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168C" w14:textId="077AC2DB" w:rsidR="00B959E5" w:rsidRPr="00732F19" w:rsidRDefault="00874958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3B39F0F8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</w:t>
      </w:r>
      <w:r w:rsidR="00B207B1">
        <w:rPr>
          <w:rFonts w:ascii="Corbel" w:hAnsi="Corbel" w:cs="Arial"/>
          <w:sz w:val="24"/>
          <w:szCs w:val="24"/>
        </w:rPr>
        <w:t>Elementenonderhoud-Groot</w:t>
      </w:r>
      <w:r w:rsidR="00AB59F1" w:rsidRPr="00732F19">
        <w:rPr>
          <w:rFonts w:ascii="Corbel" w:hAnsi="Corbel" w:cs="Arial"/>
          <w:sz w:val="24"/>
          <w:szCs w:val="24"/>
        </w:rPr>
        <w:t xml:space="preserve">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op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>door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732F19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732F19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5F06" w14:textId="77777777" w:rsidR="003A49FD" w:rsidRDefault="003A49FD">
      <w:r>
        <w:separator/>
      </w:r>
    </w:p>
  </w:endnote>
  <w:endnote w:type="continuationSeparator" w:id="0">
    <w:p w14:paraId="5F4E5001" w14:textId="77777777" w:rsidR="003A49FD" w:rsidRDefault="003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522F" w14:textId="77777777" w:rsidR="003A49FD" w:rsidRDefault="003A49FD">
      <w:r>
        <w:separator/>
      </w:r>
    </w:p>
  </w:footnote>
  <w:footnote w:type="continuationSeparator" w:id="0">
    <w:p w14:paraId="70C77D34" w14:textId="77777777" w:rsidR="003A49FD" w:rsidRDefault="003A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0317" w14:textId="52550D3C" w:rsidR="006924CC" w:rsidRPr="006924CC" w:rsidRDefault="0007524F">
    <w:pPr>
      <w:pStyle w:val="Kopteks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E98865" wp14:editId="5A9A4777">
          <wp:simplePos x="0" y="0"/>
          <wp:positionH relativeFrom="page">
            <wp:posOffset>5622925</wp:posOffset>
          </wp:positionH>
          <wp:positionV relativeFrom="page">
            <wp:posOffset>405130</wp:posOffset>
          </wp:positionV>
          <wp:extent cx="1580400" cy="741600"/>
          <wp:effectExtent l="0" t="0" r="1270" b="1905"/>
          <wp:wrapNone/>
          <wp:docPr id="2" name="Afbeelding 2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9E5"/>
    <w:rsid w:val="00030257"/>
    <w:rsid w:val="00071D4B"/>
    <w:rsid w:val="0007524F"/>
    <w:rsid w:val="000F758D"/>
    <w:rsid w:val="00156535"/>
    <w:rsid w:val="00193E81"/>
    <w:rsid w:val="00195D4D"/>
    <w:rsid w:val="001F1609"/>
    <w:rsid w:val="00243BFA"/>
    <w:rsid w:val="002572FA"/>
    <w:rsid w:val="00261943"/>
    <w:rsid w:val="00276FB8"/>
    <w:rsid w:val="002B20A4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94F2D"/>
    <w:rsid w:val="003A49FD"/>
    <w:rsid w:val="003B4534"/>
    <w:rsid w:val="004523E4"/>
    <w:rsid w:val="004932A1"/>
    <w:rsid w:val="00493620"/>
    <w:rsid w:val="004A082D"/>
    <w:rsid w:val="005834F6"/>
    <w:rsid w:val="005D0969"/>
    <w:rsid w:val="005E2D70"/>
    <w:rsid w:val="005F3C3D"/>
    <w:rsid w:val="00631DD3"/>
    <w:rsid w:val="00683192"/>
    <w:rsid w:val="006924CC"/>
    <w:rsid w:val="006D5C06"/>
    <w:rsid w:val="00727315"/>
    <w:rsid w:val="00732F19"/>
    <w:rsid w:val="00755CC4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916A9F"/>
    <w:rsid w:val="00962548"/>
    <w:rsid w:val="009D1246"/>
    <w:rsid w:val="00A66864"/>
    <w:rsid w:val="00AA4580"/>
    <w:rsid w:val="00AA7457"/>
    <w:rsid w:val="00AB06D6"/>
    <w:rsid w:val="00AB58A6"/>
    <w:rsid w:val="00AB59F1"/>
    <w:rsid w:val="00B10B96"/>
    <w:rsid w:val="00B207B1"/>
    <w:rsid w:val="00B67440"/>
    <w:rsid w:val="00B7741E"/>
    <w:rsid w:val="00B8043B"/>
    <w:rsid w:val="00B959E5"/>
    <w:rsid w:val="00B95B77"/>
    <w:rsid w:val="00B966D7"/>
    <w:rsid w:val="00BA71F1"/>
    <w:rsid w:val="00BD7105"/>
    <w:rsid w:val="00C06CDD"/>
    <w:rsid w:val="00C10C41"/>
    <w:rsid w:val="00C127BE"/>
    <w:rsid w:val="00C54053"/>
    <w:rsid w:val="00CC3CD8"/>
    <w:rsid w:val="00CD5C73"/>
    <w:rsid w:val="00CE20F1"/>
    <w:rsid w:val="00CF7914"/>
    <w:rsid w:val="00D01599"/>
    <w:rsid w:val="00D34878"/>
    <w:rsid w:val="00DB2F34"/>
    <w:rsid w:val="00E405A6"/>
    <w:rsid w:val="00E42CDC"/>
    <w:rsid w:val="00ED4FD1"/>
    <w:rsid w:val="00F07D40"/>
    <w:rsid w:val="00F36CEB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47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Jolanda Benard</cp:lastModifiedBy>
  <cp:revision>10</cp:revision>
  <cp:lastPrinted>2014-09-01T15:40:00Z</cp:lastPrinted>
  <dcterms:created xsi:type="dcterms:W3CDTF">2021-12-27T12:45:00Z</dcterms:created>
  <dcterms:modified xsi:type="dcterms:W3CDTF">2025-11-14T14:48:00Z</dcterms:modified>
</cp:coreProperties>
</file>