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4157FF9D" w14:textId="1528C201" w:rsidR="00DD0E19" w:rsidRPr="007F7BB0" w:rsidRDefault="00DE6A74" w:rsidP="00075E48">
            <w:pPr>
              <w:pStyle w:val="CoverSubtitel"/>
              <w:rPr>
                <w:sz w:val="40"/>
                <w:szCs w:val="40"/>
              </w:rPr>
            </w:pPr>
            <w:r w:rsidRPr="007F7BB0">
              <w:rPr>
                <w:sz w:val="40"/>
                <w:szCs w:val="40"/>
              </w:rPr>
              <w:t xml:space="preserve">Bijlage </w:t>
            </w:r>
            <w:r w:rsidR="00AF2C13">
              <w:rPr>
                <w:sz w:val="40"/>
                <w:szCs w:val="40"/>
              </w:rPr>
              <w:t>1</w:t>
            </w: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464E53" w:rsidRDefault="00542E32" w:rsidP="00D67EE8">
            <w:pPr>
              <w:tabs>
                <w:tab w:val="left" w:pos="6810"/>
              </w:tabs>
              <w:rPr>
                <w:rFonts w:cstheme="minorHAnsi"/>
                <w:b/>
                <w:sz w:val="20"/>
                <w:szCs w:val="20"/>
              </w:rPr>
            </w:pPr>
          </w:p>
          <w:p w14:paraId="3BAD5674" w14:textId="64B0B0B4" w:rsidR="00542E32" w:rsidRPr="00464E53" w:rsidRDefault="004A41DB" w:rsidP="00D67EE8">
            <w:pPr>
              <w:tabs>
                <w:tab w:val="left" w:pos="6810"/>
              </w:tabs>
              <w:rPr>
                <w:rFonts w:cstheme="minorHAnsi"/>
                <w:b/>
                <w:sz w:val="20"/>
                <w:szCs w:val="20"/>
              </w:rPr>
            </w:pPr>
            <w:r w:rsidRPr="00B03C99">
              <w:t>Inschrijver beschikt over ervaring met het organiseren,</w:t>
            </w:r>
            <w:r>
              <w:t xml:space="preserve"> </w:t>
            </w:r>
            <w:r w:rsidRPr="00B03C99">
              <w:t>uitvoeren en begeleiden van (</w:t>
            </w:r>
            <w:proofErr w:type="spellStart"/>
            <w:r w:rsidRPr="00B03C99">
              <w:t>groeps</w:t>
            </w:r>
            <w:proofErr w:type="spellEnd"/>
            <w:r w:rsidRPr="00B03C99">
              <w:t>) dag</w:t>
            </w:r>
            <w:r>
              <w:t>-</w:t>
            </w:r>
            <w:r w:rsidRPr="00B03C99">
              <w:t>ritten en breng en haal ritten binnen</w:t>
            </w:r>
            <w:r>
              <w:t xml:space="preserve"> </w:t>
            </w:r>
            <w:r w:rsidRPr="00B03C99">
              <w:t>een gecontracteerde onderwijsomgeving.</w:t>
            </w: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661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4CDB521C" w:rsidR="00542E32" w:rsidRPr="00464E53" w:rsidRDefault="00542E32" w:rsidP="00D67EE8">
            <w:pPr>
              <w:rPr>
                <w:rFonts w:cstheme="minorHAnsi"/>
                <w:bCs/>
                <w:sz w:val="20"/>
                <w:szCs w:val="20"/>
              </w:rPr>
            </w:pPr>
            <w:r w:rsidRPr="00464E53">
              <w:rPr>
                <w:rFonts w:cstheme="minorHAnsi"/>
                <w:bCs/>
                <w:sz w:val="20"/>
                <w:szCs w:val="20"/>
              </w:rPr>
              <w:t xml:space="preserve">Omvang van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6BEDB2FD" w14:textId="339E7D85" w:rsidR="00542E32" w:rsidRPr="00464E53" w:rsidRDefault="00542E32" w:rsidP="00D67EE8">
            <w:pPr>
              <w:rPr>
                <w:rFonts w:cstheme="minorHAnsi"/>
                <w:bCs/>
                <w:sz w:val="20"/>
                <w:szCs w:val="20"/>
              </w:rPr>
            </w:pP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Default="004A4E63"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AF2C13" w:rsidRPr="00464E53" w14:paraId="0118861B" w14:textId="77777777" w:rsidTr="00EB333D">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CD0E795" w14:textId="529037CD" w:rsidR="00AF2C13" w:rsidRPr="00464E53" w:rsidRDefault="00AF2C13" w:rsidP="00EB333D">
            <w:pPr>
              <w:tabs>
                <w:tab w:val="left" w:pos="6810"/>
              </w:tabs>
              <w:rPr>
                <w:rFonts w:cstheme="minorHAnsi"/>
                <w:b/>
                <w:sz w:val="20"/>
                <w:szCs w:val="20"/>
              </w:rPr>
            </w:pPr>
            <w:r w:rsidRPr="00464E53">
              <w:rPr>
                <w:rFonts w:cstheme="minorHAnsi"/>
                <w:b/>
                <w:sz w:val="20"/>
                <w:szCs w:val="20"/>
              </w:rPr>
              <w:t xml:space="preserve">Kerncompetentie </w:t>
            </w:r>
            <w:r w:rsidR="00267B92">
              <w:rPr>
                <w:rFonts w:cstheme="minorHAnsi"/>
                <w:b/>
                <w:sz w:val="20"/>
                <w:szCs w:val="20"/>
              </w:rPr>
              <w:t>2:</w:t>
            </w:r>
          </w:p>
          <w:p w14:paraId="4550F4A1" w14:textId="77777777" w:rsidR="00AF2C13" w:rsidRPr="00464E53" w:rsidRDefault="00AF2C13" w:rsidP="00EB333D">
            <w:pPr>
              <w:tabs>
                <w:tab w:val="left" w:pos="6810"/>
              </w:tabs>
              <w:rPr>
                <w:rFonts w:cstheme="minorHAnsi"/>
                <w:b/>
                <w:sz w:val="20"/>
                <w:szCs w:val="20"/>
              </w:rPr>
            </w:pPr>
          </w:p>
          <w:p w14:paraId="2F91A29F" w14:textId="274E03C8" w:rsidR="00AF2C13" w:rsidRPr="00464E53" w:rsidRDefault="00267B92" w:rsidP="00EB333D">
            <w:pPr>
              <w:tabs>
                <w:tab w:val="left" w:pos="6810"/>
              </w:tabs>
              <w:rPr>
                <w:rFonts w:cstheme="minorHAnsi"/>
                <w:b/>
                <w:sz w:val="20"/>
                <w:szCs w:val="20"/>
              </w:rPr>
            </w:pPr>
            <w:r w:rsidRPr="00B03C99">
              <w:t>Inschrijver beschikt over ervaring met het organiseren,</w:t>
            </w:r>
            <w:r>
              <w:t xml:space="preserve"> </w:t>
            </w:r>
            <w:r w:rsidRPr="00B03C99">
              <w:t>uitvoeren en begeleiden van (</w:t>
            </w:r>
            <w:proofErr w:type="spellStart"/>
            <w:r w:rsidRPr="00B03C99">
              <w:t>groeps</w:t>
            </w:r>
            <w:proofErr w:type="spellEnd"/>
            <w:r w:rsidRPr="00B03C99">
              <w:t>) dag</w:t>
            </w:r>
            <w:r>
              <w:t>-</w:t>
            </w:r>
            <w:r w:rsidRPr="00B03C99">
              <w:t>ritten en breng en haal ritten binnen</w:t>
            </w:r>
            <w:r>
              <w:t xml:space="preserve"> </w:t>
            </w:r>
            <w:r w:rsidRPr="00B03C99">
              <w:t>een organisatie met meer dan tien verschillende locaties/opstapplekken.</w:t>
            </w:r>
          </w:p>
        </w:tc>
      </w:tr>
      <w:tr w:rsidR="00AF2C13" w:rsidRPr="00464E53" w14:paraId="5E9970F9" w14:textId="77777777" w:rsidTr="00EB333D">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24DD7335" w14:textId="77777777" w:rsidR="00AF2C13" w:rsidRPr="00464E53" w:rsidRDefault="00AF2C13" w:rsidP="00EB333D">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AF2C13" w:rsidRPr="00464E53" w14:paraId="45E74560" w14:textId="77777777" w:rsidTr="00EB333D">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F8FF90E" w14:textId="77777777" w:rsidR="00AF2C13" w:rsidRPr="00464E53" w:rsidRDefault="00AF2C13" w:rsidP="00EB333D">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11526229" w14:textId="77777777" w:rsidR="00AF2C13" w:rsidRPr="00464E53" w:rsidRDefault="00AF2C13" w:rsidP="00EB333D">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208C6ABB" w14:textId="77777777" w:rsidR="00AF2C13" w:rsidRPr="00464E53" w:rsidRDefault="00AF2C13" w:rsidP="00EB333D">
            <w:pPr>
              <w:rPr>
                <w:rFonts w:cstheme="minorHAnsi"/>
                <w:bCs/>
                <w:sz w:val="20"/>
                <w:szCs w:val="20"/>
              </w:rPr>
            </w:pPr>
          </w:p>
        </w:tc>
      </w:tr>
      <w:tr w:rsidR="00AF2C13" w:rsidRPr="00464E53" w14:paraId="2632F280" w14:textId="77777777" w:rsidTr="00EB333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45D4B9D"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A2ABAC7" w14:textId="77777777" w:rsidR="00AF2C13" w:rsidRPr="00464E53" w:rsidRDefault="00AF2C13" w:rsidP="00EB333D">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744C179E" w14:textId="77777777" w:rsidR="00AF2C13" w:rsidRPr="00464E53" w:rsidRDefault="00AF2C13" w:rsidP="00EB333D">
            <w:pPr>
              <w:rPr>
                <w:rFonts w:cstheme="minorHAnsi"/>
                <w:bCs/>
                <w:sz w:val="20"/>
                <w:szCs w:val="20"/>
              </w:rPr>
            </w:pPr>
          </w:p>
        </w:tc>
      </w:tr>
      <w:tr w:rsidR="00AF2C13" w:rsidRPr="00464E53" w14:paraId="055C1C93" w14:textId="77777777" w:rsidTr="00EB333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B8DD3C6"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5B01FA0A" w14:textId="77777777" w:rsidR="00AF2C13" w:rsidRPr="00464E53" w:rsidRDefault="00AF2C13" w:rsidP="00EB333D">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75E24ACA" w14:textId="77777777" w:rsidR="00AF2C13" w:rsidRPr="00464E53" w:rsidRDefault="00AF2C13" w:rsidP="00EB333D">
            <w:pPr>
              <w:rPr>
                <w:rFonts w:cstheme="minorHAnsi"/>
                <w:bCs/>
                <w:sz w:val="20"/>
                <w:szCs w:val="20"/>
              </w:rPr>
            </w:pPr>
          </w:p>
        </w:tc>
      </w:tr>
      <w:tr w:rsidR="00AF2C13" w:rsidRPr="00464E53" w14:paraId="13E24EEB" w14:textId="77777777" w:rsidTr="00EB333D">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39C0EA2D" w14:textId="77777777" w:rsidR="00AF2C13" w:rsidRPr="00464E53" w:rsidRDefault="00AF2C13" w:rsidP="00EB333D">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38E491B8" w14:textId="77777777" w:rsidR="00AF2C13" w:rsidRPr="00464E53" w:rsidRDefault="00AF2C13" w:rsidP="00EB333D">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33B723B9" w14:textId="77777777" w:rsidR="00AF2C13" w:rsidRPr="00464E53" w:rsidRDefault="00AF2C13" w:rsidP="00EB333D">
            <w:pPr>
              <w:rPr>
                <w:rFonts w:cstheme="minorHAnsi"/>
                <w:bCs/>
                <w:sz w:val="20"/>
                <w:szCs w:val="20"/>
              </w:rPr>
            </w:pPr>
          </w:p>
        </w:tc>
      </w:tr>
      <w:tr w:rsidR="00AF2C13" w:rsidRPr="00464E53" w14:paraId="7E3A054B" w14:textId="77777777" w:rsidTr="00EB333D">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BFA579F"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E006F2F" w14:textId="77777777" w:rsidR="00AF2C13" w:rsidRPr="00464E53" w:rsidRDefault="00AF2C13" w:rsidP="00EB333D">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71B66B29" w14:textId="77777777" w:rsidR="00AF2C13" w:rsidRPr="00464E53" w:rsidRDefault="00AF2C13" w:rsidP="00EB333D">
            <w:pPr>
              <w:rPr>
                <w:rFonts w:cstheme="minorHAnsi"/>
                <w:bCs/>
                <w:sz w:val="20"/>
                <w:szCs w:val="20"/>
              </w:rPr>
            </w:pPr>
          </w:p>
        </w:tc>
      </w:tr>
      <w:tr w:rsidR="00AF2C13" w:rsidRPr="00464E53" w14:paraId="4897E61B" w14:textId="77777777" w:rsidTr="00EB333D">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2EA02C3"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678B7B3" w14:textId="77777777" w:rsidR="00AF2C13" w:rsidRPr="00464E53" w:rsidRDefault="00AF2C13" w:rsidP="00EB333D">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02C2518" w14:textId="77777777" w:rsidR="00AF2C13" w:rsidRPr="00464E53" w:rsidRDefault="00AF2C13" w:rsidP="00EB333D">
            <w:pPr>
              <w:rPr>
                <w:rFonts w:cstheme="minorHAnsi"/>
                <w:bCs/>
                <w:sz w:val="20"/>
                <w:szCs w:val="20"/>
              </w:rPr>
            </w:pPr>
          </w:p>
        </w:tc>
      </w:tr>
      <w:tr w:rsidR="00AF2C13" w:rsidRPr="00464E53" w14:paraId="03A039FE" w14:textId="77777777" w:rsidTr="00EB333D">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663723A"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021DB6F" w14:textId="77777777" w:rsidR="00AF2C13" w:rsidRPr="00464E53" w:rsidRDefault="00AF2C13" w:rsidP="00EB333D">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DEC0C4A" w14:textId="77777777" w:rsidR="00AF2C13" w:rsidRPr="00464E53" w:rsidRDefault="00AF2C13" w:rsidP="00EB333D">
            <w:pPr>
              <w:rPr>
                <w:rFonts w:cstheme="minorHAnsi"/>
                <w:bCs/>
                <w:sz w:val="20"/>
                <w:szCs w:val="20"/>
              </w:rPr>
            </w:pPr>
          </w:p>
        </w:tc>
      </w:tr>
      <w:tr w:rsidR="00AF2C13" w:rsidRPr="001430D4" w14:paraId="3198F677"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34DD8736" w14:textId="77777777" w:rsidR="00AF2C13" w:rsidRPr="00464E53" w:rsidRDefault="00AF2C13" w:rsidP="00EB333D">
            <w:pPr>
              <w:tabs>
                <w:tab w:val="left" w:pos="6810"/>
              </w:tabs>
              <w:rPr>
                <w:rFonts w:cstheme="minorHAnsi"/>
                <w:b/>
                <w:sz w:val="20"/>
                <w:szCs w:val="20"/>
              </w:rPr>
            </w:pPr>
            <w:r w:rsidRPr="00464E53">
              <w:rPr>
                <w:rFonts w:cstheme="minorHAnsi"/>
                <w:b/>
                <w:sz w:val="20"/>
                <w:szCs w:val="20"/>
              </w:rPr>
              <w:t>Projectgegevens</w:t>
            </w:r>
          </w:p>
        </w:tc>
      </w:tr>
      <w:tr w:rsidR="00AF2C13" w:rsidRPr="00464E53" w14:paraId="4DF4B0CE"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433F085" w14:textId="77777777" w:rsidR="00AF2C13" w:rsidRDefault="00AF2C13" w:rsidP="00EB333D">
            <w:pPr>
              <w:rPr>
                <w:rFonts w:cstheme="minorHAnsi"/>
                <w:bCs/>
                <w:sz w:val="20"/>
                <w:szCs w:val="20"/>
              </w:rPr>
            </w:pPr>
          </w:p>
          <w:p w14:paraId="679F0E7B" w14:textId="77777777" w:rsidR="00AF2C13" w:rsidRPr="00464E53" w:rsidRDefault="00AF2C13" w:rsidP="00EB333D">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5BFB81AA" w14:textId="77777777" w:rsidR="00AF2C13" w:rsidRPr="00464E53" w:rsidRDefault="00AF2C13" w:rsidP="00EB333D">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AAA2FB2" w14:textId="77777777" w:rsidR="00AF2C13" w:rsidRPr="00464E53" w:rsidRDefault="00AF2C13" w:rsidP="00EB333D">
            <w:pPr>
              <w:rPr>
                <w:rFonts w:cstheme="minorHAnsi"/>
                <w:bCs/>
                <w:sz w:val="20"/>
                <w:szCs w:val="20"/>
              </w:rPr>
            </w:pPr>
          </w:p>
        </w:tc>
      </w:tr>
      <w:tr w:rsidR="00AF2C13" w:rsidRPr="00464E53" w14:paraId="44CE2BC6"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F2FB351"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3FEF428" w14:textId="77777777" w:rsidR="00AF2C13" w:rsidRPr="00464E53" w:rsidRDefault="00AF2C13" w:rsidP="00EB333D">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06E9722F" w14:textId="77777777" w:rsidR="00AF2C13" w:rsidRPr="00464E53" w:rsidRDefault="00AF2C13" w:rsidP="00EB333D">
            <w:pPr>
              <w:rPr>
                <w:rFonts w:cstheme="minorHAnsi"/>
                <w:bCs/>
                <w:sz w:val="20"/>
                <w:szCs w:val="20"/>
              </w:rPr>
            </w:pPr>
          </w:p>
        </w:tc>
      </w:tr>
      <w:tr w:rsidR="00AF2C13" w:rsidRPr="00464E53" w14:paraId="6C1851AD"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4721556"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7A945E2" w14:textId="77777777" w:rsidR="00AF2C13" w:rsidRPr="00464E53" w:rsidRDefault="00AF2C13" w:rsidP="00EB333D">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53EAA712" w14:textId="77777777" w:rsidR="00AF2C13" w:rsidRPr="00464E53" w:rsidRDefault="00AF2C13" w:rsidP="00EB333D">
            <w:pPr>
              <w:rPr>
                <w:rFonts w:cstheme="minorHAnsi"/>
                <w:bCs/>
                <w:sz w:val="20"/>
                <w:szCs w:val="20"/>
              </w:rPr>
            </w:pPr>
          </w:p>
        </w:tc>
      </w:tr>
      <w:tr w:rsidR="00AF2C13" w:rsidRPr="00464E53" w14:paraId="57D2203E" w14:textId="77777777" w:rsidTr="00661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7C024883" w14:textId="77777777" w:rsidR="00AF2C13" w:rsidRPr="00464E53" w:rsidRDefault="00AF2C13" w:rsidP="00EB333D">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7EA4D4BA" w14:textId="081ED824" w:rsidR="00AF2C13" w:rsidRPr="00464E53" w:rsidRDefault="00AF2C13" w:rsidP="00EB333D">
            <w:pPr>
              <w:rPr>
                <w:rFonts w:cstheme="minorHAnsi"/>
                <w:bCs/>
                <w:sz w:val="20"/>
                <w:szCs w:val="20"/>
              </w:rPr>
            </w:pPr>
            <w:r w:rsidRPr="00464E53">
              <w:rPr>
                <w:rFonts w:cstheme="minorHAnsi"/>
                <w:bCs/>
                <w:sz w:val="20"/>
                <w:szCs w:val="20"/>
              </w:rPr>
              <w:t xml:space="preserve">Omvang 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1481EF9D" w14:textId="6EC0F1A8" w:rsidR="00AF2C13" w:rsidRPr="00464E53" w:rsidRDefault="00AF2C13" w:rsidP="00EB333D">
            <w:pPr>
              <w:rPr>
                <w:rFonts w:cstheme="minorHAnsi"/>
                <w:bCs/>
                <w:sz w:val="20"/>
                <w:szCs w:val="20"/>
              </w:rPr>
            </w:pPr>
          </w:p>
        </w:tc>
      </w:tr>
      <w:tr w:rsidR="00AF2C13" w:rsidRPr="00464E53" w14:paraId="05A370A8"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32BCBEE" w14:textId="77777777" w:rsidR="00AF2C13" w:rsidRPr="00464E53" w:rsidRDefault="00AF2C13" w:rsidP="00EB333D">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23B4865" w14:textId="77777777" w:rsidR="00AF2C13" w:rsidRPr="00464E53" w:rsidRDefault="00AF2C13" w:rsidP="00EB333D">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275529DA" w14:textId="77777777" w:rsidR="00AF2C13" w:rsidRDefault="00AF2C13" w:rsidP="00EB333D">
            <w:pPr>
              <w:rPr>
                <w:rFonts w:cstheme="minorHAnsi"/>
                <w:sz w:val="20"/>
                <w:szCs w:val="20"/>
              </w:rPr>
            </w:pPr>
          </w:p>
          <w:p w14:paraId="09335DE6" w14:textId="77777777" w:rsidR="00AF2C13" w:rsidRDefault="00AF2C13" w:rsidP="00EB333D">
            <w:pPr>
              <w:rPr>
                <w:rFonts w:cstheme="minorHAnsi"/>
                <w:sz w:val="20"/>
                <w:szCs w:val="20"/>
              </w:rPr>
            </w:pPr>
          </w:p>
          <w:p w14:paraId="12A601E5" w14:textId="77777777" w:rsidR="00AF2C13" w:rsidRPr="00464E53" w:rsidRDefault="00AF2C13" w:rsidP="00EB333D">
            <w:pPr>
              <w:rPr>
                <w:rFonts w:cstheme="minorHAnsi"/>
                <w:sz w:val="20"/>
                <w:szCs w:val="20"/>
              </w:rPr>
            </w:pPr>
          </w:p>
        </w:tc>
      </w:tr>
    </w:tbl>
    <w:p w14:paraId="28E24DD7" w14:textId="77777777" w:rsidR="00AF2C13" w:rsidRDefault="00AF2C13"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AF2C13" w:rsidRPr="00464E53" w14:paraId="183A0E22" w14:textId="77777777" w:rsidTr="00EB333D">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2E3B647F" w14:textId="36F0DBC9" w:rsidR="00AF2C13" w:rsidRPr="00464E53" w:rsidRDefault="00AF2C13" w:rsidP="00EB333D">
            <w:pPr>
              <w:tabs>
                <w:tab w:val="left" w:pos="6810"/>
              </w:tabs>
              <w:rPr>
                <w:rFonts w:cstheme="minorHAnsi"/>
                <w:b/>
                <w:sz w:val="20"/>
                <w:szCs w:val="20"/>
              </w:rPr>
            </w:pPr>
            <w:r w:rsidRPr="00464E53">
              <w:rPr>
                <w:rFonts w:cstheme="minorHAnsi"/>
                <w:b/>
                <w:sz w:val="20"/>
                <w:szCs w:val="20"/>
              </w:rPr>
              <w:t xml:space="preserve">Kerncompetentie </w:t>
            </w:r>
            <w:r w:rsidR="00661404">
              <w:rPr>
                <w:rFonts w:cstheme="minorHAnsi"/>
                <w:b/>
                <w:sz w:val="20"/>
                <w:szCs w:val="20"/>
              </w:rPr>
              <w:t>3</w:t>
            </w:r>
            <w:r w:rsidRPr="00464E53">
              <w:rPr>
                <w:rFonts w:cstheme="minorHAnsi"/>
                <w:b/>
                <w:sz w:val="20"/>
                <w:szCs w:val="20"/>
              </w:rPr>
              <w:t>:</w:t>
            </w:r>
          </w:p>
          <w:p w14:paraId="378B1A1A" w14:textId="77777777" w:rsidR="00AF2C13" w:rsidRPr="00464E53" w:rsidRDefault="00AF2C13" w:rsidP="00EB333D">
            <w:pPr>
              <w:tabs>
                <w:tab w:val="left" w:pos="6810"/>
              </w:tabs>
              <w:rPr>
                <w:rFonts w:cstheme="minorHAnsi"/>
                <w:b/>
                <w:sz w:val="20"/>
                <w:szCs w:val="20"/>
              </w:rPr>
            </w:pPr>
          </w:p>
          <w:p w14:paraId="222FA0D7" w14:textId="533B9DD9" w:rsidR="00AF2C13" w:rsidRPr="00464E53" w:rsidRDefault="00661404" w:rsidP="00661404">
            <w:pPr>
              <w:tabs>
                <w:tab w:val="left" w:pos="6810"/>
              </w:tabs>
              <w:rPr>
                <w:rFonts w:cstheme="minorHAnsi"/>
                <w:b/>
                <w:sz w:val="20"/>
                <w:szCs w:val="20"/>
              </w:rPr>
            </w:pPr>
            <w:r w:rsidRPr="00B03C99">
              <w:t>Inschrijver beschikt over ervaring met het organiseren,</w:t>
            </w:r>
            <w:r>
              <w:t xml:space="preserve"> </w:t>
            </w:r>
            <w:r w:rsidRPr="00B03C99">
              <w:t>uitvoeren en begeleiden van (</w:t>
            </w:r>
            <w:proofErr w:type="spellStart"/>
            <w:r w:rsidRPr="00B03C99">
              <w:t>groeps</w:t>
            </w:r>
            <w:proofErr w:type="spellEnd"/>
            <w:r w:rsidRPr="00B03C99">
              <w:t>) dag-ritten en breng en haal ritten waar</w:t>
            </w:r>
            <w:r>
              <w:t xml:space="preserve"> </w:t>
            </w:r>
            <w:r w:rsidRPr="00B03C99">
              <w:t>in de periode april/mei, vijf of meer groepen per dag, van meer dan dertig</w:t>
            </w:r>
            <w:r>
              <w:t xml:space="preserve"> </w:t>
            </w:r>
            <w:r w:rsidRPr="00B03C99">
              <w:t>personen per groep vervoert.</w:t>
            </w:r>
          </w:p>
        </w:tc>
      </w:tr>
      <w:tr w:rsidR="00AF2C13" w:rsidRPr="00464E53" w14:paraId="6879B624" w14:textId="77777777" w:rsidTr="00EB333D">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063CE068" w14:textId="77777777" w:rsidR="00AF2C13" w:rsidRPr="00464E53" w:rsidRDefault="00AF2C13" w:rsidP="00EB333D">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AF2C13" w:rsidRPr="00464E53" w14:paraId="4C11BF0C" w14:textId="77777777" w:rsidTr="00EB333D">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204D8468" w14:textId="77777777" w:rsidR="00AF2C13" w:rsidRPr="00464E53" w:rsidRDefault="00AF2C13" w:rsidP="00EB333D">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58DD50E3" w14:textId="77777777" w:rsidR="00AF2C13" w:rsidRPr="00464E53" w:rsidRDefault="00AF2C13" w:rsidP="00EB333D">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3D74FCC4" w14:textId="77777777" w:rsidR="00AF2C13" w:rsidRPr="00464E53" w:rsidRDefault="00AF2C13" w:rsidP="00EB333D">
            <w:pPr>
              <w:rPr>
                <w:rFonts w:cstheme="minorHAnsi"/>
                <w:bCs/>
                <w:sz w:val="20"/>
                <w:szCs w:val="20"/>
              </w:rPr>
            </w:pPr>
          </w:p>
        </w:tc>
      </w:tr>
      <w:tr w:rsidR="00AF2C13" w:rsidRPr="00464E53" w14:paraId="7DBA4C28" w14:textId="77777777" w:rsidTr="00EB333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FDB1303"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2754A41" w14:textId="77777777" w:rsidR="00AF2C13" w:rsidRPr="00464E53" w:rsidRDefault="00AF2C13" w:rsidP="00EB333D">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8AE9C99" w14:textId="77777777" w:rsidR="00AF2C13" w:rsidRPr="00464E53" w:rsidRDefault="00AF2C13" w:rsidP="00EB333D">
            <w:pPr>
              <w:rPr>
                <w:rFonts w:cstheme="minorHAnsi"/>
                <w:bCs/>
                <w:sz w:val="20"/>
                <w:szCs w:val="20"/>
              </w:rPr>
            </w:pPr>
          </w:p>
        </w:tc>
      </w:tr>
      <w:tr w:rsidR="00AF2C13" w:rsidRPr="00464E53" w14:paraId="58D3DC2B" w14:textId="77777777" w:rsidTr="00EB333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6F088BAC"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35E32A1D" w14:textId="77777777" w:rsidR="00AF2C13" w:rsidRPr="00464E53" w:rsidRDefault="00AF2C13" w:rsidP="00EB333D">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66D37246" w14:textId="77777777" w:rsidR="00AF2C13" w:rsidRPr="00464E53" w:rsidRDefault="00AF2C13" w:rsidP="00EB333D">
            <w:pPr>
              <w:rPr>
                <w:rFonts w:cstheme="minorHAnsi"/>
                <w:bCs/>
                <w:sz w:val="20"/>
                <w:szCs w:val="20"/>
              </w:rPr>
            </w:pPr>
          </w:p>
        </w:tc>
      </w:tr>
      <w:tr w:rsidR="00AF2C13" w:rsidRPr="00464E53" w14:paraId="66A5E07F" w14:textId="77777777" w:rsidTr="00EB333D">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52B2374F" w14:textId="77777777" w:rsidR="00AF2C13" w:rsidRPr="00464E53" w:rsidRDefault="00AF2C13" w:rsidP="00EB333D">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1A00BBCD" w14:textId="77777777" w:rsidR="00AF2C13" w:rsidRPr="00464E53" w:rsidRDefault="00AF2C13" w:rsidP="00EB333D">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293162BE" w14:textId="77777777" w:rsidR="00AF2C13" w:rsidRPr="00464E53" w:rsidRDefault="00AF2C13" w:rsidP="00EB333D">
            <w:pPr>
              <w:rPr>
                <w:rFonts w:cstheme="minorHAnsi"/>
                <w:bCs/>
                <w:sz w:val="20"/>
                <w:szCs w:val="20"/>
              </w:rPr>
            </w:pPr>
          </w:p>
        </w:tc>
      </w:tr>
      <w:tr w:rsidR="00AF2C13" w:rsidRPr="00464E53" w14:paraId="2C8CCA3E" w14:textId="77777777" w:rsidTr="00EB333D">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4A2614D"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47B6F6F" w14:textId="77777777" w:rsidR="00AF2C13" w:rsidRPr="00464E53" w:rsidRDefault="00AF2C13" w:rsidP="00EB333D">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6E6ED275" w14:textId="77777777" w:rsidR="00AF2C13" w:rsidRPr="00464E53" w:rsidRDefault="00AF2C13" w:rsidP="00EB333D">
            <w:pPr>
              <w:rPr>
                <w:rFonts w:cstheme="minorHAnsi"/>
                <w:bCs/>
                <w:sz w:val="20"/>
                <w:szCs w:val="20"/>
              </w:rPr>
            </w:pPr>
          </w:p>
        </w:tc>
      </w:tr>
      <w:tr w:rsidR="00AF2C13" w:rsidRPr="00464E53" w14:paraId="6ACCB72D" w14:textId="77777777" w:rsidTr="00EB333D">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30376A31"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8F1A015" w14:textId="77777777" w:rsidR="00AF2C13" w:rsidRPr="00464E53" w:rsidRDefault="00AF2C13" w:rsidP="00EB333D">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8972E01" w14:textId="77777777" w:rsidR="00AF2C13" w:rsidRPr="00464E53" w:rsidRDefault="00AF2C13" w:rsidP="00EB333D">
            <w:pPr>
              <w:rPr>
                <w:rFonts w:cstheme="minorHAnsi"/>
                <w:bCs/>
                <w:sz w:val="20"/>
                <w:szCs w:val="20"/>
              </w:rPr>
            </w:pPr>
          </w:p>
        </w:tc>
      </w:tr>
      <w:tr w:rsidR="00AF2C13" w:rsidRPr="00464E53" w14:paraId="33B554D7" w14:textId="77777777" w:rsidTr="00EB333D">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4A9C18E2"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173605B" w14:textId="77777777" w:rsidR="00AF2C13" w:rsidRPr="00464E53" w:rsidRDefault="00AF2C13" w:rsidP="00EB333D">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2445D20" w14:textId="77777777" w:rsidR="00AF2C13" w:rsidRPr="00464E53" w:rsidRDefault="00AF2C13" w:rsidP="00EB333D">
            <w:pPr>
              <w:rPr>
                <w:rFonts w:cstheme="minorHAnsi"/>
                <w:bCs/>
                <w:sz w:val="20"/>
                <w:szCs w:val="20"/>
              </w:rPr>
            </w:pPr>
          </w:p>
        </w:tc>
      </w:tr>
      <w:tr w:rsidR="00AF2C13" w:rsidRPr="001430D4" w14:paraId="4D8DACB3"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E848922" w14:textId="77777777" w:rsidR="00AF2C13" w:rsidRPr="00464E53" w:rsidRDefault="00AF2C13" w:rsidP="00EB333D">
            <w:pPr>
              <w:tabs>
                <w:tab w:val="left" w:pos="6810"/>
              </w:tabs>
              <w:rPr>
                <w:rFonts w:cstheme="minorHAnsi"/>
                <w:b/>
                <w:sz w:val="20"/>
                <w:szCs w:val="20"/>
              </w:rPr>
            </w:pPr>
            <w:r w:rsidRPr="00464E53">
              <w:rPr>
                <w:rFonts w:cstheme="minorHAnsi"/>
                <w:b/>
                <w:sz w:val="20"/>
                <w:szCs w:val="20"/>
              </w:rPr>
              <w:t>Projectgegevens</w:t>
            </w:r>
          </w:p>
        </w:tc>
      </w:tr>
      <w:tr w:rsidR="00AF2C13" w:rsidRPr="00464E53" w14:paraId="1877F278"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F273694" w14:textId="77777777" w:rsidR="00AF2C13" w:rsidRDefault="00AF2C13" w:rsidP="00EB333D">
            <w:pPr>
              <w:rPr>
                <w:rFonts w:cstheme="minorHAnsi"/>
                <w:bCs/>
                <w:sz w:val="20"/>
                <w:szCs w:val="20"/>
              </w:rPr>
            </w:pPr>
          </w:p>
          <w:p w14:paraId="2E65A6A8" w14:textId="77777777" w:rsidR="00AF2C13" w:rsidRPr="00464E53" w:rsidRDefault="00AF2C13" w:rsidP="00EB333D">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0CB73B2C" w14:textId="77777777" w:rsidR="00AF2C13" w:rsidRPr="00464E53" w:rsidRDefault="00AF2C13" w:rsidP="00EB333D">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6C65CD0A" w14:textId="77777777" w:rsidR="00AF2C13" w:rsidRPr="00464E53" w:rsidRDefault="00AF2C13" w:rsidP="00EB333D">
            <w:pPr>
              <w:rPr>
                <w:rFonts w:cstheme="minorHAnsi"/>
                <w:bCs/>
                <w:sz w:val="20"/>
                <w:szCs w:val="20"/>
              </w:rPr>
            </w:pPr>
          </w:p>
        </w:tc>
      </w:tr>
      <w:tr w:rsidR="00AF2C13" w:rsidRPr="00464E53" w14:paraId="4855AD73"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4C9DA68E"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70B81EE" w14:textId="77777777" w:rsidR="00AF2C13" w:rsidRPr="00464E53" w:rsidRDefault="00AF2C13" w:rsidP="00EB333D">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6F847A53" w14:textId="77777777" w:rsidR="00AF2C13" w:rsidRPr="00464E53" w:rsidRDefault="00AF2C13" w:rsidP="00EB333D">
            <w:pPr>
              <w:rPr>
                <w:rFonts w:cstheme="minorHAnsi"/>
                <w:bCs/>
                <w:sz w:val="20"/>
                <w:szCs w:val="20"/>
              </w:rPr>
            </w:pPr>
          </w:p>
        </w:tc>
      </w:tr>
      <w:tr w:rsidR="00AF2C13" w:rsidRPr="00464E53" w14:paraId="771FE00A"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9EBF2D1" w14:textId="77777777" w:rsidR="00AF2C13" w:rsidRPr="00464E53" w:rsidRDefault="00AF2C13" w:rsidP="00EB333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BCEEDD5" w14:textId="77777777" w:rsidR="00AF2C13" w:rsidRPr="00464E53" w:rsidRDefault="00AF2C13" w:rsidP="00EB333D">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1C86B6CF" w14:textId="77777777" w:rsidR="00AF2C13" w:rsidRPr="00464E53" w:rsidRDefault="00AF2C13" w:rsidP="00EB333D">
            <w:pPr>
              <w:rPr>
                <w:rFonts w:cstheme="minorHAnsi"/>
                <w:bCs/>
                <w:sz w:val="20"/>
                <w:szCs w:val="20"/>
              </w:rPr>
            </w:pPr>
          </w:p>
        </w:tc>
      </w:tr>
      <w:tr w:rsidR="00AF2C13" w:rsidRPr="00464E53" w14:paraId="3FA1BFF4" w14:textId="77777777" w:rsidTr="006614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CE2CC5B" w14:textId="77777777" w:rsidR="00AF2C13" w:rsidRPr="00464E53" w:rsidRDefault="00AF2C13" w:rsidP="00EB333D">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43C6881D" w14:textId="14E9E141" w:rsidR="00AF2C13" w:rsidRPr="00464E53" w:rsidRDefault="00AF2C13" w:rsidP="00EB333D">
            <w:pPr>
              <w:rPr>
                <w:rFonts w:cstheme="minorHAnsi"/>
                <w:bCs/>
                <w:sz w:val="20"/>
                <w:szCs w:val="20"/>
              </w:rPr>
            </w:pPr>
            <w:r w:rsidRPr="00464E53">
              <w:rPr>
                <w:rFonts w:cstheme="minorHAnsi"/>
                <w:bCs/>
                <w:sz w:val="20"/>
                <w:szCs w:val="20"/>
              </w:rPr>
              <w:t xml:space="preserve">Omvang 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tcPr>
          <w:p w14:paraId="32609E32" w14:textId="6B732F5C" w:rsidR="00AF2C13" w:rsidRPr="00464E53" w:rsidRDefault="00AF2C13" w:rsidP="00EB333D">
            <w:pPr>
              <w:rPr>
                <w:rFonts w:cstheme="minorHAnsi"/>
                <w:bCs/>
                <w:sz w:val="20"/>
                <w:szCs w:val="20"/>
              </w:rPr>
            </w:pPr>
          </w:p>
        </w:tc>
      </w:tr>
      <w:tr w:rsidR="00AF2C13" w:rsidRPr="00464E53" w14:paraId="4FA2CA3B" w14:textId="77777777" w:rsidTr="00EB3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3B4DBAAC" w14:textId="77777777" w:rsidR="00AF2C13" w:rsidRPr="00464E53" w:rsidRDefault="00AF2C13" w:rsidP="00EB333D">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FFF39D1" w14:textId="77777777" w:rsidR="00AF2C13" w:rsidRPr="00464E53" w:rsidRDefault="00AF2C13" w:rsidP="00EB333D">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6D59DEE4" w14:textId="77777777" w:rsidR="00AF2C13" w:rsidRDefault="00AF2C13" w:rsidP="00EB333D">
            <w:pPr>
              <w:rPr>
                <w:rFonts w:cstheme="minorHAnsi"/>
                <w:sz w:val="20"/>
                <w:szCs w:val="20"/>
              </w:rPr>
            </w:pPr>
          </w:p>
          <w:p w14:paraId="2BC8B41C" w14:textId="77777777" w:rsidR="00AF2C13" w:rsidRDefault="00AF2C13" w:rsidP="00EB333D">
            <w:pPr>
              <w:rPr>
                <w:rFonts w:cstheme="minorHAnsi"/>
                <w:sz w:val="20"/>
                <w:szCs w:val="20"/>
              </w:rPr>
            </w:pPr>
          </w:p>
          <w:p w14:paraId="4DB26393" w14:textId="77777777" w:rsidR="00AF2C13" w:rsidRPr="00464E53" w:rsidRDefault="00AF2C13" w:rsidP="00EB333D">
            <w:pPr>
              <w:rPr>
                <w:rFonts w:cstheme="minorHAnsi"/>
                <w:sz w:val="20"/>
                <w:szCs w:val="20"/>
              </w:rPr>
            </w:pPr>
          </w:p>
        </w:tc>
      </w:tr>
    </w:tbl>
    <w:p w14:paraId="3ECF3545" w14:textId="77777777" w:rsidR="00AF2C13" w:rsidRPr="00464E53" w:rsidRDefault="00AF2C13" w:rsidP="004A4E63">
      <w:pPr>
        <w:rPr>
          <w:rFonts w:cstheme="minorHAnsi"/>
        </w:rPr>
      </w:pPr>
    </w:p>
    <w:p w14:paraId="5B4F7747" w14:textId="1E85463B"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is/</w:t>
      </w:r>
      <w:r w:rsidRPr="00464E53">
        <w:rPr>
          <w:rFonts w:cstheme="minorHAnsi"/>
          <w:bCs/>
          <w:sz w:val="20"/>
          <w:szCs w:val="20"/>
        </w:rPr>
        <w:t xml:space="preserve">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p w14:paraId="790F8B02" w14:textId="77777777" w:rsidR="000D50B5" w:rsidRPr="000D50B5" w:rsidRDefault="000D50B5" w:rsidP="000D50B5"/>
    <w:p w14:paraId="02D03844" w14:textId="6454C017" w:rsidR="000D50B5" w:rsidRDefault="000D50B5" w:rsidP="000D50B5"/>
    <w:p w14:paraId="12C9C026" w14:textId="77777777" w:rsidR="000D50B5" w:rsidRDefault="000D50B5" w:rsidP="000D50B5">
      <w:pPr>
        <w:tabs>
          <w:tab w:val="left" w:pos="2730"/>
        </w:tabs>
        <w:rPr>
          <w:b/>
        </w:rPr>
      </w:pPr>
    </w:p>
    <w:p w14:paraId="66E9F45C" w14:textId="77777777" w:rsidR="000D50B5" w:rsidRPr="000D50B5" w:rsidRDefault="000D50B5" w:rsidP="000D50B5">
      <w:pPr>
        <w:tabs>
          <w:tab w:val="left" w:pos="2730"/>
        </w:tabs>
      </w:pPr>
    </w:p>
    <w:sectPr w:rsidR="000D50B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4E987" w14:textId="77777777" w:rsidR="00030B92" w:rsidRDefault="00030B92" w:rsidP="003B595D">
      <w:pPr>
        <w:spacing w:line="240" w:lineRule="auto"/>
      </w:pPr>
      <w:r>
        <w:separator/>
      </w:r>
    </w:p>
  </w:endnote>
  <w:endnote w:type="continuationSeparator" w:id="0">
    <w:p w14:paraId="181FDD6C"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70528"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7E567800" w14:textId="77777777" w:rsidTr="004233FB">
        <w:trPr>
          <w:cantSplit/>
          <w:trHeight w:hRule="exact" w:val="280"/>
        </w:trPr>
        <w:tc>
          <w:tcPr>
            <w:tcW w:w="709" w:type="dxa"/>
            <w:tcBorders>
              <w:top w:val="nil"/>
              <w:left w:val="nil"/>
              <w:bottom w:val="single" w:sz="18" w:space="0" w:color="9196CA" w:themeColor="accent1"/>
              <w:right w:val="nil"/>
            </w:tcBorders>
          </w:tcPr>
          <w:p w14:paraId="0F4C549B" w14:textId="77777777" w:rsidR="00030B92" w:rsidRDefault="00030B92" w:rsidP="004233FB">
            <w:pPr>
              <w:spacing w:before="280" w:line="240" w:lineRule="auto"/>
            </w:pPr>
          </w:p>
        </w:tc>
      </w:tr>
    </w:tbl>
    <w:p w14:paraId="564692F5" w14:textId="77777777" w:rsidR="00030B92" w:rsidRDefault="00030B92" w:rsidP="0032501C">
      <w:pPr>
        <w:spacing w:line="160" w:lineRule="exact"/>
      </w:pPr>
    </w:p>
  </w:footnote>
  <w:footnote w:type="continuationSeparator" w:id="0">
    <w:p w14:paraId="1D2E5D3B"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7216"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1909807161">
    <w:abstractNumId w:val="24"/>
  </w:num>
  <w:num w:numId="2" w16cid:durableId="746607873">
    <w:abstractNumId w:val="33"/>
  </w:num>
  <w:num w:numId="3" w16cid:durableId="1453671551">
    <w:abstractNumId w:val="27"/>
  </w:num>
  <w:num w:numId="4" w16cid:durableId="1107501357">
    <w:abstractNumId w:val="9"/>
  </w:num>
  <w:num w:numId="5" w16cid:durableId="794560954">
    <w:abstractNumId w:val="7"/>
  </w:num>
  <w:num w:numId="6" w16cid:durableId="2107580444">
    <w:abstractNumId w:val="6"/>
  </w:num>
  <w:num w:numId="7" w16cid:durableId="131219190">
    <w:abstractNumId w:val="5"/>
  </w:num>
  <w:num w:numId="8" w16cid:durableId="641617304">
    <w:abstractNumId w:val="4"/>
  </w:num>
  <w:num w:numId="9" w16cid:durableId="786310254">
    <w:abstractNumId w:val="8"/>
  </w:num>
  <w:num w:numId="10" w16cid:durableId="1446198061">
    <w:abstractNumId w:val="3"/>
  </w:num>
  <w:num w:numId="11" w16cid:durableId="484973271">
    <w:abstractNumId w:val="2"/>
  </w:num>
  <w:num w:numId="12" w16cid:durableId="1814638057">
    <w:abstractNumId w:val="1"/>
  </w:num>
  <w:num w:numId="13" w16cid:durableId="1854999403">
    <w:abstractNumId w:val="0"/>
  </w:num>
  <w:num w:numId="14" w16cid:durableId="598417105">
    <w:abstractNumId w:val="32"/>
  </w:num>
  <w:num w:numId="15" w16cid:durableId="1156605401">
    <w:abstractNumId w:val="22"/>
  </w:num>
  <w:num w:numId="16" w16cid:durableId="1723334715">
    <w:abstractNumId w:val="23"/>
  </w:num>
  <w:num w:numId="17" w16cid:durableId="1716927863">
    <w:abstractNumId w:val="17"/>
  </w:num>
  <w:num w:numId="18" w16cid:durableId="312179758">
    <w:abstractNumId w:val="30"/>
  </w:num>
  <w:num w:numId="19" w16cid:durableId="1465394591">
    <w:abstractNumId w:val="14"/>
  </w:num>
  <w:num w:numId="20" w16cid:durableId="2066416909">
    <w:abstractNumId w:val="21"/>
  </w:num>
  <w:num w:numId="21" w16cid:durableId="1054424770">
    <w:abstractNumId w:val="10"/>
  </w:num>
  <w:num w:numId="22" w16cid:durableId="925848697">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870946776">
    <w:abstractNumId w:val="29"/>
  </w:num>
  <w:num w:numId="24" w16cid:durableId="188951257">
    <w:abstractNumId w:val="18"/>
  </w:num>
  <w:num w:numId="25" w16cid:durableId="1826162040">
    <w:abstractNumId w:val="34"/>
  </w:num>
  <w:num w:numId="26" w16cid:durableId="2076274808">
    <w:abstractNumId w:val="15"/>
  </w:num>
  <w:num w:numId="27" w16cid:durableId="1776250125">
    <w:abstractNumId w:val="12"/>
  </w:num>
  <w:num w:numId="28" w16cid:durableId="1351570293">
    <w:abstractNumId w:val="13"/>
  </w:num>
  <w:num w:numId="29" w16cid:durableId="608855449">
    <w:abstractNumId w:val="25"/>
  </w:num>
  <w:num w:numId="30" w16cid:durableId="1532767081">
    <w:abstractNumId w:val="28"/>
  </w:num>
  <w:num w:numId="31" w16cid:durableId="1174223481">
    <w:abstractNumId w:val="20"/>
  </w:num>
  <w:num w:numId="32" w16cid:durableId="2031179181">
    <w:abstractNumId w:val="26"/>
  </w:num>
  <w:num w:numId="33" w16cid:durableId="16978353">
    <w:abstractNumId w:val="16"/>
  </w:num>
  <w:num w:numId="34" w16cid:durableId="1970427150">
    <w:abstractNumId w:val="11"/>
  </w:num>
  <w:num w:numId="35" w16cid:durableId="20246971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430B6"/>
    <w:rsid w:val="000439B3"/>
    <w:rsid w:val="00057A7F"/>
    <w:rsid w:val="00075E48"/>
    <w:rsid w:val="00087F10"/>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67B92"/>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797D"/>
    <w:rsid w:val="003D15FA"/>
    <w:rsid w:val="003F2120"/>
    <w:rsid w:val="003F588C"/>
    <w:rsid w:val="00401BCC"/>
    <w:rsid w:val="00410BC9"/>
    <w:rsid w:val="004210F5"/>
    <w:rsid w:val="004233FB"/>
    <w:rsid w:val="00424E20"/>
    <w:rsid w:val="0042611E"/>
    <w:rsid w:val="0043223D"/>
    <w:rsid w:val="0044037B"/>
    <w:rsid w:val="00445421"/>
    <w:rsid w:val="004506C4"/>
    <w:rsid w:val="004545E5"/>
    <w:rsid w:val="00461EF1"/>
    <w:rsid w:val="00464E53"/>
    <w:rsid w:val="00466586"/>
    <w:rsid w:val="004675F4"/>
    <w:rsid w:val="00480E4D"/>
    <w:rsid w:val="00485237"/>
    <w:rsid w:val="00491539"/>
    <w:rsid w:val="00491F1F"/>
    <w:rsid w:val="004A22CB"/>
    <w:rsid w:val="004A41DB"/>
    <w:rsid w:val="004A4E63"/>
    <w:rsid w:val="004C04A8"/>
    <w:rsid w:val="004D0579"/>
    <w:rsid w:val="004F75C3"/>
    <w:rsid w:val="005027CD"/>
    <w:rsid w:val="00507BD7"/>
    <w:rsid w:val="00520D2F"/>
    <w:rsid w:val="005315BA"/>
    <w:rsid w:val="00537556"/>
    <w:rsid w:val="00542E32"/>
    <w:rsid w:val="00543909"/>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1404"/>
    <w:rsid w:val="0066312F"/>
    <w:rsid w:val="00665CDB"/>
    <w:rsid w:val="0067258F"/>
    <w:rsid w:val="006A0F04"/>
    <w:rsid w:val="006A1D48"/>
    <w:rsid w:val="006A240F"/>
    <w:rsid w:val="006A2EE7"/>
    <w:rsid w:val="006A7F4A"/>
    <w:rsid w:val="006D75FA"/>
    <w:rsid w:val="006D77BB"/>
    <w:rsid w:val="006F0214"/>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B5F72"/>
    <w:rsid w:val="009D42F9"/>
    <w:rsid w:val="009D5688"/>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E244F"/>
    <w:rsid w:val="00AE36CA"/>
    <w:rsid w:val="00AF1325"/>
    <w:rsid w:val="00AF2C13"/>
    <w:rsid w:val="00B119A2"/>
    <w:rsid w:val="00B26BEB"/>
    <w:rsid w:val="00B347E3"/>
    <w:rsid w:val="00B35F87"/>
    <w:rsid w:val="00B40872"/>
    <w:rsid w:val="00B674DC"/>
    <w:rsid w:val="00B67DF1"/>
    <w:rsid w:val="00B74822"/>
    <w:rsid w:val="00B77AC1"/>
    <w:rsid w:val="00B9692A"/>
    <w:rsid w:val="00BA20CE"/>
    <w:rsid w:val="00BA49C5"/>
    <w:rsid w:val="00BB3964"/>
    <w:rsid w:val="00BC377D"/>
    <w:rsid w:val="00BC78B0"/>
    <w:rsid w:val="00BF0019"/>
    <w:rsid w:val="00BF787D"/>
    <w:rsid w:val="00C35D95"/>
    <w:rsid w:val="00C3794B"/>
    <w:rsid w:val="00C52D9D"/>
    <w:rsid w:val="00C5597E"/>
    <w:rsid w:val="00C74A5A"/>
    <w:rsid w:val="00C8263B"/>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A3B87"/>
    <w:rsid w:val="00DB33D4"/>
    <w:rsid w:val="00DB3F8F"/>
    <w:rsid w:val="00DC2A94"/>
    <w:rsid w:val="00DD0E19"/>
    <w:rsid w:val="00DE069E"/>
    <w:rsid w:val="00DE4671"/>
    <w:rsid w:val="00DE6A74"/>
    <w:rsid w:val="00E013CF"/>
    <w:rsid w:val="00E22599"/>
    <w:rsid w:val="00E24EA1"/>
    <w:rsid w:val="00E47732"/>
    <w:rsid w:val="00E506BE"/>
    <w:rsid w:val="00E57608"/>
    <w:rsid w:val="00E60044"/>
    <w:rsid w:val="00E60F4F"/>
    <w:rsid w:val="00E664DA"/>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A67C8"/>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ElementMetadata xmlns="http://www.made-in-office.com/empower/docs/element/v1">
  <BinaryId>6634d2ae-2a43-481a-a357-8fd7edc522ff</BinaryId>
  <ElementId>bf1bcb29-f2dc-49ff-a646-0732f9a66292</ElementId>
</ElementMetadata>
</file>

<file path=customXml/item2.xml><?xml version="1.0" encoding="utf-8"?>
<ct:contentTypeSchema xmlns:ct="http://schemas.microsoft.com/office/2006/metadata/contentType" xmlns:ma="http://schemas.microsoft.com/office/2006/metadata/properties/metaAttributes" ct:_="" ma:_="" ma:contentTypeName="Document" ma:contentTypeID="0x010100B8489F38F03F0243896AD72B6347F12D" ma:contentTypeVersion="3" ma:contentTypeDescription="Een nieuw document maken." ma:contentTypeScope="" ma:versionID="06ea00b365df5c606779e36b699d3af9">
  <xsd:schema xmlns:xsd="http://www.w3.org/2001/XMLSchema" xmlns:xs="http://www.w3.org/2001/XMLSchema" xmlns:p="http://schemas.microsoft.com/office/2006/metadata/properties" xmlns:ns2="3cfefe0f-8147-4111-a66b-d4a273d0a5f9" targetNamespace="http://schemas.microsoft.com/office/2006/metadata/properties" ma:root="true" ma:fieldsID="edcd0b1647a95bf1dd86082fa9343407" ns2:_="">
    <xsd:import namespace="3cfefe0f-8147-4111-a66b-d4a273d0a5f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fefe0f-8147-4111-a66b-d4a273d0a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ources xmlns:b="http://schemas.openxmlformats.org/officeDocument/2006/bibliography" xmlns="http://schemas.openxmlformats.org/officeDocument/2006/bibliography" SelectedStyle="\APASixthEditionOfficeOnline.xsl" StyleName="APA" Version="6"/>
</file>

<file path=customXml/item4.xml><?xml version="1.0" encoding="utf-8"?>
<DocsTemplateContainer xmlns="http://www.made-in-office.com/empower/docs/template/v1">
  <DocsTextTemplateDictionary/>
  <DocsImageTemplateDictionary/>
  <PlaceholderHiddenState>
    <HideablePlaceholderGuids/>
  </PlaceholderHiddenState>
</DocsTemplateContainer>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2.xml><?xml version="1.0" encoding="utf-8"?>
<ds:datastoreItem xmlns:ds="http://schemas.openxmlformats.org/officeDocument/2006/customXml" ds:itemID="{7D537DAB-5C00-4701-9BC5-A2EAD650D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fefe0f-8147-4111-a66b-d4a273d0a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4.xml><?xml version="1.0" encoding="utf-8"?>
<ds:datastoreItem xmlns:ds="http://schemas.openxmlformats.org/officeDocument/2006/customXml" ds:itemID="{74BB08AD-1D43-4C5C-AC2E-02DBAF35EBE9}">
  <ds:schemaRefs>
    <ds:schemaRef ds:uri="http://www.made-in-office.com/empower/docs/template/v1"/>
  </ds:schemaRefs>
</ds:datastoreItem>
</file>

<file path=customXml/itemProps5.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6.xml><?xml version="1.0" encoding="utf-8"?>
<ds:datastoreItem xmlns:ds="http://schemas.openxmlformats.org/officeDocument/2006/customXml" ds:itemID="{2C09C330-AA61-4373-A365-99995646E5FD}">
  <ds:schemaRefs>
    <ds:schemaRef ds:uri="http://purl.org/dc/dcmitype/"/>
    <ds:schemaRef ds:uri="http://schemas.microsoft.com/office/infopath/2007/PartnerControls"/>
    <ds:schemaRef ds:uri="4aa6b8cd-8aaf-473e-973b-57fcbd5fd695"/>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53db1c64-d159-475e-a504-7a3da4935d8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Notitie v1.0</Template>
  <TotalTime>42</TotalTime>
  <Pages>2</Pages>
  <Words>330</Words>
  <Characters>1994</Characters>
  <Application>Microsoft Office Word</Application>
  <DocSecurity>0</DocSecurity>
  <Lines>53</Lines>
  <Paragraphs>37</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Celine den Brave</cp:lastModifiedBy>
  <cp:revision>30</cp:revision>
  <dcterms:created xsi:type="dcterms:W3CDTF">2022-03-04T08:58:00Z</dcterms:created>
  <dcterms:modified xsi:type="dcterms:W3CDTF">2025-09-10T12:34:00Z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ContentTypeId">
    <vt:lpwstr>0x010100B8489F38F03F0243896AD72B6347F12D</vt:lpwstr>
  </property>
  <property fmtid="{D5CDD505-2E9C-101B-9397-08002B2CF9AE}" pid="5" name="MediaServiceImageTags">
    <vt:lpwstr/>
  </property>
  <property fmtid="{D5CDD505-2E9C-101B-9397-08002B2CF9AE}" pid="6" name="Order">
    <vt:r8>2050800</vt:r8>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