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e0a3df-2e4b-49bb-9a6f-a153ffc0974e" xsi:nil="true"/>
    <lcf76f155ced4ddcb4097134ff3c332f xmlns="50aee88e-43b5-48aa-9407-a903d0fc9e5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259DF88B9DB4C9F2463CA7D10EE32" ma:contentTypeVersion="10" ma:contentTypeDescription="Een nieuw document maken." ma:contentTypeScope="" ma:versionID="9e7df19460d81f601546ac6dfc129365">
  <xsd:schema xmlns:xsd="http://www.w3.org/2001/XMLSchema" xmlns:xs="http://www.w3.org/2001/XMLSchema" xmlns:p="http://schemas.microsoft.com/office/2006/metadata/properties" xmlns:ns2="50aee88e-43b5-48aa-9407-a903d0fc9e5f" xmlns:ns3="23e0a3df-2e4b-49bb-9a6f-a153ffc0974e" targetNamespace="http://schemas.microsoft.com/office/2006/metadata/properties" ma:root="true" ma:fieldsID="1d02f355aa8856e608969a4bb4f901d8" ns2:_="" ns3:_="">
    <xsd:import namespace="50aee88e-43b5-48aa-9407-a903d0fc9e5f"/>
    <xsd:import namespace="23e0a3df-2e4b-49bb-9a6f-a153ffc09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ee88e-43b5-48aa-9407-a903d0fc9e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c10344a-7caf-40d1-946f-6a236c354a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e0a3df-2e4b-49bb-9a6f-a153ffc097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a0e466-030e-4050-8138-9a1699ccc7bc}" ma:internalName="TaxCatchAll" ma:showField="CatchAllData" ma:web="23e0a3df-2e4b-49bb-9a6f-a153ffc09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8115D-92EF-4B16-BC95-500125A124B6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A2E2DB00-7757-4FED-B05D-4863FE6E0191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0x010100B91259DF88B9DB4C9F2463CA7D10EE32</vt:lpwstr>
  </property>
</Properties>
</file>