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A13064E46254B9EC4DA0C45CB4148" ma:contentTypeVersion="3" ma:contentTypeDescription="Een nieuw document maken." ma:contentTypeScope="" ma:versionID="fe0027953b89572c5ab6f4aeed22d7e6">
  <xsd:schema xmlns:xsd="http://www.w3.org/2001/XMLSchema" xmlns:xs="http://www.w3.org/2001/XMLSchema" xmlns:p="http://schemas.microsoft.com/office/2006/metadata/properties" xmlns:ns2="fb227a9a-fd65-4c6c-9f4d-cb9dfba42899" targetNamespace="http://schemas.microsoft.com/office/2006/metadata/properties" ma:root="true" ma:fieldsID="ca14dca928f190edd0a50cf58d2b7de5" ns2:_="">
    <xsd:import namespace="fb227a9a-fd65-4c6c-9f4d-cb9dfba42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27a9a-fd65-4c6c-9f4d-cb9dfba42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B99BC-27A9-4814-B2CA-AB9469EC6825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2F24F4F-E1B5-4BF0-B724-F3151C596E0B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0x010100A98A13064E46254B9EC4DA0C45CB4148</vt:lpwstr>
  </property>
</Properties>
</file>