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155C87" w14:textId="77777777" w:rsidR="00DB3A38" w:rsidRDefault="00DB3A38" w:rsidP="00DB3A38">
      <w:pPr>
        <w:pStyle w:val="Kop1"/>
        <w:numPr>
          <w:ilvl w:val="0"/>
          <w:numId w:val="0"/>
        </w:numPr>
        <w:ind w:left="720" w:hanging="720"/>
      </w:pPr>
      <w:r w:rsidRPr="00951017">
        <w:t xml:space="preserve">BIJLAGE </w:t>
      </w:r>
      <w:r>
        <w:t>C</w:t>
      </w:r>
      <w:r>
        <w:tab/>
      </w:r>
      <w:r>
        <w:tab/>
        <w:t>Verklaring onderaanneming</w:t>
      </w:r>
    </w:p>
    <w:p w14:paraId="3D8B872D" w14:textId="77777777" w:rsidR="00DB3A38" w:rsidRPr="00DB3A38" w:rsidRDefault="00DB3A38" w:rsidP="00DB3A38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6D48F6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B67CF7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Vraag</w:t>
            </w:r>
            <w:r w:rsidRPr="00B67CF7">
              <w:rPr>
                <w:rFonts w:asciiTheme="minorHAnsi" w:hAnsiTheme="minorHAnsi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B67CF7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Antwoord volledig invullen</w:t>
            </w:r>
          </w:p>
        </w:tc>
      </w:tr>
      <w:tr w:rsidR="00DB3A38" w:rsidRPr="006D48F6" w14:paraId="2592A561" w14:textId="77777777" w:rsidTr="00354D5E">
        <w:tc>
          <w:tcPr>
            <w:tcW w:w="4539" w:type="dxa"/>
          </w:tcPr>
          <w:p w14:paraId="6A1A20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77662B28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275FD906" w14:textId="77777777" w:rsidTr="00354D5E">
        <w:tc>
          <w:tcPr>
            <w:tcW w:w="4539" w:type="dxa"/>
          </w:tcPr>
          <w:p w14:paraId="05DF39DB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2DE78ED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5EC5D3F5" w14:textId="77777777" w:rsidTr="00354D5E">
        <w:tc>
          <w:tcPr>
            <w:tcW w:w="4539" w:type="dxa"/>
          </w:tcPr>
          <w:p w14:paraId="23158BE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0"/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0AF7C82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1"/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6DB98932" w14:textId="77777777" w:rsidTr="00354D5E">
        <w:tc>
          <w:tcPr>
            <w:tcW w:w="4539" w:type="dxa"/>
          </w:tcPr>
          <w:p w14:paraId="666157C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61B812E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1A81AC43" w14:textId="77777777" w:rsidTr="00354D5E">
        <w:tc>
          <w:tcPr>
            <w:tcW w:w="4539" w:type="dxa"/>
          </w:tcPr>
          <w:p w14:paraId="01D1313D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1C739E0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070C20AC" w14:textId="77777777" w:rsidTr="00354D5E">
        <w:tc>
          <w:tcPr>
            <w:tcW w:w="4539" w:type="dxa"/>
          </w:tcPr>
          <w:p w14:paraId="7BBA51A4" w14:textId="67380BEA" w:rsidR="00DB3A38" w:rsidRPr="00B34970" w:rsidRDefault="00B34970" w:rsidP="00B34970">
            <w:pPr>
              <w:rPr>
                <w:rFonts w:asciiTheme="minorHAnsi" w:hAnsiTheme="minorHAnsi" w:cstheme="minorHAnsi"/>
              </w:rPr>
            </w:pPr>
            <w:r w:rsidRPr="00B34970">
              <w:rPr>
                <w:rFonts w:asciiTheme="minorHAnsi" w:hAnsiTheme="minorHAnsi" w:cstheme="minorHAnsi"/>
              </w:rPr>
              <w:t>Naam en h</w:t>
            </w:r>
            <w:r w:rsidR="00DB3A38" w:rsidRPr="00B34970">
              <w:rPr>
                <w:rFonts w:asciiTheme="minorHAnsi" w:hAnsiTheme="minorHAnsi" w:cstheme="minorHAnsi"/>
              </w:rPr>
              <w:t xml:space="preserve">andtekening </w:t>
            </w:r>
            <w:r w:rsidRPr="00B34970">
              <w:rPr>
                <w:rFonts w:asciiTheme="minorHAnsi" w:hAnsiTheme="minorHAnsi" w:cstheme="minorHAnsi"/>
              </w:rPr>
              <w:t xml:space="preserve">rechtsgeldig vertegenwoordiger </w:t>
            </w:r>
            <w:r w:rsidR="00DB3A38" w:rsidRPr="00B34970">
              <w:rPr>
                <w:rFonts w:asciiTheme="minorHAnsi" w:hAnsiTheme="minorHAnsi" w:cstheme="minorHAnsi"/>
              </w:rPr>
              <w:t>onderaannemer</w:t>
            </w:r>
          </w:p>
        </w:tc>
        <w:tc>
          <w:tcPr>
            <w:tcW w:w="4522" w:type="dxa"/>
          </w:tcPr>
          <w:p w14:paraId="35DAEF7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2B21C83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4A0A452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</w:tbl>
    <w:p w14:paraId="0B48F2AC" w14:textId="77777777" w:rsidR="00BF67C3" w:rsidRDefault="00BF67C3" w:rsidP="00B34970">
      <w:pPr>
        <w:spacing w:before="56" w:after="113"/>
      </w:pPr>
      <w:bookmarkStart w:id="2" w:name="_GoBack"/>
      <w:bookmarkEnd w:id="2"/>
    </w:p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38"/>
    <w:rsid w:val="00596457"/>
    <w:rsid w:val="00B34970"/>
    <w:rsid w:val="00BF67C3"/>
    <w:rsid w:val="00C41A3E"/>
    <w:rsid w:val="00D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B9467CFF15D442BE867093A4A13C02" ma:contentTypeVersion="3" ma:contentTypeDescription="Een nieuw document maken." ma:contentTypeScope="" ma:versionID="e24ed28d25e70159e2fabce009c7b86b">
  <xsd:schema xmlns:xsd="http://www.w3.org/2001/XMLSchema" xmlns:xs="http://www.w3.org/2001/XMLSchema" xmlns:p="http://schemas.microsoft.com/office/2006/metadata/properties" xmlns:ns2="9f2d0416-32c1-4b5b-95bf-023dd3ee64c4" targetNamespace="http://schemas.microsoft.com/office/2006/metadata/properties" ma:root="true" ma:fieldsID="ebe90f21b2875de8b79eabfae443181b" ns2:_="">
    <xsd:import namespace="9f2d0416-32c1-4b5b-95bf-023dd3ee64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d0416-32c1-4b5b-95bf-023dd3ee6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312BD8-F82F-465A-9DF3-2BCAF3CE8DCB}"/>
</file>

<file path=customXml/itemProps2.xml><?xml version="1.0" encoding="utf-8"?>
<ds:datastoreItem xmlns:ds="http://schemas.openxmlformats.org/officeDocument/2006/customXml" ds:itemID="{D70B2FF8-AE67-45BF-A59F-6CD33F794FD1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E3912B7-DC40-47CB-A538-C44154C9923E}"/>
</file>

<file path=docProps/app.xml><?xml version="1.0" encoding="utf-8"?>
<Properties xmlns="http://schemas.openxmlformats.org/officeDocument/2006/extended-properties" xmlns:vt="http://schemas.openxmlformats.org/officeDocument/2006/docPropsVTypes">
  <Template>F8C750E3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Doorn, Thomas van</cp:lastModifiedBy>
  <cp:revision>3</cp:revision>
  <dcterms:created xsi:type="dcterms:W3CDTF">2020-01-28T13:59:00Z</dcterms:created>
  <dcterms:modified xsi:type="dcterms:W3CDTF">2020-01-28T14:09:00Z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0x0101005EB9467CFF15D442BE867093A4A13C02</vt:lpwstr>
  </property>
</Properties>
</file>