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8F7FB4321BCB43A3402DEC1D44C2D9" ma:contentTypeVersion="7" ma:contentTypeDescription="Een nieuw document maken." ma:contentTypeScope="" ma:versionID="b39c43707b973d0f33438ff062182d1d">
  <xsd:schema xmlns:xsd="http://www.w3.org/2001/XMLSchema" xmlns:xs="http://www.w3.org/2001/XMLSchema" xmlns:p="http://schemas.microsoft.com/office/2006/metadata/properties" xmlns:ns2="9d6a1f6f-d673-435a-8a5b-b5c0c2cbab6c" targetNamespace="http://schemas.microsoft.com/office/2006/metadata/properties" ma:root="true" ma:fieldsID="f3c571195225aba5a2283aa5687a0d7c" ns2:_="">
    <xsd:import namespace="9d6a1f6f-d673-435a-8a5b-b5c0c2cba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a1f6f-d673-435a-8a5b-b5c0c2cba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554E4D-1470-413B-86B9-851D16A3D810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0x0101007E8F7FB4321BCB43A3402DEC1D44C2D9</vt:lpwstr>
  </property>
  <property fmtid="{D5CDD505-2E9C-101B-9397-08002B2CF9AE}" pid="3" name="MediaServiceImageTags">
    <vt:lpwstr/>
  </property>
</Properties>
</file>