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3BD2C0BE" w14:textId="38B5FEDC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4A28" w14:textId="77777777" w:rsidR="0088664D" w:rsidRDefault="0088664D" w:rsidP="003D4B84">
      <w:r>
        <w:separator/>
      </w:r>
    </w:p>
  </w:endnote>
  <w:endnote w:type="continuationSeparator" w:id="0">
    <w:p w14:paraId="5269749E" w14:textId="77777777" w:rsidR="0088664D" w:rsidRDefault="0088664D" w:rsidP="003D4B84">
      <w:r>
        <w:continuationSeparator/>
      </w:r>
    </w:p>
  </w:endnote>
  <w:endnote w:type="continuationNotice" w:id="1">
    <w:p w14:paraId="7E9B976A" w14:textId="77777777" w:rsidR="0088664D" w:rsidRDefault="00886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6480" w14:textId="77777777" w:rsidR="0088664D" w:rsidRDefault="0088664D" w:rsidP="003D4B84">
      <w:r>
        <w:separator/>
      </w:r>
    </w:p>
  </w:footnote>
  <w:footnote w:type="continuationSeparator" w:id="0">
    <w:p w14:paraId="1A37D32E" w14:textId="77777777" w:rsidR="0088664D" w:rsidRDefault="0088664D" w:rsidP="003D4B84">
      <w:r>
        <w:continuationSeparator/>
      </w:r>
    </w:p>
  </w:footnote>
  <w:footnote w:type="continuationNotice" w:id="1">
    <w:p w14:paraId="12A02EA6" w14:textId="77777777" w:rsidR="0088664D" w:rsidRDefault="00886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4287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BBC"/>
    <w:rsid w:val="004753DE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2022F"/>
    <w:rsid w:val="00675170"/>
    <w:rsid w:val="00676E9C"/>
    <w:rsid w:val="00681A50"/>
    <w:rsid w:val="006A5F4A"/>
    <w:rsid w:val="006B03B5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B29E8"/>
    <w:rsid w:val="00BD3AE1"/>
    <w:rsid w:val="00BD7893"/>
    <w:rsid w:val="00C06B37"/>
    <w:rsid w:val="00C12D63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8F7FB4321BCB43A3402DEC1D44C2D9" ma:contentTypeVersion="7" ma:contentTypeDescription="Create a new document." ma:contentTypeScope="" ma:versionID="553df501e2df7e857d8c5b56677bdd75">
  <xsd:schema xmlns:xsd="http://www.w3.org/2001/XMLSchema" xmlns:xs="http://www.w3.org/2001/XMLSchema" xmlns:p="http://schemas.microsoft.com/office/2006/metadata/properties" xmlns:ns2="9d6a1f6f-d673-435a-8a5b-b5c0c2cbab6c" targetNamespace="http://schemas.microsoft.com/office/2006/metadata/properties" ma:root="true" ma:fieldsID="e50d6ae84588d9a182206bcc19f976bf" ns2:_="">
    <xsd:import namespace="9d6a1f6f-d673-435a-8a5b-b5c0c2cba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a1f6f-d673-435a-8a5b-b5c0c2cba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E01BB-87F5-41C3-B7AD-1F01075EE9F5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6236bc4f-018d-431f-9bf1-d9a874333f01"/>
  </ds:schemaRefs>
</ds:datastoreItem>
</file>

<file path=customXml/itemProps3.xml><?xml version="1.0" encoding="utf-8"?>
<ds:datastoreItem xmlns:ds="http://schemas.openxmlformats.org/officeDocument/2006/customXml" ds:itemID="{DACF6384-D7A5-46B7-8077-B832AE87027F}"/>
</file>

<file path=customXml/itemProps4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21</TotalTime>
  <Pages>2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Thijs Kruger</cp:lastModifiedBy>
  <cp:revision>31</cp:revision>
  <cp:lastPrinted>2018-11-14T09:05:00Z</cp:lastPrinted>
  <dcterms:created xsi:type="dcterms:W3CDTF">2025-01-14T08:44:00Z</dcterms:created>
  <dcterms:modified xsi:type="dcterms:W3CDTF">2025-10-27T09:41:00Z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0x0101007E8F7FB4321BCB43A3402DEC1D44C2D9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