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F49C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49D6E6" wp14:editId="1A1AE36E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1DC69" w14:textId="77777777" w:rsidR="00AD1EB1" w:rsidRPr="00AD3DBD" w:rsidRDefault="00AD1EB1" w:rsidP="005A0616">
      <w:pPr>
        <w:pStyle w:val="RIJK3-Paragraaf"/>
      </w:pPr>
    </w:p>
    <w:p w14:paraId="51619CE2" w14:textId="77777777" w:rsidR="00AD3DBD" w:rsidRPr="00AD3DBD" w:rsidRDefault="00AD3DBD" w:rsidP="005A0616">
      <w:pPr>
        <w:pStyle w:val="RIJK3-Paragraaf"/>
      </w:pPr>
    </w:p>
    <w:p w14:paraId="28CC63CB" w14:textId="77777777" w:rsidR="00AD3DBD" w:rsidRPr="00AD3DBD" w:rsidRDefault="00AD3DBD" w:rsidP="005A0616">
      <w:pPr>
        <w:pStyle w:val="RIJK3-Paragraaf"/>
      </w:pPr>
    </w:p>
    <w:p w14:paraId="441D267B" w14:textId="77777777" w:rsidR="00AD3DBD" w:rsidRDefault="00AD3DBD" w:rsidP="005A0616">
      <w:pPr>
        <w:pStyle w:val="RIJK3-Paragraaf"/>
      </w:pPr>
    </w:p>
    <w:p w14:paraId="6B693B80" w14:textId="77777777" w:rsidR="00756F24" w:rsidRDefault="00756F24" w:rsidP="00756F24">
      <w:pPr>
        <w:spacing w:line="240" w:lineRule="auto"/>
        <w:rPr>
          <w:rStyle w:val="RIJK2-HoofdstukChar"/>
        </w:rPr>
      </w:pPr>
    </w:p>
    <w:p w14:paraId="479B96FC" w14:textId="77777777" w:rsidR="00756F24" w:rsidRDefault="00756F24" w:rsidP="00756F24">
      <w:pPr>
        <w:spacing w:line="240" w:lineRule="auto"/>
        <w:jc w:val="center"/>
        <w:rPr>
          <w:rStyle w:val="RIJK2-HoofdstukChar"/>
        </w:rPr>
      </w:pPr>
    </w:p>
    <w:p w14:paraId="18E17DDF" w14:textId="3F1C9C0E" w:rsidR="00756F24" w:rsidRPr="00756F24" w:rsidRDefault="00756F24" w:rsidP="00756F24">
      <w:pPr>
        <w:spacing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756F24">
        <w:rPr>
          <w:rStyle w:val="RIJK2-HoofdstukChar"/>
        </w:rPr>
        <w:t>Eigen verklaring uitsluitingsgronden in verband met het Sanctiepakket Rusland</w:t>
      </w:r>
    </w:p>
    <w:p w14:paraId="1DA69401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b/>
          <w:sz w:val="28"/>
          <w:szCs w:val="28"/>
        </w:rPr>
      </w:pPr>
    </w:p>
    <w:p w14:paraId="1A88A27D" w14:textId="1CB6AD51" w:rsidR="00756F24" w:rsidRPr="00756F24" w:rsidRDefault="00756F24" w:rsidP="00756F24">
      <w:pPr>
        <w:pStyle w:val="RIJK3-Paragraaf"/>
        <w:rPr>
          <w:rFonts w:eastAsia="Calibri"/>
        </w:rPr>
      </w:pPr>
      <w:r w:rsidRPr="00756F24">
        <w:rPr>
          <w:rFonts w:eastAsia="Calibri"/>
        </w:rPr>
        <w:t xml:space="preserve">Bijlage </w:t>
      </w:r>
      <w:r w:rsidR="00D56BE3">
        <w:rPr>
          <w:rFonts w:eastAsia="Calibri"/>
        </w:rPr>
        <w:t>I</w:t>
      </w:r>
      <w:r w:rsidRPr="00756F24">
        <w:rPr>
          <w:rFonts w:eastAsia="Calibri"/>
        </w:rPr>
        <w:t xml:space="preserve"> bij het Aanbestedingsdocument </w:t>
      </w:r>
      <w:r w:rsidR="00D56BE3">
        <w:rPr>
          <w:rFonts w:eastAsia="Calibri"/>
        </w:rPr>
        <w:t>RIJK202503 Digitale werkplek als dienst</w:t>
      </w:r>
    </w:p>
    <w:p w14:paraId="7E04758B" w14:textId="77777777" w:rsid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3316DAE8" w14:textId="36FC097B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>Inschrijver verklaart door ondertekening dezes, dat:</w:t>
      </w:r>
    </w:p>
    <w:p w14:paraId="2AB2D51B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6722ABD1" w14:textId="1523CDCA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Op hem géén in de Aanbestedingsprocedure </w:t>
      </w:r>
      <w:r w:rsidR="00D56BE3">
        <w:rPr>
          <w:rFonts w:eastAsia="Calibri"/>
        </w:rPr>
        <w:t>“Digitale werkplek als dienst”</w:t>
      </w:r>
      <w:r w:rsidRPr="00756F24">
        <w:rPr>
          <w:rFonts w:eastAsia="Calibri"/>
        </w:rPr>
        <w:t xml:space="preserve"> van toepassing verklaarde uitsluitingsgronden, zie daartoe met name paragraaf </w:t>
      </w:r>
      <w:r w:rsidR="00D56BE3">
        <w:rPr>
          <w:rFonts w:eastAsia="Calibri"/>
        </w:rPr>
        <w:t>3.3.2</w:t>
      </w:r>
      <w:r w:rsidRPr="00756F24">
        <w:rPr>
          <w:rFonts w:eastAsia="Calibri"/>
        </w:rPr>
        <w:t xml:space="preserve"> van het Aanbestedingsdocument </w:t>
      </w:r>
      <w:r w:rsidR="00D56BE3">
        <w:rPr>
          <w:rFonts w:eastAsia="Calibri"/>
        </w:rPr>
        <w:t>met kenmerk RIJK202503</w:t>
      </w:r>
      <w:r w:rsidRPr="00756F24">
        <w:rPr>
          <w:rFonts w:eastAsia="Calibri"/>
        </w:rPr>
        <w:t xml:space="preserve"> van toepassing zijn.</w:t>
      </w:r>
    </w:p>
    <w:p w14:paraId="38265A47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3262181B" w14:textId="367946FE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Aldus, met inachtneming van, en overeenkomstig het bepaalde in het Aanbestedingsdocument </w:t>
      </w:r>
      <w:r w:rsidR="00D56BE3">
        <w:rPr>
          <w:rFonts w:eastAsia="Calibri"/>
        </w:rPr>
        <w:t>Digitale werkplek als dienst RIJK202503</w:t>
      </w:r>
      <w:r w:rsidRPr="00756F24">
        <w:rPr>
          <w:rFonts w:eastAsia="Calibri"/>
        </w:rPr>
        <w:t xml:space="preserve"> inclusief bijlagen en de (eventuele) in de Aanbestedingsprocedure opgemaakte Nota (‘s) van inlichtingen, naar waarheid opgemaakt en ondertekend (door):</w:t>
      </w:r>
    </w:p>
    <w:p w14:paraId="78439421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5396AB66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W w:w="9302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2835"/>
        <w:gridCol w:w="1898"/>
        <w:gridCol w:w="2781"/>
      </w:tblGrid>
      <w:tr w:rsidR="00756F24" w:rsidRPr="00756F24" w14:paraId="17A215F7" w14:textId="77777777" w:rsidTr="00756F24">
        <w:trPr>
          <w:trHeight w:val="434"/>
        </w:trPr>
        <w:tc>
          <w:tcPr>
            <w:tcW w:w="9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563A5A2B" w14:textId="77777777" w:rsidR="00756F24" w:rsidRPr="00756F24" w:rsidRDefault="00756F24" w:rsidP="00756F24">
            <w:pPr>
              <w:pStyle w:val="RIJK4-Tekst"/>
              <w:jc w:val="center"/>
              <w:rPr>
                <w:rFonts w:eastAsia="Arial Unicode MS"/>
                <w:color w:val="FFFFFF" w:themeColor="background1"/>
              </w:rPr>
            </w:pPr>
            <w:r w:rsidRPr="00756F24">
              <w:rPr>
                <w:rFonts w:eastAsia="Calibri"/>
                <w:color w:val="FFFFFF" w:themeColor="background1"/>
              </w:rPr>
              <w:br w:type="page"/>
              <w:t>Inschrijver</w:t>
            </w:r>
          </w:p>
        </w:tc>
      </w:tr>
      <w:tr w:rsidR="00756F24" w:rsidRPr="00756F24" w14:paraId="0117D137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805"/>
        </w:trPr>
        <w:tc>
          <w:tcPr>
            <w:tcW w:w="1788" w:type="dxa"/>
            <w:tcBorders>
              <w:right w:val="single" w:sz="4" w:space="0" w:color="auto"/>
            </w:tcBorders>
            <w:vAlign w:val="center"/>
          </w:tcPr>
          <w:p w14:paraId="40315F4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Onderneming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EEC5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1EB031AE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62"/>
        </w:trPr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9C1CFB3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Adres en 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B49B9A7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vAlign w:val="center"/>
          </w:tcPr>
          <w:p w14:paraId="066426C8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Datum</w:t>
            </w:r>
          </w:p>
        </w:tc>
        <w:tc>
          <w:tcPr>
            <w:tcW w:w="2781" w:type="dxa"/>
            <w:tcBorders>
              <w:top w:val="single" w:sz="4" w:space="0" w:color="auto"/>
            </w:tcBorders>
            <w:vAlign w:val="center"/>
          </w:tcPr>
          <w:p w14:paraId="4B308020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8F381CA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8"/>
        </w:trPr>
        <w:tc>
          <w:tcPr>
            <w:tcW w:w="1788" w:type="dxa"/>
            <w:vAlign w:val="center"/>
          </w:tcPr>
          <w:p w14:paraId="686EA2D2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Naam contactpersoon</w:t>
            </w:r>
          </w:p>
        </w:tc>
        <w:tc>
          <w:tcPr>
            <w:tcW w:w="2835" w:type="dxa"/>
            <w:vAlign w:val="center"/>
          </w:tcPr>
          <w:p w14:paraId="77693E7C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1B8EFFFA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Functie</w:t>
            </w:r>
          </w:p>
        </w:tc>
        <w:tc>
          <w:tcPr>
            <w:tcW w:w="2781" w:type="dxa"/>
            <w:vAlign w:val="center"/>
          </w:tcPr>
          <w:p w14:paraId="57FEE712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6E109CC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5"/>
        </w:trPr>
        <w:tc>
          <w:tcPr>
            <w:tcW w:w="1788" w:type="dxa"/>
            <w:vAlign w:val="center"/>
          </w:tcPr>
          <w:p w14:paraId="60C723EF" w14:textId="1CD2BDF4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E-mailadres</w:t>
            </w:r>
          </w:p>
        </w:tc>
        <w:tc>
          <w:tcPr>
            <w:tcW w:w="2835" w:type="dxa"/>
            <w:vAlign w:val="center"/>
          </w:tcPr>
          <w:p w14:paraId="52BA63D6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5394E4AE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Telefoonnummer</w:t>
            </w:r>
          </w:p>
        </w:tc>
        <w:tc>
          <w:tcPr>
            <w:tcW w:w="2781" w:type="dxa"/>
            <w:vAlign w:val="center"/>
          </w:tcPr>
          <w:p w14:paraId="1215BC2F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560C7653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2074"/>
        </w:trPr>
        <w:tc>
          <w:tcPr>
            <w:tcW w:w="1788" w:type="dxa"/>
            <w:vAlign w:val="center"/>
          </w:tcPr>
          <w:p w14:paraId="6241D63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Handtekening</w:t>
            </w:r>
          </w:p>
        </w:tc>
        <w:tc>
          <w:tcPr>
            <w:tcW w:w="7514" w:type="dxa"/>
            <w:gridSpan w:val="3"/>
            <w:vAlign w:val="center"/>
          </w:tcPr>
          <w:p w14:paraId="12C2CBAD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</w:tbl>
    <w:p w14:paraId="2D5A1E51" w14:textId="77777777" w:rsidR="00A46123" w:rsidRDefault="00A46123">
      <w:pPr>
        <w:spacing w:after="160" w:line="259" w:lineRule="auto"/>
        <w:rPr>
          <w:noProof/>
        </w:rPr>
      </w:pPr>
    </w:p>
    <w:sectPr w:rsidR="00A46123" w:rsidSect="00AD3DBD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677C6" w14:textId="77777777" w:rsidR="00756F24" w:rsidRDefault="00756F24" w:rsidP="00AD3DBD">
      <w:pPr>
        <w:spacing w:line="240" w:lineRule="auto"/>
      </w:pPr>
      <w:r>
        <w:separator/>
      </w:r>
    </w:p>
  </w:endnote>
  <w:endnote w:type="continuationSeparator" w:id="0">
    <w:p w14:paraId="0F1CB5B5" w14:textId="77777777" w:rsidR="00756F24" w:rsidRDefault="00756F24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4F9582" w14:textId="77777777" w:rsidR="00DF0D16" w:rsidRDefault="00DF0D16">
        <w:pPr>
          <w:pStyle w:val="Voettekst"/>
          <w:jc w:val="right"/>
        </w:pPr>
      </w:p>
      <w:p w14:paraId="37279B4E" w14:textId="77777777" w:rsidR="00DF0D16" w:rsidRDefault="00DF0D16">
        <w:pPr>
          <w:pStyle w:val="Voettekst"/>
          <w:jc w:val="right"/>
        </w:pPr>
      </w:p>
      <w:p w14:paraId="057DDB94" w14:textId="77777777" w:rsidR="00DF0D16" w:rsidRPr="00AD3DBD" w:rsidRDefault="00D56BE3">
        <w:pPr>
          <w:pStyle w:val="Voettekst"/>
          <w:jc w:val="right"/>
          <w:rPr>
            <w:sz w:val="16"/>
            <w:szCs w:val="16"/>
          </w:rPr>
        </w:pPr>
      </w:p>
    </w:sdtContent>
  </w:sdt>
  <w:p w14:paraId="485D60E2" w14:textId="30029CBF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0" w:name="_Hlk29893340"/>
    <w:bookmarkStart w:id="1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06AEA33F" wp14:editId="74B96CAB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756F24">
      <w:rPr>
        <w:sz w:val="16"/>
        <w:szCs w:val="16"/>
      </w:rPr>
      <w:t xml:space="preserve">Bijlage Eigen Verklaring </w:t>
    </w:r>
    <w:r w:rsidR="00D56BE3">
      <w:rPr>
        <w:sz w:val="16"/>
        <w:szCs w:val="16"/>
      </w:rPr>
      <w:t>Digitale werkplek als dienst RIJK202503</w:t>
    </w:r>
    <w:bookmarkEnd w:id="0"/>
    <w:bookmarkEnd w:id="1"/>
    <w:r>
      <w:rPr>
        <w:sz w:val="16"/>
        <w:szCs w:val="16"/>
      </w:rPr>
      <w:t xml:space="preserve"> 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AF161" w14:textId="77777777" w:rsidR="00756F24" w:rsidRDefault="00756F24" w:rsidP="00AD3DBD">
      <w:pPr>
        <w:spacing w:line="240" w:lineRule="auto"/>
      </w:pPr>
      <w:r>
        <w:separator/>
      </w:r>
    </w:p>
  </w:footnote>
  <w:footnote w:type="continuationSeparator" w:id="0">
    <w:p w14:paraId="2F32CF39" w14:textId="77777777" w:rsidR="00756F24" w:rsidRDefault="00756F24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16468">
    <w:abstractNumId w:val="14"/>
  </w:num>
  <w:num w:numId="2" w16cid:durableId="1259942036">
    <w:abstractNumId w:val="19"/>
  </w:num>
  <w:num w:numId="3" w16cid:durableId="1148747465">
    <w:abstractNumId w:val="5"/>
  </w:num>
  <w:num w:numId="4" w16cid:durableId="1904948536">
    <w:abstractNumId w:val="36"/>
  </w:num>
  <w:num w:numId="5" w16cid:durableId="1040662988">
    <w:abstractNumId w:val="22"/>
  </w:num>
  <w:num w:numId="6" w16cid:durableId="981545196">
    <w:abstractNumId w:val="34"/>
  </w:num>
  <w:num w:numId="7" w16cid:durableId="2088073123">
    <w:abstractNumId w:val="20"/>
  </w:num>
  <w:num w:numId="8" w16cid:durableId="1558124893">
    <w:abstractNumId w:val="35"/>
  </w:num>
  <w:num w:numId="9" w16cid:durableId="874729644">
    <w:abstractNumId w:val="29"/>
  </w:num>
  <w:num w:numId="10" w16cid:durableId="493567385">
    <w:abstractNumId w:val="37"/>
  </w:num>
  <w:num w:numId="11" w16cid:durableId="1115052225">
    <w:abstractNumId w:val="17"/>
  </w:num>
  <w:num w:numId="12" w16cid:durableId="998658707">
    <w:abstractNumId w:val="2"/>
  </w:num>
  <w:num w:numId="13" w16cid:durableId="320089174">
    <w:abstractNumId w:val="32"/>
  </w:num>
  <w:num w:numId="14" w16cid:durableId="1807307759">
    <w:abstractNumId w:val="31"/>
  </w:num>
  <w:num w:numId="15" w16cid:durableId="1754622464">
    <w:abstractNumId w:val="12"/>
  </w:num>
  <w:num w:numId="16" w16cid:durableId="1600481502">
    <w:abstractNumId w:val="11"/>
  </w:num>
  <w:num w:numId="17" w16cid:durableId="162160739">
    <w:abstractNumId w:val="30"/>
  </w:num>
  <w:num w:numId="18" w16cid:durableId="1335114200">
    <w:abstractNumId w:val="27"/>
  </w:num>
  <w:num w:numId="19" w16cid:durableId="298387130">
    <w:abstractNumId w:val="10"/>
  </w:num>
  <w:num w:numId="20" w16cid:durableId="646934634">
    <w:abstractNumId w:val="7"/>
  </w:num>
  <w:num w:numId="21" w16cid:durableId="876553468">
    <w:abstractNumId w:val="15"/>
  </w:num>
  <w:num w:numId="22" w16cid:durableId="654917814">
    <w:abstractNumId w:val="16"/>
  </w:num>
  <w:num w:numId="23" w16cid:durableId="977957657">
    <w:abstractNumId w:val="26"/>
  </w:num>
  <w:num w:numId="24" w16cid:durableId="578249027">
    <w:abstractNumId w:val="1"/>
  </w:num>
  <w:num w:numId="25" w16cid:durableId="1409381636">
    <w:abstractNumId w:val="6"/>
  </w:num>
  <w:num w:numId="26" w16cid:durableId="1374883826">
    <w:abstractNumId w:val="25"/>
  </w:num>
  <w:num w:numId="27" w16cid:durableId="265619140">
    <w:abstractNumId w:val="9"/>
  </w:num>
  <w:num w:numId="28" w16cid:durableId="1674213206">
    <w:abstractNumId w:val="21"/>
  </w:num>
  <w:num w:numId="29" w16cid:durableId="972448270">
    <w:abstractNumId w:val="3"/>
  </w:num>
  <w:num w:numId="30" w16cid:durableId="1552569574">
    <w:abstractNumId w:val="28"/>
  </w:num>
  <w:num w:numId="31" w16cid:durableId="97067034">
    <w:abstractNumId w:val="24"/>
  </w:num>
  <w:num w:numId="32" w16cid:durableId="1425685189">
    <w:abstractNumId w:val="23"/>
  </w:num>
  <w:num w:numId="33" w16cid:durableId="460419483">
    <w:abstractNumId w:val="0"/>
  </w:num>
  <w:num w:numId="34" w16cid:durableId="949817610">
    <w:abstractNumId w:val="8"/>
  </w:num>
  <w:num w:numId="35" w16cid:durableId="1410536387">
    <w:abstractNumId w:val="13"/>
  </w:num>
  <w:num w:numId="36" w16cid:durableId="1271933943">
    <w:abstractNumId w:val="4"/>
  </w:num>
  <w:num w:numId="37" w16cid:durableId="256603153">
    <w:abstractNumId w:val="33"/>
  </w:num>
  <w:num w:numId="38" w16cid:durableId="3823667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24"/>
    <w:rsid w:val="0000045B"/>
    <w:rsid w:val="00016E93"/>
    <w:rsid w:val="00031BEE"/>
    <w:rsid w:val="00043B47"/>
    <w:rsid w:val="00060174"/>
    <w:rsid w:val="0006138A"/>
    <w:rsid w:val="001857D7"/>
    <w:rsid w:val="00196889"/>
    <w:rsid w:val="001D35D0"/>
    <w:rsid w:val="001D7554"/>
    <w:rsid w:val="001E2A8A"/>
    <w:rsid w:val="002029DF"/>
    <w:rsid w:val="0028590B"/>
    <w:rsid w:val="0028686C"/>
    <w:rsid w:val="002F2BDD"/>
    <w:rsid w:val="0031108C"/>
    <w:rsid w:val="003A74F1"/>
    <w:rsid w:val="003B3ACE"/>
    <w:rsid w:val="003E1E90"/>
    <w:rsid w:val="00490B86"/>
    <w:rsid w:val="004B7869"/>
    <w:rsid w:val="004F062C"/>
    <w:rsid w:val="00545CD6"/>
    <w:rsid w:val="005A0616"/>
    <w:rsid w:val="005E53B8"/>
    <w:rsid w:val="00642C94"/>
    <w:rsid w:val="006A2479"/>
    <w:rsid w:val="006A6684"/>
    <w:rsid w:val="007227CA"/>
    <w:rsid w:val="00756F24"/>
    <w:rsid w:val="007C3F9F"/>
    <w:rsid w:val="007C5466"/>
    <w:rsid w:val="007F69EC"/>
    <w:rsid w:val="00853ABA"/>
    <w:rsid w:val="00861790"/>
    <w:rsid w:val="0086698F"/>
    <w:rsid w:val="008779D6"/>
    <w:rsid w:val="00885DE3"/>
    <w:rsid w:val="008B42FE"/>
    <w:rsid w:val="008D4F80"/>
    <w:rsid w:val="00927FB1"/>
    <w:rsid w:val="00970D12"/>
    <w:rsid w:val="009B0D1E"/>
    <w:rsid w:val="00A46123"/>
    <w:rsid w:val="00A92CB2"/>
    <w:rsid w:val="00AA6DD3"/>
    <w:rsid w:val="00AB7DD5"/>
    <w:rsid w:val="00AD1EB1"/>
    <w:rsid w:val="00AD3DBD"/>
    <w:rsid w:val="00B47D7E"/>
    <w:rsid w:val="00B7620F"/>
    <w:rsid w:val="00B810FF"/>
    <w:rsid w:val="00B86F3C"/>
    <w:rsid w:val="00BA3F4D"/>
    <w:rsid w:val="00BB5AB1"/>
    <w:rsid w:val="00BE3730"/>
    <w:rsid w:val="00C51DDB"/>
    <w:rsid w:val="00C9181D"/>
    <w:rsid w:val="00D11C5A"/>
    <w:rsid w:val="00D4662A"/>
    <w:rsid w:val="00D56BE3"/>
    <w:rsid w:val="00D75FB0"/>
    <w:rsid w:val="00DF0D16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D7EB6"/>
  <w15:chartTrackingRefBased/>
  <w15:docId w15:val="{6231D710-B92D-4573-A559-E4308B1F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cuments\Aangepaste%20standaarddocumenten\Huisstijl%20St%20RIJK_v4.dotx" TargetMode="External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Huisstijl St RIJK_v4</Template>
  <TotalTime>2</TotalTime>
  <Pages>1</Pages>
  <Words>133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2</cp:revision>
  <dcterms:created xsi:type="dcterms:W3CDTF">2025-03-26T14:31:00Z</dcterms:created>
  <dcterms:modified xsi:type="dcterms:W3CDTF">2025-03-26T14:31:00Z</dcterms:modified>
</cp:coreProperties>
</file>