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ED57" w14:textId="1F84D356" w:rsidR="008153C1" w:rsidRDefault="0012587A">
      <w:r>
        <w:t xml:space="preserve"> </w:t>
      </w:r>
    </w:p>
    <w:tbl>
      <w:tblPr>
        <w:tblStyle w:val="Tabel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14:paraId="31CDA083" w14:textId="77777777" w:rsidTr="007B61A3">
        <w:trPr>
          <w:trHeight w:hRule="exact" w:val="13408"/>
        </w:trPr>
        <w:tc>
          <w:tcPr>
            <w:tcW w:w="10065" w:type="dxa"/>
            <w:gridSpan w:val="3"/>
            <w:vAlign w:val="bottom"/>
          </w:tcPr>
          <w:p w14:paraId="1DC38C1B" w14:textId="20713271" w:rsidR="003B0C38" w:rsidRPr="008F797E" w:rsidRDefault="0060522C" w:rsidP="00EA7100">
            <w:pPr>
              <w:pStyle w:val="TitelBoven"/>
            </w:pPr>
            <w:r>
              <w:t>Nieuw Sportpaleis</w:t>
            </w:r>
          </w:p>
          <w:p w14:paraId="71E2B3C8" w14:textId="5BA8F268" w:rsidR="003B0C38" w:rsidRPr="008F797E" w:rsidRDefault="0095263B" w:rsidP="00EA7100">
            <w:pPr>
              <w:pStyle w:val="Titel"/>
            </w:pPr>
            <w:r>
              <w:t xml:space="preserve">Bijlagen </w:t>
            </w:r>
            <w:r w:rsidR="0060522C">
              <w:t>Selectieleidraad</w:t>
            </w:r>
          </w:p>
          <w:p w14:paraId="211806E7" w14:textId="504E753D" w:rsidR="003B0C38" w:rsidRPr="005B1120" w:rsidRDefault="00900955" w:rsidP="00EA7100">
            <w:pPr>
              <w:pStyle w:val="Ondertitel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Gemeente </w:t>
            </w:r>
            <w:r w:rsidR="00AB1F07">
              <w:rPr>
                <w:rFonts w:ascii="Arial" w:hAnsi="Arial" w:cs="Arial"/>
                <w:sz w:val="20"/>
                <w:szCs w:val="20"/>
              </w:rPr>
              <w:t>Alkmaar</w:t>
            </w:r>
          </w:p>
        </w:tc>
      </w:tr>
      <w:tr w:rsidR="003B0C38" w14:paraId="002ECC41" w14:textId="77777777" w:rsidTr="00EA7100">
        <w:trPr>
          <w:trHeight w:hRule="exact" w:val="283"/>
        </w:trPr>
        <w:tc>
          <w:tcPr>
            <w:tcW w:w="426" w:type="dxa"/>
          </w:tcPr>
          <w:p w14:paraId="38939E34" w14:textId="77777777" w:rsidR="003B0C38" w:rsidRPr="003B0C38" w:rsidRDefault="003B0C38" w:rsidP="003B0C38"/>
        </w:tc>
        <w:tc>
          <w:tcPr>
            <w:tcW w:w="1086" w:type="dxa"/>
            <w:tcBorders>
              <w:bottom w:val="single" w:sz="8" w:space="0" w:color="FFFFFF" w:themeColor="background1"/>
            </w:tcBorders>
          </w:tcPr>
          <w:p w14:paraId="1228F7DA" w14:textId="77777777" w:rsidR="003B0C38" w:rsidRPr="003B0C38" w:rsidRDefault="003B0C38" w:rsidP="003B0C38"/>
        </w:tc>
        <w:tc>
          <w:tcPr>
            <w:tcW w:w="8553" w:type="dxa"/>
          </w:tcPr>
          <w:p w14:paraId="48B91A32" w14:textId="6447260B" w:rsidR="003B0C38" w:rsidRPr="008F797E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14:paraId="2DB34D62" w14:textId="77777777" w:rsidTr="007B61A3">
        <w:trPr>
          <w:trHeight w:hRule="exact" w:val="624"/>
        </w:trPr>
        <w:tc>
          <w:tcPr>
            <w:tcW w:w="10065" w:type="dxa"/>
            <w:gridSpan w:val="3"/>
            <w:vAlign w:val="center"/>
          </w:tcPr>
          <w:p w14:paraId="1E5E9628" w14:textId="344CE490" w:rsidR="003B0C38" w:rsidRPr="005B1120" w:rsidRDefault="00E14557" w:rsidP="00A074FF">
            <w:pPr>
              <w:pStyle w:val="DatumCover"/>
              <w:ind w:left="490"/>
              <w:rPr>
                <w:b/>
              </w:rPr>
            </w:pPr>
            <w:r>
              <w:rPr>
                <w:b/>
              </w:rPr>
              <w:t>31</w:t>
            </w:r>
            <w:r w:rsidR="00EB58AD" w:rsidRPr="005B6D7A">
              <w:rPr>
                <w:b/>
              </w:rPr>
              <w:t xml:space="preserve"> </w:t>
            </w:r>
            <w:r w:rsidR="005B6D7A" w:rsidRPr="005B6D7A">
              <w:rPr>
                <w:b/>
              </w:rPr>
              <w:t>okto</w:t>
            </w:r>
            <w:r w:rsidR="00D91E30" w:rsidRPr="005B6D7A">
              <w:rPr>
                <w:b/>
              </w:rPr>
              <w:t>ber</w:t>
            </w:r>
            <w:r w:rsidR="00900955" w:rsidRPr="005B6D7A">
              <w:rPr>
                <w:b/>
              </w:rPr>
              <w:t xml:space="preserve"> 202</w:t>
            </w:r>
            <w:r w:rsidR="00D736AC" w:rsidRPr="005B6D7A">
              <w:rPr>
                <w:b/>
              </w:rPr>
              <w:t>5</w:t>
            </w:r>
          </w:p>
        </w:tc>
      </w:tr>
    </w:tbl>
    <w:p w14:paraId="3B6EC4C1" w14:textId="77777777" w:rsidR="005873BD" w:rsidRDefault="005873BD">
      <w:pPr>
        <w:sectPr w:rsidR="005873BD" w:rsidSect="00976E27">
          <w:headerReference w:type="default" r:id="rId11"/>
          <w:footerReference w:type="default" r:id="rId12"/>
          <w:headerReference w:type="first" r:id="rId13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237EF622" w14:textId="77777777" w:rsidR="00DD30C2" w:rsidRDefault="00C06468" w:rsidP="004135E5">
      <w:pPr>
        <w:pStyle w:val="Tussenkop"/>
        <w:spacing w:after="280"/>
        <w:rPr>
          <w:color w:val="AEDD03" w:themeColor="accent1"/>
          <w:sz w:val="32"/>
          <w:szCs w:val="32"/>
        </w:rPr>
      </w:pPr>
      <w:r w:rsidRPr="00C06468">
        <w:rPr>
          <w:color w:val="AEDD03" w:themeColor="accent1"/>
          <w:sz w:val="32"/>
          <w:szCs w:val="32"/>
        </w:rPr>
        <w:lastRenderedPageBreak/>
        <w:t>Inhoudsopgave</w:t>
      </w:r>
    </w:p>
    <w:p w14:paraId="555A50B3" w14:textId="289ABF3D" w:rsidR="006261E0" w:rsidRDefault="00772108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r>
        <w:rPr>
          <w:noProof/>
          <w:sz w:val="32"/>
          <w:szCs w:val="32"/>
        </w:rPr>
        <w:fldChar w:fldCharType="begin"/>
      </w:r>
      <w:r>
        <w:rPr>
          <w:noProof/>
          <w:sz w:val="32"/>
          <w:szCs w:val="32"/>
        </w:rPr>
        <w:instrText xml:space="preserve"> TOC \o "1-2" \h \z \u </w:instrText>
      </w:r>
      <w:r>
        <w:rPr>
          <w:noProof/>
          <w:sz w:val="32"/>
          <w:szCs w:val="32"/>
        </w:rPr>
        <w:fldChar w:fldCharType="separate"/>
      </w:r>
      <w:hyperlink w:anchor="_Toc212625755" w:history="1">
        <w:r w:rsidR="006261E0" w:rsidRPr="0096283A">
          <w:rPr>
            <w:rStyle w:val="Hyperlink"/>
            <w:noProof/>
          </w:rPr>
          <w:t>Bijlage 1</w:t>
        </w:r>
        <w:r w:rsidR="006261E0"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="006261E0" w:rsidRPr="0096283A">
          <w:rPr>
            <w:rStyle w:val="Hyperlink"/>
            <w:noProof/>
          </w:rPr>
          <w:t>Inhoud aanmelding</w:t>
        </w:r>
        <w:r w:rsidR="006261E0">
          <w:rPr>
            <w:noProof/>
            <w:webHidden/>
          </w:rPr>
          <w:tab/>
        </w:r>
        <w:r w:rsidR="006261E0">
          <w:rPr>
            <w:noProof/>
            <w:webHidden/>
          </w:rPr>
          <w:fldChar w:fldCharType="begin"/>
        </w:r>
        <w:r w:rsidR="006261E0">
          <w:rPr>
            <w:noProof/>
            <w:webHidden/>
          </w:rPr>
          <w:instrText xml:space="preserve"> PAGEREF _Toc212625755 \h </w:instrText>
        </w:r>
        <w:r w:rsidR="006261E0">
          <w:rPr>
            <w:noProof/>
            <w:webHidden/>
          </w:rPr>
        </w:r>
        <w:r w:rsidR="006261E0">
          <w:rPr>
            <w:noProof/>
            <w:webHidden/>
          </w:rPr>
          <w:fldChar w:fldCharType="separate"/>
        </w:r>
        <w:r w:rsidR="006261E0">
          <w:rPr>
            <w:noProof/>
            <w:webHidden/>
          </w:rPr>
          <w:t>3</w:t>
        </w:r>
        <w:r w:rsidR="006261E0">
          <w:rPr>
            <w:noProof/>
            <w:webHidden/>
          </w:rPr>
          <w:fldChar w:fldCharType="end"/>
        </w:r>
      </w:hyperlink>
    </w:p>
    <w:p w14:paraId="04D6C616" w14:textId="53643B29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56" w:history="1">
        <w:r w:rsidRPr="0096283A">
          <w:rPr>
            <w:rStyle w:val="Hyperlink"/>
            <w:noProof/>
          </w:rPr>
          <w:t>Bijlage 2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Uniform Europees Aanbestedingsdocument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79F26A" w14:textId="40AE5AD9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57" w:history="1">
        <w:r w:rsidRPr="0096283A">
          <w:rPr>
            <w:rStyle w:val="Hyperlink"/>
            <w:noProof/>
          </w:rPr>
          <w:t>Bijlage 3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Model Verklaring Derden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559DBA" w14:textId="5F22DA30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58" w:history="1">
        <w:r w:rsidRPr="0096283A">
          <w:rPr>
            <w:rStyle w:val="Hyperlink"/>
            <w:noProof/>
          </w:rPr>
          <w:t>Bijlage 4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Model bankverklaring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90E4E0" w14:textId="008F849B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59" w:history="1">
        <w:r w:rsidRPr="0096283A">
          <w:rPr>
            <w:rStyle w:val="Hyperlink"/>
            <w:noProof/>
          </w:rPr>
          <w:t>Bijlage 5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Kerncompetentie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3A94C55" w14:textId="2AAE8E8B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60" w:history="1">
        <w:r w:rsidRPr="0096283A">
          <w:rPr>
            <w:rStyle w:val="Hyperlink"/>
            <w:noProof/>
          </w:rPr>
          <w:t>Bijlage 6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Kerncompetentie 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E1FC06" w14:textId="4799552C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61" w:history="1">
        <w:r w:rsidRPr="0096283A">
          <w:rPr>
            <w:rStyle w:val="Hyperlink"/>
            <w:noProof/>
          </w:rPr>
          <w:t>Bijlage 7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Kerncompetentie 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88E2CEC" w14:textId="29EC4D04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62" w:history="1">
        <w:r w:rsidRPr="0096283A">
          <w:rPr>
            <w:rStyle w:val="Hyperlink"/>
            <w:noProof/>
          </w:rPr>
          <w:t>Bijlage 8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Selectiecriterium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5E4329" w14:textId="3C4C7A83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63" w:history="1">
        <w:r w:rsidRPr="0096283A">
          <w:rPr>
            <w:rStyle w:val="Hyperlink"/>
            <w:noProof/>
          </w:rPr>
          <w:t>Bijlage 9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Selectiecriterium 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843452C" w14:textId="1986A673" w:rsidR="006261E0" w:rsidRDefault="006261E0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12625764" w:history="1">
        <w:r w:rsidRPr="0096283A">
          <w:rPr>
            <w:rStyle w:val="Hyperlink"/>
            <w:noProof/>
          </w:rPr>
          <w:t>Bijlage 10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96283A">
          <w:rPr>
            <w:rStyle w:val="Hyperlink"/>
            <w:noProof/>
          </w:rPr>
          <w:t>Format Selectiecriterium 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_Toc212625764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C14D907" w14:textId="77C19B8C" w:rsidR="00FC53CF" w:rsidRPr="007A0BFD" w:rsidRDefault="00772108" w:rsidP="00561E39">
      <w:r>
        <w:rPr>
          <w:noProof/>
          <w:color w:val="AEDD03" w:themeColor="accent1"/>
          <w:sz w:val="32"/>
          <w:szCs w:val="32"/>
        </w:rPr>
        <w:fldChar w:fldCharType="end"/>
      </w:r>
    </w:p>
    <w:p w14:paraId="06D6C307" w14:textId="77777777" w:rsidR="00561E39" w:rsidRPr="007A0BFD" w:rsidRDefault="00561E39" w:rsidP="00561E39"/>
    <w:p w14:paraId="7804A314" w14:textId="77777777" w:rsidR="007A0BFD" w:rsidRPr="007A0BFD" w:rsidRDefault="007A0BFD" w:rsidP="00561E39"/>
    <w:p w14:paraId="64F137AA" w14:textId="77777777" w:rsidR="007A0BFD" w:rsidRPr="007A0BFD" w:rsidRDefault="007A0BFD" w:rsidP="00561E39"/>
    <w:p w14:paraId="14F16946" w14:textId="77777777" w:rsidR="00561E39" w:rsidRPr="007A0BFD" w:rsidRDefault="00561E39" w:rsidP="006B56AB"/>
    <w:p w14:paraId="0C606738" w14:textId="77777777" w:rsidR="00FC53CF" w:rsidRPr="007A0BFD" w:rsidRDefault="00FC53CF">
      <w:pPr>
        <w:rPr>
          <w:color w:val="AEDD03" w:themeColor="accent1"/>
          <w:sz w:val="32"/>
          <w:szCs w:val="32"/>
        </w:rPr>
        <w:sectPr w:rsidR="00FC53CF" w:rsidRPr="007A0BFD" w:rsidSect="00976E27">
          <w:headerReference w:type="first" r:id="rId14"/>
          <w:pgSz w:w="11906" w:h="16838"/>
          <w:pgMar w:top="737" w:right="862" w:bottom="737" w:left="1021" w:header="709" w:footer="907" w:gutter="0"/>
          <w:cols w:space="708"/>
          <w:formProt w:val="0"/>
          <w:docGrid w:linePitch="360"/>
        </w:sectPr>
      </w:pPr>
    </w:p>
    <w:p w14:paraId="6C7BE5F5" w14:textId="77777777" w:rsidR="006A2484" w:rsidRDefault="006A2484" w:rsidP="006A2484">
      <w:pPr>
        <w:pStyle w:val="BijlageTitel"/>
      </w:pPr>
      <w:bookmarkStart w:id="0" w:name="_Toc212625755"/>
      <w:r>
        <w:lastRenderedPageBreak/>
        <w:t>Inhoud aanmelding</w:t>
      </w:r>
      <w:bookmarkEnd w:id="0"/>
    </w:p>
    <w:p w14:paraId="3E89F10D" w14:textId="77777777" w:rsidR="00A279AB" w:rsidRDefault="00A279AB" w:rsidP="00A279AB">
      <w:r>
        <w:t xml:space="preserve">De aanmelding dient te bestaan uit de onderstaande documenten en bewijsstukken. Alle gevraagde documenten dienen met de juiste nummering te worden aangeboden in pdf-format. </w:t>
      </w:r>
    </w:p>
    <w:p w14:paraId="4CF14FF8" w14:textId="77777777" w:rsidR="00A279AB" w:rsidRDefault="00A279AB" w:rsidP="00A279AB"/>
    <w:p w14:paraId="6095CB89" w14:textId="77777777" w:rsidR="00A279AB" w:rsidRPr="00187E6F" w:rsidRDefault="00A279AB" w:rsidP="00A279AB">
      <w:r w:rsidRPr="00187E6F">
        <w:t>1</w:t>
      </w:r>
      <w:r w:rsidRPr="00187E6F">
        <w:tab/>
        <w:t>Uniform Europees Aanbestedingsdocument (bijlage 2)</w:t>
      </w:r>
    </w:p>
    <w:p w14:paraId="6DAE3CEE" w14:textId="77777777" w:rsidR="00A279AB" w:rsidRPr="00187E6F" w:rsidRDefault="00A279AB" w:rsidP="00A279AB">
      <w:r w:rsidRPr="00187E6F">
        <w:t>1.1</w:t>
      </w:r>
      <w:r w:rsidRPr="00187E6F">
        <w:tab/>
        <w:t>Gegadigde</w:t>
      </w:r>
    </w:p>
    <w:p w14:paraId="50646175" w14:textId="77777777" w:rsidR="00A279AB" w:rsidRPr="00187E6F" w:rsidRDefault="00A279AB" w:rsidP="00A279AB">
      <w:r w:rsidRPr="00187E6F">
        <w:t>1.2</w:t>
      </w:r>
      <w:r w:rsidRPr="00187E6F">
        <w:tab/>
      </w:r>
      <w:proofErr w:type="spellStart"/>
      <w:r w:rsidRPr="00187E6F">
        <w:t>Combinant</w:t>
      </w:r>
      <w:proofErr w:type="spellEnd"/>
      <w:r w:rsidRPr="00187E6F">
        <w:t xml:space="preserve"> (indien van toepassing, zie paragraaf 3.7.2) </w:t>
      </w:r>
    </w:p>
    <w:p w14:paraId="35FBAE08" w14:textId="77777777" w:rsidR="00A279AB" w:rsidRPr="00187E6F" w:rsidRDefault="00A279AB" w:rsidP="00A279AB">
      <w:r w:rsidRPr="00187E6F">
        <w:t>1.3</w:t>
      </w:r>
      <w:r w:rsidRPr="00187E6F">
        <w:tab/>
        <w:t>Derden (indien van toepassing, zie paragraaf 3.7.3)</w:t>
      </w:r>
    </w:p>
    <w:p w14:paraId="13502B4C" w14:textId="77777777" w:rsidR="00A279AB" w:rsidRPr="00187E6F" w:rsidRDefault="00A279AB" w:rsidP="00A279AB"/>
    <w:p w14:paraId="0677660B" w14:textId="77777777" w:rsidR="00D85E0A" w:rsidRDefault="00A279AB" w:rsidP="00A279AB">
      <w:r>
        <w:t>2</w:t>
      </w:r>
      <w:r>
        <w:tab/>
        <w:t>Bewijsstukken uitsluitingsgronden (§ 5.2.</w:t>
      </w:r>
      <w:r w:rsidR="66893B0E">
        <w:t>1</w:t>
      </w:r>
      <w:r>
        <w:t>)</w:t>
      </w:r>
      <w:r w:rsidR="00D85E0A">
        <w:t xml:space="preserve"> </w:t>
      </w:r>
    </w:p>
    <w:p w14:paraId="0599B38B" w14:textId="08ED8D55" w:rsidR="00A279AB" w:rsidRDefault="00D85E0A" w:rsidP="00D85E0A">
      <w:pPr>
        <w:ind w:left="708"/>
      </w:pPr>
      <w:r>
        <w:t xml:space="preserve">- </w:t>
      </w:r>
      <w:r w:rsidR="00DE4952">
        <w:t>d</w:t>
      </w:r>
      <w:r w:rsidRPr="008E28B8">
        <w:t xml:space="preserve">e aanbesteder zal na selectie verzoeken </w:t>
      </w:r>
      <w:r w:rsidR="00DE4952">
        <w:t>deze</w:t>
      </w:r>
      <w:r w:rsidRPr="008E28B8">
        <w:t xml:space="preserve"> binnen 7 kalenderdagen i</w:t>
      </w:r>
      <w:r w:rsidR="00DE4952">
        <w:t>n</w:t>
      </w:r>
      <w:r w:rsidRPr="008E28B8">
        <w:t xml:space="preserve"> te dienen</w:t>
      </w:r>
    </w:p>
    <w:p w14:paraId="7489800F" w14:textId="77777777" w:rsidR="00A279AB" w:rsidRDefault="00A279AB" w:rsidP="00A279AB"/>
    <w:p w14:paraId="5A02B1DD" w14:textId="77777777" w:rsidR="00A279AB" w:rsidRDefault="00A279AB" w:rsidP="00A279AB">
      <w:pPr>
        <w:pStyle w:val="OpsommingGenummerd"/>
        <w:numPr>
          <w:ilvl w:val="0"/>
          <w:numId w:val="0"/>
        </w:numPr>
      </w:pPr>
      <w:r>
        <w:t>3</w:t>
      </w:r>
      <w:r>
        <w:tab/>
        <w:t>Bewijsstukken Financiële en economische draagkracht (</w:t>
      </w:r>
      <w:r w:rsidRPr="00187E6F">
        <w:t>§</w:t>
      </w:r>
      <w:r>
        <w:t xml:space="preserve"> 5.3.1)</w:t>
      </w:r>
    </w:p>
    <w:p w14:paraId="072E581E" w14:textId="77777777" w:rsidR="00DE4952" w:rsidRDefault="00DE4952" w:rsidP="00DE4952">
      <w:pPr>
        <w:ind w:left="708"/>
      </w:pPr>
      <w:r>
        <w:t>- d</w:t>
      </w:r>
      <w:r w:rsidRPr="008E28B8">
        <w:t xml:space="preserve">e aanbesteder zal na selectie verzoeken </w:t>
      </w:r>
      <w:r>
        <w:t>deze</w:t>
      </w:r>
      <w:r w:rsidRPr="008E28B8">
        <w:t xml:space="preserve"> binnen 7 kalenderdagen i</w:t>
      </w:r>
      <w:r>
        <w:t>n</w:t>
      </w:r>
      <w:r w:rsidRPr="008E28B8">
        <w:t xml:space="preserve"> te dienen</w:t>
      </w:r>
    </w:p>
    <w:p w14:paraId="346E5336" w14:textId="77777777" w:rsidR="00A279AB" w:rsidRDefault="00A279AB" w:rsidP="00A279AB">
      <w:pPr>
        <w:pStyle w:val="OpsommingGenummerd"/>
        <w:numPr>
          <w:ilvl w:val="0"/>
          <w:numId w:val="0"/>
        </w:numPr>
      </w:pPr>
    </w:p>
    <w:p w14:paraId="077B15FD" w14:textId="77777777" w:rsidR="00A279AB" w:rsidRPr="00187E6F" w:rsidRDefault="00A279AB" w:rsidP="00A279AB">
      <w:pPr>
        <w:pStyle w:val="OpsommingGenummerd"/>
        <w:numPr>
          <w:ilvl w:val="0"/>
          <w:numId w:val="0"/>
        </w:numPr>
      </w:pPr>
      <w:r>
        <w:t>4</w:t>
      </w:r>
      <w:r>
        <w:tab/>
        <w:t>Bewijsstukken</w:t>
      </w:r>
      <w:r w:rsidRPr="00043B09">
        <w:t xml:space="preserve"> </w:t>
      </w:r>
      <w:r w:rsidRPr="00187E6F">
        <w:t>Technische bekwaamheid en beroepsbevoegdheid</w:t>
      </w:r>
      <w:r>
        <w:t xml:space="preserve"> (</w:t>
      </w:r>
      <w:r w:rsidRPr="00187E6F">
        <w:t>§</w:t>
      </w:r>
      <w:r>
        <w:t xml:space="preserve"> 5.3.2)</w:t>
      </w:r>
    </w:p>
    <w:p w14:paraId="18073672" w14:textId="77777777" w:rsidR="00A279AB" w:rsidRPr="00187E6F" w:rsidRDefault="00A279AB" w:rsidP="00A279AB"/>
    <w:p w14:paraId="67C07B58" w14:textId="5DCBD9B5" w:rsidR="00A279AB" w:rsidRPr="008A5519" w:rsidRDefault="00A279AB" w:rsidP="00A279AB">
      <w:r w:rsidRPr="008A5519">
        <w:t>5</w:t>
      </w:r>
      <w:r w:rsidRPr="008A5519">
        <w:tab/>
        <w:t>Kerncompetenties (§ 5.3.2)</w:t>
      </w:r>
    </w:p>
    <w:p w14:paraId="5E48C731" w14:textId="13F0FB6A" w:rsidR="00A279AB" w:rsidRPr="001577BA" w:rsidRDefault="00A279AB" w:rsidP="00A279AB">
      <w:r w:rsidRPr="008A5519">
        <w:t>5.1</w:t>
      </w:r>
      <w:r w:rsidRPr="008A5519">
        <w:tab/>
        <w:t xml:space="preserve">Kerncompetentie a: </w:t>
      </w:r>
      <w:r w:rsidR="004A0F9B">
        <w:t>als UAV-</w:t>
      </w:r>
      <w:proofErr w:type="spellStart"/>
      <w:r w:rsidR="004A0F9B">
        <w:t>gc</w:t>
      </w:r>
      <w:proofErr w:type="spellEnd"/>
      <w:r w:rsidR="004A0F9B">
        <w:t xml:space="preserve"> Opdrachtnemer gerealiseerd </w:t>
      </w:r>
      <w:r w:rsidRPr="001577BA">
        <w:t xml:space="preserve">door de Gegadigde (bijlage </w:t>
      </w:r>
      <w:r w:rsidR="00482EE9">
        <w:t>5</w:t>
      </w:r>
      <w:r w:rsidRPr="001577BA">
        <w:t>)</w:t>
      </w:r>
    </w:p>
    <w:p w14:paraId="290E960B" w14:textId="1EE9BB3F" w:rsidR="00A279AB" w:rsidRPr="001577BA" w:rsidRDefault="00A279AB" w:rsidP="00A279AB">
      <w:r w:rsidRPr="001577BA">
        <w:t>5.2</w:t>
      </w:r>
      <w:r w:rsidRPr="001577BA">
        <w:tab/>
        <w:t xml:space="preserve">Kerncompetentie b: gerealiseerd door de Gegadigde als bouwkundig aannemer (bijlage </w:t>
      </w:r>
      <w:r w:rsidR="00482EE9">
        <w:t>6</w:t>
      </w:r>
      <w:r w:rsidRPr="001577BA">
        <w:t>)</w:t>
      </w:r>
    </w:p>
    <w:p w14:paraId="7DD3B692" w14:textId="07C11A09" w:rsidR="00A279AB" w:rsidRPr="001577BA" w:rsidRDefault="00A279AB" w:rsidP="00A279AB">
      <w:r w:rsidRPr="001577BA">
        <w:t xml:space="preserve">5.3 </w:t>
      </w:r>
      <w:r w:rsidRPr="001577BA">
        <w:tab/>
        <w:t xml:space="preserve">Kerncompetentie c: ontworpen door de Gegadigde als architect (bijlage </w:t>
      </w:r>
      <w:r w:rsidR="00482EE9">
        <w:t>7</w:t>
      </w:r>
      <w:r w:rsidRPr="001577BA">
        <w:t>)</w:t>
      </w:r>
    </w:p>
    <w:p w14:paraId="6EF8B05B" w14:textId="77777777" w:rsidR="00DA348A" w:rsidRPr="001577BA" w:rsidRDefault="00DA348A" w:rsidP="00A279AB"/>
    <w:p w14:paraId="3E0FFF8B" w14:textId="16107CF3" w:rsidR="00A279AB" w:rsidRPr="001577BA" w:rsidRDefault="00A279AB" w:rsidP="00A279AB">
      <w:r w:rsidRPr="001577BA">
        <w:t>6</w:t>
      </w:r>
      <w:r w:rsidRPr="001577BA">
        <w:tab/>
        <w:t>Selectiecriteria (§ 5.4)</w:t>
      </w:r>
    </w:p>
    <w:p w14:paraId="06CB3EC2" w14:textId="3E69F469" w:rsidR="00A279AB" w:rsidRPr="00187E6F" w:rsidRDefault="00A279AB" w:rsidP="00A279AB">
      <w:r w:rsidRPr="001577BA">
        <w:t>6.1</w:t>
      </w:r>
      <w:r w:rsidRPr="001577BA">
        <w:tab/>
        <w:t xml:space="preserve">Referentieproject A: </w:t>
      </w:r>
      <w:r w:rsidR="00D82946" w:rsidRPr="001577BA">
        <w:t>als UAV-</w:t>
      </w:r>
      <w:proofErr w:type="spellStart"/>
      <w:r w:rsidR="00D82946" w:rsidRPr="001577BA">
        <w:t>gc</w:t>
      </w:r>
      <w:proofErr w:type="spellEnd"/>
      <w:r w:rsidR="00D82946" w:rsidRPr="001577BA">
        <w:t xml:space="preserve"> Opdrachtnemer gerealiseerd </w:t>
      </w:r>
      <w:r w:rsidRPr="001577BA">
        <w:t>door</w:t>
      </w:r>
      <w:r w:rsidRPr="00187E6F">
        <w:t xml:space="preserve"> de Gegadigde (bijlage </w:t>
      </w:r>
      <w:r w:rsidR="00482EE9">
        <w:t>8</w:t>
      </w:r>
      <w:r w:rsidRPr="00187E6F">
        <w:t>)</w:t>
      </w:r>
    </w:p>
    <w:p w14:paraId="3E3341FD" w14:textId="471670C7" w:rsidR="00A279AB" w:rsidRDefault="00A279AB" w:rsidP="00A279AB">
      <w:r>
        <w:t>6</w:t>
      </w:r>
      <w:r w:rsidRPr="00187E6F">
        <w:t>.2</w:t>
      </w:r>
      <w:r w:rsidRPr="00187E6F">
        <w:tab/>
        <w:t xml:space="preserve">Referentieproject B: gerealiseerd door de Gegadigde als bouwkundig aannemer (bijlage </w:t>
      </w:r>
      <w:r w:rsidR="00482EE9">
        <w:t>9</w:t>
      </w:r>
      <w:r w:rsidRPr="00187E6F">
        <w:t>)</w:t>
      </w:r>
    </w:p>
    <w:p w14:paraId="4F775283" w14:textId="3DB39531" w:rsidR="00A279AB" w:rsidRDefault="000C14DD" w:rsidP="00A279AB">
      <w:r>
        <w:t>6.3</w:t>
      </w:r>
      <w:r>
        <w:tab/>
      </w:r>
      <w:r w:rsidRPr="00187E6F">
        <w:t xml:space="preserve">Referentieproject </w:t>
      </w:r>
      <w:r w:rsidR="00A279AB" w:rsidRPr="00187E6F">
        <w:t xml:space="preserve">C: ontworpen door de Gegadigde als architect (bijlage </w:t>
      </w:r>
      <w:r w:rsidR="00482EE9">
        <w:t>10</w:t>
      </w:r>
      <w:r w:rsidR="00A279AB" w:rsidRPr="00187E6F">
        <w:t>)</w:t>
      </w:r>
    </w:p>
    <w:p w14:paraId="148A5AAE" w14:textId="5D737875" w:rsidR="00A279AB" w:rsidRDefault="00A279AB">
      <w:r>
        <w:br w:type="page"/>
      </w:r>
    </w:p>
    <w:p w14:paraId="4421270A" w14:textId="77777777" w:rsidR="006A2484" w:rsidRDefault="00A279AB" w:rsidP="00D87746">
      <w:pPr>
        <w:pStyle w:val="BijlageTitel"/>
      </w:pPr>
      <w:bookmarkStart w:id="1" w:name="_Toc212625756"/>
      <w:r>
        <w:lastRenderedPageBreak/>
        <w:t>Uniform Europees Aanbestedingsdocument</w:t>
      </w:r>
      <w:bookmarkEnd w:id="1"/>
    </w:p>
    <w:p w14:paraId="6F4C9997" w14:textId="05FE2DED" w:rsidR="00D87746" w:rsidRDefault="00D87746" w:rsidP="00D87746">
      <w:r>
        <w:t>Het UEA dient via de online tool van TenderNed ingevuld te worden (dus niet de PDF versie.) Zie ook de instructie op TenderNed https://www.tenderned.nl/cms/node/791</w:t>
      </w:r>
    </w:p>
    <w:p w14:paraId="68AD2C04" w14:textId="77777777" w:rsidR="00D87746" w:rsidRDefault="00D87746" w:rsidP="00D87746">
      <w:r>
        <w:t>Let erop dat deel II van de online UEA volledig wordt ingevuld. (De pdf versie kan gebruikt worden door organisaties waarmee gezamenlijk een inschrijving wordt gedaan.)</w:t>
      </w:r>
    </w:p>
    <w:p w14:paraId="29D8E622" w14:textId="567E8086" w:rsidR="007862AC" w:rsidRDefault="007862AC" w:rsidP="00130051"/>
    <w:p w14:paraId="0D726854" w14:textId="77777777" w:rsidR="007862AC" w:rsidRDefault="007862AC">
      <w:r>
        <w:br w:type="page"/>
      </w:r>
    </w:p>
    <w:p w14:paraId="2999565D" w14:textId="77777777" w:rsidR="00130051" w:rsidRDefault="007862AC" w:rsidP="007862AC">
      <w:pPr>
        <w:pStyle w:val="BijlageTitel"/>
      </w:pPr>
      <w:bookmarkStart w:id="2" w:name="_Toc212625757"/>
      <w:r>
        <w:lastRenderedPageBreak/>
        <w:t>Model Verklaring Derden</w:t>
      </w:r>
      <w:bookmarkEnd w:id="2"/>
    </w:p>
    <w:p w14:paraId="1ED67A30" w14:textId="2588A9F3" w:rsidR="006B5885" w:rsidRDefault="006B5885" w:rsidP="006B5885">
      <w:r>
        <w:t xml:space="preserve">Ter zake de opdracht voor de Design &amp; Build </w:t>
      </w:r>
      <w:r w:rsidR="00C87677">
        <w:t>nieuw</w:t>
      </w:r>
      <w:r>
        <w:t xml:space="preserve"> </w:t>
      </w:r>
      <w:r w:rsidR="006730E0">
        <w:t>Sportpaleis</w:t>
      </w:r>
      <w:r>
        <w:t>.</w:t>
      </w:r>
    </w:p>
    <w:p w14:paraId="251A4168" w14:textId="77777777" w:rsidR="006B5885" w:rsidRDefault="006B5885" w:rsidP="006B5885"/>
    <w:p w14:paraId="7B4BEE92" w14:textId="77777777" w:rsidR="006B5885" w:rsidRDefault="006B5885" w:rsidP="006B5885">
      <w:r>
        <w:t xml:space="preserve">Ondergetekenden: </w:t>
      </w:r>
    </w:p>
    <w:p w14:paraId="2B0C554B" w14:textId="77777777" w:rsidR="006B5885" w:rsidRDefault="006B5885" w:rsidP="006B5885"/>
    <w:p w14:paraId="1330FAA3" w14:textId="77777777" w:rsidR="006B5885" w:rsidRDefault="006B5885" w:rsidP="006B5885">
      <w:pPr>
        <w:ind w:left="708" w:hanging="708"/>
      </w:pPr>
      <w:r>
        <w:t xml:space="preserve">I  </w:t>
      </w:r>
      <w: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90BF144" w14:textId="77777777" w:rsidR="006B5885" w:rsidRDefault="006B5885" w:rsidP="006B5885"/>
    <w:p w14:paraId="3A33A46E" w14:textId="77777777" w:rsidR="006B5885" w:rsidRDefault="006B5885" w:rsidP="006B5885">
      <w:r>
        <w:t xml:space="preserve">en </w:t>
      </w:r>
    </w:p>
    <w:p w14:paraId="6A37EAEC" w14:textId="77777777" w:rsidR="006B5885" w:rsidRDefault="006B5885" w:rsidP="006B5885"/>
    <w:p w14:paraId="7E3C4D33" w14:textId="77777777" w:rsidR="006B5885" w:rsidRDefault="006B5885" w:rsidP="006B5885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6A6AAC30" w14:textId="77777777" w:rsidR="006B5885" w:rsidRDefault="006B5885" w:rsidP="006B5885"/>
    <w:p w14:paraId="195CA7A6" w14:textId="3714EE75" w:rsidR="006B5885" w:rsidRDefault="006B5885" w:rsidP="006B5885">
      <w:r>
        <w:t xml:space="preserve">verklaren hiermee in het kader van de deelname van [naam Gegadigde] aan de </w:t>
      </w:r>
      <w:r w:rsidR="00C7028F">
        <w:t>a</w:t>
      </w:r>
      <w:r w:rsidR="00836D34">
        <w:t>anmeldingsfase</w:t>
      </w:r>
      <w:r>
        <w:t xml:space="preserve"> van voormelde opdracht als volgt: </w:t>
      </w:r>
    </w:p>
    <w:p w14:paraId="12984899" w14:textId="77777777" w:rsidR="006B5885" w:rsidRDefault="006B5885" w:rsidP="006B5885"/>
    <w:p w14:paraId="7725DF62" w14:textId="20D5BDF9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zich, ten einde te voldoen aan de eisen zoals die vermeld staan in paragraaf 5.3.1 van de </w:t>
      </w:r>
      <w:r w:rsidR="004440B4">
        <w:t>selectie</w:t>
      </w:r>
      <w:r>
        <w:t xml:space="preserve">leidraad, op de financieel economische draagkracht van [naam Derde]. </w:t>
      </w:r>
    </w:p>
    <w:p w14:paraId="02F7AF96" w14:textId="77777777" w:rsidR="006B5885" w:rsidRDefault="006B5885" w:rsidP="006B5885"/>
    <w:p w14:paraId="7317C011" w14:textId="77777777" w:rsidR="006B5885" w:rsidRDefault="006B5885" w:rsidP="006B5885">
      <w:pPr>
        <w:ind w:left="284"/>
      </w:pPr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71303D51" w14:textId="77777777" w:rsidR="006B5885" w:rsidRDefault="006B5885" w:rsidP="006B5885"/>
    <w:p w14:paraId="62AD47FB" w14:textId="03023DA7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 voor de eisen zoals die vermeld staan in paragraaf 5.3.2 van de </w:t>
      </w:r>
      <w:r w:rsidR="004440B4">
        <w:t>selectie</w:t>
      </w:r>
      <w:r>
        <w:t xml:space="preserve">leidraad op de technische bekwaamheid of beroepsbekwaamheid van [naam Derde]. </w:t>
      </w:r>
    </w:p>
    <w:p w14:paraId="2CAF5641" w14:textId="77777777" w:rsidR="006B5885" w:rsidRDefault="006B5885" w:rsidP="006B5885"/>
    <w:p w14:paraId="5D8CCEEF" w14:textId="77777777" w:rsidR="006B5885" w:rsidRDefault="006B5885" w:rsidP="006B5885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7DEB800F" w14:textId="77777777" w:rsidR="006B5885" w:rsidRDefault="006B5885" w:rsidP="006B5885">
      <w:pPr>
        <w:ind w:left="284"/>
      </w:pPr>
    </w:p>
    <w:p w14:paraId="4E9CCC77" w14:textId="77777777" w:rsidR="006B5885" w:rsidRDefault="006B5885" w:rsidP="006B5885">
      <w:pPr>
        <w:ind w:left="284"/>
      </w:pPr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705CC55F" w14:textId="77777777" w:rsidR="006B5885" w:rsidRDefault="006B5885" w:rsidP="006B5885"/>
    <w:p w14:paraId="320CCD0A" w14:textId="77777777" w:rsidR="006B5885" w:rsidRDefault="006B5885" w:rsidP="006B5885">
      <w:r>
        <w:t xml:space="preserve">Ondertekend te [plaats] op [datum] </w:t>
      </w:r>
    </w:p>
    <w:p w14:paraId="3022D878" w14:textId="77777777" w:rsidR="006B5885" w:rsidRDefault="006B5885" w:rsidP="006B5885"/>
    <w:p w14:paraId="43D73348" w14:textId="77777777" w:rsidR="006B5885" w:rsidRDefault="006B5885" w:rsidP="006B5885">
      <w:r>
        <w:t xml:space="preserve">[Gegadigde] </w:t>
      </w:r>
    </w:p>
    <w:p w14:paraId="31D73A22" w14:textId="77777777" w:rsidR="006B5885" w:rsidRDefault="006B5885" w:rsidP="006B5885">
      <w:r>
        <w:t xml:space="preserve">[Derde] </w:t>
      </w:r>
    </w:p>
    <w:p w14:paraId="4CBAED03" w14:textId="77777777" w:rsidR="007862AC" w:rsidRDefault="007862AC" w:rsidP="007862AC"/>
    <w:p w14:paraId="1A7AFB80" w14:textId="3A236987" w:rsidR="007A6302" w:rsidRDefault="007A6302">
      <w:r>
        <w:br w:type="page"/>
      </w:r>
    </w:p>
    <w:p w14:paraId="1DC22319" w14:textId="439EED43" w:rsidR="007A6302" w:rsidRPr="004E708B" w:rsidRDefault="007A6302" w:rsidP="007A6302">
      <w:pPr>
        <w:pStyle w:val="BijlageTitel"/>
      </w:pPr>
      <w:bookmarkStart w:id="3" w:name="_Toc212625758"/>
      <w:r w:rsidRPr="004E708B">
        <w:lastRenderedPageBreak/>
        <w:t>Model bankverklaring</w:t>
      </w:r>
      <w:bookmarkEnd w:id="3"/>
    </w:p>
    <w:p w14:paraId="7CAA2DAC" w14:textId="6CEAD3D6" w:rsidR="008745A9" w:rsidRDefault="008745A9" w:rsidP="008745A9">
      <w:pPr>
        <w:pStyle w:val="Bijschrift"/>
        <w:keepNext/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8745A9" w:rsidRPr="00D346B1" w14:paraId="07B875CF" w14:textId="77777777" w:rsidTr="0049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E66F72E" w14:textId="2E642CBE" w:rsidR="008745A9" w:rsidRPr="00D346B1" w:rsidRDefault="008745A9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6F255EF3" w14:textId="77777777" w:rsidR="008745A9" w:rsidRPr="00D346B1" w:rsidRDefault="008745A9" w:rsidP="00613156">
            <w:pPr>
              <w:spacing w:line="280" w:lineRule="exact"/>
              <w:rPr>
                <w:b w:val="0"/>
              </w:rPr>
            </w:pPr>
          </w:p>
        </w:tc>
      </w:tr>
      <w:tr w:rsidR="004F6737" w:rsidRPr="00703738" w14:paraId="3E7C475D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8EA2D1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7309151F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6396C03F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0CA936D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</w:tcPr>
          <w:p w14:paraId="368691DE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3C68DEA1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95A1F7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01768F6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2262AC80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E318967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6D70FB39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</w:tbl>
    <w:p w14:paraId="3E806877" w14:textId="77777777" w:rsidR="004F6737" w:rsidRDefault="004F6737" w:rsidP="004F6737"/>
    <w:p w14:paraId="5F347F63" w14:textId="77777777" w:rsidR="004F6737" w:rsidRDefault="004F6737" w:rsidP="004F6737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7C07D0DA" w14:textId="77777777" w:rsidR="004F6737" w:rsidRDefault="004F6737" w:rsidP="004F6737"/>
    <w:p w14:paraId="52E43DDF" w14:textId="77777777" w:rsidR="004F6737" w:rsidRDefault="004F6737" w:rsidP="004F6737">
      <w:r>
        <w:t>Wij menen dat het bedrijf in een goede financiële positie verkeert en hebben vertrouwen dat het bedrijf geen opdrachten zal aannemen die de financiële draagkracht te boven gaan.</w:t>
      </w:r>
    </w:p>
    <w:p w14:paraId="19266576" w14:textId="77777777" w:rsidR="004F6737" w:rsidRDefault="004F6737" w:rsidP="004F6737"/>
    <w:p w14:paraId="710F2459" w14:textId="406CD437" w:rsidR="004F6737" w:rsidRDefault="004F6737" w:rsidP="004F6737">
      <w:r>
        <w:t xml:space="preserve">Deze verklaring is uitsluitend bestemd voor de </w:t>
      </w:r>
      <w:r w:rsidR="00B32E7E">
        <w:t>Aanbesteder</w:t>
      </w:r>
      <w:r>
        <w:t xml:space="preserve"> ten behoeve van de </w:t>
      </w:r>
      <w:r w:rsidR="00F9717B">
        <w:t>inschrijvin</w:t>
      </w:r>
      <w:r w:rsidR="00B67467">
        <w:t>g</w:t>
      </w:r>
      <w:r>
        <w:t xml:space="preserve"> door ________________ en kan daarom niet door enig ander persoon dan wel voor enig ander doel worden gebruikt.</w:t>
      </w:r>
    </w:p>
    <w:p w14:paraId="6CF26B48" w14:textId="77777777" w:rsidR="004F6737" w:rsidRDefault="004F6737" w:rsidP="004F6737"/>
    <w:p w14:paraId="2B0A9A3A" w14:textId="77777777" w:rsidR="004F6737" w:rsidRDefault="004F6737" w:rsidP="004F6737">
      <w:r>
        <w:t>Deze verklaring wordt verstrekt naar beste weten, onder uitsluiting van iedere aansprakelijkheid of verplichting van de bank jegens derden.</w:t>
      </w:r>
    </w:p>
    <w:p w14:paraId="50CB5A4B" w14:textId="77777777" w:rsidR="004F6737" w:rsidRDefault="004F6737" w:rsidP="004F6737"/>
    <w:p w14:paraId="2453C411" w14:textId="77777777" w:rsidR="004F6737" w:rsidRDefault="004F6737" w:rsidP="004F6737">
      <w:r>
        <w:t>Naar waarheid ingevuld,</w:t>
      </w:r>
    </w:p>
    <w:p w14:paraId="448A04EA" w14:textId="77777777" w:rsidR="007A6302" w:rsidRDefault="007A6302" w:rsidP="007A630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3114"/>
        <w:gridCol w:w="6882"/>
      </w:tblGrid>
      <w:tr w:rsidR="004235E2" w:rsidRPr="00D346B1" w14:paraId="2EDB19D7" w14:textId="77777777" w:rsidTr="00A14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DEB59C0" w14:textId="77777777" w:rsidR="004235E2" w:rsidRPr="00D346B1" w:rsidRDefault="004235E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68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8DF054C" w14:textId="77777777" w:rsidR="004235E2" w:rsidRPr="00D346B1" w:rsidRDefault="004235E2" w:rsidP="00613156">
            <w:pPr>
              <w:spacing w:line="280" w:lineRule="exact"/>
              <w:rPr>
                <w:b w:val="0"/>
              </w:rPr>
            </w:pPr>
          </w:p>
        </w:tc>
      </w:tr>
      <w:tr w:rsidR="004235E2" w:rsidRPr="00703738" w14:paraId="25D6FAAB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67B0FCB" w14:textId="66161AEA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 xml:space="preserve">Naam </w:t>
            </w:r>
            <w:r w:rsidR="004E708B">
              <w:rPr>
                <w:bCs/>
              </w:rPr>
              <w:t>rechtsgeldige</w:t>
            </w:r>
            <w:r>
              <w:rPr>
                <w:bCs/>
              </w:rPr>
              <w:t xml:space="preserve"> ondertekenaar</w:t>
            </w:r>
          </w:p>
        </w:tc>
        <w:tc>
          <w:tcPr>
            <w:tcW w:w="6882" w:type="dxa"/>
          </w:tcPr>
          <w:p w14:paraId="5A19AB8C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505F8F3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35B3FAC" w14:textId="2E8FAEE1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 ondertekenaar</w:t>
            </w:r>
          </w:p>
        </w:tc>
        <w:tc>
          <w:tcPr>
            <w:tcW w:w="6882" w:type="dxa"/>
          </w:tcPr>
          <w:p w14:paraId="1EA68340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A5B1317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12C8628" w14:textId="754DD259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Datum</w:t>
            </w:r>
          </w:p>
        </w:tc>
        <w:tc>
          <w:tcPr>
            <w:tcW w:w="6882" w:type="dxa"/>
          </w:tcPr>
          <w:p w14:paraId="2423540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08CCB151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12F84571" w14:textId="36502C33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6882" w:type="dxa"/>
          </w:tcPr>
          <w:p w14:paraId="598CC77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</w:tbl>
    <w:p w14:paraId="1BD4A001" w14:textId="77777777" w:rsidR="004235E2" w:rsidRDefault="004235E2" w:rsidP="007A6302"/>
    <w:p w14:paraId="0D922296" w14:textId="77777777" w:rsidR="00EF7EBC" w:rsidRDefault="00EF7EBC" w:rsidP="00EF7EBC"/>
    <w:p w14:paraId="1BC56101" w14:textId="7742BFE9" w:rsidR="00EF7EBC" w:rsidRDefault="00EF7EBC">
      <w:r>
        <w:br w:type="page"/>
      </w:r>
    </w:p>
    <w:p w14:paraId="4C237CD4" w14:textId="45C936DA" w:rsidR="00EF7EBC" w:rsidRPr="003E5764" w:rsidRDefault="00EF7EBC" w:rsidP="00EF7EBC">
      <w:pPr>
        <w:pStyle w:val="BijlageTitel"/>
      </w:pPr>
      <w:bookmarkStart w:id="4" w:name="_Toc212625759"/>
      <w:r w:rsidRPr="003E5764">
        <w:lastRenderedPageBreak/>
        <w:t xml:space="preserve">Format </w:t>
      </w:r>
      <w:r w:rsidR="007D3651" w:rsidRPr="003E5764">
        <w:t>K</w:t>
      </w:r>
      <w:r w:rsidRPr="003E5764">
        <w:t xml:space="preserve">erncompetentie </w:t>
      </w:r>
      <w:r w:rsidR="008D704A">
        <w:t>a</w:t>
      </w:r>
      <w:bookmarkEnd w:id="4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026C09" w:rsidRPr="00026C09" w14:paraId="5A320A9B" w14:textId="77777777" w:rsidTr="007B7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974A030" w14:textId="46C22BC7" w:rsidR="00026C09" w:rsidRPr="00026C09" w:rsidRDefault="00026C09" w:rsidP="00026C09">
            <w:pPr>
              <w:spacing w:line="280" w:lineRule="atLeast"/>
              <w:rPr>
                <w:lang w:val="en-US"/>
              </w:rPr>
            </w:pPr>
            <w:bookmarkStart w:id="5" w:name="_Hlk1604498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026C09" w:rsidRPr="00026C09" w14:paraId="2C83F395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CCDCCDA" w14:textId="77777777" w:rsidR="00026C09" w:rsidRPr="00026C09" w:rsidRDefault="00026C09" w:rsidP="00026C09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E389A4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E6EAED6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2467C7" w14:textId="77777777" w:rsidR="00026C09" w:rsidRPr="00026C09" w:rsidRDefault="00026C09" w:rsidP="00026C09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58AE368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10445F1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73620C1" w14:textId="77777777" w:rsidR="00026C09" w:rsidRPr="00026C09" w:rsidRDefault="00026C09" w:rsidP="00026C09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229384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70397FA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FFD948" w14:textId="77777777" w:rsidR="00026C09" w:rsidRPr="00026C09" w:rsidRDefault="00026C09" w:rsidP="00026C09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73F6B48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F3ABB5B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EA1E19" w14:textId="77777777" w:rsidR="00026C09" w:rsidRPr="00026C09" w:rsidRDefault="00026C09" w:rsidP="00026C09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3917B7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6C72E8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B326932" w14:textId="77777777" w:rsidR="00026C09" w:rsidRPr="00026C09" w:rsidRDefault="00026C09" w:rsidP="00026C09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57FAACE2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6D1F8B6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2517F88" w14:textId="77777777" w:rsidR="00026C09" w:rsidRPr="00026C09" w:rsidRDefault="00026C09" w:rsidP="00026C09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B9679F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59D9DFA9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03F1AE2" w14:textId="77777777" w:rsidR="00026C09" w:rsidRPr="00026C09" w:rsidRDefault="00026C09" w:rsidP="00026C09">
            <w:pPr>
              <w:spacing w:line="280" w:lineRule="atLeast"/>
            </w:pPr>
          </w:p>
        </w:tc>
        <w:tc>
          <w:tcPr>
            <w:tcW w:w="6934" w:type="dxa"/>
          </w:tcPr>
          <w:p w14:paraId="4FF735D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D36099" w:rsidRPr="00026C09" w14:paraId="68CE258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16662CB7" w14:textId="77777777" w:rsidR="00026C09" w:rsidRPr="00026C09" w:rsidRDefault="00026C09" w:rsidP="00026C09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026C09" w:rsidRPr="00026C09" w14:paraId="1522495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83471F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24C533F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B53E6F2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F6463F2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95B36D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6188B02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CCF89A9" w14:textId="77777777" w:rsidR="00026C09" w:rsidRPr="00026C09" w:rsidRDefault="00026C09" w:rsidP="00026C09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0E0F7A1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C2CC84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3DAD21C" w14:textId="77777777" w:rsidR="00026C09" w:rsidRPr="00026C09" w:rsidRDefault="00026C09" w:rsidP="00026C09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CBB6560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D8D32C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0B17D1" w14:textId="77777777" w:rsidR="00026C09" w:rsidRPr="00026C09" w:rsidRDefault="00026C09" w:rsidP="00026C09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1D9D7B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E6A20A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CE25D9A" w14:textId="77777777" w:rsidR="00026C09" w:rsidRPr="00026C09" w:rsidRDefault="00026C09" w:rsidP="00026C09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432DBE34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99D51B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6E3289B" w14:textId="77777777" w:rsidR="00026C09" w:rsidRPr="00026C09" w:rsidRDefault="00026C09" w:rsidP="00026C09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1399AD62" w14:textId="2149F0C7" w:rsidR="00026C09" w:rsidRPr="00026C09" w:rsidRDefault="00AE1A77" w:rsidP="00026C09">
            <w:pPr>
              <w:spacing w:line="280" w:lineRule="atLeast"/>
            </w:pPr>
            <w:r>
              <w:t>UAV-</w:t>
            </w:r>
            <w:proofErr w:type="spellStart"/>
            <w:r>
              <w:t>gc</w:t>
            </w:r>
            <w:proofErr w:type="spellEnd"/>
            <w:r>
              <w:t xml:space="preserve"> Opdrachtnemer</w:t>
            </w:r>
          </w:p>
        </w:tc>
      </w:tr>
      <w:tr w:rsidR="00026C09" w:rsidRPr="00026C09" w14:paraId="0AD192BE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355578F" w14:textId="77777777" w:rsidR="00026C09" w:rsidRPr="00026C09" w:rsidRDefault="00026C09" w:rsidP="00026C09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C0D06FB" w14:textId="50BEFDCA" w:rsidR="00026C09" w:rsidRPr="00026C09" w:rsidRDefault="00026C09" w:rsidP="00026C09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026C09" w:rsidRPr="00026C09" w14:paraId="61AB9DD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F74869" w14:textId="77777777" w:rsidR="00026C09" w:rsidRPr="00026C09" w:rsidRDefault="00026C09" w:rsidP="00026C09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DA19F43" w14:textId="77777777" w:rsidR="00026C09" w:rsidRPr="00026C09" w:rsidRDefault="00026C09" w:rsidP="00026C09">
            <w:pPr>
              <w:spacing w:line="280" w:lineRule="atLeast"/>
            </w:pPr>
          </w:p>
          <w:p w14:paraId="7C67B33D" w14:textId="77777777" w:rsidR="00026C09" w:rsidRPr="00026C09" w:rsidRDefault="00026C09" w:rsidP="00026C09">
            <w:pPr>
              <w:spacing w:line="280" w:lineRule="atLeast"/>
            </w:pPr>
          </w:p>
          <w:p w14:paraId="31542C90" w14:textId="77777777" w:rsidR="00026C09" w:rsidRPr="00026C09" w:rsidRDefault="00026C09" w:rsidP="00026C09">
            <w:pPr>
              <w:spacing w:line="280" w:lineRule="atLeast"/>
            </w:pPr>
          </w:p>
          <w:p w14:paraId="053E5E77" w14:textId="77777777" w:rsidR="00026C09" w:rsidRPr="00026C09" w:rsidRDefault="00026C09" w:rsidP="00026C09">
            <w:pPr>
              <w:spacing w:line="280" w:lineRule="atLeast"/>
            </w:pPr>
          </w:p>
          <w:p w14:paraId="44BAC004" w14:textId="77777777" w:rsidR="00026C09" w:rsidRPr="00026C09" w:rsidRDefault="00026C09" w:rsidP="00026C09">
            <w:pPr>
              <w:spacing w:line="280" w:lineRule="atLeast"/>
            </w:pPr>
          </w:p>
          <w:p w14:paraId="4B65298D" w14:textId="77777777" w:rsidR="00026C09" w:rsidRPr="00026C09" w:rsidRDefault="00026C09" w:rsidP="00026C09">
            <w:pPr>
              <w:spacing w:line="280" w:lineRule="atLeast"/>
            </w:pPr>
          </w:p>
          <w:p w14:paraId="02F7E6BC" w14:textId="77777777" w:rsidR="00026C09" w:rsidRPr="00026C09" w:rsidRDefault="00026C09" w:rsidP="00026C09">
            <w:pPr>
              <w:spacing w:line="280" w:lineRule="atLeast"/>
            </w:pPr>
          </w:p>
          <w:p w14:paraId="7B5B6BF9" w14:textId="77777777" w:rsidR="00026C09" w:rsidRPr="00026C09" w:rsidRDefault="00026C09" w:rsidP="00026C09">
            <w:pPr>
              <w:spacing w:line="280" w:lineRule="atLeast"/>
            </w:pPr>
          </w:p>
          <w:p w14:paraId="7D4A19B4" w14:textId="77777777" w:rsidR="00026C09" w:rsidRPr="00026C09" w:rsidRDefault="00026C09" w:rsidP="00026C09">
            <w:pPr>
              <w:spacing w:line="280" w:lineRule="atLeast"/>
            </w:pPr>
          </w:p>
          <w:p w14:paraId="1EC9150A" w14:textId="77777777" w:rsidR="00026C09" w:rsidRPr="00026C09" w:rsidRDefault="00026C09" w:rsidP="00026C09">
            <w:pPr>
              <w:spacing w:line="280" w:lineRule="atLeast"/>
            </w:pPr>
          </w:p>
          <w:p w14:paraId="2338E3D8" w14:textId="77777777" w:rsidR="00026C09" w:rsidRPr="00026C09" w:rsidRDefault="00026C09" w:rsidP="00026C09">
            <w:pPr>
              <w:spacing w:line="280" w:lineRule="atLeast"/>
            </w:pPr>
          </w:p>
          <w:p w14:paraId="729C0B39" w14:textId="77777777" w:rsidR="00026C09" w:rsidRDefault="00026C09" w:rsidP="00026C09">
            <w:pPr>
              <w:spacing w:line="280" w:lineRule="atLeast"/>
            </w:pPr>
          </w:p>
          <w:p w14:paraId="7E5826D7" w14:textId="77777777" w:rsidR="007D271A" w:rsidRDefault="007D271A" w:rsidP="00026C09">
            <w:pPr>
              <w:spacing w:line="280" w:lineRule="atLeast"/>
            </w:pPr>
          </w:p>
          <w:p w14:paraId="5CA3565E" w14:textId="77777777" w:rsidR="007D271A" w:rsidRPr="00026C09" w:rsidRDefault="007D271A" w:rsidP="00026C09">
            <w:pPr>
              <w:spacing w:line="280" w:lineRule="atLeast"/>
            </w:pPr>
          </w:p>
          <w:p w14:paraId="67676BA3" w14:textId="77777777" w:rsidR="00026C09" w:rsidRPr="00026C09" w:rsidRDefault="00026C09" w:rsidP="00026C09">
            <w:pPr>
              <w:spacing w:line="280" w:lineRule="atLeast"/>
            </w:pPr>
          </w:p>
          <w:p w14:paraId="059935A5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1AFEE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FD3CD21" w14:textId="77777777" w:rsidR="00026C09" w:rsidRPr="00026C09" w:rsidRDefault="00026C09" w:rsidP="00026C09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B71140C" w14:textId="439ADE98" w:rsidR="00026C09" w:rsidRPr="00026C09" w:rsidRDefault="00026C09" w:rsidP="00026C09">
            <w:pPr>
              <w:spacing w:line="280" w:lineRule="atLeast"/>
            </w:pPr>
          </w:p>
        </w:tc>
      </w:tr>
    </w:tbl>
    <w:p w14:paraId="3392C41F" w14:textId="77777777" w:rsidR="007B7652" w:rsidRDefault="007B7652" w:rsidP="007B7652"/>
    <w:p w14:paraId="1FA75611" w14:textId="77777777" w:rsidR="007B7652" w:rsidRPr="007B7652" w:rsidRDefault="007B7652" w:rsidP="007B7652">
      <w:r w:rsidRPr="007B7652">
        <w:t xml:space="preserve">Gegadigde verklaart bovenstaande projecten op een vakkundige en regelmatige wijze te hebben uitgevoerd en deze verklaring naar waarheid te hebben ingevuld. </w:t>
      </w:r>
    </w:p>
    <w:p w14:paraId="719D87EA" w14:textId="77777777" w:rsidR="007B7652" w:rsidRPr="007B7652" w:rsidRDefault="007B7652" w:rsidP="007B765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7B7652" w:rsidRPr="00D346B1" w14:paraId="43D460E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37AC00" w14:textId="2E8D8407" w:rsidR="007B7652" w:rsidRPr="00D346B1" w:rsidRDefault="007B765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BCE4907" w14:textId="77777777" w:rsidR="007B7652" w:rsidRPr="00D346B1" w:rsidRDefault="007B7652" w:rsidP="00613156">
            <w:pPr>
              <w:spacing w:line="280" w:lineRule="exact"/>
              <w:rPr>
                <w:b w:val="0"/>
              </w:rPr>
            </w:pPr>
          </w:p>
        </w:tc>
      </w:tr>
      <w:tr w:rsidR="007B7652" w:rsidRPr="00703738" w14:paraId="6942082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595F261" w14:textId="33E6AE2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04E21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75620F3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53EA00C" w14:textId="2E50CEA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8EBFD4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37646AB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DEDA949" w14:textId="67EF1695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3184314F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2222DC6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25F6945" w14:textId="25F7148F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1562DAB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</w:tbl>
    <w:p w14:paraId="0D3837CB" w14:textId="1C8DE330" w:rsidR="007B7652" w:rsidRDefault="007D271A" w:rsidP="007D271A">
      <w:pPr>
        <w:pStyle w:val="BijlageTitel"/>
      </w:pPr>
      <w:bookmarkStart w:id="6" w:name="_Toc212625760"/>
      <w:bookmarkEnd w:id="5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956E0E">
        <w:t>b</w:t>
      </w:r>
      <w:bookmarkEnd w:id="6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91B82" w:rsidRPr="00026C09" w14:paraId="2EACCD96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6470C39" w14:textId="20786B89" w:rsidR="00191B82" w:rsidRPr="00026C09" w:rsidRDefault="00191B8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91B82" w:rsidRPr="00026C09" w14:paraId="373CE19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657B608" w14:textId="77777777" w:rsidR="00191B82" w:rsidRPr="00026C09" w:rsidRDefault="00191B8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5DEF0FC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7FA30C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5A83733" w14:textId="77777777" w:rsidR="00191B82" w:rsidRPr="00026C09" w:rsidRDefault="00191B8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15A8056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453473C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2EB583" w14:textId="77777777" w:rsidR="00191B82" w:rsidRPr="00026C09" w:rsidRDefault="00191B8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7EF62D4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381F5F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849A755" w14:textId="77777777" w:rsidR="00191B82" w:rsidRPr="00026C09" w:rsidRDefault="00191B8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0CA510CB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B6AA1F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BC5E3BE" w14:textId="77777777" w:rsidR="00191B82" w:rsidRPr="00026C09" w:rsidRDefault="00191B8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1BEAFC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FCA42B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D44272" w14:textId="77777777" w:rsidR="00191B82" w:rsidRPr="00026C09" w:rsidRDefault="00191B8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05CE5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6759482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6E2F3C" w14:textId="77777777" w:rsidR="00191B82" w:rsidRPr="00026C09" w:rsidRDefault="00191B8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716F8F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522241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7331EF8" w14:textId="77777777" w:rsidR="00191B82" w:rsidRPr="00026C09" w:rsidRDefault="00191B8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F37FF8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D36099" w:rsidRPr="00026C09" w14:paraId="2ADEBFA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73F8CD09" w14:textId="77777777" w:rsidR="00191B82" w:rsidRPr="00026C09" w:rsidRDefault="00191B8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91B82" w:rsidRPr="00026C09" w14:paraId="2ADE3D1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6BBE17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668505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E1C7F4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AD9A8DE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B301181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4E42A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64C3CC9" w14:textId="77777777" w:rsidR="00191B82" w:rsidRPr="00026C09" w:rsidRDefault="00191B8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5C4AB1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8F035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2F3F38" w14:textId="77777777" w:rsidR="00191B82" w:rsidRPr="00026C09" w:rsidRDefault="00191B8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5F992E38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2B1017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7F26A0" w14:textId="77777777" w:rsidR="00191B82" w:rsidRPr="00026C09" w:rsidRDefault="00191B8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FF986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0FC8F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B92829C" w14:textId="77777777" w:rsidR="00191B82" w:rsidRPr="00026C09" w:rsidRDefault="00191B8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EA953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93CA70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29929E" w14:textId="77777777" w:rsidR="00191B82" w:rsidRPr="00026C09" w:rsidRDefault="00191B8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9EAA15A" w14:textId="361F03BB" w:rsidR="00191B82" w:rsidRPr="00026C09" w:rsidRDefault="009F39A3" w:rsidP="00613156">
            <w:pPr>
              <w:spacing w:line="280" w:lineRule="atLeast"/>
            </w:pPr>
            <w:r>
              <w:t>Bouwkundig aannemer</w:t>
            </w:r>
          </w:p>
        </w:tc>
      </w:tr>
      <w:tr w:rsidR="00191B82" w:rsidRPr="00026C09" w14:paraId="28794C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6E08D42" w14:textId="77777777" w:rsidR="00191B82" w:rsidRPr="00026C09" w:rsidRDefault="00191B8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1F981563" w14:textId="08B89429" w:rsidR="00191B82" w:rsidRPr="00026C09" w:rsidRDefault="00191B82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191B82" w:rsidRPr="00026C09" w14:paraId="4E6987D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088473B" w14:textId="77777777" w:rsidR="00191B82" w:rsidRPr="00026C09" w:rsidRDefault="00191B8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1721924E" w14:textId="77777777" w:rsidR="00191B82" w:rsidRPr="00026C09" w:rsidRDefault="00191B82" w:rsidP="00613156">
            <w:pPr>
              <w:spacing w:line="280" w:lineRule="atLeast"/>
            </w:pPr>
          </w:p>
          <w:p w14:paraId="7DF67514" w14:textId="77777777" w:rsidR="00191B82" w:rsidRPr="00026C09" w:rsidRDefault="00191B82" w:rsidP="00613156">
            <w:pPr>
              <w:spacing w:line="280" w:lineRule="atLeast"/>
            </w:pPr>
          </w:p>
          <w:p w14:paraId="72F669B0" w14:textId="77777777" w:rsidR="00191B82" w:rsidRPr="00026C09" w:rsidRDefault="00191B82" w:rsidP="00613156">
            <w:pPr>
              <w:spacing w:line="280" w:lineRule="atLeast"/>
            </w:pPr>
          </w:p>
          <w:p w14:paraId="724174A7" w14:textId="77777777" w:rsidR="00191B82" w:rsidRPr="00026C09" w:rsidRDefault="00191B82" w:rsidP="00613156">
            <w:pPr>
              <w:spacing w:line="280" w:lineRule="atLeast"/>
            </w:pPr>
          </w:p>
          <w:p w14:paraId="54252447" w14:textId="77777777" w:rsidR="00191B82" w:rsidRPr="00026C09" w:rsidRDefault="00191B82" w:rsidP="00613156">
            <w:pPr>
              <w:spacing w:line="280" w:lineRule="atLeast"/>
            </w:pPr>
          </w:p>
          <w:p w14:paraId="2FED8A24" w14:textId="77777777" w:rsidR="00191B82" w:rsidRPr="00026C09" w:rsidRDefault="00191B82" w:rsidP="00613156">
            <w:pPr>
              <w:spacing w:line="280" w:lineRule="atLeast"/>
            </w:pPr>
          </w:p>
          <w:p w14:paraId="46D95275" w14:textId="77777777" w:rsidR="00191B82" w:rsidRPr="00026C09" w:rsidRDefault="00191B82" w:rsidP="00613156">
            <w:pPr>
              <w:spacing w:line="280" w:lineRule="atLeast"/>
            </w:pPr>
          </w:p>
          <w:p w14:paraId="1A3D2201" w14:textId="77777777" w:rsidR="00191B82" w:rsidRPr="00026C09" w:rsidRDefault="00191B82" w:rsidP="00613156">
            <w:pPr>
              <w:spacing w:line="280" w:lineRule="atLeast"/>
            </w:pPr>
          </w:p>
          <w:p w14:paraId="364E4F7D" w14:textId="77777777" w:rsidR="00191B82" w:rsidRPr="00026C09" w:rsidRDefault="00191B82" w:rsidP="00613156">
            <w:pPr>
              <w:spacing w:line="280" w:lineRule="atLeast"/>
            </w:pPr>
          </w:p>
          <w:p w14:paraId="754C410E" w14:textId="77777777" w:rsidR="00191B82" w:rsidRPr="00026C09" w:rsidRDefault="00191B82" w:rsidP="00613156">
            <w:pPr>
              <w:spacing w:line="280" w:lineRule="atLeast"/>
            </w:pPr>
          </w:p>
          <w:p w14:paraId="09689D57" w14:textId="77777777" w:rsidR="00191B82" w:rsidRPr="00026C09" w:rsidRDefault="00191B82" w:rsidP="00613156">
            <w:pPr>
              <w:spacing w:line="280" w:lineRule="atLeast"/>
            </w:pPr>
          </w:p>
          <w:p w14:paraId="0D68D1C6" w14:textId="77777777" w:rsidR="00191B82" w:rsidRDefault="00191B82" w:rsidP="00613156">
            <w:pPr>
              <w:spacing w:line="280" w:lineRule="atLeast"/>
            </w:pPr>
          </w:p>
          <w:p w14:paraId="09445121" w14:textId="77777777" w:rsidR="00191B82" w:rsidRDefault="00191B82" w:rsidP="00613156">
            <w:pPr>
              <w:spacing w:line="280" w:lineRule="atLeast"/>
            </w:pPr>
          </w:p>
          <w:p w14:paraId="1CE91B4F" w14:textId="77777777" w:rsidR="00191B82" w:rsidRPr="00026C09" w:rsidRDefault="00191B82" w:rsidP="00613156">
            <w:pPr>
              <w:spacing w:line="280" w:lineRule="atLeast"/>
            </w:pPr>
          </w:p>
          <w:p w14:paraId="35C961A5" w14:textId="77777777" w:rsidR="00191B82" w:rsidRPr="00026C09" w:rsidRDefault="00191B82" w:rsidP="00613156">
            <w:pPr>
              <w:spacing w:line="280" w:lineRule="atLeast"/>
            </w:pPr>
          </w:p>
          <w:p w14:paraId="09B3B669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4FA181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18D8864" w14:textId="77777777" w:rsidR="00191B82" w:rsidRPr="00026C09" w:rsidRDefault="00191B8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DB64821" w14:textId="236DBF01" w:rsidR="00191B82" w:rsidRPr="00026C09" w:rsidRDefault="00191B82" w:rsidP="00613156">
            <w:pPr>
              <w:spacing w:line="280" w:lineRule="atLeast"/>
            </w:pPr>
          </w:p>
        </w:tc>
      </w:tr>
    </w:tbl>
    <w:p w14:paraId="097B1F2C" w14:textId="77777777" w:rsidR="00191B82" w:rsidRDefault="00191B82" w:rsidP="00191B82"/>
    <w:p w14:paraId="53679547" w14:textId="77777777" w:rsidR="00191B82" w:rsidRPr="007B7652" w:rsidRDefault="00191B82" w:rsidP="00191B82">
      <w:r w:rsidRPr="007B7652">
        <w:t xml:space="preserve">Gegadigde verklaart bovenstaande projecten op een vakkundige en regelmatige wijze te hebben uitgevoerd en deze verklaring naar waarheid te hebben ingevuld. </w:t>
      </w:r>
    </w:p>
    <w:p w14:paraId="47D6AAC5" w14:textId="77777777" w:rsidR="00191B82" w:rsidRPr="007B7652" w:rsidRDefault="00191B82" w:rsidP="00191B8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91B82" w:rsidRPr="00D346B1" w14:paraId="571DA59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1622993" w14:textId="77777777" w:rsidR="00191B82" w:rsidRPr="00D346B1" w:rsidRDefault="00191B8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7DE1B65A" w14:textId="77777777" w:rsidR="00191B82" w:rsidRPr="00D346B1" w:rsidRDefault="00191B82" w:rsidP="00613156">
            <w:pPr>
              <w:spacing w:line="280" w:lineRule="exact"/>
              <w:rPr>
                <w:b w:val="0"/>
              </w:rPr>
            </w:pPr>
          </w:p>
        </w:tc>
      </w:tr>
      <w:tr w:rsidR="00191B82" w:rsidRPr="00703738" w14:paraId="528492D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76748E2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4063DF9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4E73E4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3033CA5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3A524A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6AFB5E5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F15F4BC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185AB5C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1E0FB07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85F1668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2EB75B7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</w:tbl>
    <w:p w14:paraId="0FFC5150" w14:textId="6EE0EA6F" w:rsidR="00383D25" w:rsidRDefault="00383D25" w:rsidP="00383D25">
      <w:pPr>
        <w:pStyle w:val="BijlageTitel"/>
      </w:pPr>
      <w:bookmarkStart w:id="7" w:name="_Toc212625761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956E0E">
        <w:t>c</w:t>
      </w:r>
      <w:bookmarkEnd w:id="7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83D25" w:rsidRPr="00026C09" w14:paraId="50F30637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2EC18408" w14:textId="77777777" w:rsidR="00383D25" w:rsidRPr="00026C09" w:rsidRDefault="00383D25" w:rsidP="00613156">
            <w:pPr>
              <w:spacing w:line="280" w:lineRule="atLeast"/>
              <w:rPr>
                <w:lang w:val="en-US"/>
              </w:rPr>
            </w:pPr>
            <w:bookmarkStart w:id="8" w:name="_Hlk1619894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83D25" w:rsidRPr="00026C09" w14:paraId="45B1562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42479F" w14:textId="77777777" w:rsidR="00383D25" w:rsidRPr="00026C09" w:rsidRDefault="00383D25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7C257D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44F162D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F422D92" w14:textId="77777777" w:rsidR="00383D25" w:rsidRPr="00026C09" w:rsidRDefault="00383D25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68DAFDFF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55968A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127D76" w14:textId="77777777" w:rsidR="00383D25" w:rsidRPr="00026C09" w:rsidRDefault="00383D25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563EBCA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AAA005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10479F" w14:textId="77777777" w:rsidR="00383D25" w:rsidRPr="00026C09" w:rsidRDefault="00383D25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25989C1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0637F5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DAFFF7" w14:textId="77777777" w:rsidR="00383D25" w:rsidRPr="00026C09" w:rsidRDefault="00383D25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6A9A66B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EAFC59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18953A" w14:textId="77777777" w:rsidR="00383D25" w:rsidRPr="00026C09" w:rsidRDefault="00383D25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21B87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5B9709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83C0998" w14:textId="77777777" w:rsidR="00383D25" w:rsidRPr="00026C09" w:rsidRDefault="00383D25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249010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5F706C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6202A4A" w14:textId="77777777" w:rsidR="00383D25" w:rsidRPr="00026C09" w:rsidRDefault="00383D25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B033AE4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0ED6E75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0CC0B35" w14:textId="77777777" w:rsidR="00383D25" w:rsidRPr="00026C09" w:rsidRDefault="00383D25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83D25" w:rsidRPr="00026C09" w14:paraId="264C1D2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574D9F4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EDA431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1500D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1070E33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16B89ABD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EDEC3C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CD9963" w14:textId="77777777" w:rsidR="00383D25" w:rsidRPr="00026C09" w:rsidRDefault="00383D25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58232A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611C59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30A8F14" w14:textId="77777777" w:rsidR="00383D25" w:rsidRPr="00026C09" w:rsidRDefault="00383D25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371FB28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109ECE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2D5B05C" w14:textId="77777777" w:rsidR="00383D25" w:rsidRPr="00026C09" w:rsidRDefault="00383D25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5ADB7AF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297E64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D2B5E8" w14:textId="77777777" w:rsidR="00383D25" w:rsidRPr="00026C09" w:rsidRDefault="00383D25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2996A8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22C86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869FE99" w14:textId="77777777" w:rsidR="00383D25" w:rsidRPr="00026C09" w:rsidRDefault="00383D25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5590508" w14:textId="385894F5" w:rsidR="00383D25" w:rsidRPr="00026C09" w:rsidRDefault="008F6FBA" w:rsidP="00613156">
            <w:pPr>
              <w:spacing w:line="280" w:lineRule="atLeast"/>
            </w:pPr>
            <w:r>
              <w:t>Architect</w:t>
            </w:r>
          </w:p>
        </w:tc>
      </w:tr>
      <w:tr w:rsidR="00383D25" w:rsidRPr="00026C09" w14:paraId="6F907E8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86E7EEB" w14:textId="77777777" w:rsidR="00383D25" w:rsidRPr="00026C09" w:rsidRDefault="00383D25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3207C800" w14:textId="47BDB3FA" w:rsidR="00383D25" w:rsidRPr="00026C09" w:rsidRDefault="00383D25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83D25" w:rsidRPr="00026C09" w14:paraId="2DDB35F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5536C78" w14:textId="77777777" w:rsidR="00383D25" w:rsidRPr="00026C09" w:rsidRDefault="00383D25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C7506A5" w14:textId="77777777" w:rsidR="00383D25" w:rsidRPr="00026C09" w:rsidRDefault="00383D25" w:rsidP="00613156">
            <w:pPr>
              <w:spacing w:line="280" w:lineRule="atLeast"/>
            </w:pPr>
          </w:p>
          <w:p w14:paraId="708CB39E" w14:textId="77777777" w:rsidR="00383D25" w:rsidRPr="00026C09" w:rsidRDefault="00383D25" w:rsidP="00613156">
            <w:pPr>
              <w:spacing w:line="280" w:lineRule="atLeast"/>
            </w:pPr>
          </w:p>
          <w:p w14:paraId="60D39FC5" w14:textId="77777777" w:rsidR="00383D25" w:rsidRPr="00026C09" w:rsidRDefault="00383D25" w:rsidP="00613156">
            <w:pPr>
              <w:spacing w:line="280" w:lineRule="atLeast"/>
            </w:pPr>
          </w:p>
          <w:p w14:paraId="31A52DA5" w14:textId="77777777" w:rsidR="00383D25" w:rsidRPr="00026C09" w:rsidRDefault="00383D25" w:rsidP="00613156">
            <w:pPr>
              <w:spacing w:line="280" w:lineRule="atLeast"/>
            </w:pPr>
          </w:p>
          <w:p w14:paraId="28D4EE0E" w14:textId="77777777" w:rsidR="00383D25" w:rsidRPr="00026C09" w:rsidRDefault="00383D25" w:rsidP="00613156">
            <w:pPr>
              <w:spacing w:line="280" w:lineRule="atLeast"/>
            </w:pPr>
          </w:p>
          <w:p w14:paraId="0BBD6422" w14:textId="77777777" w:rsidR="00383D25" w:rsidRPr="00026C09" w:rsidRDefault="00383D25" w:rsidP="00613156">
            <w:pPr>
              <w:spacing w:line="280" w:lineRule="atLeast"/>
            </w:pPr>
          </w:p>
          <w:p w14:paraId="7BB7260B" w14:textId="77777777" w:rsidR="00383D25" w:rsidRPr="00026C09" w:rsidRDefault="00383D25" w:rsidP="00613156">
            <w:pPr>
              <w:spacing w:line="280" w:lineRule="atLeast"/>
            </w:pPr>
          </w:p>
          <w:p w14:paraId="3C3B6EF4" w14:textId="77777777" w:rsidR="00383D25" w:rsidRPr="00026C09" w:rsidRDefault="00383D25" w:rsidP="00613156">
            <w:pPr>
              <w:spacing w:line="280" w:lineRule="atLeast"/>
            </w:pPr>
          </w:p>
          <w:p w14:paraId="4F1C6354" w14:textId="77777777" w:rsidR="00383D25" w:rsidRPr="00026C09" w:rsidRDefault="00383D25" w:rsidP="00613156">
            <w:pPr>
              <w:spacing w:line="280" w:lineRule="atLeast"/>
            </w:pPr>
          </w:p>
          <w:p w14:paraId="0F1B5B72" w14:textId="77777777" w:rsidR="00383D25" w:rsidRPr="00026C09" w:rsidRDefault="00383D25" w:rsidP="00613156">
            <w:pPr>
              <w:spacing w:line="280" w:lineRule="atLeast"/>
            </w:pPr>
          </w:p>
          <w:p w14:paraId="278FD44C" w14:textId="77777777" w:rsidR="00383D25" w:rsidRPr="00026C09" w:rsidRDefault="00383D25" w:rsidP="00613156">
            <w:pPr>
              <w:spacing w:line="280" w:lineRule="atLeast"/>
            </w:pPr>
          </w:p>
          <w:p w14:paraId="53D01DB5" w14:textId="77777777" w:rsidR="00383D25" w:rsidRDefault="00383D25" w:rsidP="00613156">
            <w:pPr>
              <w:spacing w:line="280" w:lineRule="atLeast"/>
            </w:pPr>
          </w:p>
          <w:p w14:paraId="72108823" w14:textId="77777777" w:rsidR="00383D25" w:rsidRDefault="00383D25" w:rsidP="00613156">
            <w:pPr>
              <w:spacing w:line="280" w:lineRule="atLeast"/>
            </w:pPr>
          </w:p>
          <w:p w14:paraId="7F438951" w14:textId="77777777" w:rsidR="00383D25" w:rsidRPr="00026C09" w:rsidRDefault="00383D25" w:rsidP="00613156">
            <w:pPr>
              <w:spacing w:line="280" w:lineRule="atLeast"/>
            </w:pPr>
          </w:p>
          <w:p w14:paraId="5CF7EA20" w14:textId="77777777" w:rsidR="00383D25" w:rsidRPr="00026C09" w:rsidRDefault="00383D25" w:rsidP="00613156">
            <w:pPr>
              <w:spacing w:line="280" w:lineRule="atLeast"/>
            </w:pPr>
          </w:p>
          <w:p w14:paraId="2DDDB7A6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AC09F8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B23CB1" w14:textId="77777777" w:rsidR="00383D25" w:rsidRPr="00026C09" w:rsidRDefault="00383D25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9CF24B9" w14:textId="5EB56A28" w:rsidR="00383D25" w:rsidRPr="00026C09" w:rsidRDefault="00383D25" w:rsidP="00613156">
            <w:pPr>
              <w:spacing w:line="280" w:lineRule="atLeast"/>
            </w:pPr>
          </w:p>
        </w:tc>
      </w:tr>
    </w:tbl>
    <w:p w14:paraId="3AB5D5F7" w14:textId="77777777" w:rsidR="00383D25" w:rsidRDefault="00383D25" w:rsidP="00383D25"/>
    <w:p w14:paraId="6CDE343A" w14:textId="77777777" w:rsidR="00383D25" w:rsidRPr="007B7652" w:rsidRDefault="00383D25" w:rsidP="00383D25">
      <w:r w:rsidRPr="007B7652">
        <w:t xml:space="preserve">Gegadigde verklaart bovenstaande projecten op een vakkundige en regelmatige wijze te hebben uitgevoerd en deze verklaring naar waarheid te hebben ingevuld. </w:t>
      </w:r>
    </w:p>
    <w:p w14:paraId="23868A8F" w14:textId="77777777" w:rsidR="00383D25" w:rsidRPr="007B7652" w:rsidRDefault="00383D25" w:rsidP="00383D25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83D25" w:rsidRPr="00D346B1" w14:paraId="257E0920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B7E6298" w14:textId="77777777" w:rsidR="00383D25" w:rsidRPr="00D346B1" w:rsidRDefault="00383D25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3A994878" w14:textId="77777777" w:rsidR="00383D25" w:rsidRPr="00D346B1" w:rsidRDefault="00383D25" w:rsidP="00613156">
            <w:pPr>
              <w:spacing w:line="280" w:lineRule="exact"/>
              <w:rPr>
                <w:b w:val="0"/>
              </w:rPr>
            </w:pPr>
          </w:p>
        </w:tc>
      </w:tr>
      <w:tr w:rsidR="00383D25" w:rsidRPr="00703738" w14:paraId="189FC67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30C8D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3D9502F8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55A7606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48DFCC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1626481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E27563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1296FE3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7DB61A99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690727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622845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53B148F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</w:tbl>
    <w:p w14:paraId="3612E1C7" w14:textId="6DFF01E2" w:rsidR="00383D25" w:rsidRDefault="00E17524" w:rsidP="00E17524">
      <w:pPr>
        <w:pStyle w:val="BijlageTitel"/>
      </w:pPr>
      <w:bookmarkStart w:id="9" w:name="_Toc212625762"/>
      <w:bookmarkEnd w:id="8"/>
      <w:r>
        <w:lastRenderedPageBreak/>
        <w:t xml:space="preserve">Format </w:t>
      </w:r>
      <w:r w:rsidR="000A3289" w:rsidRPr="000A3289">
        <w:t>Selectie</w:t>
      </w:r>
      <w:r w:rsidRPr="000A3289">
        <w:t>criterium A</w:t>
      </w:r>
      <w:bookmarkEnd w:id="9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928C0" w:rsidRPr="00026C09" w14:paraId="04E5AF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A98D9BA" w14:textId="77777777" w:rsidR="003928C0" w:rsidRPr="00026C09" w:rsidRDefault="003928C0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928C0" w:rsidRPr="00026C09" w14:paraId="4E1D76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A944A43" w14:textId="77777777" w:rsidR="003928C0" w:rsidRPr="00026C09" w:rsidRDefault="003928C0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25F1F3A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C2AE5A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B45F05D" w14:textId="77777777" w:rsidR="003928C0" w:rsidRPr="00026C09" w:rsidRDefault="003928C0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2523095C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84225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4B8888A" w14:textId="77777777" w:rsidR="003928C0" w:rsidRPr="00026C09" w:rsidRDefault="003928C0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565AE6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33B2E1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CB1707C" w14:textId="77777777" w:rsidR="003928C0" w:rsidRPr="00026C09" w:rsidRDefault="003928C0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E3509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A0D90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7D4397" w14:textId="77777777" w:rsidR="003928C0" w:rsidRPr="00026C09" w:rsidRDefault="003928C0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096F3A4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3B1392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576FC1A" w14:textId="77777777" w:rsidR="003928C0" w:rsidRPr="00026C09" w:rsidRDefault="003928C0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00B24FE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07A19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0EB3369" w14:textId="77777777" w:rsidR="003928C0" w:rsidRPr="00026C09" w:rsidRDefault="003928C0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A20340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673B59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2CC10F" w14:textId="77777777" w:rsidR="003928C0" w:rsidRPr="00026C09" w:rsidRDefault="003928C0">
            <w:pPr>
              <w:spacing w:line="280" w:lineRule="atLeast"/>
            </w:pPr>
          </w:p>
        </w:tc>
        <w:tc>
          <w:tcPr>
            <w:tcW w:w="6934" w:type="dxa"/>
          </w:tcPr>
          <w:p w14:paraId="2AF72B0D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17B21C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AF6C360" w14:textId="77777777" w:rsidR="003928C0" w:rsidRPr="00026C09" w:rsidRDefault="003928C0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928C0" w:rsidRPr="00026C09" w14:paraId="24E9B2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70135EA" w14:textId="77777777" w:rsidR="003928C0" w:rsidRPr="00026C09" w:rsidRDefault="003928C0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747E1B49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406E7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61C57E" w14:textId="77777777" w:rsidR="003928C0" w:rsidRPr="00026C09" w:rsidRDefault="003928C0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5E241E6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13577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E076C7" w14:textId="77777777" w:rsidR="003928C0" w:rsidRPr="00026C09" w:rsidRDefault="003928C0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093995D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E250B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B43A282" w14:textId="77777777" w:rsidR="003928C0" w:rsidRPr="00026C09" w:rsidRDefault="003928C0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6CBE5DE5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805095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E39400B" w14:textId="77777777" w:rsidR="003928C0" w:rsidRPr="00026C09" w:rsidRDefault="003928C0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55AD0B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BB750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4433B4C" w14:textId="77777777" w:rsidR="003928C0" w:rsidRPr="00026C09" w:rsidRDefault="003928C0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246A867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55BEFA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2958412" w14:textId="77777777" w:rsidR="003928C0" w:rsidRPr="00026C09" w:rsidRDefault="003928C0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4CF886E5" w14:textId="394F449E" w:rsidR="003928C0" w:rsidRPr="00026C09" w:rsidRDefault="00A26E2E">
            <w:pPr>
              <w:spacing w:line="280" w:lineRule="atLeast"/>
            </w:pPr>
            <w:r>
              <w:t>UAV-</w:t>
            </w:r>
            <w:proofErr w:type="spellStart"/>
            <w:r>
              <w:t>gc</w:t>
            </w:r>
            <w:proofErr w:type="spellEnd"/>
            <w:r>
              <w:t xml:space="preserve"> Opdrachtnemer</w:t>
            </w:r>
          </w:p>
        </w:tc>
      </w:tr>
      <w:tr w:rsidR="003928C0" w:rsidRPr="00026C09" w14:paraId="082555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305F285" w14:textId="77777777" w:rsidR="003928C0" w:rsidRPr="00026C09" w:rsidRDefault="003928C0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7635C722" w14:textId="3DB90877" w:rsidR="003928C0" w:rsidRPr="00026C09" w:rsidRDefault="003928C0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928C0" w:rsidRPr="00026C09" w14:paraId="05EA26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B60C7D1" w14:textId="77777777" w:rsidR="003928C0" w:rsidRPr="00026C09" w:rsidRDefault="003928C0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6ADE6EE5" w14:textId="77777777" w:rsidR="003928C0" w:rsidRPr="00026C09" w:rsidRDefault="003928C0">
            <w:pPr>
              <w:spacing w:line="280" w:lineRule="atLeast"/>
            </w:pPr>
          </w:p>
          <w:p w14:paraId="72513C74" w14:textId="77777777" w:rsidR="003928C0" w:rsidRPr="00026C09" w:rsidRDefault="003928C0">
            <w:pPr>
              <w:spacing w:line="280" w:lineRule="atLeast"/>
            </w:pPr>
          </w:p>
          <w:p w14:paraId="31891252" w14:textId="77777777" w:rsidR="003928C0" w:rsidRPr="00026C09" w:rsidRDefault="003928C0">
            <w:pPr>
              <w:spacing w:line="280" w:lineRule="atLeast"/>
            </w:pPr>
          </w:p>
          <w:p w14:paraId="7290A815" w14:textId="77777777" w:rsidR="003928C0" w:rsidRPr="00026C09" w:rsidRDefault="003928C0">
            <w:pPr>
              <w:spacing w:line="280" w:lineRule="atLeast"/>
            </w:pPr>
          </w:p>
          <w:p w14:paraId="328D14BB" w14:textId="77777777" w:rsidR="003928C0" w:rsidRPr="00026C09" w:rsidRDefault="003928C0">
            <w:pPr>
              <w:spacing w:line="280" w:lineRule="atLeast"/>
            </w:pPr>
          </w:p>
          <w:p w14:paraId="6961215F" w14:textId="77777777" w:rsidR="003928C0" w:rsidRPr="00026C09" w:rsidRDefault="003928C0">
            <w:pPr>
              <w:spacing w:line="280" w:lineRule="atLeast"/>
            </w:pPr>
          </w:p>
          <w:p w14:paraId="4E4A38BD" w14:textId="77777777" w:rsidR="003928C0" w:rsidRPr="00026C09" w:rsidRDefault="003928C0">
            <w:pPr>
              <w:spacing w:line="280" w:lineRule="atLeast"/>
            </w:pPr>
          </w:p>
          <w:p w14:paraId="106F94D6" w14:textId="77777777" w:rsidR="003928C0" w:rsidRPr="00026C09" w:rsidRDefault="003928C0">
            <w:pPr>
              <w:spacing w:line="280" w:lineRule="atLeast"/>
            </w:pPr>
          </w:p>
          <w:p w14:paraId="23AD97FB" w14:textId="77777777" w:rsidR="003928C0" w:rsidRPr="00026C09" w:rsidRDefault="003928C0">
            <w:pPr>
              <w:spacing w:line="280" w:lineRule="atLeast"/>
            </w:pPr>
          </w:p>
          <w:p w14:paraId="55AC418A" w14:textId="77777777" w:rsidR="003928C0" w:rsidRPr="00026C09" w:rsidRDefault="003928C0">
            <w:pPr>
              <w:spacing w:line="280" w:lineRule="atLeast"/>
            </w:pPr>
          </w:p>
          <w:p w14:paraId="4C5B1E4E" w14:textId="77777777" w:rsidR="003928C0" w:rsidRPr="00026C09" w:rsidRDefault="003928C0">
            <w:pPr>
              <w:spacing w:line="280" w:lineRule="atLeast"/>
            </w:pPr>
          </w:p>
          <w:p w14:paraId="5EA661A3" w14:textId="77777777" w:rsidR="003928C0" w:rsidRDefault="003928C0">
            <w:pPr>
              <w:spacing w:line="280" w:lineRule="atLeast"/>
            </w:pPr>
          </w:p>
          <w:p w14:paraId="2FFC991C" w14:textId="77777777" w:rsidR="003928C0" w:rsidRDefault="003928C0">
            <w:pPr>
              <w:spacing w:line="280" w:lineRule="atLeast"/>
            </w:pPr>
          </w:p>
          <w:p w14:paraId="088A9A6C" w14:textId="77777777" w:rsidR="003928C0" w:rsidRPr="00026C09" w:rsidRDefault="003928C0">
            <w:pPr>
              <w:spacing w:line="280" w:lineRule="atLeast"/>
            </w:pPr>
          </w:p>
          <w:p w14:paraId="4852CD24" w14:textId="77777777" w:rsidR="003928C0" w:rsidRPr="00026C09" w:rsidRDefault="003928C0">
            <w:pPr>
              <w:spacing w:line="280" w:lineRule="atLeast"/>
            </w:pPr>
          </w:p>
          <w:p w14:paraId="2B94C8D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F9C23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2DFEEAE" w14:textId="77777777" w:rsidR="003928C0" w:rsidRPr="00026C09" w:rsidRDefault="003928C0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3D43903" w14:textId="0348D921" w:rsidR="003928C0" w:rsidRPr="00026C09" w:rsidRDefault="003928C0">
            <w:pPr>
              <w:spacing w:line="280" w:lineRule="atLeast"/>
            </w:pPr>
          </w:p>
        </w:tc>
      </w:tr>
    </w:tbl>
    <w:p w14:paraId="041BF56D" w14:textId="77777777" w:rsidR="003928C0" w:rsidRDefault="003928C0" w:rsidP="003928C0"/>
    <w:p w14:paraId="3FA30966" w14:textId="77777777" w:rsidR="003928C0" w:rsidRPr="007B7652" w:rsidRDefault="003928C0" w:rsidP="003928C0">
      <w:r w:rsidRPr="007B7652">
        <w:t xml:space="preserve">Gegadigde verklaart bovenstaande projecten op een vakkundige en regelmatige wijze te hebben uitgevoerd en deze verklaring naar waarheid te hebben ingevuld. </w:t>
      </w:r>
    </w:p>
    <w:p w14:paraId="6CAC6DBC" w14:textId="77777777" w:rsidR="003928C0" w:rsidRPr="007B7652" w:rsidRDefault="003928C0" w:rsidP="003928C0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928C0" w:rsidRPr="00D346B1" w14:paraId="05B59A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FAC3C7" w14:textId="77777777" w:rsidR="003928C0" w:rsidRPr="00D346B1" w:rsidRDefault="003928C0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08357426" w14:textId="77777777" w:rsidR="003928C0" w:rsidRPr="00D346B1" w:rsidRDefault="003928C0">
            <w:pPr>
              <w:spacing w:line="280" w:lineRule="exact"/>
              <w:rPr>
                <w:b w:val="0"/>
              </w:rPr>
            </w:pPr>
          </w:p>
        </w:tc>
      </w:tr>
      <w:tr w:rsidR="003928C0" w:rsidRPr="00703738" w14:paraId="535EC9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303E270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6712B2B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688C54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766B0E31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40C57AE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136E20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A98451C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EA0371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25C9CB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2EB7D55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1F33EAF7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</w:tbl>
    <w:p w14:paraId="4B86C02A" w14:textId="424A73A6" w:rsidR="003D4E42" w:rsidRDefault="003D4E42" w:rsidP="003D4E42">
      <w:pPr>
        <w:pStyle w:val="BijlageTitel"/>
      </w:pPr>
      <w:bookmarkStart w:id="10" w:name="_Toc212625763"/>
      <w:r>
        <w:lastRenderedPageBreak/>
        <w:t xml:space="preserve">Format </w:t>
      </w:r>
      <w:r w:rsidR="000A3289" w:rsidRPr="000A3289">
        <w:t>Selectiecriterium</w:t>
      </w:r>
      <w:r>
        <w:t xml:space="preserve"> </w:t>
      </w:r>
      <w:r w:rsidR="007F6580">
        <w:t>B</w:t>
      </w:r>
      <w:bookmarkEnd w:id="10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D4E42" w:rsidRPr="00026C09" w14:paraId="534BC80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B86F403" w14:textId="77777777" w:rsidR="003D4E42" w:rsidRPr="00026C09" w:rsidRDefault="003D4E4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D4E42" w:rsidRPr="00026C09" w14:paraId="7E49D18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D4532BF" w14:textId="77777777" w:rsidR="003D4E42" w:rsidRPr="00026C09" w:rsidRDefault="003D4E4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2B8957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6D5938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0F86B88" w14:textId="77777777" w:rsidR="003D4E42" w:rsidRPr="00026C09" w:rsidRDefault="003D4E4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05422D6E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EC3C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896F38" w14:textId="77777777" w:rsidR="003D4E42" w:rsidRPr="00026C09" w:rsidRDefault="003D4E4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657C94A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FBA51E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98A44C0" w14:textId="77777777" w:rsidR="003D4E42" w:rsidRPr="00026C09" w:rsidRDefault="003D4E4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87C32EC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FEA60F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E5511A" w14:textId="77777777" w:rsidR="003D4E42" w:rsidRPr="00026C09" w:rsidRDefault="003D4E4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4D653D3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45CF6B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D96B27C" w14:textId="77777777" w:rsidR="003D4E42" w:rsidRPr="00026C09" w:rsidRDefault="003D4E4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3949EEDA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53DFF0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D70A171" w14:textId="77777777" w:rsidR="003D4E42" w:rsidRPr="00026C09" w:rsidRDefault="003D4E4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44EE4E4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D8532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66D14A5" w14:textId="77777777" w:rsidR="003D4E42" w:rsidRPr="00026C09" w:rsidRDefault="003D4E4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11BDCFC4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8692CC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AFB5E9B" w14:textId="77777777" w:rsidR="003D4E42" w:rsidRPr="00026C09" w:rsidRDefault="003D4E4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D4E42" w:rsidRPr="00026C09" w14:paraId="2FEB4A4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5E8EC7F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63C5A22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6A8FA7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8C520A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52342CD6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41C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B9D7037" w14:textId="77777777" w:rsidR="003D4E42" w:rsidRPr="00026C09" w:rsidRDefault="003D4E4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31E69E4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353BCA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DA5354" w14:textId="77777777" w:rsidR="003D4E42" w:rsidRPr="00026C09" w:rsidRDefault="003D4E4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2BBA273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1FEA80C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79AA03" w14:textId="77777777" w:rsidR="003D4E42" w:rsidRPr="00026C09" w:rsidRDefault="003D4E4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4C7C275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147CD38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181B3F8" w14:textId="77777777" w:rsidR="003D4E42" w:rsidRPr="00026C09" w:rsidRDefault="003D4E4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57E2023D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EC3CE05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CA9A36" w14:textId="77777777" w:rsidR="003D4E42" w:rsidRPr="00026C09" w:rsidRDefault="003D4E4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5E8AD2BF" w14:textId="79B8AB35" w:rsidR="003D4E42" w:rsidRPr="00026C09" w:rsidRDefault="00114728" w:rsidP="00613156">
            <w:pPr>
              <w:spacing w:line="280" w:lineRule="atLeast"/>
            </w:pPr>
            <w:r>
              <w:t>Bouwkundig aannemer</w:t>
            </w:r>
          </w:p>
        </w:tc>
      </w:tr>
      <w:tr w:rsidR="003D4E42" w:rsidRPr="00026C09" w14:paraId="0C4078E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8C3471F" w14:textId="77777777" w:rsidR="003D4E42" w:rsidRPr="00026C09" w:rsidRDefault="003D4E4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468C37AB" w14:textId="09A6BE83" w:rsidR="003D4E42" w:rsidRPr="00026C09" w:rsidRDefault="003D4E42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D4E42" w:rsidRPr="00026C09" w14:paraId="71E0DF6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90F5C2B" w14:textId="77777777" w:rsidR="003D4E42" w:rsidRPr="00026C09" w:rsidRDefault="003D4E4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7D4F9EA8" w14:textId="77777777" w:rsidR="003D4E42" w:rsidRPr="00026C09" w:rsidRDefault="003D4E42" w:rsidP="00613156">
            <w:pPr>
              <w:spacing w:line="280" w:lineRule="atLeast"/>
            </w:pPr>
          </w:p>
          <w:p w14:paraId="72868658" w14:textId="77777777" w:rsidR="003D4E42" w:rsidRPr="00026C09" w:rsidRDefault="003D4E42" w:rsidP="00613156">
            <w:pPr>
              <w:spacing w:line="280" w:lineRule="atLeast"/>
            </w:pPr>
          </w:p>
          <w:p w14:paraId="2DDCCCCA" w14:textId="77777777" w:rsidR="003D4E42" w:rsidRPr="00026C09" w:rsidRDefault="003D4E42" w:rsidP="00613156">
            <w:pPr>
              <w:spacing w:line="280" w:lineRule="atLeast"/>
            </w:pPr>
          </w:p>
          <w:p w14:paraId="0AA92DBD" w14:textId="77777777" w:rsidR="003D4E42" w:rsidRPr="00026C09" w:rsidRDefault="003D4E42" w:rsidP="00613156">
            <w:pPr>
              <w:spacing w:line="280" w:lineRule="atLeast"/>
            </w:pPr>
          </w:p>
          <w:p w14:paraId="174C62A9" w14:textId="77777777" w:rsidR="003D4E42" w:rsidRPr="00026C09" w:rsidRDefault="003D4E42" w:rsidP="00613156">
            <w:pPr>
              <w:spacing w:line="280" w:lineRule="atLeast"/>
            </w:pPr>
          </w:p>
          <w:p w14:paraId="6871AD4E" w14:textId="77777777" w:rsidR="003D4E42" w:rsidRPr="00026C09" w:rsidRDefault="003D4E42" w:rsidP="00613156">
            <w:pPr>
              <w:spacing w:line="280" w:lineRule="atLeast"/>
            </w:pPr>
          </w:p>
          <w:p w14:paraId="6C128737" w14:textId="77777777" w:rsidR="003D4E42" w:rsidRPr="00026C09" w:rsidRDefault="003D4E42" w:rsidP="00613156">
            <w:pPr>
              <w:spacing w:line="280" w:lineRule="atLeast"/>
            </w:pPr>
          </w:p>
          <w:p w14:paraId="1DDA28D1" w14:textId="77777777" w:rsidR="003D4E42" w:rsidRPr="00026C09" w:rsidRDefault="003D4E42" w:rsidP="00613156">
            <w:pPr>
              <w:spacing w:line="280" w:lineRule="atLeast"/>
            </w:pPr>
          </w:p>
          <w:p w14:paraId="555C99B0" w14:textId="77777777" w:rsidR="003D4E42" w:rsidRPr="00026C09" w:rsidRDefault="003D4E42" w:rsidP="00613156">
            <w:pPr>
              <w:spacing w:line="280" w:lineRule="atLeast"/>
            </w:pPr>
          </w:p>
          <w:p w14:paraId="5C80E4E1" w14:textId="77777777" w:rsidR="003D4E42" w:rsidRPr="00026C09" w:rsidRDefault="003D4E42" w:rsidP="00613156">
            <w:pPr>
              <w:spacing w:line="280" w:lineRule="atLeast"/>
            </w:pPr>
          </w:p>
          <w:p w14:paraId="57D973D0" w14:textId="77777777" w:rsidR="003D4E42" w:rsidRPr="00026C09" w:rsidRDefault="003D4E42" w:rsidP="00613156">
            <w:pPr>
              <w:spacing w:line="280" w:lineRule="atLeast"/>
            </w:pPr>
          </w:p>
          <w:p w14:paraId="4C3CD7DD" w14:textId="77777777" w:rsidR="003D4E42" w:rsidRDefault="003D4E42" w:rsidP="00613156">
            <w:pPr>
              <w:spacing w:line="280" w:lineRule="atLeast"/>
            </w:pPr>
          </w:p>
          <w:p w14:paraId="5532294D" w14:textId="77777777" w:rsidR="003D4E42" w:rsidRDefault="003D4E42" w:rsidP="00613156">
            <w:pPr>
              <w:spacing w:line="280" w:lineRule="atLeast"/>
            </w:pPr>
          </w:p>
          <w:p w14:paraId="00675E05" w14:textId="77777777" w:rsidR="003D4E42" w:rsidRPr="00026C09" w:rsidRDefault="003D4E42" w:rsidP="00613156">
            <w:pPr>
              <w:spacing w:line="280" w:lineRule="atLeast"/>
            </w:pPr>
          </w:p>
          <w:p w14:paraId="188EA0A3" w14:textId="77777777" w:rsidR="003D4E42" w:rsidRPr="00026C09" w:rsidRDefault="003D4E42" w:rsidP="00613156">
            <w:pPr>
              <w:spacing w:line="280" w:lineRule="atLeast"/>
            </w:pPr>
          </w:p>
          <w:p w14:paraId="32B5573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101D7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E7B528" w14:textId="77777777" w:rsidR="003D4E42" w:rsidRPr="00026C09" w:rsidRDefault="003D4E4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061D9CAC" w14:textId="1CBE7E23" w:rsidR="003D4E42" w:rsidRPr="00026C09" w:rsidRDefault="003D4E42" w:rsidP="00613156">
            <w:pPr>
              <w:spacing w:line="280" w:lineRule="atLeast"/>
            </w:pPr>
          </w:p>
        </w:tc>
      </w:tr>
    </w:tbl>
    <w:p w14:paraId="3A484EA7" w14:textId="77777777" w:rsidR="003D4E42" w:rsidRDefault="003D4E42" w:rsidP="003D4E42"/>
    <w:p w14:paraId="02FE3B62" w14:textId="77777777" w:rsidR="003D4E42" w:rsidRPr="007B7652" w:rsidRDefault="003D4E42" w:rsidP="003D4E42">
      <w:r w:rsidRPr="007B7652">
        <w:t xml:space="preserve">Gegadigde verklaart bovenstaande projecten op een vakkundige en regelmatige wijze te hebben uitgevoerd en deze verklaring naar waarheid te hebben ingevuld. </w:t>
      </w:r>
    </w:p>
    <w:p w14:paraId="6E38C27D" w14:textId="77777777" w:rsidR="003D4E42" w:rsidRPr="007B7652" w:rsidRDefault="003D4E42" w:rsidP="003D4E4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D4E42" w:rsidRPr="00D346B1" w14:paraId="4D5923F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28A35D8" w14:textId="77777777" w:rsidR="003D4E42" w:rsidRPr="00D346B1" w:rsidRDefault="003D4E4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5B405065" w14:textId="77777777" w:rsidR="003D4E42" w:rsidRPr="00D346B1" w:rsidRDefault="003D4E42" w:rsidP="00613156">
            <w:pPr>
              <w:spacing w:line="280" w:lineRule="exact"/>
              <w:rPr>
                <w:b w:val="0"/>
              </w:rPr>
            </w:pPr>
          </w:p>
        </w:tc>
      </w:tr>
      <w:tr w:rsidR="003D4E42" w:rsidRPr="00703738" w14:paraId="271AC9E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C64699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F436F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7953524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9BF53F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C051068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57CB941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C88483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347E290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28102C9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7FC1D4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5DFC031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</w:tbl>
    <w:p w14:paraId="58F4E49B" w14:textId="3108365E" w:rsidR="001F5483" w:rsidRDefault="006F514B" w:rsidP="006F514B">
      <w:pPr>
        <w:pStyle w:val="BijlageTitel"/>
        <w:numPr>
          <w:ilvl w:val="0"/>
          <w:numId w:val="0"/>
        </w:numPr>
        <w:ind w:left="1985" w:hanging="1985"/>
      </w:pPr>
      <w:bookmarkStart w:id="11" w:name="_Toc212625764"/>
      <w:r>
        <w:lastRenderedPageBreak/>
        <w:t>Bijlage 1</w:t>
      </w:r>
      <w:r w:rsidR="00FE2E2D">
        <w:t>0</w:t>
      </w:r>
      <w:r>
        <w:tab/>
      </w:r>
      <w:r w:rsidR="001F5483">
        <w:t xml:space="preserve">Format </w:t>
      </w:r>
      <w:r w:rsidR="000A3289" w:rsidRPr="000A3289">
        <w:t>Selectiecriterium</w:t>
      </w:r>
      <w:r w:rsidR="001F5483">
        <w:t xml:space="preserve"> C</w:t>
      </w:r>
      <w:bookmarkEnd w:id="11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F5483" w:rsidRPr="00026C09" w14:paraId="16F0FB3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5F30419" w14:textId="77777777" w:rsidR="001F5483" w:rsidRPr="00026C09" w:rsidRDefault="001F5483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F5483" w:rsidRPr="00026C09" w14:paraId="4724EC5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5E329EE" w14:textId="77777777" w:rsidR="001F5483" w:rsidRPr="00026C09" w:rsidRDefault="001F5483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66CC4FF9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1357E6F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8C4449" w14:textId="77777777" w:rsidR="001F5483" w:rsidRPr="00026C09" w:rsidRDefault="001F5483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6248D92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499E4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E4566A8" w14:textId="77777777" w:rsidR="001F5483" w:rsidRPr="00026C09" w:rsidRDefault="001F5483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7800057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3848EA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ED13CEC" w14:textId="77777777" w:rsidR="001F5483" w:rsidRPr="00026C09" w:rsidRDefault="001F5483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C1B0466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D9B9FC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616F17" w14:textId="77777777" w:rsidR="001F5483" w:rsidRPr="00026C09" w:rsidRDefault="001F5483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7EF97B3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8FB176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64D1838" w14:textId="77777777" w:rsidR="001F5483" w:rsidRPr="00026C09" w:rsidRDefault="001F5483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6A6D30B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C65A40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3BD8C0F" w14:textId="77777777" w:rsidR="001F5483" w:rsidRPr="00026C09" w:rsidRDefault="001F5483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9B2D36C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665F333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51CF65" w14:textId="77777777" w:rsidR="001F5483" w:rsidRPr="00026C09" w:rsidRDefault="001F5483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778E3A78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FB426D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02FAAB1" w14:textId="77777777" w:rsidR="001F5483" w:rsidRPr="00026C09" w:rsidRDefault="001F5483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F5483" w:rsidRPr="00026C09" w14:paraId="22D1C3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43A89B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7A7FE41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6F6E77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35AA55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9D4776F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FBB23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1BA484" w14:textId="77777777" w:rsidR="001F5483" w:rsidRPr="00026C09" w:rsidRDefault="001F5483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24832A55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AD72EF8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0F05EFE" w14:textId="77777777" w:rsidR="001F5483" w:rsidRPr="00026C09" w:rsidRDefault="001F5483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7078F18A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EFE967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C31D967" w14:textId="77777777" w:rsidR="001F5483" w:rsidRPr="00026C09" w:rsidRDefault="001F5483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7F6E214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6560B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7DF9478" w14:textId="77777777" w:rsidR="001F5483" w:rsidRPr="00026C09" w:rsidRDefault="001F5483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74FAABD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78E918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F584C5" w14:textId="77777777" w:rsidR="001F5483" w:rsidRPr="00026C09" w:rsidRDefault="001F5483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2EF3519C" w14:textId="54996CA3" w:rsidR="001F5483" w:rsidRPr="00026C09" w:rsidRDefault="00114728" w:rsidP="00613156">
            <w:pPr>
              <w:spacing w:line="280" w:lineRule="atLeast"/>
            </w:pPr>
            <w:r>
              <w:t>Architect</w:t>
            </w:r>
          </w:p>
        </w:tc>
      </w:tr>
      <w:tr w:rsidR="001F5483" w:rsidRPr="00026C09" w14:paraId="1D760DC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372E427" w14:textId="77777777" w:rsidR="001F5483" w:rsidRPr="00026C09" w:rsidRDefault="001F5483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9A797C4" w14:textId="2677C950" w:rsidR="001F5483" w:rsidRPr="00026C09" w:rsidRDefault="001F5483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1F5483" w:rsidRPr="00026C09" w14:paraId="3B228DE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4FA4688" w14:textId="77777777" w:rsidR="001F5483" w:rsidRPr="00026C09" w:rsidRDefault="001F5483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2070A9B2" w14:textId="77777777" w:rsidR="001F5483" w:rsidRPr="00026C09" w:rsidRDefault="001F5483" w:rsidP="00613156">
            <w:pPr>
              <w:spacing w:line="280" w:lineRule="atLeast"/>
            </w:pPr>
          </w:p>
          <w:p w14:paraId="1D2AE6C9" w14:textId="77777777" w:rsidR="001F5483" w:rsidRPr="00026C09" w:rsidRDefault="001F5483" w:rsidP="00613156">
            <w:pPr>
              <w:spacing w:line="280" w:lineRule="atLeast"/>
            </w:pPr>
          </w:p>
          <w:p w14:paraId="11E46DB0" w14:textId="77777777" w:rsidR="001F5483" w:rsidRPr="00026C09" w:rsidRDefault="001F5483" w:rsidP="00613156">
            <w:pPr>
              <w:spacing w:line="280" w:lineRule="atLeast"/>
            </w:pPr>
          </w:p>
          <w:p w14:paraId="0350A30D" w14:textId="77777777" w:rsidR="001F5483" w:rsidRPr="00026C09" w:rsidRDefault="001F5483" w:rsidP="00613156">
            <w:pPr>
              <w:spacing w:line="280" w:lineRule="atLeast"/>
            </w:pPr>
          </w:p>
          <w:p w14:paraId="478BE058" w14:textId="77777777" w:rsidR="001F5483" w:rsidRPr="00026C09" w:rsidRDefault="001F5483" w:rsidP="00613156">
            <w:pPr>
              <w:spacing w:line="280" w:lineRule="atLeast"/>
            </w:pPr>
          </w:p>
          <w:p w14:paraId="5C2A79C5" w14:textId="77777777" w:rsidR="001F5483" w:rsidRPr="00026C09" w:rsidRDefault="001F5483" w:rsidP="00613156">
            <w:pPr>
              <w:spacing w:line="280" w:lineRule="atLeast"/>
            </w:pPr>
          </w:p>
          <w:p w14:paraId="648E5753" w14:textId="77777777" w:rsidR="001F5483" w:rsidRPr="00026C09" w:rsidRDefault="001F5483" w:rsidP="00613156">
            <w:pPr>
              <w:spacing w:line="280" w:lineRule="atLeast"/>
            </w:pPr>
          </w:p>
          <w:p w14:paraId="43B90669" w14:textId="77777777" w:rsidR="001F5483" w:rsidRPr="00026C09" w:rsidRDefault="001F5483" w:rsidP="00613156">
            <w:pPr>
              <w:spacing w:line="280" w:lineRule="atLeast"/>
            </w:pPr>
          </w:p>
          <w:p w14:paraId="2C37BC44" w14:textId="77777777" w:rsidR="001F5483" w:rsidRPr="00026C09" w:rsidRDefault="001F5483" w:rsidP="00613156">
            <w:pPr>
              <w:spacing w:line="280" w:lineRule="atLeast"/>
            </w:pPr>
          </w:p>
          <w:p w14:paraId="713E5989" w14:textId="77777777" w:rsidR="001F5483" w:rsidRPr="00026C09" w:rsidRDefault="001F5483" w:rsidP="00613156">
            <w:pPr>
              <w:spacing w:line="280" w:lineRule="atLeast"/>
            </w:pPr>
          </w:p>
          <w:p w14:paraId="7FFDDEFE" w14:textId="77777777" w:rsidR="001F5483" w:rsidRPr="00026C09" w:rsidRDefault="001F5483" w:rsidP="00613156">
            <w:pPr>
              <w:spacing w:line="280" w:lineRule="atLeast"/>
            </w:pPr>
          </w:p>
          <w:p w14:paraId="4960AAC9" w14:textId="77777777" w:rsidR="001F5483" w:rsidRDefault="001F5483" w:rsidP="00613156">
            <w:pPr>
              <w:spacing w:line="280" w:lineRule="atLeast"/>
            </w:pPr>
          </w:p>
          <w:p w14:paraId="1C84CC3F" w14:textId="77777777" w:rsidR="001F5483" w:rsidRDefault="001F5483" w:rsidP="00613156">
            <w:pPr>
              <w:spacing w:line="280" w:lineRule="atLeast"/>
            </w:pPr>
          </w:p>
          <w:p w14:paraId="2D9C3D97" w14:textId="77777777" w:rsidR="001F5483" w:rsidRPr="00026C09" w:rsidRDefault="001F5483" w:rsidP="00613156">
            <w:pPr>
              <w:spacing w:line="280" w:lineRule="atLeast"/>
            </w:pPr>
          </w:p>
          <w:p w14:paraId="5DF3A63E" w14:textId="77777777" w:rsidR="001F5483" w:rsidRPr="00026C09" w:rsidRDefault="001F5483" w:rsidP="00613156">
            <w:pPr>
              <w:spacing w:line="280" w:lineRule="atLeast"/>
            </w:pPr>
          </w:p>
          <w:p w14:paraId="673D70F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B21B9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7AB24F9" w14:textId="77777777" w:rsidR="001F5483" w:rsidRPr="00026C09" w:rsidRDefault="001F5483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3BB62B91" w14:textId="52F9D291" w:rsidR="001F5483" w:rsidRPr="00026C09" w:rsidRDefault="001F5483" w:rsidP="00613156">
            <w:pPr>
              <w:spacing w:line="280" w:lineRule="atLeast"/>
            </w:pPr>
          </w:p>
        </w:tc>
      </w:tr>
    </w:tbl>
    <w:p w14:paraId="09DA29E2" w14:textId="77777777" w:rsidR="001F5483" w:rsidRDefault="001F5483" w:rsidP="001F5483"/>
    <w:p w14:paraId="11858065" w14:textId="77777777" w:rsidR="001F5483" w:rsidRPr="007B7652" w:rsidRDefault="001F5483" w:rsidP="001F5483">
      <w:r w:rsidRPr="007B7652">
        <w:t xml:space="preserve">Gegadigde verklaart bovenstaande projecten op een vakkundige en regelmatige wijze te hebben uitgevoerd en deze verklaring naar waarheid te hebben ingevuld. </w:t>
      </w:r>
    </w:p>
    <w:p w14:paraId="499B6C7F" w14:textId="77777777" w:rsidR="001F5483" w:rsidRPr="007B7652" w:rsidRDefault="001F5483" w:rsidP="001F5483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F5483" w:rsidRPr="00D346B1" w14:paraId="01CDDED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A9E1AC0" w14:textId="77777777" w:rsidR="001F5483" w:rsidRPr="00D346B1" w:rsidRDefault="001F5483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E75370D" w14:textId="77777777" w:rsidR="001F5483" w:rsidRPr="00D346B1" w:rsidRDefault="001F5483" w:rsidP="00613156">
            <w:pPr>
              <w:spacing w:line="280" w:lineRule="exact"/>
              <w:rPr>
                <w:b w:val="0"/>
              </w:rPr>
            </w:pPr>
          </w:p>
        </w:tc>
      </w:tr>
      <w:tr w:rsidR="001F5483" w:rsidRPr="00703738" w14:paraId="6080277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1EBA8C3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58B630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739A239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F774751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DF7B9A8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3733DD1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B545595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D642D89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4DF447C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BB508ED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B2462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</w:tbl>
    <w:p w14:paraId="46E7F3F4" w14:textId="77777777" w:rsidR="003D4E42" w:rsidRPr="003D4E42" w:rsidRDefault="003D4E42" w:rsidP="003D4E42">
      <w:pPr>
        <w:sectPr w:rsidR="003D4E42" w:rsidRPr="003D4E42" w:rsidSect="00976E27">
          <w:footerReference w:type="default" r:id="rId15"/>
          <w:headerReference w:type="first" r:id="rId16"/>
          <w:pgSz w:w="11906" w:h="16838"/>
          <w:pgMar w:top="737" w:right="879" w:bottom="737" w:left="1021" w:header="709" w:footer="907" w:gutter="0"/>
          <w:cols w:space="708"/>
          <w:docGrid w:linePitch="360"/>
        </w:sectPr>
      </w:pPr>
    </w:p>
    <w:p w14:paraId="77308708" w14:textId="0D7082EB" w:rsidR="00212CC2" w:rsidRDefault="00212CC2"/>
    <w:p w14:paraId="2B93954D" w14:textId="3CF4D349" w:rsidR="00061433" w:rsidRPr="005E7BE7" w:rsidRDefault="00212CC2" w:rsidP="00186ED5">
      <w:r>
        <w:rPr>
          <w:noProof/>
        </w:rPr>
        <w:drawing>
          <wp:anchor distT="0" distB="0" distL="114300" distR="114300" simplePos="0" relativeHeight="251658243" behindDoc="1" locked="0" layoutInCell="1" allowOverlap="1" wp14:anchorId="57D37659" wp14:editId="4FCE0FA7">
            <wp:simplePos x="0" y="0"/>
            <wp:positionH relativeFrom="page">
              <wp:posOffset>2540</wp:posOffset>
            </wp:positionH>
            <wp:positionV relativeFrom="page">
              <wp:posOffset>-1905</wp:posOffset>
            </wp:positionV>
            <wp:extent cx="7558405" cy="10691485"/>
            <wp:effectExtent l="0" t="0" r="4445" b="0"/>
            <wp:wrapNone/>
            <wp:docPr id="29" name="Picture 29" descr="Afbeelding met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fbeelding met plein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1433" w:rsidRPr="005E7BE7" w:rsidSect="00976E27"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95B6" w14:textId="77777777" w:rsidR="0039652B" w:rsidRDefault="0039652B" w:rsidP="002464F3">
      <w:pPr>
        <w:spacing w:line="240" w:lineRule="auto"/>
      </w:pPr>
      <w:r>
        <w:separator/>
      </w:r>
    </w:p>
  </w:endnote>
  <w:endnote w:type="continuationSeparator" w:id="0">
    <w:p w14:paraId="204E70AE" w14:textId="77777777" w:rsidR="0039652B" w:rsidRDefault="0039652B" w:rsidP="002464F3">
      <w:pPr>
        <w:spacing w:line="240" w:lineRule="auto"/>
      </w:pPr>
      <w:r>
        <w:continuationSeparator/>
      </w:r>
    </w:p>
  </w:endnote>
  <w:endnote w:type="continuationNotice" w:id="1">
    <w:p w14:paraId="12A4700F" w14:textId="77777777" w:rsidR="0039652B" w:rsidRDefault="003965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68FF" w14:textId="7FA860AE" w:rsidR="0061508B" w:rsidRPr="000543AC" w:rsidRDefault="0061508B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rPr>
        <w:noProof/>
      </w:rPr>
      <w:drawing>
        <wp:anchor distT="0" distB="0" distL="114300" distR="114300" simplePos="0" relativeHeight="251658250" behindDoc="1" locked="0" layoutInCell="1" allowOverlap="1" wp14:anchorId="68ABD963" wp14:editId="2415EFF8">
          <wp:simplePos x="0" y="0"/>
          <wp:positionH relativeFrom="column">
            <wp:posOffset>-635</wp:posOffset>
          </wp:positionH>
          <wp:positionV relativeFrom="paragraph">
            <wp:posOffset>13335</wp:posOffset>
          </wp:positionV>
          <wp:extent cx="1078865" cy="719455"/>
          <wp:effectExtent l="0" t="0" r="6985" b="0"/>
          <wp:wrapNone/>
          <wp:docPr id="2268891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86AE" w14:textId="204BB0B4" w:rsidR="0061508B" w:rsidRPr="000543AC" w:rsidRDefault="0061508B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rPr>
        <w:noProof/>
      </w:rPr>
      <w:drawing>
        <wp:anchor distT="0" distB="0" distL="114300" distR="114300" simplePos="0" relativeHeight="251658251" behindDoc="1" locked="0" layoutInCell="1" allowOverlap="1" wp14:anchorId="12C6ABB5" wp14:editId="00E7A1FC">
          <wp:simplePos x="0" y="0"/>
          <wp:positionH relativeFrom="column">
            <wp:posOffset>0</wp:posOffset>
          </wp:positionH>
          <wp:positionV relativeFrom="paragraph">
            <wp:posOffset>15240</wp:posOffset>
          </wp:positionV>
          <wp:extent cx="1078865" cy="719455"/>
          <wp:effectExtent l="0" t="0" r="6985" b="0"/>
          <wp:wrapNone/>
          <wp:docPr id="100495981" name="Afbeelding 7" descr="Afbeelding met Graphics, schermopname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95981" name="Afbeelding 7" descr="Afbeelding met Graphics, schermopname, Lettertype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 w:rsidRPr="000543AC">
      <w:rPr>
        <w:b/>
        <w:color w:val="AEDD03" w:themeColor="accent1"/>
        <w:sz w:val="18"/>
      </w:rPr>
      <w:t>1</w:t>
    </w:r>
    <w:r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9264" w14:textId="77777777" w:rsidR="0039652B" w:rsidRDefault="0039652B" w:rsidP="002464F3">
      <w:pPr>
        <w:spacing w:line="240" w:lineRule="auto"/>
      </w:pPr>
      <w:r>
        <w:separator/>
      </w:r>
    </w:p>
  </w:footnote>
  <w:footnote w:type="continuationSeparator" w:id="0">
    <w:p w14:paraId="7B84A9B4" w14:textId="77777777" w:rsidR="0039652B" w:rsidRDefault="0039652B" w:rsidP="002464F3">
      <w:pPr>
        <w:spacing w:line="240" w:lineRule="auto"/>
      </w:pPr>
      <w:r>
        <w:continuationSeparator/>
      </w:r>
    </w:p>
  </w:footnote>
  <w:footnote w:type="continuationNotice" w:id="1">
    <w:p w14:paraId="6A6760B8" w14:textId="77777777" w:rsidR="0039652B" w:rsidRDefault="003965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0243" w14:textId="467A1894" w:rsidR="0061508B" w:rsidRDefault="0061508B" w:rsidP="00DA7A8A">
    <w:pPr>
      <w:pStyle w:val="Koptekst"/>
      <w:tabs>
        <w:tab w:val="clear" w:pos="4536"/>
        <w:tab w:val="clear" w:pos="9072"/>
        <w:tab w:val="left" w:pos="3142"/>
      </w:tabs>
      <w:spacing w:after="720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46D51FE" wp14:editId="7D0BCC13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0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2C8B" w14:textId="725B9146" w:rsidR="0061508B" w:rsidRDefault="00BA41D0">
    <w:pPr>
      <w:pStyle w:val="Koptekst"/>
    </w:pPr>
    <w:r>
      <w:rPr>
        <w:noProof/>
      </w:rPr>
      <w:drawing>
        <wp:anchor distT="0" distB="0" distL="114300" distR="114300" simplePos="0" relativeHeight="251658253" behindDoc="1" locked="0" layoutInCell="1" allowOverlap="1" wp14:anchorId="3DE12BD5" wp14:editId="45DBC5BA">
          <wp:simplePos x="0" y="0"/>
          <wp:positionH relativeFrom="page">
            <wp:posOffset>503555</wp:posOffset>
          </wp:positionH>
          <wp:positionV relativeFrom="page">
            <wp:posOffset>449580</wp:posOffset>
          </wp:positionV>
          <wp:extent cx="6695440" cy="9912350"/>
          <wp:effectExtent l="0" t="0" r="0" b="0"/>
          <wp:wrapNone/>
          <wp:docPr id="1800121367" name="FotoSynarchis08:54: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121367" name="FotoSynarchis08:54: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5440" cy="9912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08B">
      <w:rPr>
        <w:noProof/>
      </w:rPr>
      <w:drawing>
        <wp:anchor distT="0" distB="0" distL="114300" distR="114300" simplePos="0" relativeHeight="251658248" behindDoc="0" locked="0" layoutInCell="1" allowOverlap="1" wp14:anchorId="3F177875" wp14:editId="5BCFBD41">
          <wp:simplePos x="0" y="0"/>
          <wp:positionH relativeFrom="column">
            <wp:posOffset>3320838</wp:posOffset>
          </wp:positionH>
          <wp:positionV relativeFrom="paragraph">
            <wp:posOffset>-38735</wp:posOffset>
          </wp:positionV>
          <wp:extent cx="1078865" cy="719455"/>
          <wp:effectExtent l="0" t="0" r="6985" b="0"/>
          <wp:wrapNone/>
          <wp:docPr id="184584347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08B" w:rsidRPr="00A316FF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anchor distT="0" distB="0" distL="114300" distR="114300" simplePos="0" relativeHeight="251658247" behindDoc="1" locked="0" layoutInCell="1" allowOverlap="1" wp14:anchorId="5FE750E3" wp14:editId="5B93CF10">
          <wp:simplePos x="0" y="0"/>
          <wp:positionH relativeFrom="margin">
            <wp:posOffset>3146425</wp:posOffset>
          </wp:positionH>
          <wp:positionV relativeFrom="paragraph">
            <wp:posOffset>106045</wp:posOffset>
          </wp:positionV>
          <wp:extent cx="1421130" cy="584200"/>
          <wp:effectExtent l="0" t="0" r="7620" b="6350"/>
          <wp:wrapNone/>
          <wp:docPr id="731383963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86296" name="Afbeelding 1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08B" w:rsidRPr="00A316FF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anchor distT="0" distB="0" distL="114300" distR="114300" simplePos="0" relativeHeight="251658246" behindDoc="1" locked="0" layoutInCell="1" allowOverlap="1" wp14:anchorId="58568DD0" wp14:editId="30E55A2E">
          <wp:simplePos x="0" y="0"/>
          <wp:positionH relativeFrom="margin">
            <wp:posOffset>-672086</wp:posOffset>
          </wp:positionH>
          <wp:positionV relativeFrom="paragraph">
            <wp:posOffset>-390838</wp:posOffset>
          </wp:positionV>
          <wp:extent cx="1421331" cy="584623"/>
          <wp:effectExtent l="0" t="0" r="7620" b="6350"/>
          <wp:wrapNone/>
          <wp:docPr id="12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86296" name="Afbeelding 1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331" cy="584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08B" w:rsidRPr="00A316FF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anchor distT="0" distB="0" distL="114300" distR="114300" simplePos="0" relativeHeight="251658245" behindDoc="1" locked="0" layoutInCell="1" allowOverlap="1" wp14:anchorId="42F0461C" wp14:editId="1AF853B8">
          <wp:simplePos x="0" y="0"/>
          <wp:positionH relativeFrom="margin">
            <wp:posOffset>3638657</wp:posOffset>
          </wp:positionH>
          <wp:positionV relativeFrom="paragraph">
            <wp:posOffset>-177082</wp:posOffset>
          </wp:positionV>
          <wp:extent cx="1421331" cy="584623"/>
          <wp:effectExtent l="0" t="0" r="7620" b="6350"/>
          <wp:wrapNone/>
          <wp:docPr id="8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86296" name="Afbeelding 1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331" cy="584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08B"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32A739DF" wp14:editId="194BD563">
              <wp:simplePos x="0" y="0"/>
              <wp:positionH relativeFrom="page">
                <wp:align>right</wp:align>
              </wp:positionH>
              <wp:positionV relativeFrom="paragraph">
                <wp:posOffset>-391160</wp:posOffset>
              </wp:positionV>
              <wp:extent cx="7581265" cy="10814050"/>
              <wp:effectExtent l="0" t="0" r="635" b="635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265" cy="10814050"/>
                        <a:chOff x="0" y="-135890"/>
                        <a:chExt cx="7580670" cy="10816273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D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-13589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000B58" id="Groep 3" o:spid="_x0000_s1026" style="position:absolute;margin-left:545.75pt;margin-top:-30.8pt;width:596.95pt;height:851.5pt;z-index:251658241;mso-position-horizontal:right;mso-position-horizontal-relative:page;mso-width-relative:margin;mso-height-relative:margin" coordorigin=",-1358" coordsize="75806,10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" path="m,3574733r3273065,l3629304,3003233r3951366,l7580670,,24725,r,3003233l356239,3003233,,3574733xe" fillcolor="#aedd03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top:-1358;width:75600;height:106917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  <w10:wrap anchorx="page"/>
              <w10:anchorlock/>
            </v:group>
          </w:pict>
        </mc:Fallback>
      </mc:AlternateContent>
    </w:r>
  </w:p>
  <w:p w14:paraId="479EB606" w14:textId="12C37AFC" w:rsidR="0061508B" w:rsidRDefault="0061508B">
    <w:pPr>
      <w:pStyle w:val="Koptekst"/>
    </w:pPr>
    <w:r>
      <w:rPr>
        <w:noProof/>
      </w:rPr>
      <w:drawing>
        <wp:anchor distT="0" distB="0" distL="114300" distR="114300" simplePos="0" relativeHeight="251658249" behindDoc="1" locked="0" layoutInCell="1" allowOverlap="1" wp14:anchorId="7BA40AEC" wp14:editId="21D3DD97">
          <wp:simplePos x="0" y="0"/>
          <wp:positionH relativeFrom="column">
            <wp:posOffset>-15875</wp:posOffset>
          </wp:positionH>
          <wp:positionV relativeFrom="paragraph">
            <wp:posOffset>62654</wp:posOffset>
          </wp:positionV>
          <wp:extent cx="6401435" cy="9596120"/>
          <wp:effectExtent l="0" t="0" r="0" b="5080"/>
          <wp:wrapNone/>
          <wp:docPr id="54309157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9596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1" layoutInCell="1" allowOverlap="1" wp14:anchorId="1736373F" wp14:editId="73BEA45D">
          <wp:simplePos x="0" y="0"/>
          <wp:positionH relativeFrom="column">
            <wp:posOffset>4779010</wp:posOffset>
          </wp:positionH>
          <wp:positionV relativeFrom="paragraph">
            <wp:posOffset>-22415</wp:posOffset>
          </wp:positionV>
          <wp:extent cx="1620000" cy="399600"/>
          <wp:effectExtent l="0" t="0" r="0" b="635"/>
          <wp:wrapNone/>
          <wp:docPr id="1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narchis - Logo RGB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200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F37" w14:textId="77777777" w:rsidR="0061508B" w:rsidRDefault="0061508B" w:rsidP="001015CF">
    <w:pPr>
      <w:pStyle w:val="Koptekst"/>
      <w:spacing w:after="2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AE243" wp14:editId="5C26DE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1167004061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A20D3DD" wp14:editId="386CA1E6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102041685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E5A5" w14:textId="77777777" w:rsidR="0061508B" w:rsidRDefault="0061508B" w:rsidP="001015CF">
    <w:pPr>
      <w:pStyle w:val="Koptekst"/>
      <w:spacing w:after="280"/>
    </w:pPr>
  </w:p>
  <w:p w14:paraId="5A26E7B2" w14:textId="77777777" w:rsidR="0061508B" w:rsidRDefault="0061508B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85pt;height:8.85pt" o:bullet="t">
        <v:imagedata r:id="rId1" o:title="Opsomming 1"/>
      </v:shape>
    </w:pict>
  </w:numPicBullet>
  <w:numPicBullet w:numPicBulletId="1">
    <w:pict>
      <v:shape id="_x0000_i1027" type="#_x0000_t75" style="width:8.85pt;height:8.85pt" o:bullet="t">
        <v:imagedata r:id="rId2" o:title="Opsomming 2 lang"/>
      </v:shape>
    </w:pict>
  </w:numPicBullet>
  <w:numPicBullet w:numPicBulletId="2">
    <w:pict>
      <v:shape id="_x0000_i1028" type="#_x0000_t75" style="width:6.1pt;height:8.85pt" o:bullet="t">
        <v:imagedata r:id="rId3" o:title="opsomming lijn"/>
      </v:shape>
    </w:pict>
  </w:numPicBullet>
  <w:abstractNum w:abstractNumId="0" w15:restartNumberingAfterBreak="0">
    <w:nsid w:val="F4E52B85"/>
    <w:multiLevelType w:val="hybridMultilevel"/>
    <w:tmpl w:val="6EFB3B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36C4D"/>
    <w:multiLevelType w:val="hybridMultilevel"/>
    <w:tmpl w:val="311ED0DA"/>
    <w:lvl w:ilvl="0" w:tplc="01300B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PicBulletId w:val="1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PicBulletId w:val="2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06687323"/>
    <w:multiLevelType w:val="hybridMultilevel"/>
    <w:tmpl w:val="CDAE0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E75B0A"/>
    <w:multiLevelType w:val="hybridMultilevel"/>
    <w:tmpl w:val="A9E689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34353C"/>
    <w:multiLevelType w:val="hybridMultilevel"/>
    <w:tmpl w:val="305CA564"/>
    <w:lvl w:ilvl="0" w:tplc="C6D2DA2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numFmt w:val="bullet"/>
      <w:lvlText w:val="-"/>
      <w:lvlJc w:val="left"/>
      <w:pPr>
        <w:ind w:left="1785" w:hanging="705"/>
      </w:pPr>
      <w:rPr>
        <w:rFonts w:ascii="Verdana" w:eastAsia="Calibri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2B285604"/>
    <w:multiLevelType w:val="hybridMultilevel"/>
    <w:tmpl w:val="0AEC734C"/>
    <w:lvl w:ilvl="0" w:tplc="58D8EA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2027A4"/>
    <w:multiLevelType w:val="hybridMultilevel"/>
    <w:tmpl w:val="35B4A1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04E74"/>
    <w:multiLevelType w:val="hybridMultilevel"/>
    <w:tmpl w:val="7B3C1D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1F9246C"/>
    <w:multiLevelType w:val="hybridMultilevel"/>
    <w:tmpl w:val="FEB0354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D3573D"/>
    <w:multiLevelType w:val="hybridMultilevel"/>
    <w:tmpl w:val="0136F1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2363B"/>
    <w:multiLevelType w:val="hybridMultilevel"/>
    <w:tmpl w:val="459834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8782832">
    <w:abstractNumId w:val="10"/>
  </w:num>
  <w:num w:numId="2" w16cid:durableId="104232435">
    <w:abstractNumId w:val="8"/>
  </w:num>
  <w:num w:numId="3" w16cid:durableId="755826714">
    <w:abstractNumId w:val="7"/>
  </w:num>
  <w:num w:numId="4" w16cid:durableId="768307302">
    <w:abstractNumId w:val="6"/>
  </w:num>
  <w:num w:numId="5" w16cid:durableId="644043600">
    <w:abstractNumId w:val="5"/>
  </w:num>
  <w:num w:numId="6" w16cid:durableId="980186027">
    <w:abstractNumId w:val="9"/>
  </w:num>
  <w:num w:numId="7" w16cid:durableId="1187870136">
    <w:abstractNumId w:val="4"/>
  </w:num>
  <w:num w:numId="8" w16cid:durableId="1185436849">
    <w:abstractNumId w:val="3"/>
  </w:num>
  <w:num w:numId="9" w16cid:durableId="880284454">
    <w:abstractNumId w:val="2"/>
  </w:num>
  <w:num w:numId="10" w16cid:durableId="717053471">
    <w:abstractNumId w:val="1"/>
  </w:num>
  <w:num w:numId="11" w16cid:durableId="2050569425">
    <w:abstractNumId w:val="21"/>
  </w:num>
  <w:num w:numId="12" w16cid:durableId="1130516618">
    <w:abstractNumId w:val="22"/>
  </w:num>
  <w:num w:numId="13" w16cid:durableId="866218867">
    <w:abstractNumId w:val="16"/>
  </w:num>
  <w:num w:numId="14" w16cid:durableId="865019499">
    <w:abstractNumId w:val="24"/>
  </w:num>
  <w:num w:numId="15" w16cid:durableId="890503319">
    <w:abstractNumId w:val="24"/>
  </w:num>
  <w:num w:numId="16" w16cid:durableId="504824605">
    <w:abstractNumId w:val="24"/>
  </w:num>
  <w:num w:numId="17" w16cid:durableId="1692026116">
    <w:abstractNumId w:val="25"/>
  </w:num>
  <w:num w:numId="18" w16cid:durableId="86312754">
    <w:abstractNumId w:val="18"/>
  </w:num>
  <w:num w:numId="19" w16cid:durableId="1935017496">
    <w:abstractNumId w:val="12"/>
  </w:num>
  <w:num w:numId="20" w16cid:durableId="2384902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9879143">
    <w:abstractNumId w:val="11"/>
  </w:num>
  <w:num w:numId="22" w16cid:durableId="2084720855">
    <w:abstractNumId w:val="19"/>
  </w:num>
  <w:num w:numId="23" w16cid:durableId="297300280">
    <w:abstractNumId w:val="27"/>
  </w:num>
  <w:num w:numId="24" w16cid:durableId="740907367">
    <w:abstractNumId w:val="0"/>
  </w:num>
  <w:num w:numId="25" w16cid:durableId="515464817">
    <w:abstractNumId w:val="15"/>
  </w:num>
  <w:num w:numId="26" w16cid:durableId="1810202531">
    <w:abstractNumId w:val="12"/>
  </w:num>
  <w:num w:numId="27" w16cid:durableId="1105423917">
    <w:abstractNumId w:val="26"/>
  </w:num>
  <w:num w:numId="28" w16cid:durableId="1409109461">
    <w:abstractNumId w:val="14"/>
  </w:num>
  <w:num w:numId="29" w16cid:durableId="1430664312">
    <w:abstractNumId w:val="17"/>
  </w:num>
  <w:num w:numId="30" w16cid:durableId="1690138323">
    <w:abstractNumId w:val="23"/>
  </w:num>
  <w:num w:numId="31" w16cid:durableId="61097843">
    <w:abstractNumId w:val="20"/>
  </w:num>
  <w:num w:numId="32" w16cid:durableId="20159596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0C"/>
    <w:rsid w:val="000018AF"/>
    <w:rsid w:val="000036BE"/>
    <w:rsid w:val="000059F4"/>
    <w:rsid w:val="000070C2"/>
    <w:rsid w:val="00007170"/>
    <w:rsid w:val="00007D79"/>
    <w:rsid w:val="0001062D"/>
    <w:rsid w:val="000107C3"/>
    <w:rsid w:val="00010B46"/>
    <w:rsid w:val="00010CAF"/>
    <w:rsid w:val="00011933"/>
    <w:rsid w:val="00011A34"/>
    <w:rsid w:val="00012DE0"/>
    <w:rsid w:val="00013E7E"/>
    <w:rsid w:val="00014521"/>
    <w:rsid w:val="00015771"/>
    <w:rsid w:val="000157BF"/>
    <w:rsid w:val="00015CA9"/>
    <w:rsid w:val="000207CE"/>
    <w:rsid w:val="00021981"/>
    <w:rsid w:val="00021BA5"/>
    <w:rsid w:val="00022A16"/>
    <w:rsid w:val="000240FF"/>
    <w:rsid w:val="0002592A"/>
    <w:rsid w:val="000260C8"/>
    <w:rsid w:val="000265EB"/>
    <w:rsid w:val="00026C09"/>
    <w:rsid w:val="00027377"/>
    <w:rsid w:val="00027490"/>
    <w:rsid w:val="00030224"/>
    <w:rsid w:val="00030A30"/>
    <w:rsid w:val="00033DCA"/>
    <w:rsid w:val="00034C83"/>
    <w:rsid w:val="000362D6"/>
    <w:rsid w:val="00040231"/>
    <w:rsid w:val="00044B09"/>
    <w:rsid w:val="00047A08"/>
    <w:rsid w:val="00051BDA"/>
    <w:rsid w:val="00052FE0"/>
    <w:rsid w:val="0005377F"/>
    <w:rsid w:val="00053DFD"/>
    <w:rsid w:val="000543AC"/>
    <w:rsid w:val="0005655A"/>
    <w:rsid w:val="0005674C"/>
    <w:rsid w:val="00056ADF"/>
    <w:rsid w:val="00056B1C"/>
    <w:rsid w:val="000603A2"/>
    <w:rsid w:val="00061050"/>
    <w:rsid w:val="00061433"/>
    <w:rsid w:val="00061E61"/>
    <w:rsid w:val="0006413B"/>
    <w:rsid w:val="00064B18"/>
    <w:rsid w:val="00066296"/>
    <w:rsid w:val="000672BC"/>
    <w:rsid w:val="0006755C"/>
    <w:rsid w:val="00067D3E"/>
    <w:rsid w:val="00070483"/>
    <w:rsid w:val="000704DA"/>
    <w:rsid w:val="00070632"/>
    <w:rsid w:val="000707A9"/>
    <w:rsid w:val="000721D4"/>
    <w:rsid w:val="00075560"/>
    <w:rsid w:val="00075745"/>
    <w:rsid w:val="000762E4"/>
    <w:rsid w:val="0007669E"/>
    <w:rsid w:val="00077760"/>
    <w:rsid w:val="000778CD"/>
    <w:rsid w:val="00077FF2"/>
    <w:rsid w:val="0008242F"/>
    <w:rsid w:val="0008550E"/>
    <w:rsid w:val="00085D72"/>
    <w:rsid w:val="000873A5"/>
    <w:rsid w:val="000903B7"/>
    <w:rsid w:val="00091512"/>
    <w:rsid w:val="00091795"/>
    <w:rsid w:val="00091ED1"/>
    <w:rsid w:val="00092486"/>
    <w:rsid w:val="000929E9"/>
    <w:rsid w:val="000938C3"/>
    <w:rsid w:val="00093B00"/>
    <w:rsid w:val="000959ED"/>
    <w:rsid w:val="000960A0"/>
    <w:rsid w:val="00096ACA"/>
    <w:rsid w:val="00097F02"/>
    <w:rsid w:val="000A0FF0"/>
    <w:rsid w:val="000A124B"/>
    <w:rsid w:val="000A1B3F"/>
    <w:rsid w:val="000A1D83"/>
    <w:rsid w:val="000A2572"/>
    <w:rsid w:val="000A2586"/>
    <w:rsid w:val="000A3289"/>
    <w:rsid w:val="000A3D48"/>
    <w:rsid w:val="000A49EC"/>
    <w:rsid w:val="000A4AFE"/>
    <w:rsid w:val="000A550B"/>
    <w:rsid w:val="000A6CA9"/>
    <w:rsid w:val="000B07A9"/>
    <w:rsid w:val="000B0BA4"/>
    <w:rsid w:val="000B216D"/>
    <w:rsid w:val="000B22B4"/>
    <w:rsid w:val="000B2D80"/>
    <w:rsid w:val="000B3779"/>
    <w:rsid w:val="000B3D6E"/>
    <w:rsid w:val="000B53AE"/>
    <w:rsid w:val="000B6778"/>
    <w:rsid w:val="000B770A"/>
    <w:rsid w:val="000B7FD9"/>
    <w:rsid w:val="000C0231"/>
    <w:rsid w:val="000C0BEC"/>
    <w:rsid w:val="000C0F2A"/>
    <w:rsid w:val="000C1184"/>
    <w:rsid w:val="000C124C"/>
    <w:rsid w:val="000C14DD"/>
    <w:rsid w:val="000C178D"/>
    <w:rsid w:val="000C1907"/>
    <w:rsid w:val="000C24D3"/>
    <w:rsid w:val="000C2AA5"/>
    <w:rsid w:val="000C2F05"/>
    <w:rsid w:val="000C3DC6"/>
    <w:rsid w:val="000C44FA"/>
    <w:rsid w:val="000C63E8"/>
    <w:rsid w:val="000C70AE"/>
    <w:rsid w:val="000C71CF"/>
    <w:rsid w:val="000C7740"/>
    <w:rsid w:val="000C783A"/>
    <w:rsid w:val="000D063D"/>
    <w:rsid w:val="000D0C65"/>
    <w:rsid w:val="000D0F82"/>
    <w:rsid w:val="000D1F48"/>
    <w:rsid w:val="000D2D9D"/>
    <w:rsid w:val="000D3301"/>
    <w:rsid w:val="000D338D"/>
    <w:rsid w:val="000D3CD9"/>
    <w:rsid w:val="000D3D20"/>
    <w:rsid w:val="000D4BDA"/>
    <w:rsid w:val="000D5AAC"/>
    <w:rsid w:val="000D64F1"/>
    <w:rsid w:val="000D7632"/>
    <w:rsid w:val="000D7F69"/>
    <w:rsid w:val="000E08ED"/>
    <w:rsid w:val="000E1E9C"/>
    <w:rsid w:val="000E2B2A"/>
    <w:rsid w:val="000E2B3F"/>
    <w:rsid w:val="000E2CE7"/>
    <w:rsid w:val="000E682C"/>
    <w:rsid w:val="000E7976"/>
    <w:rsid w:val="000F026D"/>
    <w:rsid w:val="000F0D18"/>
    <w:rsid w:val="000F0F2D"/>
    <w:rsid w:val="000F253F"/>
    <w:rsid w:val="000F40EF"/>
    <w:rsid w:val="000F4EDE"/>
    <w:rsid w:val="000F50A1"/>
    <w:rsid w:val="000F50AD"/>
    <w:rsid w:val="000F7535"/>
    <w:rsid w:val="00100649"/>
    <w:rsid w:val="001010DC"/>
    <w:rsid w:val="00101411"/>
    <w:rsid w:val="001015CF"/>
    <w:rsid w:val="0010272D"/>
    <w:rsid w:val="00104564"/>
    <w:rsid w:val="00105054"/>
    <w:rsid w:val="0010697E"/>
    <w:rsid w:val="00107B59"/>
    <w:rsid w:val="00107E58"/>
    <w:rsid w:val="00110F68"/>
    <w:rsid w:val="001121AE"/>
    <w:rsid w:val="00113425"/>
    <w:rsid w:val="00114728"/>
    <w:rsid w:val="00114ED7"/>
    <w:rsid w:val="00115B51"/>
    <w:rsid w:val="001165C8"/>
    <w:rsid w:val="0011667E"/>
    <w:rsid w:val="00116901"/>
    <w:rsid w:val="00116AF4"/>
    <w:rsid w:val="0012007E"/>
    <w:rsid w:val="00121945"/>
    <w:rsid w:val="00121980"/>
    <w:rsid w:val="00123129"/>
    <w:rsid w:val="001245F3"/>
    <w:rsid w:val="0012497E"/>
    <w:rsid w:val="0012587A"/>
    <w:rsid w:val="001258A7"/>
    <w:rsid w:val="00125AF7"/>
    <w:rsid w:val="00125C7D"/>
    <w:rsid w:val="00126791"/>
    <w:rsid w:val="001276DB"/>
    <w:rsid w:val="00130051"/>
    <w:rsid w:val="001308D4"/>
    <w:rsid w:val="00131DB1"/>
    <w:rsid w:val="00131F1B"/>
    <w:rsid w:val="00132E12"/>
    <w:rsid w:val="00133BED"/>
    <w:rsid w:val="00134639"/>
    <w:rsid w:val="00135228"/>
    <w:rsid w:val="0013532E"/>
    <w:rsid w:val="00135464"/>
    <w:rsid w:val="00136008"/>
    <w:rsid w:val="001371EC"/>
    <w:rsid w:val="0013782C"/>
    <w:rsid w:val="00137EE7"/>
    <w:rsid w:val="00140FD4"/>
    <w:rsid w:val="00141CB1"/>
    <w:rsid w:val="00142605"/>
    <w:rsid w:val="001426F0"/>
    <w:rsid w:val="00143296"/>
    <w:rsid w:val="001453C1"/>
    <w:rsid w:val="00145BDA"/>
    <w:rsid w:val="0014613D"/>
    <w:rsid w:val="001467E4"/>
    <w:rsid w:val="00146B3A"/>
    <w:rsid w:val="00146BB8"/>
    <w:rsid w:val="00147295"/>
    <w:rsid w:val="001525C3"/>
    <w:rsid w:val="001529F4"/>
    <w:rsid w:val="00152D5A"/>
    <w:rsid w:val="0015316D"/>
    <w:rsid w:val="00153771"/>
    <w:rsid w:val="0015447E"/>
    <w:rsid w:val="00154ECE"/>
    <w:rsid w:val="00154F3F"/>
    <w:rsid w:val="0015658D"/>
    <w:rsid w:val="00156661"/>
    <w:rsid w:val="00156A82"/>
    <w:rsid w:val="001577BA"/>
    <w:rsid w:val="00157A3E"/>
    <w:rsid w:val="001604F0"/>
    <w:rsid w:val="001608EA"/>
    <w:rsid w:val="00160E32"/>
    <w:rsid w:val="0016100F"/>
    <w:rsid w:val="00161CEF"/>
    <w:rsid w:val="001621BF"/>
    <w:rsid w:val="001622C9"/>
    <w:rsid w:val="001625F0"/>
    <w:rsid w:val="00162E5F"/>
    <w:rsid w:val="00163894"/>
    <w:rsid w:val="00163BAE"/>
    <w:rsid w:val="00164B91"/>
    <w:rsid w:val="0016597C"/>
    <w:rsid w:val="0016691B"/>
    <w:rsid w:val="00167BFA"/>
    <w:rsid w:val="00170632"/>
    <w:rsid w:val="0017240D"/>
    <w:rsid w:val="00172865"/>
    <w:rsid w:val="00172BC2"/>
    <w:rsid w:val="00173AA1"/>
    <w:rsid w:val="00174B0B"/>
    <w:rsid w:val="00175367"/>
    <w:rsid w:val="001763B4"/>
    <w:rsid w:val="001764D9"/>
    <w:rsid w:val="00176A9C"/>
    <w:rsid w:val="0017773E"/>
    <w:rsid w:val="00177BB0"/>
    <w:rsid w:val="00177D82"/>
    <w:rsid w:val="00180262"/>
    <w:rsid w:val="00180BAF"/>
    <w:rsid w:val="00182038"/>
    <w:rsid w:val="00182D8B"/>
    <w:rsid w:val="00184269"/>
    <w:rsid w:val="00185007"/>
    <w:rsid w:val="00186766"/>
    <w:rsid w:val="00186ED5"/>
    <w:rsid w:val="00186FE4"/>
    <w:rsid w:val="0018772B"/>
    <w:rsid w:val="00187CBD"/>
    <w:rsid w:val="00187D80"/>
    <w:rsid w:val="00190185"/>
    <w:rsid w:val="001903FB"/>
    <w:rsid w:val="00190576"/>
    <w:rsid w:val="00191B82"/>
    <w:rsid w:val="00191FB2"/>
    <w:rsid w:val="0019303B"/>
    <w:rsid w:val="00193E54"/>
    <w:rsid w:val="001948C9"/>
    <w:rsid w:val="00194D23"/>
    <w:rsid w:val="00194D67"/>
    <w:rsid w:val="00196429"/>
    <w:rsid w:val="0019715E"/>
    <w:rsid w:val="001976EA"/>
    <w:rsid w:val="00197F32"/>
    <w:rsid w:val="001A05FE"/>
    <w:rsid w:val="001A0685"/>
    <w:rsid w:val="001A1E3C"/>
    <w:rsid w:val="001A2063"/>
    <w:rsid w:val="001A2862"/>
    <w:rsid w:val="001A29AA"/>
    <w:rsid w:val="001A3143"/>
    <w:rsid w:val="001A315E"/>
    <w:rsid w:val="001A4032"/>
    <w:rsid w:val="001A45CD"/>
    <w:rsid w:val="001A52BD"/>
    <w:rsid w:val="001A53BB"/>
    <w:rsid w:val="001A60D5"/>
    <w:rsid w:val="001A62E9"/>
    <w:rsid w:val="001A6955"/>
    <w:rsid w:val="001A742B"/>
    <w:rsid w:val="001A75F1"/>
    <w:rsid w:val="001A78F0"/>
    <w:rsid w:val="001B019E"/>
    <w:rsid w:val="001B37A5"/>
    <w:rsid w:val="001B41CC"/>
    <w:rsid w:val="001B5307"/>
    <w:rsid w:val="001B5A44"/>
    <w:rsid w:val="001B5C1D"/>
    <w:rsid w:val="001B725C"/>
    <w:rsid w:val="001B7418"/>
    <w:rsid w:val="001C00AF"/>
    <w:rsid w:val="001C081B"/>
    <w:rsid w:val="001C36C0"/>
    <w:rsid w:val="001C377A"/>
    <w:rsid w:val="001C3AD7"/>
    <w:rsid w:val="001C44A4"/>
    <w:rsid w:val="001C4681"/>
    <w:rsid w:val="001C6851"/>
    <w:rsid w:val="001C68E1"/>
    <w:rsid w:val="001C7CB9"/>
    <w:rsid w:val="001C7E12"/>
    <w:rsid w:val="001C7E65"/>
    <w:rsid w:val="001D0360"/>
    <w:rsid w:val="001D27D1"/>
    <w:rsid w:val="001D2B7E"/>
    <w:rsid w:val="001D3EB7"/>
    <w:rsid w:val="001D4187"/>
    <w:rsid w:val="001D4B93"/>
    <w:rsid w:val="001D5663"/>
    <w:rsid w:val="001D5BCF"/>
    <w:rsid w:val="001D66FF"/>
    <w:rsid w:val="001D6ECC"/>
    <w:rsid w:val="001D7C91"/>
    <w:rsid w:val="001E048F"/>
    <w:rsid w:val="001E0F52"/>
    <w:rsid w:val="001E16FC"/>
    <w:rsid w:val="001E2037"/>
    <w:rsid w:val="001E371A"/>
    <w:rsid w:val="001E4172"/>
    <w:rsid w:val="001E56E2"/>
    <w:rsid w:val="001E5C44"/>
    <w:rsid w:val="001E6222"/>
    <w:rsid w:val="001E73E4"/>
    <w:rsid w:val="001E767A"/>
    <w:rsid w:val="001E7A87"/>
    <w:rsid w:val="001F04C2"/>
    <w:rsid w:val="001F08E6"/>
    <w:rsid w:val="001F0BFE"/>
    <w:rsid w:val="001F0DE7"/>
    <w:rsid w:val="001F144C"/>
    <w:rsid w:val="001F16DF"/>
    <w:rsid w:val="001F437F"/>
    <w:rsid w:val="001F5483"/>
    <w:rsid w:val="002002C1"/>
    <w:rsid w:val="00200609"/>
    <w:rsid w:val="00200E47"/>
    <w:rsid w:val="00201F8B"/>
    <w:rsid w:val="00203B1A"/>
    <w:rsid w:val="002040D3"/>
    <w:rsid w:val="00205619"/>
    <w:rsid w:val="00205F2C"/>
    <w:rsid w:val="00207844"/>
    <w:rsid w:val="00207B99"/>
    <w:rsid w:val="00207DC8"/>
    <w:rsid w:val="00211208"/>
    <w:rsid w:val="00212088"/>
    <w:rsid w:val="00212533"/>
    <w:rsid w:val="00212CC2"/>
    <w:rsid w:val="002135E8"/>
    <w:rsid w:val="00213EA5"/>
    <w:rsid w:val="00213FB9"/>
    <w:rsid w:val="00215184"/>
    <w:rsid w:val="00216B8B"/>
    <w:rsid w:val="00217FB8"/>
    <w:rsid w:val="00220392"/>
    <w:rsid w:val="00222D7C"/>
    <w:rsid w:val="00222F4C"/>
    <w:rsid w:val="00224D61"/>
    <w:rsid w:val="0022520A"/>
    <w:rsid w:val="0022524E"/>
    <w:rsid w:val="00225340"/>
    <w:rsid w:val="002255EC"/>
    <w:rsid w:val="0022602E"/>
    <w:rsid w:val="0022638C"/>
    <w:rsid w:val="00230260"/>
    <w:rsid w:val="0023045A"/>
    <w:rsid w:val="002318C9"/>
    <w:rsid w:val="0023427F"/>
    <w:rsid w:val="00236558"/>
    <w:rsid w:val="00237004"/>
    <w:rsid w:val="0023753F"/>
    <w:rsid w:val="00241516"/>
    <w:rsid w:val="002418E9"/>
    <w:rsid w:val="00242207"/>
    <w:rsid w:val="00242242"/>
    <w:rsid w:val="00243F44"/>
    <w:rsid w:val="00243F84"/>
    <w:rsid w:val="00244BA1"/>
    <w:rsid w:val="00244D71"/>
    <w:rsid w:val="00245853"/>
    <w:rsid w:val="00245D5E"/>
    <w:rsid w:val="00245DDA"/>
    <w:rsid w:val="00246436"/>
    <w:rsid w:val="002464F3"/>
    <w:rsid w:val="002466DC"/>
    <w:rsid w:val="00246BAF"/>
    <w:rsid w:val="00247E85"/>
    <w:rsid w:val="002505FE"/>
    <w:rsid w:val="00250AD7"/>
    <w:rsid w:val="002513C4"/>
    <w:rsid w:val="0025221A"/>
    <w:rsid w:val="00252973"/>
    <w:rsid w:val="00253392"/>
    <w:rsid w:val="00254500"/>
    <w:rsid w:val="00254FCA"/>
    <w:rsid w:val="00255E94"/>
    <w:rsid w:val="00256586"/>
    <w:rsid w:val="002569A8"/>
    <w:rsid w:val="00256DB4"/>
    <w:rsid w:val="00260654"/>
    <w:rsid w:val="002623BF"/>
    <w:rsid w:val="00262BFD"/>
    <w:rsid w:val="00262E52"/>
    <w:rsid w:val="002632CD"/>
    <w:rsid w:val="00265489"/>
    <w:rsid w:val="0026566E"/>
    <w:rsid w:val="002669DD"/>
    <w:rsid w:val="002671C4"/>
    <w:rsid w:val="00267F14"/>
    <w:rsid w:val="0027145F"/>
    <w:rsid w:val="0027249D"/>
    <w:rsid w:val="00273577"/>
    <w:rsid w:val="00273C1E"/>
    <w:rsid w:val="00273C32"/>
    <w:rsid w:val="0027475E"/>
    <w:rsid w:val="002770CC"/>
    <w:rsid w:val="0027713C"/>
    <w:rsid w:val="0027740E"/>
    <w:rsid w:val="002840C2"/>
    <w:rsid w:val="00284AEF"/>
    <w:rsid w:val="00286D84"/>
    <w:rsid w:val="00287443"/>
    <w:rsid w:val="002903D3"/>
    <w:rsid w:val="0029069A"/>
    <w:rsid w:val="00292CDD"/>
    <w:rsid w:val="0029416D"/>
    <w:rsid w:val="002942E4"/>
    <w:rsid w:val="002948D1"/>
    <w:rsid w:val="00294A71"/>
    <w:rsid w:val="00295F48"/>
    <w:rsid w:val="00296192"/>
    <w:rsid w:val="002968EB"/>
    <w:rsid w:val="002974FE"/>
    <w:rsid w:val="002A0553"/>
    <w:rsid w:val="002A0946"/>
    <w:rsid w:val="002A0961"/>
    <w:rsid w:val="002A14B2"/>
    <w:rsid w:val="002A1552"/>
    <w:rsid w:val="002A2316"/>
    <w:rsid w:val="002A332C"/>
    <w:rsid w:val="002A4EAB"/>
    <w:rsid w:val="002A5AA5"/>
    <w:rsid w:val="002A6312"/>
    <w:rsid w:val="002A6E38"/>
    <w:rsid w:val="002A7B26"/>
    <w:rsid w:val="002B07C4"/>
    <w:rsid w:val="002B137E"/>
    <w:rsid w:val="002B1BA0"/>
    <w:rsid w:val="002B1C9F"/>
    <w:rsid w:val="002B1F6C"/>
    <w:rsid w:val="002B39AB"/>
    <w:rsid w:val="002B57A8"/>
    <w:rsid w:val="002B6746"/>
    <w:rsid w:val="002B688E"/>
    <w:rsid w:val="002B6EB5"/>
    <w:rsid w:val="002B7508"/>
    <w:rsid w:val="002B7DC8"/>
    <w:rsid w:val="002C033F"/>
    <w:rsid w:val="002C0FB1"/>
    <w:rsid w:val="002C2862"/>
    <w:rsid w:val="002C387B"/>
    <w:rsid w:val="002C4031"/>
    <w:rsid w:val="002C461E"/>
    <w:rsid w:val="002C5A80"/>
    <w:rsid w:val="002C68E7"/>
    <w:rsid w:val="002D1553"/>
    <w:rsid w:val="002D1C0C"/>
    <w:rsid w:val="002D1D40"/>
    <w:rsid w:val="002D35FB"/>
    <w:rsid w:val="002D42F8"/>
    <w:rsid w:val="002D47C4"/>
    <w:rsid w:val="002D525C"/>
    <w:rsid w:val="002D5AA9"/>
    <w:rsid w:val="002D7483"/>
    <w:rsid w:val="002E10F7"/>
    <w:rsid w:val="002E19F1"/>
    <w:rsid w:val="002E1E82"/>
    <w:rsid w:val="002E2C5A"/>
    <w:rsid w:val="002E3235"/>
    <w:rsid w:val="002E3417"/>
    <w:rsid w:val="002E4C4A"/>
    <w:rsid w:val="002E7DB0"/>
    <w:rsid w:val="002F1232"/>
    <w:rsid w:val="002F132F"/>
    <w:rsid w:val="002F2AD8"/>
    <w:rsid w:val="002F31E1"/>
    <w:rsid w:val="002F3A6B"/>
    <w:rsid w:val="002F53C6"/>
    <w:rsid w:val="002F5B29"/>
    <w:rsid w:val="002F605D"/>
    <w:rsid w:val="002F65F0"/>
    <w:rsid w:val="002F67A5"/>
    <w:rsid w:val="002F71EC"/>
    <w:rsid w:val="002F7380"/>
    <w:rsid w:val="00300C62"/>
    <w:rsid w:val="00301325"/>
    <w:rsid w:val="003034F9"/>
    <w:rsid w:val="00303848"/>
    <w:rsid w:val="00305197"/>
    <w:rsid w:val="00306AFE"/>
    <w:rsid w:val="00307015"/>
    <w:rsid w:val="003070FF"/>
    <w:rsid w:val="00310836"/>
    <w:rsid w:val="00312956"/>
    <w:rsid w:val="00312BD1"/>
    <w:rsid w:val="003141DB"/>
    <w:rsid w:val="0031620C"/>
    <w:rsid w:val="0031739D"/>
    <w:rsid w:val="00320C8E"/>
    <w:rsid w:val="00320F01"/>
    <w:rsid w:val="00321613"/>
    <w:rsid w:val="00321E55"/>
    <w:rsid w:val="00322E5D"/>
    <w:rsid w:val="00323266"/>
    <w:rsid w:val="00323EDA"/>
    <w:rsid w:val="00324473"/>
    <w:rsid w:val="00324701"/>
    <w:rsid w:val="003249B3"/>
    <w:rsid w:val="00324E04"/>
    <w:rsid w:val="00326529"/>
    <w:rsid w:val="003265C0"/>
    <w:rsid w:val="00326CED"/>
    <w:rsid w:val="00326E34"/>
    <w:rsid w:val="0032727C"/>
    <w:rsid w:val="00327618"/>
    <w:rsid w:val="00327A9F"/>
    <w:rsid w:val="003300B9"/>
    <w:rsid w:val="00330441"/>
    <w:rsid w:val="00331B0D"/>
    <w:rsid w:val="003320BE"/>
    <w:rsid w:val="00332581"/>
    <w:rsid w:val="00332A9A"/>
    <w:rsid w:val="00332D2C"/>
    <w:rsid w:val="003338FD"/>
    <w:rsid w:val="0033553A"/>
    <w:rsid w:val="00337C0D"/>
    <w:rsid w:val="0034001C"/>
    <w:rsid w:val="00341194"/>
    <w:rsid w:val="00342C42"/>
    <w:rsid w:val="00343E4A"/>
    <w:rsid w:val="00344763"/>
    <w:rsid w:val="00344F65"/>
    <w:rsid w:val="00345ADE"/>
    <w:rsid w:val="00346A02"/>
    <w:rsid w:val="003471EF"/>
    <w:rsid w:val="00347FEC"/>
    <w:rsid w:val="00350B82"/>
    <w:rsid w:val="00350D06"/>
    <w:rsid w:val="0035107E"/>
    <w:rsid w:val="00351518"/>
    <w:rsid w:val="003516A1"/>
    <w:rsid w:val="00351A30"/>
    <w:rsid w:val="00352440"/>
    <w:rsid w:val="003525E6"/>
    <w:rsid w:val="003535F3"/>
    <w:rsid w:val="00354DE2"/>
    <w:rsid w:val="00355B0C"/>
    <w:rsid w:val="00356348"/>
    <w:rsid w:val="003566A8"/>
    <w:rsid w:val="003566D1"/>
    <w:rsid w:val="00356A41"/>
    <w:rsid w:val="00356AD0"/>
    <w:rsid w:val="003570D4"/>
    <w:rsid w:val="003575D8"/>
    <w:rsid w:val="00357E75"/>
    <w:rsid w:val="00357EF8"/>
    <w:rsid w:val="00360C99"/>
    <w:rsid w:val="00362336"/>
    <w:rsid w:val="0036252C"/>
    <w:rsid w:val="003630B6"/>
    <w:rsid w:val="003643E6"/>
    <w:rsid w:val="00364986"/>
    <w:rsid w:val="00364DDD"/>
    <w:rsid w:val="0036672B"/>
    <w:rsid w:val="00367961"/>
    <w:rsid w:val="00370996"/>
    <w:rsid w:val="0037191E"/>
    <w:rsid w:val="0037304B"/>
    <w:rsid w:val="00373ADC"/>
    <w:rsid w:val="003743AD"/>
    <w:rsid w:val="0037698B"/>
    <w:rsid w:val="00377889"/>
    <w:rsid w:val="003779E4"/>
    <w:rsid w:val="00377AE1"/>
    <w:rsid w:val="00377F25"/>
    <w:rsid w:val="00380615"/>
    <w:rsid w:val="00380BA9"/>
    <w:rsid w:val="00380DC2"/>
    <w:rsid w:val="00380E41"/>
    <w:rsid w:val="00380E94"/>
    <w:rsid w:val="003813CD"/>
    <w:rsid w:val="00381977"/>
    <w:rsid w:val="00382E4B"/>
    <w:rsid w:val="00383107"/>
    <w:rsid w:val="00383361"/>
    <w:rsid w:val="0038349B"/>
    <w:rsid w:val="00383D25"/>
    <w:rsid w:val="003846A0"/>
    <w:rsid w:val="00384C03"/>
    <w:rsid w:val="00385040"/>
    <w:rsid w:val="003850AC"/>
    <w:rsid w:val="00385811"/>
    <w:rsid w:val="003872CF"/>
    <w:rsid w:val="00387917"/>
    <w:rsid w:val="00390041"/>
    <w:rsid w:val="003928C0"/>
    <w:rsid w:val="00392B55"/>
    <w:rsid w:val="00392C15"/>
    <w:rsid w:val="00394154"/>
    <w:rsid w:val="00395292"/>
    <w:rsid w:val="00395921"/>
    <w:rsid w:val="0039652B"/>
    <w:rsid w:val="00397A80"/>
    <w:rsid w:val="003A09D6"/>
    <w:rsid w:val="003A0C01"/>
    <w:rsid w:val="003A23B8"/>
    <w:rsid w:val="003A251D"/>
    <w:rsid w:val="003A2BB9"/>
    <w:rsid w:val="003A2C24"/>
    <w:rsid w:val="003A2CC4"/>
    <w:rsid w:val="003B0C38"/>
    <w:rsid w:val="003B0F0D"/>
    <w:rsid w:val="003B1FA1"/>
    <w:rsid w:val="003B2449"/>
    <w:rsid w:val="003B47A2"/>
    <w:rsid w:val="003B59A9"/>
    <w:rsid w:val="003B5C08"/>
    <w:rsid w:val="003B5D84"/>
    <w:rsid w:val="003B66C7"/>
    <w:rsid w:val="003C1176"/>
    <w:rsid w:val="003C250D"/>
    <w:rsid w:val="003C285B"/>
    <w:rsid w:val="003C436C"/>
    <w:rsid w:val="003C49BA"/>
    <w:rsid w:val="003C5B21"/>
    <w:rsid w:val="003D13E5"/>
    <w:rsid w:val="003D2E22"/>
    <w:rsid w:val="003D46FD"/>
    <w:rsid w:val="003D4E42"/>
    <w:rsid w:val="003D5438"/>
    <w:rsid w:val="003D5C46"/>
    <w:rsid w:val="003D5CB2"/>
    <w:rsid w:val="003D60F9"/>
    <w:rsid w:val="003D6A69"/>
    <w:rsid w:val="003D7308"/>
    <w:rsid w:val="003E053D"/>
    <w:rsid w:val="003E05C2"/>
    <w:rsid w:val="003E1775"/>
    <w:rsid w:val="003E236A"/>
    <w:rsid w:val="003E2A49"/>
    <w:rsid w:val="003E412A"/>
    <w:rsid w:val="003E5764"/>
    <w:rsid w:val="003E5B95"/>
    <w:rsid w:val="003E662E"/>
    <w:rsid w:val="003E7194"/>
    <w:rsid w:val="003F0703"/>
    <w:rsid w:val="003F1FEE"/>
    <w:rsid w:val="003F2145"/>
    <w:rsid w:val="003F23E7"/>
    <w:rsid w:val="003F2B64"/>
    <w:rsid w:val="003F48D6"/>
    <w:rsid w:val="003F4CB0"/>
    <w:rsid w:val="003F4D37"/>
    <w:rsid w:val="003F6810"/>
    <w:rsid w:val="003F6F1B"/>
    <w:rsid w:val="003F79DE"/>
    <w:rsid w:val="00400162"/>
    <w:rsid w:val="0040061F"/>
    <w:rsid w:val="00400919"/>
    <w:rsid w:val="00400A4C"/>
    <w:rsid w:val="00400F61"/>
    <w:rsid w:val="0040175F"/>
    <w:rsid w:val="0040189D"/>
    <w:rsid w:val="00402274"/>
    <w:rsid w:val="00403028"/>
    <w:rsid w:val="00403483"/>
    <w:rsid w:val="004041F7"/>
    <w:rsid w:val="0040478F"/>
    <w:rsid w:val="00405532"/>
    <w:rsid w:val="00405734"/>
    <w:rsid w:val="00405FEC"/>
    <w:rsid w:val="004070F4"/>
    <w:rsid w:val="00410E08"/>
    <w:rsid w:val="0041188B"/>
    <w:rsid w:val="00412F18"/>
    <w:rsid w:val="004135E5"/>
    <w:rsid w:val="0041390C"/>
    <w:rsid w:val="004165EB"/>
    <w:rsid w:val="004166E4"/>
    <w:rsid w:val="0041737C"/>
    <w:rsid w:val="00420022"/>
    <w:rsid w:val="00420985"/>
    <w:rsid w:val="0042279A"/>
    <w:rsid w:val="00422842"/>
    <w:rsid w:val="004235E2"/>
    <w:rsid w:val="00423AD2"/>
    <w:rsid w:val="00423B33"/>
    <w:rsid w:val="0042416D"/>
    <w:rsid w:val="00424223"/>
    <w:rsid w:val="00424228"/>
    <w:rsid w:val="004255F3"/>
    <w:rsid w:val="00426D49"/>
    <w:rsid w:val="0042768D"/>
    <w:rsid w:val="004329DC"/>
    <w:rsid w:val="00432C47"/>
    <w:rsid w:val="00432E93"/>
    <w:rsid w:val="0043340C"/>
    <w:rsid w:val="0043502E"/>
    <w:rsid w:val="004415F1"/>
    <w:rsid w:val="00441821"/>
    <w:rsid w:val="004420A6"/>
    <w:rsid w:val="00442B1F"/>
    <w:rsid w:val="00443647"/>
    <w:rsid w:val="004440B4"/>
    <w:rsid w:val="004443DF"/>
    <w:rsid w:val="00445484"/>
    <w:rsid w:val="00445DFF"/>
    <w:rsid w:val="00446413"/>
    <w:rsid w:val="00450536"/>
    <w:rsid w:val="00450AD8"/>
    <w:rsid w:val="004519A5"/>
    <w:rsid w:val="00451C56"/>
    <w:rsid w:val="00451EE8"/>
    <w:rsid w:val="00452215"/>
    <w:rsid w:val="00452D61"/>
    <w:rsid w:val="00453FC6"/>
    <w:rsid w:val="00455337"/>
    <w:rsid w:val="004564BF"/>
    <w:rsid w:val="004575E0"/>
    <w:rsid w:val="0046033E"/>
    <w:rsid w:val="00460CB5"/>
    <w:rsid w:val="00462E64"/>
    <w:rsid w:val="0046352B"/>
    <w:rsid w:val="00463692"/>
    <w:rsid w:val="00464AC6"/>
    <w:rsid w:val="00471081"/>
    <w:rsid w:val="0047221C"/>
    <w:rsid w:val="004729D9"/>
    <w:rsid w:val="004763A1"/>
    <w:rsid w:val="00476D5C"/>
    <w:rsid w:val="00477531"/>
    <w:rsid w:val="00477D71"/>
    <w:rsid w:val="00477DDE"/>
    <w:rsid w:val="00480085"/>
    <w:rsid w:val="00482417"/>
    <w:rsid w:val="0048292D"/>
    <w:rsid w:val="00482CB5"/>
    <w:rsid w:val="00482EE9"/>
    <w:rsid w:val="00483995"/>
    <w:rsid w:val="00483BA2"/>
    <w:rsid w:val="00483BD1"/>
    <w:rsid w:val="0048700E"/>
    <w:rsid w:val="004876C7"/>
    <w:rsid w:val="004879F9"/>
    <w:rsid w:val="00487CD6"/>
    <w:rsid w:val="00487D9C"/>
    <w:rsid w:val="004907A5"/>
    <w:rsid w:val="00490C2D"/>
    <w:rsid w:val="00490DDE"/>
    <w:rsid w:val="00491533"/>
    <w:rsid w:val="00491615"/>
    <w:rsid w:val="0049177F"/>
    <w:rsid w:val="00491C53"/>
    <w:rsid w:val="00491DE4"/>
    <w:rsid w:val="004935BE"/>
    <w:rsid w:val="0049367C"/>
    <w:rsid w:val="004943B2"/>
    <w:rsid w:val="00494949"/>
    <w:rsid w:val="00495933"/>
    <w:rsid w:val="004960D4"/>
    <w:rsid w:val="004A0D6D"/>
    <w:rsid w:val="004A0F9B"/>
    <w:rsid w:val="004A11DF"/>
    <w:rsid w:val="004A1291"/>
    <w:rsid w:val="004A1502"/>
    <w:rsid w:val="004A2FE0"/>
    <w:rsid w:val="004A39A9"/>
    <w:rsid w:val="004A4E18"/>
    <w:rsid w:val="004A4F41"/>
    <w:rsid w:val="004A5AA4"/>
    <w:rsid w:val="004A6036"/>
    <w:rsid w:val="004A6BB9"/>
    <w:rsid w:val="004A6FCB"/>
    <w:rsid w:val="004A7AC8"/>
    <w:rsid w:val="004B0EE2"/>
    <w:rsid w:val="004B1317"/>
    <w:rsid w:val="004B2023"/>
    <w:rsid w:val="004B27CA"/>
    <w:rsid w:val="004B331D"/>
    <w:rsid w:val="004B374F"/>
    <w:rsid w:val="004B4407"/>
    <w:rsid w:val="004B4FD3"/>
    <w:rsid w:val="004B502F"/>
    <w:rsid w:val="004B5C08"/>
    <w:rsid w:val="004B66F9"/>
    <w:rsid w:val="004B6C38"/>
    <w:rsid w:val="004B739A"/>
    <w:rsid w:val="004B7DA8"/>
    <w:rsid w:val="004C0A02"/>
    <w:rsid w:val="004C0B40"/>
    <w:rsid w:val="004C1722"/>
    <w:rsid w:val="004C2A72"/>
    <w:rsid w:val="004C33EC"/>
    <w:rsid w:val="004C3979"/>
    <w:rsid w:val="004C438E"/>
    <w:rsid w:val="004C448F"/>
    <w:rsid w:val="004C4A62"/>
    <w:rsid w:val="004C65A6"/>
    <w:rsid w:val="004C719D"/>
    <w:rsid w:val="004C73C5"/>
    <w:rsid w:val="004C764A"/>
    <w:rsid w:val="004C7C02"/>
    <w:rsid w:val="004D0191"/>
    <w:rsid w:val="004D07DD"/>
    <w:rsid w:val="004D0F3E"/>
    <w:rsid w:val="004D1761"/>
    <w:rsid w:val="004D1ADC"/>
    <w:rsid w:val="004D1D9E"/>
    <w:rsid w:val="004D2539"/>
    <w:rsid w:val="004D3644"/>
    <w:rsid w:val="004D3C39"/>
    <w:rsid w:val="004D3E91"/>
    <w:rsid w:val="004D429C"/>
    <w:rsid w:val="004D44A7"/>
    <w:rsid w:val="004D527D"/>
    <w:rsid w:val="004D670D"/>
    <w:rsid w:val="004D6912"/>
    <w:rsid w:val="004D6C33"/>
    <w:rsid w:val="004D6CA8"/>
    <w:rsid w:val="004D7B32"/>
    <w:rsid w:val="004E09CF"/>
    <w:rsid w:val="004E1933"/>
    <w:rsid w:val="004E33C4"/>
    <w:rsid w:val="004E424B"/>
    <w:rsid w:val="004E57A1"/>
    <w:rsid w:val="004E708B"/>
    <w:rsid w:val="004F0112"/>
    <w:rsid w:val="004F15D8"/>
    <w:rsid w:val="004F23A9"/>
    <w:rsid w:val="004F341C"/>
    <w:rsid w:val="004F349F"/>
    <w:rsid w:val="004F5AC3"/>
    <w:rsid w:val="004F601E"/>
    <w:rsid w:val="004F603E"/>
    <w:rsid w:val="004F6737"/>
    <w:rsid w:val="004F68E6"/>
    <w:rsid w:val="004F6AEA"/>
    <w:rsid w:val="0050062F"/>
    <w:rsid w:val="00500C18"/>
    <w:rsid w:val="00500F7B"/>
    <w:rsid w:val="00502186"/>
    <w:rsid w:val="00502259"/>
    <w:rsid w:val="005026F3"/>
    <w:rsid w:val="00502CCF"/>
    <w:rsid w:val="0050314D"/>
    <w:rsid w:val="005041C9"/>
    <w:rsid w:val="0050444E"/>
    <w:rsid w:val="00504725"/>
    <w:rsid w:val="00504F79"/>
    <w:rsid w:val="0050508D"/>
    <w:rsid w:val="0050586F"/>
    <w:rsid w:val="005060CF"/>
    <w:rsid w:val="00507030"/>
    <w:rsid w:val="00507B55"/>
    <w:rsid w:val="00511775"/>
    <w:rsid w:val="00511E38"/>
    <w:rsid w:val="00512583"/>
    <w:rsid w:val="00512621"/>
    <w:rsid w:val="00514222"/>
    <w:rsid w:val="00514D37"/>
    <w:rsid w:val="00515DDA"/>
    <w:rsid w:val="00515EA1"/>
    <w:rsid w:val="00515F4F"/>
    <w:rsid w:val="00517381"/>
    <w:rsid w:val="00520A95"/>
    <w:rsid w:val="00521152"/>
    <w:rsid w:val="0052130C"/>
    <w:rsid w:val="00522257"/>
    <w:rsid w:val="00523189"/>
    <w:rsid w:val="005232E7"/>
    <w:rsid w:val="00523610"/>
    <w:rsid w:val="00524219"/>
    <w:rsid w:val="005247B1"/>
    <w:rsid w:val="00524B6B"/>
    <w:rsid w:val="00526D5D"/>
    <w:rsid w:val="00527E5A"/>
    <w:rsid w:val="0053174B"/>
    <w:rsid w:val="00534FEE"/>
    <w:rsid w:val="00535465"/>
    <w:rsid w:val="00535E2E"/>
    <w:rsid w:val="00540DE9"/>
    <w:rsid w:val="00540EFE"/>
    <w:rsid w:val="0054115B"/>
    <w:rsid w:val="00541DB0"/>
    <w:rsid w:val="00542793"/>
    <w:rsid w:val="0054360A"/>
    <w:rsid w:val="00544345"/>
    <w:rsid w:val="005445E4"/>
    <w:rsid w:val="00544714"/>
    <w:rsid w:val="00545289"/>
    <w:rsid w:val="00545B3E"/>
    <w:rsid w:val="00546A7C"/>
    <w:rsid w:val="00546FE2"/>
    <w:rsid w:val="00547408"/>
    <w:rsid w:val="00547C4B"/>
    <w:rsid w:val="00547DFD"/>
    <w:rsid w:val="005513D3"/>
    <w:rsid w:val="00551EA2"/>
    <w:rsid w:val="00552631"/>
    <w:rsid w:val="005550CB"/>
    <w:rsid w:val="00557913"/>
    <w:rsid w:val="00557E05"/>
    <w:rsid w:val="00561E39"/>
    <w:rsid w:val="0056253E"/>
    <w:rsid w:val="0056415D"/>
    <w:rsid w:val="00564637"/>
    <w:rsid w:val="00564964"/>
    <w:rsid w:val="0056561A"/>
    <w:rsid w:val="00565FD0"/>
    <w:rsid w:val="00566614"/>
    <w:rsid w:val="00566B85"/>
    <w:rsid w:val="00566CFF"/>
    <w:rsid w:val="0056754D"/>
    <w:rsid w:val="00571F39"/>
    <w:rsid w:val="00572EA1"/>
    <w:rsid w:val="0057345D"/>
    <w:rsid w:val="005737A5"/>
    <w:rsid w:val="0057390A"/>
    <w:rsid w:val="00573A21"/>
    <w:rsid w:val="00574108"/>
    <w:rsid w:val="0057544E"/>
    <w:rsid w:val="0057567F"/>
    <w:rsid w:val="00575735"/>
    <w:rsid w:val="00575BA9"/>
    <w:rsid w:val="00575F49"/>
    <w:rsid w:val="0057675F"/>
    <w:rsid w:val="00576795"/>
    <w:rsid w:val="00577B22"/>
    <w:rsid w:val="005808B6"/>
    <w:rsid w:val="00580E04"/>
    <w:rsid w:val="005817ED"/>
    <w:rsid w:val="00582442"/>
    <w:rsid w:val="00582A4B"/>
    <w:rsid w:val="00582CB2"/>
    <w:rsid w:val="00582FED"/>
    <w:rsid w:val="0058363F"/>
    <w:rsid w:val="005849B2"/>
    <w:rsid w:val="00584E01"/>
    <w:rsid w:val="005850F5"/>
    <w:rsid w:val="00586543"/>
    <w:rsid w:val="00586B5E"/>
    <w:rsid w:val="005873BD"/>
    <w:rsid w:val="00590043"/>
    <w:rsid w:val="0059037D"/>
    <w:rsid w:val="005906CA"/>
    <w:rsid w:val="00590F0A"/>
    <w:rsid w:val="00591353"/>
    <w:rsid w:val="005921CB"/>
    <w:rsid w:val="0059299F"/>
    <w:rsid w:val="0059362F"/>
    <w:rsid w:val="00595251"/>
    <w:rsid w:val="00595B74"/>
    <w:rsid w:val="00596AA0"/>
    <w:rsid w:val="0059728E"/>
    <w:rsid w:val="005A05F2"/>
    <w:rsid w:val="005A0E5C"/>
    <w:rsid w:val="005A1270"/>
    <w:rsid w:val="005A177D"/>
    <w:rsid w:val="005A18C2"/>
    <w:rsid w:val="005A2F51"/>
    <w:rsid w:val="005A75DF"/>
    <w:rsid w:val="005B02F9"/>
    <w:rsid w:val="005B0F63"/>
    <w:rsid w:val="005B0FBD"/>
    <w:rsid w:val="005B1120"/>
    <w:rsid w:val="005B4767"/>
    <w:rsid w:val="005B51A6"/>
    <w:rsid w:val="005B533F"/>
    <w:rsid w:val="005B5965"/>
    <w:rsid w:val="005B6210"/>
    <w:rsid w:val="005B6D7A"/>
    <w:rsid w:val="005B73C7"/>
    <w:rsid w:val="005C2615"/>
    <w:rsid w:val="005C2DFA"/>
    <w:rsid w:val="005C3004"/>
    <w:rsid w:val="005C33D2"/>
    <w:rsid w:val="005C4369"/>
    <w:rsid w:val="005C4A27"/>
    <w:rsid w:val="005C541A"/>
    <w:rsid w:val="005C63D6"/>
    <w:rsid w:val="005C6A2D"/>
    <w:rsid w:val="005C6B32"/>
    <w:rsid w:val="005D0B37"/>
    <w:rsid w:val="005D0BF0"/>
    <w:rsid w:val="005D116C"/>
    <w:rsid w:val="005D1D24"/>
    <w:rsid w:val="005D22EB"/>
    <w:rsid w:val="005D2467"/>
    <w:rsid w:val="005D51BF"/>
    <w:rsid w:val="005D5E17"/>
    <w:rsid w:val="005D68AB"/>
    <w:rsid w:val="005D6DCF"/>
    <w:rsid w:val="005D71A3"/>
    <w:rsid w:val="005D723A"/>
    <w:rsid w:val="005E09A9"/>
    <w:rsid w:val="005E3230"/>
    <w:rsid w:val="005E3FAE"/>
    <w:rsid w:val="005E4A17"/>
    <w:rsid w:val="005E68B9"/>
    <w:rsid w:val="005E75C0"/>
    <w:rsid w:val="005E7798"/>
    <w:rsid w:val="005E7BE7"/>
    <w:rsid w:val="005E7EB7"/>
    <w:rsid w:val="005F05EE"/>
    <w:rsid w:val="005F18DC"/>
    <w:rsid w:val="005F3DEE"/>
    <w:rsid w:val="005F43E7"/>
    <w:rsid w:val="005F4B91"/>
    <w:rsid w:val="005F5334"/>
    <w:rsid w:val="005F546B"/>
    <w:rsid w:val="005F74A2"/>
    <w:rsid w:val="00600B65"/>
    <w:rsid w:val="00600EB9"/>
    <w:rsid w:val="00601545"/>
    <w:rsid w:val="006023A5"/>
    <w:rsid w:val="00603A39"/>
    <w:rsid w:val="006051F0"/>
    <w:rsid w:val="0060522C"/>
    <w:rsid w:val="00605531"/>
    <w:rsid w:val="006061CF"/>
    <w:rsid w:val="0060660F"/>
    <w:rsid w:val="00607D43"/>
    <w:rsid w:val="0061008C"/>
    <w:rsid w:val="00613156"/>
    <w:rsid w:val="00613884"/>
    <w:rsid w:val="00614C73"/>
    <w:rsid w:val="0061508B"/>
    <w:rsid w:val="00615CE6"/>
    <w:rsid w:val="00615F89"/>
    <w:rsid w:val="0061686A"/>
    <w:rsid w:val="00620503"/>
    <w:rsid w:val="00620ADB"/>
    <w:rsid w:val="00622097"/>
    <w:rsid w:val="00622136"/>
    <w:rsid w:val="00622383"/>
    <w:rsid w:val="00622415"/>
    <w:rsid w:val="006227E4"/>
    <w:rsid w:val="00622E62"/>
    <w:rsid w:val="0062328D"/>
    <w:rsid w:val="00624406"/>
    <w:rsid w:val="006255D7"/>
    <w:rsid w:val="00625AFE"/>
    <w:rsid w:val="006261E0"/>
    <w:rsid w:val="006273DD"/>
    <w:rsid w:val="00627843"/>
    <w:rsid w:val="00627AA2"/>
    <w:rsid w:val="006302B0"/>
    <w:rsid w:val="006309BE"/>
    <w:rsid w:val="00630F43"/>
    <w:rsid w:val="006312F6"/>
    <w:rsid w:val="00631472"/>
    <w:rsid w:val="0063179D"/>
    <w:rsid w:val="00632E20"/>
    <w:rsid w:val="00632E55"/>
    <w:rsid w:val="006334B2"/>
    <w:rsid w:val="00633E1C"/>
    <w:rsid w:val="00634033"/>
    <w:rsid w:val="006343D3"/>
    <w:rsid w:val="006346EE"/>
    <w:rsid w:val="00635496"/>
    <w:rsid w:val="006366F3"/>
    <w:rsid w:val="00636B13"/>
    <w:rsid w:val="0063782D"/>
    <w:rsid w:val="00637A40"/>
    <w:rsid w:val="006405CD"/>
    <w:rsid w:val="00642316"/>
    <w:rsid w:val="00642ED3"/>
    <w:rsid w:val="00642EF5"/>
    <w:rsid w:val="0064367B"/>
    <w:rsid w:val="006442CC"/>
    <w:rsid w:val="00645452"/>
    <w:rsid w:val="00645524"/>
    <w:rsid w:val="00647942"/>
    <w:rsid w:val="00647FF7"/>
    <w:rsid w:val="00650C98"/>
    <w:rsid w:val="00651798"/>
    <w:rsid w:val="00653340"/>
    <w:rsid w:val="00653B15"/>
    <w:rsid w:val="00657293"/>
    <w:rsid w:val="006601C1"/>
    <w:rsid w:val="006619CA"/>
    <w:rsid w:val="00662406"/>
    <w:rsid w:val="006624E2"/>
    <w:rsid w:val="00662691"/>
    <w:rsid w:val="00662DA6"/>
    <w:rsid w:val="006634E5"/>
    <w:rsid w:val="0066360D"/>
    <w:rsid w:val="006643B2"/>
    <w:rsid w:val="00664E84"/>
    <w:rsid w:val="00665E90"/>
    <w:rsid w:val="00667FE7"/>
    <w:rsid w:val="00670FBB"/>
    <w:rsid w:val="00671A7B"/>
    <w:rsid w:val="00671D6A"/>
    <w:rsid w:val="006730E0"/>
    <w:rsid w:val="006751B8"/>
    <w:rsid w:val="00675570"/>
    <w:rsid w:val="00676323"/>
    <w:rsid w:val="00677AE9"/>
    <w:rsid w:val="00680378"/>
    <w:rsid w:val="006814A8"/>
    <w:rsid w:val="00681BA7"/>
    <w:rsid w:val="00681CE3"/>
    <w:rsid w:val="00681EBC"/>
    <w:rsid w:val="00682074"/>
    <w:rsid w:val="006825C6"/>
    <w:rsid w:val="00682928"/>
    <w:rsid w:val="00682F24"/>
    <w:rsid w:val="006834D8"/>
    <w:rsid w:val="00683A81"/>
    <w:rsid w:val="00684619"/>
    <w:rsid w:val="00687FB2"/>
    <w:rsid w:val="006900AC"/>
    <w:rsid w:val="00691115"/>
    <w:rsid w:val="00692380"/>
    <w:rsid w:val="0069290C"/>
    <w:rsid w:val="00693652"/>
    <w:rsid w:val="0069678A"/>
    <w:rsid w:val="00696B12"/>
    <w:rsid w:val="0069708D"/>
    <w:rsid w:val="006A0576"/>
    <w:rsid w:val="006A11F8"/>
    <w:rsid w:val="006A13B3"/>
    <w:rsid w:val="006A1BB5"/>
    <w:rsid w:val="006A20E4"/>
    <w:rsid w:val="006A2484"/>
    <w:rsid w:val="006A25F6"/>
    <w:rsid w:val="006A2DD8"/>
    <w:rsid w:val="006A37BE"/>
    <w:rsid w:val="006A431B"/>
    <w:rsid w:val="006A57BA"/>
    <w:rsid w:val="006A5E23"/>
    <w:rsid w:val="006A6E67"/>
    <w:rsid w:val="006A727B"/>
    <w:rsid w:val="006A779C"/>
    <w:rsid w:val="006B0056"/>
    <w:rsid w:val="006B05C9"/>
    <w:rsid w:val="006B16B5"/>
    <w:rsid w:val="006B23CF"/>
    <w:rsid w:val="006B2F5C"/>
    <w:rsid w:val="006B4154"/>
    <w:rsid w:val="006B56AB"/>
    <w:rsid w:val="006B5885"/>
    <w:rsid w:val="006B5B2F"/>
    <w:rsid w:val="006B7041"/>
    <w:rsid w:val="006C199F"/>
    <w:rsid w:val="006C1B9A"/>
    <w:rsid w:val="006C1C3D"/>
    <w:rsid w:val="006C20AE"/>
    <w:rsid w:val="006C2166"/>
    <w:rsid w:val="006C2B8F"/>
    <w:rsid w:val="006C3035"/>
    <w:rsid w:val="006C35ED"/>
    <w:rsid w:val="006C3CCF"/>
    <w:rsid w:val="006C42D5"/>
    <w:rsid w:val="006C452D"/>
    <w:rsid w:val="006C46DB"/>
    <w:rsid w:val="006C4867"/>
    <w:rsid w:val="006C5654"/>
    <w:rsid w:val="006C6380"/>
    <w:rsid w:val="006C6D8B"/>
    <w:rsid w:val="006D0657"/>
    <w:rsid w:val="006D07B3"/>
    <w:rsid w:val="006D1424"/>
    <w:rsid w:val="006D16D6"/>
    <w:rsid w:val="006D1A5A"/>
    <w:rsid w:val="006D3D91"/>
    <w:rsid w:val="006D4A6C"/>
    <w:rsid w:val="006D5996"/>
    <w:rsid w:val="006D6322"/>
    <w:rsid w:val="006D7A7D"/>
    <w:rsid w:val="006E0141"/>
    <w:rsid w:val="006E1A7C"/>
    <w:rsid w:val="006E1AE4"/>
    <w:rsid w:val="006E3017"/>
    <w:rsid w:val="006E3AAB"/>
    <w:rsid w:val="006E3F5E"/>
    <w:rsid w:val="006E4A34"/>
    <w:rsid w:val="006E5DD5"/>
    <w:rsid w:val="006E60D1"/>
    <w:rsid w:val="006E68A7"/>
    <w:rsid w:val="006F1905"/>
    <w:rsid w:val="006F405F"/>
    <w:rsid w:val="006F4821"/>
    <w:rsid w:val="006F514B"/>
    <w:rsid w:val="006F5565"/>
    <w:rsid w:val="006F5B79"/>
    <w:rsid w:val="006F5D6F"/>
    <w:rsid w:val="006F73E7"/>
    <w:rsid w:val="006F74C5"/>
    <w:rsid w:val="0070064F"/>
    <w:rsid w:val="007009E2"/>
    <w:rsid w:val="00701231"/>
    <w:rsid w:val="00702645"/>
    <w:rsid w:val="00703474"/>
    <w:rsid w:val="0070542C"/>
    <w:rsid w:val="00707054"/>
    <w:rsid w:val="00707260"/>
    <w:rsid w:val="00707A5D"/>
    <w:rsid w:val="00710D54"/>
    <w:rsid w:val="00711D99"/>
    <w:rsid w:val="00711EEC"/>
    <w:rsid w:val="00712D14"/>
    <w:rsid w:val="0071496C"/>
    <w:rsid w:val="007155E6"/>
    <w:rsid w:val="007216E9"/>
    <w:rsid w:val="00721C09"/>
    <w:rsid w:val="00722357"/>
    <w:rsid w:val="00723A4A"/>
    <w:rsid w:val="00723DFA"/>
    <w:rsid w:val="00727431"/>
    <w:rsid w:val="00727AFB"/>
    <w:rsid w:val="00730315"/>
    <w:rsid w:val="00732057"/>
    <w:rsid w:val="007321E2"/>
    <w:rsid w:val="007326D3"/>
    <w:rsid w:val="007336A5"/>
    <w:rsid w:val="0073390A"/>
    <w:rsid w:val="00733B9E"/>
    <w:rsid w:val="00734B18"/>
    <w:rsid w:val="007353BA"/>
    <w:rsid w:val="00737151"/>
    <w:rsid w:val="007371AA"/>
    <w:rsid w:val="007401D5"/>
    <w:rsid w:val="00740946"/>
    <w:rsid w:val="00740DB2"/>
    <w:rsid w:val="0074119E"/>
    <w:rsid w:val="0074198E"/>
    <w:rsid w:val="00741D40"/>
    <w:rsid w:val="00743C20"/>
    <w:rsid w:val="00743DD3"/>
    <w:rsid w:val="00744762"/>
    <w:rsid w:val="007447EE"/>
    <w:rsid w:val="00745274"/>
    <w:rsid w:val="00747188"/>
    <w:rsid w:val="007476AA"/>
    <w:rsid w:val="00750130"/>
    <w:rsid w:val="007515B8"/>
    <w:rsid w:val="00753873"/>
    <w:rsid w:val="007546DD"/>
    <w:rsid w:val="00754AFC"/>
    <w:rsid w:val="00754B4E"/>
    <w:rsid w:val="0075569B"/>
    <w:rsid w:val="00757CBD"/>
    <w:rsid w:val="00762837"/>
    <w:rsid w:val="00762C8B"/>
    <w:rsid w:val="007630D6"/>
    <w:rsid w:val="0076598F"/>
    <w:rsid w:val="007662CB"/>
    <w:rsid w:val="007667CD"/>
    <w:rsid w:val="00766CFE"/>
    <w:rsid w:val="00766E87"/>
    <w:rsid w:val="007674CD"/>
    <w:rsid w:val="00767EF7"/>
    <w:rsid w:val="007702A4"/>
    <w:rsid w:val="0077039C"/>
    <w:rsid w:val="00770536"/>
    <w:rsid w:val="00770541"/>
    <w:rsid w:val="00770B1C"/>
    <w:rsid w:val="00771350"/>
    <w:rsid w:val="00772108"/>
    <w:rsid w:val="00772876"/>
    <w:rsid w:val="0077287A"/>
    <w:rsid w:val="007732B6"/>
    <w:rsid w:val="00773752"/>
    <w:rsid w:val="00773BB0"/>
    <w:rsid w:val="00774602"/>
    <w:rsid w:val="00774A2A"/>
    <w:rsid w:val="007755C5"/>
    <w:rsid w:val="00775A9B"/>
    <w:rsid w:val="007761EE"/>
    <w:rsid w:val="00776B09"/>
    <w:rsid w:val="007802C4"/>
    <w:rsid w:val="007806AF"/>
    <w:rsid w:val="00781FC5"/>
    <w:rsid w:val="00782A30"/>
    <w:rsid w:val="007834FD"/>
    <w:rsid w:val="00785849"/>
    <w:rsid w:val="007862AC"/>
    <w:rsid w:val="00786846"/>
    <w:rsid w:val="00790639"/>
    <w:rsid w:val="00791012"/>
    <w:rsid w:val="00791BCE"/>
    <w:rsid w:val="00792AE3"/>
    <w:rsid w:val="00793267"/>
    <w:rsid w:val="007933CE"/>
    <w:rsid w:val="00795082"/>
    <w:rsid w:val="00795385"/>
    <w:rsid w:val="007958C2"/>
    <w:rsid w:val="00795CFB"/>
    <w:rsid w:val="00795EB1"/>
    <w:rsid w:val="00797B30"/>
    <w:rsid w:val="007A0145"/>
    <w:rsid w:val="007A046F"/>
    <w:rsid w:val="007A07A2"/>
    <w:rsid w:val="007A0BFD"/>
    <w:rsid w:val="007A46E9"/>
    <w:rsid w:val="007A53B8"/>
    <w:rsid w:val="007A6302"/>
    <w:rsid w:val="007A6DDA"/>
    <w:rsid w:val="007B04F4"/>
    <w:rsid w:val="007B0540"/>
    <w:rsid w:val="007B0BE8"/>
    <w:rsid w:val="007B1DE2"/>
    <w:rsid w:val="007B2E51"/>
    <w:rsid w:val="007B353C"/>
    <w:rsid w:val="007B3C73"/>
    <w:rsid w:val="007B5040"/>
    <w:rsid w:val="007B61A3"/>
    <w:rsid w:val="007B6BE4"/>
    <w:rsid w:val="007B6CDE"/>
    <w:rsid w:val="007B7335"/>
    <w:rsid w:val="007B7432"/>
    <w:rsid w:val="007B7652"/>
    <w:rsid w:val="007C5DD3"/>
    <w:rsid w:val="007C6388"/>
    <w:rsid w:val="007D056D"/>
    <w:rsid w:val="007D1098"/>
    <w:rsid w:val="007D1B45"/>
    <w:rsid w:val="007D1C26"/>
    <w:rsid w:val="007D271A"/>
    <w:rsid w:val="007D2A45"/>
    <w:rsid w:val="007D35FA"/>
    <w:rsid w:val="007D3651"/>
    <w:rsid w:val="007D4ED7"/>
    <w:rsid w:val="007D6539"/>
    <w:rsid w:val="007D6C5D"/>
    <w:rsid w:val="007D7C48"/>
    <w:rsid w:val="007D7E4D"/>
    <w:rsid w:val="007E04CF"/>
    <w:rsid w:val="007E0658"/>
    <w:rsid w:val="007E0BC1"/>
    <w:rsid w:val="007E1C0D"/>
    <w:rsid w:val="007E28B1"/>
    <w:rsid w:val="007E349F"/>
    <w:rsid w:val="007E4630"/>
    <w:rsid w:val="007E4AA7"/>
    <w:rsid w:val="007E5334"/>
    <w:rsid w:val="007E59AA"/>
    <w:rsid w:val="007E5D19"/>
    <w:rsid w:val="007E6115"/>
    <w:rsid w:val="007E6F5C"/>
    <w:rsid w:val="007E75C9"/>
    <w:rsid w:val="007F03B8"/>
    <w:rsid w:val="007F072F"/>
    <w:rsid w:val="007F0918"/>
    <w:rsid w:val="007F0F0C"/>
    <w:rsid w:val="007F18E1"/>
    <w:rsid w:val="007F191C"/>
    <w:rsid w:val="007F22D6"/>
    <w:rsid w:val="007F2458"/>
    <w:rsid w:val="007F4242"/>
    <w:rsid w:val="007F46EE"/>
    <w:rsid w:val="007F47F2"/>
    <w:rsid w:val="007F4E38"/>
    <w:rsid w:val="007F53D3"/>
    <w:rsid w:val="007F5414"/>
    <w:rsid w:val="007F56C7"/>
    <w:rsid w:val="007F5AF5"/>
    <w:rsid w:val="007F6580"/>
    <w:rsid w:val="007F763E"/>
    <w:rsid w:val="00800B84"/>
    <w:rsid w:val="00800D23"/>
    <w:rsid w:val="00802A90"/>
    <w:rsid w:val="00803B54"/>
    <w:rsid w:val="00804958"/>
    <w:rsid w:val="00804CAF"/>
    <w:rsid w:val="0080511B"/>
    <w:rsid w:val="008058E4"/>
    <w:rsid w:val="00805D76"/>
    <w:rsid w:val="00806A65"/>
    <w:rsid w:val="00806CC4"/>
    <w:rsid w:val="008070E0"/>
    <w:rsid w:val="0080758C"/>
    <w:rsid w:val="008075B8"/>
    <w:rsid w:val="008079EF"/>
    <w:rsid w:val="00807E4B"/>
    <w:rsid w:val="0081021F"/>
    <w:rsid w:val="0081229F"/>
    <w:rsid w:val="00813DF4"/>
    <w:rsid w:val="008152C4"/>
    <w:rsid w:val="008153C1"/>
    <w:rsid w:val="00816F19"/>
    <w:rsid w:val="008177F1"/>
    <w:rsid w:val="00817F85"/>
    <w:rsid w:val="0082003E"/>
    <w:rsid w:val="00820446"/>
    <w:rsid w:val="0082077A"/>
    <w:rsid w:val="00820E70"/>
    <w:rsid w:val="00821C3A"/>
    <w:rsid w:val="00822721"/>
    <w:rsid w:val="00823640"/>
    <w:rsid w:val="0082564B"/>
    <w:rsid w:val="00825BDF"/>
    <w:rsid w:val="008263DE"/>
    <w:rsid w:val="0082660A"/>
    <w:rsid w:val="00827879"/>
    <w:rsid w:val="008304B3"/>
    <w:rsid w:val="008325CC"/>
    <w:rsid w:val="0083381C"/>
    <w:rsid w:val="008342A3"/>
    <w:rsid w:val="00835C78"/>
    <w:rsid w:val="00835F14"/>
    <w:rsid w:val="00836903"/>
    <w:rsid w:val="00836D34"/>
    <w:rsid w:val="00836E5E"/>
    <w:rsid w:val="00837165"/>
    <w:rsid w:val="00837E15"/>
    <w:rsid w:val="00840E18"/>
    <w:rsid w:val="00844456"/>
    <w:rsid w:val="0084583A"/>
    <w:rsid w:val="00845C13"/>
    <w:rsid w:val="00847793"/>
    <w:rsid w:val="00847D34"/>
    <w:rsid w:val="0085062F"/>
    <w:rsid w:val="008522EC"/>
    <w:rsid w:val="0085240B"/>
    <w:rsid w:val="00852A3B"/>
    <w:rsid w:val="008533FA"/>
    <w:rsid w:val="0085426D"/>
    <w:rsid w:val="008565A1"/>
    <w:rsid w:val="00856824"/>
    <w:rsid w:val="00856887"/>
    <w:rsid w:val="00856F9E"/>
    <w:rsid w:val="00857C9D"/>
    <w:rsid w:val="00857E99"/>
    <w:rsid w:val="00860815"/>
    <w:rsid w:val="00860840"/>
    <w:rsid w:val="0086097B"/>
    <w:rsid w:val="00860B98"/>
    <w:rsid w:val="00861AFF"/>
    <w:rsid w:val="0086217B"/>
    <w:rsid w:val="00862191"/>
    <w:rsid w:val="0086222B"/>
    <w:rsid w:val="0086269A"/>
    <w:rsid w:val="008633F3"/>
    <w:rsid w:val="008644CB"/>
    <w:rsid w:val="008648B5"/>
    <w:rsid w:val="00865078"/>
    <w:rsid w:val="00865996"/>
    <w:rsid w:val="00867F35"/>
    <w:rsid w:val="008715C4"/>
    <w:rsid w:val="0087190F"/>
    <w:rsid w:val="0087254B"/>
    <w:rsid w:val="0087301A"/>
    <w:rsid w:val="008730B4"/>
    <w:rsid w:val="00874109"/>
    <w:rsid w:val="008745A9"/>
    <w:rsid w:val="0087611E"/>
    <w:rsid w:val="00876342"/>
    <w:rsid w:val="00877105"/>
    <w:rsid w:val="008773D0"/>
    <w:rsid w:val="00877988"/>
    <w:rsid w:val="00877BFE"/>
    <w:rsid w:val="0088092E"/>
    <w:rsid w:val="00880CA6"/>
    <w:rsid w:val="00880D36"/>
    <w:rsid w:val="00881AA7"/>
    <w:rsid w:val="00882B7B"/>
    <w:rsid w:val="00882FDD"/>
    <w:rsid w:val="008831B4"/>
    <w:rsid w:val="008832EB"/>
    <w:rsid w:val="0088433B"/>
    <w:rsid w:val="00884830"/>
    <w:rsid w:val="00884AD8"/>
    <w:rsid w:val="00887B32"/>
    <w:rsid w:val="0089026C"/>
    <w:rsid w:val="008909CE"/>
    <w:rsid w:val="00890DF6"/>
    <w:rsid w:val="008919E3"/>
    <w:rsid w:val="008922F9"/>
    <w:rsid w:val="00892464"/>
    <w:rsid w:val="00894A39"/>
    <w:rsid w:val="00894F95"/>
    <w:rsid w:val="0089715F"/>
    <w:rsid w:val="00897C96"/>
    <w:rsid w:val="008A06A9"/>
    <w:rsid w:val="008A22B9"/>
    <w:rsid w:val="008A4379"/>
    <w:rsid w:val="008A483A"/>
    <w:rsid w:val="008A5519"/>
    <w:rsid w:val="008A617F"/>
    <w:rsid w:val="008A7AB8"/>
    <w:rsid w:val="008B0E2C"/>
    <w:rsid w:val="008B144E"/>
    <w:rsid w:val="008B1E1D"/>
    <w:rsid w:val="008B5126"/>
    <w:rsid w:val="008B60F5"/>
    <w:rsid w:val="008B69D9"/>
    <w:rsid w:val="008B6A0B"/>
    <w:rsid w:val="008B7790"/>
    <w:rsid w:val="008B7D4E"/>
    <w:rsid w:val="008C12BE"/>
    <w:rsid w:val="008C268D"/>
    <w:rsid w:val="008C32BD"/>
    <w:rsid w:val="008C34B3"/>
    <w:rsid w:val="008C45ED"/>
    <w:rsid w:val="008C502F"/>
    <w:rsid w:val="008C5044"/>
    <w:rsid w:val="008C615D"/>
    <w:rsid w:val="008C684D"/>
    <w:rsid w:val="008C7658"/>
    <w:rsid w:val="008C7AFE"/>
    <w:rsid w:val="008C7D48"/>
    <w:rsid w:val="008D2566"/>
    <w:rsid w:val="008D2DB6"/>
    <w:rsid w:val="008D3727"/>
    <w:rsid w:val="008D37B0"/>
    <w:rsid w:val="008D43EE"/>
    <w:rsid w:val="008D4EA0"/>
    <w:rsid w:val="008D56EA"/>
    <w:rsid w:val="008D5BED"/>
    <w:rsid w:val="008D621D"/>
    <w:rsid w:val="008D643C"/>
    <w:rsid w:val="008D704A"/>
    <w:rsid w:val="008D7FC9"/>
    <w:rsid w:val="008E0217"/>
    <w:rsid w:val="008E03B0"/>
    <w:rsid w:val="008E0E92"/>
    <w:rsid w:val="008E2424"/>
    <w:rsid w:val="008E280D"/>
    <w:rsid w:val="008E28B8"/>
    <w:rsid w:val="008E34BD"/>
    <w:rsid w:val="008E4117"/>
    <w:rsid w:val="008E45A8"/>
    <w:rsid w:val="008E498D"/>
    <w:rsid w:val="008E5352"/>
    <w:rsid w:val="008E6772"/>
    <w:rsid w:val="008E69BF"/>
    <w:rsid w:val="008E727C"/>
    <w:rsid w:val="008F1A4D"/>
    <w:rsid w:val="008F20FA"/>
    <w:rsid w:val="008F2781"/>
    <w:rsid w:val="008F389A"/>
    <w:rsid w:val="008F3A65"/>
    <w:rsid w:val="008F3CDC"/>
    <w:rsid w:val="008F55EB"/>
    <w:rsid w:val="008F62BB"/>
    <w:rsid w:val="008F62CD"/>
    <w:rsid w:val="008F6D1C"/>
    <w:rsid w:val="008F6FBA"/>
    <w:rsid w:val="008F70D4"/>
    <w:rsid w:val="008F7244"/>
    <w:rsid w:val="008F797E"/>
    <w:rsid w:val="00900955"/>
    <w:rsid w:val="00901CDB"/>
    <w:rsid w:val="00901EE8"/>
    <w:rsid w:val="00902F07"/>
    <w:rsid w:val="00904023"/>
    <w:rsid w:val="00904461"/>
    <w:rsid w:val="00905CFC"/>
    <w:rsid w:val="00907369"/>
    <w:rsid w:val="00910780"/>
    <w:rsid w:val="00910BF5"/>
    <w:rsid w:val="009123C3"/>
    <w:rsid w:val="00915F53"/>
    <w:rsid w:val="00916311"/>
    <w:rsid w:val="00916720"/>
    <w:rsid w:val="00920301"/>
    <w:rsid w:val="00920563"/>
    <w:rsid w:val="009206C9"/>
    <w:rsid w:val="00920B38"/>
    <w:rsid w:val="009217A9"/>
    <w:rsid w:val="00921807"/>
    <w:rsid w:val="009224CA"/>
    <w:rsid w:val="009234DA"/>
    <w:rsid w:val="0092427E"/>
    <w:rsid w:val="0092520E"/>
    <w:rsid w:val="009267D5"/>
    <w:rsid w:val="00927153"/>
    <w:rsid w:val="00927D9A"/>
    <w:rsid w:val="00931B14"/>
    <w:rsid w:val="009329DA"/>
    <w:rsid w:val="00935603"/>
    <w:rsid w:val="0093587B"/>
    <w:rsid w:val="00936964"/>
    <w:rsid w:val="00937790"/>
    <w:rsid w:val="009413D9"/>
    <w:rsid w:val="009414B6"/>
    <w:rsid w:val="00943491"/>
    <w:rsid w:val="00944BAC"/>
    <w:rsid w:val="00944CDD"/>
    <w:rsid w:val="00944E0E"/>
    <w:rsid w:val="00945950"/>
    <w:rsid w:val="009459B6"/>
    <w:rsid w:val="009459D3"/>
    <w:rsid w:val="00945C1A"/>
    <w:rsid w:val="00946E34"/>
    <w:rsid w:val="00946E47"/>
    <w:rsid w:val="00947578"/>
    <w:rsid w:val="00947D45"/>
    <w:rsid w:val="00952203"/>
    <w:rsid w:val="0095263B"/>
    <w:rsid w:val="0095309E"/>
    <w:rsid w:val="00954171"/>
    <w:rsid w:val="00954B78"/>
    <w:rsid w:val="00955DCE"/>
    <w:rsid w:val="00956E0E"/>
    <w:rsid w:val="0096065A"/>
    <w:rsid w:val="0096176A"/>
    <w:rsid w:val="0096299F"/>
    <w:rsid w:val="009646DE"/>
    <w:rsid w:val="00964A3C"/>
    <w:rsid w:val="00964A48"/>
    <w:rsid w:val="00965F39"/>
    <w:rsid w:val="00967363"/>
    <w:rsid w:val="009702F4"/>
    <w:rsid w:val="00970BCF"/>
    <w:rsid w:val="009717AA"/>
    <w:rsid w:val="00972E30"/>
    <w:rsid w:val="00973DAA"/>
    <w:rsid w:val="00975160"/>
    <w:rsid w:val="009755B3"/>
    <w:rsid w:val="00975D0F"/>
    <w:rsid w:val="00976083"/>
    <w:rsid w:val="00976592"/>
    <w:rsid w:val="00976740"/>
    <w:rsid w:val="00976918"/>
    <w:rsid w:val="00976C49"/>
    <w:rsid w:val="00976E27"/>
    <w:rsid w:val="00977CAA"/>
    <w:rsid w:val="009803FB"/>
    <w:rsid w:val="00980B8F"/>
    <w:rsid w:val="009815D0"/>
    <w:rsid w:val="00981A34"/>
    <w:rsid w:val="00982A36"/>
    <w:rsid w:val="00983D44"/>
    <w:rsid w:val="00983E1D"/>
    <w:rsid w:val="009847DF"/>
    <w:rsid w:val="00986309"/>
    <w:rsid w:val="00986CF4"/>
    <w:rsid w:val="009874F6"/>
    <w:rsid w:val="00987EFB"/>
    <w:rsid w:val="00990F13"/>
    <w:rsid w:val="00992BDF"/>
    <w:rsid w:val="009944A8"/>
    <w:rsid w:val="009951C6"/>
    <w:rsid w:val="0099556E"/>
    <w:rsid w:val="00995782"/>
    <w:rsid w:val="00997101"/>
    <w:rsid w:val="00997112"/>
    <w:rsid w:val="009A1662"/>
    <w:rsid w:val="009A1A71"/>
    <w:rsid w:val="009A236D"/>
    <w:rsid w:val="009A2C6E"/>
    <w:rsid w:val="009A2F68"/>
    <w:rsid w:val="009A39EA"/>
    <w:rsid w:val="009A4143"/>
    <w:rsid w:val="009A417F"/>
    <w:rsid w:val="009A4EA4"/>
    <w:rsid w:val="009A5499"/>
    <w:rsid w:val="009A5EE1"/>
    <w:rsid w:val="009B10F3"/>
    <w:rsid w:val="009B122D"/>
    <w:rsid w:val="009B1374"/>
    <w:rsid w:val="009B1C25"/>
    <w:rsid w:val="009B26A5"/>
    <w:rsid w:val="009B3137"/>
    <w:rsid w:val="009B3565"/>
    <w:rsid w:val="009B38D5"/>
    <w:rsid w:val="009B5089"/>
    <w:rsid w:val="009B5712"/>
    <w:rsid w:val="009B58DF"/>
    <w:rsid w:val="009B5D8D"/>
    <w:rsid w:val="009B71CF"/>
    <w:rsid w:val="009B7452"/>
    <w:rsid w:val="009C254B"/>
    <w:rsid w:val="009C25EC"/>
    <w:rsid w:val="009C2657"/>
    <w:rsid w:val="009C28D8"/>
    <w:rsid w:val="009C2B57"/>
    <w:rsid w:val="009C45FE"/>
    <w:rsid w:val="009C4DF4"/>
    <w:rsid w:val="009C5907"/>
    <w:rsid w:val="009D0961"/>
    <w:rsid w:val="009D1B5D"/>
    <w:rsid w:val="009D1E42"/>
    <w:rsid w:val="009D23E7"/>
    <w:rsid w:val="009D2B7F"/>
    <w:rsid w:val="009D46DB"/>
    <w:rsid w:val="009D7088"/>
    <w:rsid w:val="009E04A7"/>
    <w:rsid w:val="009E0BDB"/>
    <w:rsid w:val="009E1643"/>
    <w:rsid w:val="009E1802"/>
    <w:rsid w:val="009E2C5F"/>
    <w:rsid w:val="009E3C0A"/>
    <w:rsid w:val="009E3CCD"/>
    <w:rsid w:val="009E5229"/>
    <w:rsid w:val="009E5896"/>
    <w:rsid w:val="009E63B1"/>
    <w:rsid w:val="009F01FB"/>
    <w:rsid w:val="009F06F2"/>
    <w:rsid w:val="009F0B4D"/>
    <w:rsid w:val="009F0BE2"/>
    <w:rsid w:val="009F345E"/>
    <w:rsid w:val="009F346B"/>
    <w:rsid w:val="009F39A3"/>
    <w:rsid w:val="009F41F8"/>
    <w:rsid w:val="009F43EB"/>
    <w:rsid w:val="009F4DFB"/>
    <w:rsid w:val="009F5A42"/>
    <w:rsid w:val="009F5DB8"/>
    <w:rsid w:val="009F613D"/>
    <w:rsid w:val="009F6288"/>
    <w:rsid w:val="009F6BD7"/>
    <w:rsid w:val="009F6BDA"/>
    <w:rsid w:val="009F702A"/>
    <w:rsid w:val="00A00816"/>
    <w:rsid w:val="00A00BB0"/>
    <w:rsid w:val="00A00DFE"/>
    <w:rsid w:val="00A0154D"/>
    <w:rsid w:val="00A02FBE"/>
    <w:rsid w:val="00A03C57"/>
    <w:rsid w:val="00A03E6C"/>
    <w:rsid w:val="00A04500"/>
    <w:rsid w:val="00A04A36"/>
    <w:rsid w:val="00A074FF"/>
    <w:rsid w:val="00A10D42"/>
    <w:rsid w:val="00A110C5"/>
    <w:rsid w:val="00A14EDC"/>
    <w:rsid w:val="00A16497"/>
    <w:rsid w:val="00A1721B"/>
    <w:rsid w:val="00A17B13"/>
    <w:rsid w:val="00A17BE0"/>
    <w:rsid w:val="00A207A1"/>
    <w:rsid w:val="00A21912"/>
    <w:rsid w:val="00A2197E"/>
    <w:rsid w:val="00A21F39"/>
    <w:rsid w:val="00A21F72"/>
    <w:rsid w:val="00A22088"/>
    <w:rsid w:val="00A22632"/>
    <w:rsid w:val="00A22CAC"/>
    <w:rsid w:val="00A22F5C"/>
    <w:rsid w:val="00A23787"/>
    <w:rsid w:val="00A24228"/>
    <w:rsid w:val="00A252CD"/>
    <w:rsid w:val="00A25691"/>
    <w:rsid w:val="00A25ADF"/>
    <w:rsid w:val="00A261A0"/>
    <w:rsid w:val="00A2625F"/>
    <w:rsid w:val="00A268E6"/>
    <w:rsid w:val="00A26E2E"/>
    <w:rsid w:val="00A2782F"/>
    <w:rsid w:val="00A279AB"/>
    <w:rsid w:val="00A30264"/>
    <w:rsid w:val="00A316FF"/>
    <w:rsid w:val="00A322FC"/>
    <w:rsid w:val="00A331D4"/>
    <w:rsid w:val="00A355DE"/>
    <w:rsid w:val="00A35928"/>
    <w:rsid w:val="00A359D4"/>
    <w:rsid w:val="00A361A9"/>
    <w:rsid w:val="00A3625A"/>
    <w:rsid w:val="00A37100"/>
    <w:rsid w:val="00A403B5"/>
    <w:rsid w:val="00A4129C"/>
    <w:rsid w:val="00A41894"/>
    <w:rsid w:val="00A419F5"/>
    <w:rsid w:val="00A4278C"/>
    <w:rsid w:val="00A4457A"/>
    <w:rsid w:val="00A44CFA"/>
    <w:rsid w:val="00A451F8"/>
    <w:rsid w:val="00A47AEA"/>
    <w:rsid w:val="00A51688"/>
    <w:rsid w:val="00A5354B"/>
    <w:rsid w:val="00A538C8"/>
    <w:rsid w:val="00A544DC"/>
    <w:rsid w:val="00A5504B"/>
    <w:rsid w:val="00A5671B"/>
    <w:rsid w:val="00A56B4B"/>
    <w:rsid w:val="00A5771C"/>
    <w:rsid w:val="00A57BAE"/>
    <w:rsid w:val="00A60695"/>
    <w:rsid w:val="00A61453"/>
    <w:rsid w:val="00A62253"/>
    <w:rsid w:val="00A62908"/>
    <w:rsid w:val="00A63B9A"/>
    <w:rsid w:val="00A63D5C"/>
    <w:rsid w:val="00A66F62"/>
    <w:rsid w:val="00A6793B"/>
    <w:rsid w:val="00A67AFB"/>
    <w:rsid w:val="00A67CE8"/>
    <w:rsid w:val="00A70CB0"/>
    <w:rsid w:val="00A712E7"/>
    <w:rsid w:val="00A72306"/>
    <w:rsid w:val="00A72547"/>
    <w:rsid w:val="00A72CEB"/>
    <w:rsid w:val="00A733C3"/>
    <w:rsid w:val="00A7383D"/>
    <w:rsid w:val="00A7386F"/>
    <w:rsid w:val="00A73C06"/>
    <w:rsid w:val="00A75174"/>
    <w:rsid w:val="00A751E4"/>
    <w:rsid w:val="00A7600B"/>
    <w:rsid w:val="00A76466"/>
    <w:rsid w:val="00A76C50"/>
    <w:rsid w:val="00A76F07"/>
    <w:rsid w:val="00A7752B"/>
    <w:rsid w:val="00A81C67"/>
    <w:rsid w:val="00A829E6"/>
    <w:rsid w:val="00A82B24"/>
    <w:rsid w:val="00A82B66"/>
    <w:rsid w:val="00A82FFD"/>
    <w:rsid w:val="00A83689"/>
    <w:rsid w:val="00A83E5C"/>
    <w:rsid w:val="00A85113"/>
    <w:rsid w:val="00A857CB"/>
    <w:rsid w:val="00A862AD"/>
    <w:rsid w:val="00A87E9B"/>
    <w:rsid w:val="00A87F71"/>
    <w:rsid w:val="00A908C0"/>
    <w:rsid w:val="00A91302"/>
    <w:rsid w:val="00A93675"/>
    <w:rsid w:val="00A93790"/>
    <w:rsid w:val="00A93A95"/>
    <w:rsid w:val="00A93AAE"/>
    <w:rsid w:val="00A943B6"/>
    <w:rsid w:val="00A952E9"/>
    <w:rsid w:val="00A95937"/>
    <w:rsid w:val="00A969AA"/>
    <w:rsid w:val="00A96DC0"/>
    <w:rsid w:val="00A96F1E"/>
    <w:rsid w:val="00A97718"/>
    <w:rsid w:val="00A9797D"/>
    <w:rsid w:val="00A97CE7"/>
    <w:rsid w:val="00AA0CB0"/>
    <w:rsid w:val="00AA38A7"/>
    <w:rsid w:val="00AA38F7"/>
    <w:rsid w:val="00AA5052"/>
    <w:rsid w:val="00AA53C1"/>
    <w:rsid w:val="00AA5BBE"/>
    <w:rsid w:val="00AB1F07"/>
    <w:rsid w:val="00AB2D84"/>
    <w:rsid w:val="00AB3A57"/>
    <w:rsid w:val="00AB59FB"/>
    <w:rsid w:val="00AB5C22"/>
    <w:rsid w:val="00AB6671"/>
    <w:rsid w:val="00AB73C3"/>
    <w:rsid w:val="00AB777B"/>
    <w:rsid w:val="00AC0086"/>
    <w:rsid w:val="00AC0AC3"/>
    <w:rsid w:val="00AC0C4B"/>
    <w:rsid w:val="00AC15E9"/>
    <w:rsid w:val="00AC27C6"/>
    <w:rsid w:val="00AC33B3"/>
    <w:rsid w:val="00AC69C7"/>
    <w:rsid w:val="00AD0CB1"/>
    <w:rsid w:val="00AD0D47"/>
    <w:rsid w:val="00AD167D"/>
    <w:rsid w:val="00AD23D0"/>
    <w:rsid w:val="00AD27AD"/>
    <w:rsid w:val="00AD2EC7"/>
    <w:rsid w:val="00AD3359"/>
    <w:rsid w:val="00AD3769"/>
    <w:rsid w:val="00AD3A43"/>
    <w:rsid w:val="00AD4498"/>
    <w:rsid w:val="00AD4A63"/>
    <w:rsid w:val="00AD5F00"/>
    <w:rsid w:val="00AD6B36"/>
    <w:rsid w:val="00AD73E7"/>
    <w:rsid w:val="00AE141A"/>
    <w:rsid w:val="00AE191D"/>
    <w:rsid w:val="00AE1A65"/>
    <w:rsid w:val="00AE1A77"/>
    <w:rsid w:val="00AE48E4"/>
    <w:rsid w:val="00AE4DFB"/>
    <w:rsid w:val="00AE509B"/>
    <w:rsid w:val="00AE51A9"/>
    <w:rsid w:val="00AE57C6"/>
    <w:rsid w:val="00AE768E"/>
    <w:rsid w:val="00AF0B19"/>
    <w:rsid w:val="00AF1BFD"/>
    <w:rsid w:val="00AF2933"/>
    <w:rsid w:val="00AF2C80"/>
    <w:rsid w:val="00AF3870"/>
    <w:rsid w:val="00AF4207"/>
    <w:rsid w:val="00AF5E08"/>
    <w:rsid w:val="00AF6C45"/>
    <w:rsid w:val="00AF79BD"/>
    <w:rsid w:val="00B00DC4"/>
    <w:rsid w:val="00B01E8B"/>
    <w:rsid w:val="00B026A5"/>
    <w:rsid w:val="00B02843"/>
    <w:rsid w:val="00B02B0A"/>
    <w:rsid w:val="00B04AC7"/>
    <w:rsid w:val="00B05F9E"/>
    <w:rsid w:val="00B06F27"/>
    <w:rsid w:val="00B14213"/>
    <w:rsid w:val="00B15DC6"/>
    <w:rsid w:val="00B16810"/>
    <w:rsid w:val="00B175F2"/>
    <w:rsid w:val="00B17B2B"/>
    <w:rsid w:val="00B21135"/>
    <w:rsid w:val="00B2185D"/>
    <w:rsid w:val="00B219C3"/>
    <w:rsid w:val="00B22339"/>
    <w:rsid w:val="00B22348"/>
    <w:rsid w:val="00B230C3"/>
    <w:rsid w:val="00B232E7"/>
    <w:rsid w:val="00B23684"/>
    <w:rsid w:val="00B2381E"/>
    <w:rsid w:val="00B23C12"/>
    <w:rsid w:val="00B25E4C"/>
    <w:rsid w:val="00B25FC0"/>
    <w:rsid w:val="00B263C2"/>
    <w:rsid w:val="00B266ED"/>
    <w:rsid w:val="00B26DD0"/>
    <w:rsid w:val="00B277FF"/>
    <w:rsid w:val="00B278BE"/>
    <w:rsid w:val="00B27D39"/>
    <w:rsid w:val="00B3014E"/>
    <w:rsid w:val="00B30A31"/>
    <w:rsid w:val="00B30B42"/>
    <w:rsid w:val="00B30D31"/>
    <w:rsid w:val="00B319D8"/>
    <w:rsid w:val="00B323E2"/>
    <w:rsid w:val="00B32E7E"/>
    <w:rsid w:val="00B34FCA"/>
    <w:rsid w:val="00B35D78"/>
    <w:rsid w:val="00B35E47"/>
    <w:rsid w:val="00B36037"/>
    <w:rsid w:val="00B360A7"/>
    <w:rsid w:val="00B36D09"/>
    <w:rsid w:val="00B370AD"/>
    <w:rsid w:val="00B37116"/>
    <w:rsid w:val="00B37BBD"/>
    <w:rsid w:val="00B40B36"/>
    <w:rsid w:val="00B40CC1"/>
    <w:rsid w:val="00B41B47"/>
    <w:rsid w:val="00B41D87"/>
    <w:rsid w:val="00B425D4"/>
    <w:rsid w:val="00B4576E"/>
    <w:rsid w:val="00B457AE"/>
    <w:rsid w:val="00B45F97"/>
    <w:rsid w:val="00B46B27"/>
    <w:rsid w:val="00B475D5"/>
    <w:rsid w:val="00B50921"/>
    <w:rsid w:val="00B514CC"/>
    <w:rsid w:val="00B51639"/>
    <w:rsid w:val="00B518DE"/>
    <w:rsid w:val="00B51A97"/>
    <w:rsid w:val="00B533DF"/>
    <w:rsid w:val="00B543BE"/>
    <w:rsid w:val="00B56287"/>
    <w:rsid w:val="00B567C0"/>
    <w:rsid w:val="00B56DDE"/>
    <w:rsid w:val="00B56E32"/>
    <w:rsid w:val="00B57A7F"/>
    <w:rsid w:val="00B57B73"/>
    <w:rsid w:val="00B60A08"/>
    <w:rsid w:val="00B610B7"/>
    <w:rsid w:val="00B611EF"/>
    <w:rsid w:val="00B619A0"/>
    <w:rsid w:val="00B61D6A"/>
    <w:rsid w:val="00B61F85"/>
    <w:rsid w:val="00B63D4A"/>
    <w:rsid w:val="00B64E89"/>
    <w:rsid w:val="00B65C78"/>
    <w:rsid w:val="00B664F8"/>
    <w:rsid w:val="00B67467"/>
    <w:rsid w:val="00B70741"/>
    <w:rsid w:val="00B70887"/>
    <w:rsid w:val="00B70AA3"/>
    <w:rsid w:val="00B71164"/>
    <w:rsid w:val="00B71796"/>
    <w:rsid w:val="00B71AA6"/>
    <w:rsid w:val="00B71AEF"/>
    <w:rsid w:val="00B73611"/>
    <w:rsid w:val="00B7401B"/>
    <w:rsid w:val="00B74651"/>
    <w:rsid w:val="00B802FA"/>
    <w:rsid w:val="00B8052F"/>
    <w:rsid w:val="00B81104"/>
    <w:rsid w:val="00B812E1"/>
    <w:rsid w:val="00B81565"/>
    <w:rsid w:val="00B81BD8"/>
    <w:rsid w:val="00B82409"/>
    <w:rsid w:val="00B84056"/>
    <w:rsid w:val="00B84ACC"/>
    <w:rsid w:val="00B852CD"/>
    <w:rsid w:val="00B860A0"/>
    <w:rsid w:val="00B90453"/>
    <w:rsid w:val="00B906A5"/>
    <w:rsid w:val="00B9166F"/>
    <w:rsid w:val="00B95683"/>
    <w:rsid w:val="00B95EA2"/>
    <w:rsid w:val="00B9689F"/>
    <w:rsid w:val="00B971AE"/>
    <w:rsid w:val="00BA0056"/>
    <w:rsid w:val="00BA04DD"/>
    <w:rsid w:val="00BA0817"/>
    <w:rsid w:val="00BA14D0"/>
    <w:rsid w:val="00BA1DDE"/>
    <w:rsid w:val="00BA23A6"/>
    <w:rsid w:val="00BA41D0"/>
    <w:rsid w:val="00BA4A02"/>
    <w:rsid w:val="00BA5347"/>
    <w:rsid w:val="00BA572A"/>
    <w:rsid w:val="00BA60B7"/>
    <w:rsid w:val="00BA6FC9"/>
    <w:rsid w:val="00BA716A"/>
    <w:rsid w:val="00BA72A0"/>
    <w:rsid w:val="00BB0907"/>
    <w:rsid w:val="00BB0C20"/>
    <w:rsid w:val="00BB273D"/>
    <w:rsid w:val="00BB4A70"/>
    <w:rsid w:val="00BB5A0E"/>
    <w:rsid w:val="00BB6988"/>
    <w:rsid w:val="00BB6DA9"/>
    <w:rsid w:val="00BC0E3A"/>
    <w:rsid w:val="00BC134B"/>
    <w:rsid w:val="00BC1F80"/>
    <w:rsid w:val="00BC2694"/>
    <w:rsid w:val="00BC2856"/>
    <w:rsid w:val="00BC36E6"/>
    <w:rsid w:val="00BC4B87"/>
    <w:rsid w:val="00BC5894"/>
    <w:rsid w:val="00BC5A75"/>
    <w:rsid w:val="00BC6D09"/>
    <w:rsid w:val="00BC79B3"/>
    <w:rsid w:val="00BD26BB"/>
    <w:rsid w:val="00BD2B96"/>
    <w:rsid w:val="00BD5597"/>
    <w:rsid w:val="00BD5852"/>
    <w:rsid w:val="00BD5B1F"/>
    <w:rsid w:val="00BD6636"/>
    <w:rsid w:val="00BD73EB"/>
    <w:rsid w:val="00BE0325"/>
    <w:rsid w:val="00BE2600"/>
    <w:rsid w:val="00BE3769"/>
    <w:rsid w:val="00BE3B6A"/>
    <w:rsid w:val="00BE5254"/>
    <w:rsid w:val="00BE5746"/>
    <w:rsid w:val="00BE65BB"/>
    <w:rsid w:val="00BF01BB"/>
    <w:rsid w:val="00BF055C"/>
    <w:rsid w:val="00BF1644"/>
    <w:rsid w:val="00BF1827"/>
    <w:rsid w:val="00BF274C"/>
    <w:rsid w:val="00BF3D27"/>
    <w:rsid w:val="00BF3E11"/>
    <w:rsid w:val="00BF43A2"/>
    <w:rsid w:val="00BF4C85"/>
    <w:rsid w:val="00BF4F2B"/>
    <w:rsid w:val="00BF671E"/>
    <w:rsid w:val="00BF6C15"/>
    <w:rsid w:val="00BF7061"/>
    <w:rsid w:val="00C00094"/>
    <w:rsid w:val="00C022E4"/>
    <w:rsid w:val="00C02B3E"/>
    <w:rsid w:val="00C02C64"/>
    <w:rsid w:val="00C0338A"/>
    <w:rsid w:val="00C03FA2"/>
    <w:rsid w:val="00C04252"/>
    <w:rsid w:val="00C052A8"/>
    <w:rsid w:val="00C05CA6"/>
    <w:rsid w:val="00C06468"/>
    <w:rsid w:val="00C06586"/>
    <w:rsid w:val="00C0744A"/>
    <w:rsid w:val="00C102F5"/>
    <w:rsid w:val="00C10A9B"/>
    <w:rsid w:val="00C12759"/>
    <w:rsid w:val="00C12AAC"/>
    <w:rsid w:val="00C149D1"/>
    <w:rsid w:val="00C14F23"/>
    <w:rsid w:val="00C15222"/>
    <w:rsid w:val="00C15AAE"/>
    <w:rsid w:val="00C15B23"/>
    <w:rsid w:val="00C1625D"/>
    <w:rsid w:val="00C17AAD"/>
    <w:rsid w:val="00C2022A"/>
    <w:rsid w:val="00C21378"/>
    <w:rsid w:val="00C22C3F"/>
    <w:rsid w:val="00C24169"/>
    <w:rsid w:val="00C249EB"/>
    <w:rsid w:val="00C252B8"/>
    <w:rsid w:val="00C25D6B"/>
    <w:rsid w:val="00C25FEF"/>
    <w:rsid w:val="00C27D59"/>
    <w:rsid w:val="00C27FD2"/>
    <w:rsid w:val="00C3033C"/>
    <w:rsid w:val="00C30AF3"/>
    <w:rsid w:val="00C31ABB"/>
    <w:rsid w:val="00C3306B"/>
    <w:rsid w:val="00C3383F"/>
    <w:rsid w:val="00C3412E"/>
    <w:rsid w:val="00C352D2"/>
    <w:rsid w:val="00C3579A"/>
    <w:rsid w:val="00C358F3"/>
    <w:rsid w:val="00C35953"/>
    <w:rsid w:val="00C36C49"/>
    <w:rsid w:val="00C37AC0"/>
    <w:rsid w:val="00C37BB8"/>
    <w:rsid w:val="00C42808"/>
    <w:rsid w:val="00C43795"/>
    <w:rsid w:val="00C461AD"/>
    <w:rsid w:val="00C50DD3"/>
    <w:rsid w:val="00C511ED"/>
    <w:rsid w:val="00C52105"/>
    <w:rsid w:val="00C527CE"/>
    <w:rsid w:val="00C55688"/>
    <w:rsid w:val="00C56121"/>
    <w:rsid w:val="00C56BBC"/>
    <w:rsid w:val="00C57105"/>
    <w:rsid w:val="00C57833"/>
    <w:rsid w:val="00C6049A"/>
    <w:rsid w:val="00C60A9B"/>
    <w:rsid w:val="00C60DB2"/>
    <w:rsid w:val="00C6154A"/>
    <w:rsid w:val="00C61B0D"/>
    <w:rsid w:val="00C61D4E"/>
    <w:rsid w:val="00C639D0"/>
    <w:rsid w:val="00C63AA6"/>
    <w:rsid w:val="00C63AB9"/>
    <w:rsid w:val="00C6425C"/>
    <w:rsid w:val="00C64A17"/>
    <w:rsid w:val="00C64A41"/>
    <w:rsid w:val="00C64DD1"/>
    <w:rsid w:val="00C64DDB"/>
    <w:rsid w:val="00C65B3C"/>
    <w:rsid w:val="00C670EA"/>
    <w:rsid w:val="00C67BB4"/>
    <w:rsid w:val="00C70211"/>
    <w:rsid w:val="00C7028F"/>
    <w:rsid w:val="00C705E0"/>
    <w:rsid w:val="00C70DFC"/>
    <w:rsid w:val="00C73F19"/>
    <w:rsid w:val="00C74D00"/>
    <w:rsid w:val="00C75190"/>
    <w:rsid w:val="00C7791A"/>
    <w:rsid w:val="00C77C33"/>
    <w:rsid w:val="00C8035F"/>
    <w:rsid w:val="00C80BE1"/>
    <w:rsid w:val="00C80C51"/>
    <w:rsid w:val="00C8111A"/>
    <w:rsid w:val="00C81792"/>
    <w:rsid w:val="00C82A0C"/>
    <w:rsid w:val="00C831D8"/>
    <w:rsid w:val="00C839A6"/>
    <w:rsid w:val="00C84F80"/>
    <w:rsid w:val="00C86137"/>
    <w:rsid w:val="00C87210"/>
    <w:rsid w:val="00C87677"/>
    <w:rsid w:val="00C879F0"/>
    <w:rsid w:val="00C944ED"/>
    <w:rsid w:val="00C959A0"/>
    <w:rsid w:val="00C960D7"/>
    <w:rsid w:val="00C9715B"/>
    <w:rsid w:val="00C973F1"/>
    <w:rsid w:val="00C97867"/>
    <w:rsid w:val="00C97F1F"/>
    <w:rsid w:val="00CA0D1C"/>
    <w:rsid w:val="00CA22C5"/>
    <w:rsid w:val="00CA2CF5"/>
    <w:rsid w:val="00CA603C"/>
    <w:rsid w:val="00CA6129"/>
    <w:rsid w:val="00CA6B7A"/>
    <w:rsid w:val="00CA709A"/>
    <w:rsid w:val="00CA7D8B"/>
    <w:rsid w:val="00CB0F4F"/>
    <w:rsid w:val="00CB11FA"/>
    <w:rsid w:val="00CB2033"/>
    <w:rsid w:val="00CB32DA"/>
    <w:rsid w:val="00CB371C"/>
    <w:rsid w:val="00CB4895"/>
    <w:rsid w:val="00CB5A03"/>
    <w:rsid w:val="00CB656B"/>
    <w:rsid w:val="00CB65E4"/>
    <w:rsid w:val="00CB7750"/>
    <w:rsid w:val="00CC19D5"/>
    <w:rsid w:val="00CC1FAC"/>
    <w:rsid w:val="00CC2890"/>
    <w:rsid w:val="00CC365F"/>
    <w:rsid w:val="00CC3A65"/>
    <w:rsid w:val="00CC4748"/>
    <w:rsid w:val="00CC4C21"/>
    <w:rsid w:val="00CC4D36"/>
    <w:rsid w:val="00CC5079"/>
    <w:rsid w:val="00CC58F9"/>
    <w:rsid w:val="00CC5E7F"/>
    <w:rsid w:val="00CC6B81"/>
    <w:rsid w:val="00CC6BDC"/>
    <w:rsid w:val="00CC7C62"/>
    <w:rsid w:val="00CD08DC"/>
    <w:rsid w:val="00CD0A89"/>
    <w:rsid w:val="00CD1666"/>
    <w:rsid w:val="00CD328C"/>
    <w:rsid w:val="00CD4A23"/>
    <w:rsid w:val="00CD5271"/>
    <w:rsid w:val="00CD5769"/>
    <w:rsid w:val="00CD60BD"/>
    <w:rsid w:val="00CD6C43"/>
    <w:rsid w:val="00CD7035"/>
    <w:rsid w:val="00CD7F91"/>
    <w:rsid w:val="00CE00C0"/>
    <w:rsid w:val="00CE0E76"/>
    <w:rsid w:val="00CE152B"/>
    <w:rsid w:val="00CE1EEA"/>
    <w:rsid w:val="00CE2341"/>
    <w:rsid w:val="00CE2881"/>
    <w:rsid w:val="00CE4338"/>
    <w:rsid w:val="00CE4628"/>
    <w:rsid w:val="00CE58C5"/>
    <w:rsid w:val="00CE591D"/>
    <w:rsid w:val="00CE6616"/>
    <w:rsid w:val="00CE6919"/>
    <w:rsid w:val="00CE741A"/>
    <w:rsid w:val="00CF0130"/>
    <w:rsid w:val="00CF155F"/>
    <w:rsid w:val="00CF23D0"/>
    <w:rsid w:val="00CF26E0"/>
    <w:rsid w:val="00CF2E6A"/>
    <w:rsid w:val="00CF377A"/>
    <w:rsid w:val="00CF4236"/>
    <w:rsid w:val="00CF45AF"/>
    <w:rsid w:val="00CF5410"/>
    <w:rsid w:val="00CF6559"/>
    <w:rsid w:val="00CF6D6A"/>
    <w:rsid w:val="00D00595"/>
    <w:rsid w:val="00D00BEA"/>
    <w:rsid w:val="00D02523"/>
    <w:rsid w:val="00D02C1E"/>
    <w:rsid w:val="00D03927"/>
    <w:rsid w:val="00D04BDC"/>
    <w:rsid w:val="00D04F07"/>
    <w:rsid w:val="00D06100"/>
    <w:rsid w:val="00D061AF"/>
    <w:rsid w:val="00D06A42"/>
    <w:rsid w:val="00D06BD4"/>
    <w:rsid w:val="00D10243"/>
    <w:rsid w:val="00D1053C"/>
    <w:rsid w:val="00D112AB"/>
    <w:rsid w:val="00D11749"/>
    <w:rsid w:val="00D11D48"/>
    <w:rsid w:val="00D1231A"/>
    <w:rsid w:val="00D12E40"/>
    <w:rsid w:val="00D12F25"/>
    <w:rsid w:val="00D1314A"/>
    <w:rsid w:val="00D1474F"/>
    <w:rsid w:val="00D15DED"/>
    <w:rsid w:val="00D1775E"/>
    <w:rsid w:val="00D17F25"/>
    <w:rsid w:val="00D17FDF"/>
    <w:rsid w:val="00D20951"/>
    <w:rsid w:val="00D20D1E"/>
    <w:rsid w:val="00D20E02"/>
    <w:rsid w:val="00D22DA1"/>
    <w:rsid w:val="00D24969"/>
    <w:rsid w:val="00D250E4"/>
    <w:rsid w:val="00D25389"/>
    <w:rsid w:val="00D2571F"/>
    <w:rsid w:val="00D257BC"/>
    <w:rsid w:val="00D257FE"/>
    <w:rsid w:val="00D25872"/>
    <w:rsid w:val="00D25A3E"/>
    <w:rsid w:val="00D267E5"/>
    <w:rsid w:val="00D2760D"/>
    <w:rsid w:val="00D31492"/>
    <w:rsid w:val="00D318BC"/>
    <w:rsid w:val="00D33541"/>
    <w:rsid w:val="00D346B1"/>
    <w:rsid w:val="00D34A42"/>
    <w:rsid w:val="00D35556"/>
    <w:rsid w:val="00D36099"/>
    <w:rsid w:val="00D36704"/>
    <w:rsid w:val="00D368BA"/>
    <w:rsid w:val="00D36A15"/>
    <w:rsid w:val="00D4184F"/>
    <w:rsid w:val="00D42259"/>
    <w:rsid w:val="00D42839"/>
    <w:rsid w:val="00D43117"/>
    <w:rsid w:val="00D4401E"/>
    <w:rsid w:val="00D45350"/>
    <w:rsid w:val="00D45D5C"/>
    <w:rsid w:val="00D46DC1"/>
    <w:rsid w:val="00D50F8E"/>
    <w:rsid w:val="00D514C7"/>
    <w:rsid w:val="00D51D51"/>
    <w:rsid w:val="00D521A0"/>
    <w:rsid w:val="00D52379"/>
    <w:rsid w:val="00D52596"/>
    <w:rsid w:val="00D52ED2"/>
    <w:rsid w:val="00D539C8"/>
    <w:rsid w:val="00D5406A"/>
    <w:rsid w:val="00D547A2"/>
    <w:rsid w:val="00D54931"/>
    <w:rsid w:val="00D549B7"/>
    <w:rsid w:val="00D54A82"/>
    <w:rsid w:val="00D550CA"/>
    <w:rsid w:val="00D55D75"/>
    <w:rsid w:val="00D57D64"/>
    <w:rsid w:val="00D60C5A"/>
    <w:rsid w:val="00D60F89"/>
    <w:rsid w:val="00D61585"/>
    <w:rsid w:val="00D61AE7"/>
    <w:rsid w:val="00D62D70"/>
    <w:rsid w:val="00D63D11"/>
    <w:rsid w:val="00D64A49"/>
    <w:rsid w:val="00D6500A"/>
    <w:rsid w:val="00D65341"/>
    <w:rsid w:val="00D70127"/>
    <w:rsid w:val="00D70333"/>
    <w:rsid w:val="00D7086C"/>
    <w:rsid w:val="00D70E21"/>
    <w:rsid w:val="00D711F1"/>
    <w:rsid w:val="00D71C7E"/>
    <w:rsid w:val="00D736AC"/>
    <w:rsid w:val="00D73828"/>
    <w:rsid w:val="00D742AC"/>
    <w:rsid w:val="00D74929"/>
    <w:rsid w:val="00D74F62"/>
    <w:rsid w:val="00D75478"/>
    <w:rsid w:val="00D75665"/>
    <w:rsid w:val="00D7576D"/>
    <w:rsid w:val="00D75950"/>
    <w:rsid w:val="00D75FA9"/>
    <w:rsid w:val="00D76C3D"/>
    <w:rsid w:val="00D815B0"/>
    <w:rsid w:val="00D81770"/>
    <w:rsid w:val="00D8214E"/>
    <w:rsid w:val="00D82946"/>
    <w:rsid w:val="00D85E0A"/>
    <w:rsid w:val="00D868B4"/>
    <w:rsid w:val="00D87746"/>
    <w:rsid w:val="00D9104B"/>
    <w:rsid w:val="00D91073"/>
    <w:rsid w:val="00D91E30"/>
    <w:rsid w:val="00D92081"/>
    <w:rsid w:val="00D923CE"/>
    <w:rsid w:val="00D92A22"/>
    <w:rsid w:val="00D9351B"/>
    <w:rsid w:val="00D93CEF"/>
    <w:rsid w:val="00D95DFE"/>
    <w:rsid w:val="00D96E0C"/>
    <w:rsid w:val="00D970C8"/>
    <w:rsid w:val="00D97FB9"/>
    <w:rsid w:val="00DA0632"/>
    <w:rsid w:val="00DA0718"/>
    <w:rsid w:val="00DA0A3F"/>
    <w:rsid w:val="00DA26F4"/>
    <w:rsid w:val="00DA2FD0"/>
    <w:rsid w:val="00DA30FC"/>
    <w:rsid w:val="00DA348A"/>
    <w:rsid w:val="00DA3D73"/>
    <w:rsid w:val="00DA5655"/>
    <w:rsid w:val="00DA677E"/>
    <w:rsid w:val="00DA6BB8"/>
    <w:rsid w:val="00DA6F67"/>
    <w:rsid w:val="00DA7A8A"/>
    <w:rsid w:val="00DB04DD"/>
    <w:rsid w:val="00DB1BE5"/>
    <w:rsid w:val="00DB21FE"/>
    <w:rsid w:val="00DB22C2"/>
    <w:rsid w:val="00DB2F30"/>
    <w:rsid w:val="00DB52BE"/>
    <w:rsid w:val="00DB569A"/>
    <w:rsid w:val="00DB6637"/>
    <w:rsid w:val="00DB722A"/>
    <w:rsid w:val="00DB7790"/>
    <w:rsid w:val="00DB7CA6"/>
    <w:rsid w:val="00DC0055"/>
    <w:rsid w:val="00DC0622"/>
    <w:rsid w:val="00DC083B"/>
    <w:rsid w:val="00DC29BB"/>
    <w:rsid w:val="00DC36C0"/>
    <w:rsid w:val="00DC4180"/>
    <w:rsid w:val="00DC4205"/>
    <w:rsid w:val="00DC4E97"/>
    <w:rsid w:val="00DC651A"/>
    <w:rsid w:val="00DC683A"/>
    <w:rsid w:val="00DC71FD"/>
    <w:rsid w:val="00DC762F"/>
    <w:rsid w:val="00DC78D3"/>
    <w:rsid w:val="00DD17A3"/>
    <w:rsid w:val="00DD2B69"/>
    <w:rsid w:val="00DD30C2"/>
    <w:rsid w:val="00DD3A17"/>
    <w:rsid w:val="00DD3BBA"/>
    <w:rsid w:val="00DD41DB"/>
    <w:rsid w:val="00DD427F"/>
    <w:rsid w:val="00DD46E3"/>
    <w:rsid w:val="00DD47D7"/>
    <w:rsid w:val="00DD5C54"/>
    <w:rsid w:val="00DD669A"/>
    <w:rsid w:val="00DD715B"/>
    <w:rsid w:val="00DD7E8A"/>
    <w:rsid w:val="00DE0046"/>
    <w:rsid w:val="00DE0CD6"/>
    <w:rsid w:val="00DE1772"/>
    <w:rsid w:val="00DE17F7"/>
    <w:rsid w:val="00DE1ADD"/>
    <w:rsid w:val="00DE1EAC"/>
    <w:rsid w:val="00DE2F04"/>
    <w:rsid w:val="00DE33E1"/>
    <w:rsid w:val="00DE4952"/>
    <w:rsid w:val="00DE540E"/>
    <w:rsid w:val="00DE56D0"/>
    <w:rsid w:val="00DE5A72"/>
    <w:rsid w:val="00DE6E9C"/>
    <w:rsid w:val="00DE6F8D"/>
    <w:rsid w:val="00DF18CE"/>
    <w:rsid w:val="00DF1E72"/>
    <w:rsid w:val="00DF2CE7"/>
    <w:rsid w:val="00DF3A2A"/>
    <w:rsid w:val="00DF4344"/>
    <w:rsid w:val="00DF4D2B"/>
    <w:rsid w:val="00DF6445"/>
    <w:rsid w:val="00DF71E1"/>
    <w:rsid w:val="00E00031"/>
    <w:rsid w:val="00E02A19"/>
    <w:rsid w:val="00E03FB5"/>
    <w:rsid w:val="00E05283"/>
    <w:rsid w:val="00E07292"/>
    <w:rsid w:val="00E07BB8"/>
    <w:rsid w:val="00E102E6"/>
    <w:rsid w:val="00E10AC1"/>
    <w:rsid w:val="00E12104"/>
    <w:rsid w:val="00E13E74"/>
    <w:rsid w:val="00E14557"/>
    <w:rsid w:val="00E1490D"/>
    <w:rsid w:val="00E14919"/>
    <w:rsid w:val="00E14F54"/>
    <w:rsid w:val="00E16F4E"/>
    <w:rsid w:val="00E17334"/>
    <w:rsid w:val="00E17524"/>
    <w:rsid w:val="00E1768A"/>
    <w:rsid w:val="00E17C48"/>
    <w:rsid w:val="00E203D4"/>
    <w:rsid w:val="00E215AD"/>
    <w:rsid w:val="00E227DB"/>
    <w:rsid w:val="00E22C80"/>
    <w:rsid w:val="00E237FE"/>
    <w:rsid w:val="00E24935"/>
    <w:rsid w:val="00E272B5"/>
    <w:rsid w:val="00E30A19"/>
    <w:rsid w:val="00E31443"/>
    <w:rsid w:val="00E31971"/>
    <w:rsid w:val="00E319B1"/>
    <w:rsid w:val="00E3208D"/>
    <w:rsid w:val="00E33F74"/>
    <w:rsid w:val="00E35689"/>
    <w:rsid w:val="00E364D8"/>
    <w:rsid w:val="00E36A5F"/>
    <w:rsid w:val="00E37B00"/>
    <w:rsid w:val="00E40DF6"/>
    <w:rsid w:val="00E42830"/>
    <w:rsid w:val="00E432E8"/>
    <w:rsid w:val="00E45F9E"/>
    <w:rsid w:val="00E4618C"/>
    <w:rsid w:val="00E46191"/>
    <w:rsid w:val="00E4633D"/>
    <w:rsid w:val="00E46469"/>
    <w:rsid w:val="00E46987"/>
    <w:rsid w:val="00E4704F"/>
    <w:rsid w:val="00E47A13"/>
    <w:rsid w:val="00E47BAE"/>
    <w:rsid w:val="00E50334"/>
    <w:rsid w:val="00E519BD"/>
    <w:rsid w:val="00E542FC"/>
    <w:rsid w:val="00E554E4"/>
    <w:rsid w:val="00E56201"/>
    <w:rsid w:val="00E56B12"/>
    <w:rsid w:val="00E617F8"/>
    <w:rsid w:val="00E61AA3"/>
    <w:rsid w:val="00E62040"/>
    <w:rsid w:val="00E6256F"/>
    <w:rsid w:val="00E6467F"/>
    <w:rsid w:val="00E65FA2"/>
    <w:rsid w:val="00E6667C"/>
    <w:rsid w:val="00E66A98"/>
    <w:rsid w:val="00E66BCA"/>
    <w:rsid w:val="00E66FCB"/>
    <w:rsid w:val="00E70269"/>
    <w:rsid w:val="00E71127"/>
    <w:rsid w:val="00E71A8E"/>
    <w:rsid w:val="00E71C0C"/>
    <w:rsid w:val="00E71F9F"/>
    <w:rsid w:val="00E7320F"/>
    <w:rsid w:val="00E74F4A"/>
    <w:rsid w:val="00E75884"/>
    <w:rsid w:val="00E76B5F"/>
    <w:rsid w:val="00E808AA"/>
    <w:rsid w:val="00E81B1F"/>
    <w:rsid w:val="00E826F3"/>
    <w:rsid w:val="00E83219"/>
    <w:rsid w:val="00E832FB"/>
    <w:rsid w:val="00E85C65"/>
    <w:rsid w:val="00E86BA7"/>
    <w:rsid w:val="00E86C52"/>
    <w:rsid w:val="00E87ACA"/>
    <w:rsid w:val="00E904EC"/>
    <w:rsid w:val="00E90806"/>
    <w:rsid w:val="00E90D8B"/>
    <w:rsid w:val="00E912E0"/>
    <w:rsid w:val="00E91555"/>
    <w:rsid w:val="00E92651"/>
    <w:rsid w:val="00E92705"/>
    <w:rsid w:val="00E93B28"/>
    <w:rsid w:val="00E93BB3"/>
    <w:rsid w:val="00E947EE"/>
    <w:rsid w:val="00E948A0"/>
    <w:rsid w:val="00E94973"/>
    <w:rsid w:val="00E950E1"/>
    <w:rsid w:val="00E95BC5"/>
    <w:rsid w:val="00E95D85"/>
    <w:rsid w:val="00E97207"/>
    <w:rsid w:val="00E97DF9"/>
    <w:rsid w:val="00EA0238"/>
    <w:rsid w:val="00EA07A7"/>
    <w:rsid w:val="00EA157A"/>
    <w:rsid w:val="00EA1F20"/>
    <w:rsid w:val="00EA215A"/>
    <w:rsid w:val="00EA32D7"/>
    <w:rsid w:val="00EA492E"/>
    <w:rsid w:val="00EA4EE1"/>
    <w:rsid w:val="00EA7100"/>
    <w:rsid w:val="00EA74DA"/>
    <w:rsid w:val="00EB236D"/>
    <w:rsid w:val="00EB3192"/>
    <w:rsid w:val="00EB3F44"/>
    <w:rsid w:val="00EB40D0"/>
    <w:rsid w:val="00EB4A21"/>
    <w:rsid w:val="00EB58AD"/>
    <w:rsid w:val="00EB661B"/>
    <w:rsid w:val="00EB6A40"/>
    <w:rsid w:val="00EB6D77"/>
    <w:rsid w:val="00EC0082"/>
    <w:rsid w:val="00EC0E43"/>
    <w:rsid w:val="00EC1EC1"/>
    <w:rsid w:val="00EC20DE"/>
    <w:rsid w:val="00EC2995"/>
    <w:rsid w:val="00EC2A21"/>
    <w:rsid w:val="00EC4292"/>
    <w:rsid w:val="00EC5069"/>
    <w:rsid w:val="00EC5533"/>
    <w:rsid w:val="00EC5F86"/>
    <w:rsid w:val="00EC6794"/>
    <w:rsid w:val="00EC79D2"/>
    <w:rsid w:val="00EC7A5F"/>
    <w:rsid w:val="00ED28E5"/>
    <w:rsid w:val="00ED37C5"/>
    <w:rsid w:val="00ED6605"/>
    <w:rsid w:val="00ED66EA"/>
    <w:rsid w:val="00ED67BC"/>
    <w:rsid w:val="00ED6E84"/>
    <w:rsid w:val="00ED73F5"/>
    <w:rsid w:val="00EE06A4"/>
    <w:rsid w:val="00EE0E3A"/>
    <w:rsid w:val="00EE1F88"/>
    <w:rsid w:val="00EE300B"/>
    <w:rsid w:val="00EE44CF"/>
    <w:rsid w:val="00EE4820"/>
    <w:rsid w:val="00EE53A0"/>
    <w:rsid w:val="00EE53F2"/>
    <w:rsid w:val="00EE5DE9"/>
    <w:rsid w:val="00EE7DEF"/>
    <w:rsid w:val="00EE7EC2"/>
    <w:rsid w:val="00EF0886"/>
    <w:rsid w:val="00EF0FD5"/>
    <w:rsid w:val="00EF1268"/>
    <w:rsid w:val="00EF3413"/>
    <w:rsid w:val="00EF4451"/>
    <w:rsid w:val="00EF4859"/>
    <w:rsid w:val="00EF4FD5"/>
    <w:rsid w:val="00EF52F9"/>
    <w:rsid w:val="00EF558C"/>
    <w:rsid w:val="00EF5E17"/>
    <w:rsid w:val="00EF6460"/>
    <w:rsid w:val="00EF6524"/>
    <w:rsid w:val="00EF6C6B"/>
    <w:rsid w:val="00EF6EC8"/>
    <w:rsid w:val="00EF7EBC"/>
    <w:rsid w:val="00F00B63"/>
    <w:rsid w:val="00F01089"/>
    <w:rsid w:val="00F01AB0"/>
    <w:rsid w:val="00F01C28"/>
    <w:rsid w:val="00F02912"/>
    <w:rsid w:val="00F03297"/>
    <w:rsid w:val="00F033AB"/>
    <w:rsid w:val="00F050CB"/>
    <w:rsid w:val="00F059CB"/>
    <w:rsid w:val="00F05BA5"/>
    <w:rsid w:val="00F05F3F"/>
    <w:rsid w:val="00F067F6"/>
    <w:rsid w:val="00F0722D"/>
    <w:rsid w:val="00F0765C"/>
    <w:rsid w:val="00F07CFF"/>
    <w:rsid w:val="00F10064"/>
    <w:rsid w:val="00F10801"/>
    <w:rsid w:val="00F1147A"/>
    <w:rsid w:val="00F11C4B"/>
    <w:rsid w:val="00F12226"/>
    <w:rsid w:val="00F1244D"/>
    <w:rsid w:val="00F13238"/>
    <w:rsid w:val="00F1551F"/>
    <w:rsid w:val="00F15B8C"/>
    <w:rsid w:val="00F16AFD"/>
    <w:rsid w:val="00F202B8"/>
    <w:rsid w:val="00F205B7"/>
    <w:rsid w:val="00F227FC"/>
    <w:rsid w:val="00F22AB5"/>
    <w:rsid w:val="00F23B69"/>
    <w:rsid w:val="00F23D9E"/>
    <w:rsid w:val="00F24A76"/>
    <w:rsid w:val="00F2502C"/>
    <w:rsid w:val="00F27DE2"/>
    <w:rsid w:val="00F304F4"/>
    <w:rsid w:val="00F323ED"/>
    <w:rsid w:val="00F354B6"/>
    <w:rsid w:val="00F3612D"/>
    <w:rsid w:val="00F361E6"/>
    <w:rsid w:val="00F368DC"/>
    <w:rsid w:val="00F36A88"/>
    <w:rsid w:val="00F36B9F"/>
    <w:rsid w:val="00F36FFC"/>
    <w:rsid w:val="00F377F7"/>
    <w:rsid w:val="00F430E4"/>
    <w:rsid w:val="00F448CE"/>
    <w:rsid w:val="00F450E2"/>
    <w:rsid w:val="00F456FC"/>
    <w:rsid w:val="00F464AC"/>
    <w:rsid w:val="00F46AF1"/>
    <w:rsid w:val="00F50AB9"/>
    <w:rsid w:val="00F53A1E"/>
    <w:rsid w:val="00F543B9"/>
    <w:rsid w:val="00F5479D"/>
    <w:rsid w:val="00F547D5"/>
    <w:rsid w:val="00F54FE1"/>
    <w:rsid w:val="00F55247"/>
    <w:rsid w:val="00F55ADF"/>
    <w:rsid w:val="00F57EE8"/>
    <w:rsid w:val="00F60FB8"/>
    <w:rsid w:val="00F6111B"/>
    <w:rsid w:val="00F64423"/>
    <w:rsid w:val="00F64A49"/>
    <w:rsid w:val="00F67985"/>
    <w:rsid w:val="00F67C81"/>
    <w:rsid w:val="00F70266"/>
    <w:rsid w:val="00F7103B"/>
    <w:rsid w:val="00F71413"/>
    <w:rsid w:val="00F71FC3"/>
    <w:rsid w:val="00F725DF"/>
    <w:rsid w:val="00F72FBF"/>
    <w:rsid w:val="00F73607"/>
    <w:rsid w:val="00F73A2A"/>
    <w:rsid w:val="00F746E4"/>
    <w:rsid w:val="00F74C0D"/>
    <w:rsid w:val="00F74D7C"/>
    <w:rsid w:val="00F75314"/>
    <w:rsid w:val="00F759CF"/>
    <w:rsid w:val="00F75F16"/>
    <w:rsid w:val="00F7603C"/>
    <w:rsid w:val="00F7716D"/>
    <w:rsid w:val="00F77FAE"/>
    <w:rsid w:val="00F80611"/>
    <w:rsid w:val="00F81816"/>
    <w:rsid w:val="00F81C52"/>
    <w:rsid w:val="00F82699"/>
    <w:rsid w:val="00F82B05"/>
    <w:rsid w:val="00F82DB0"/>
    <w:rsid w:val="00F83131"/>
    <w:rsid w:val="00F8371A"/>
    <w:rsid w:val="00F8452D"/>
    <w:rsid w:val="00F85251"/>
    <w:rsid w:val="00F860AA"/>
    <w:rsid w:val="00F86BCA"/>
    <w:rsid w:val="00F90DC9"/>
    <w:rsid w:val="00F91CDF"/>
    <w:rsid w:val="00F91F64"/>
    <w:rsid w:val="00F9268E"/>
    <w:rsid w:val="00F932DE"/>
    <w:rsid w:val="00F93F30"/>
    <w:rsid w:val="00F946B4"/>
    <w:rsid w:val="00F94EC8"/>
    <w:rsid w:val="00F95495"/>
    <w:rsid w:val="00F9619D"/>
    <w:rsid w:val="00F96AF2"/>
    <w:rsid w:val="00F9717B"/>
    <w:rsid w:val="00F97201"/>
    <w:rsid w:val="00FA0D49"/>
    <w:rsid w:val="00FA1845"/>
    <w:rsid w:val="00FA1A1C"/>
    <w:rsid w:val="00FA1A64"/>
    <w:rsid w:val="00FA36A0"/>
    <w:rsid w:val="00FA3B47"/>
    <w:rsid w:val="00FA4AF9"/>
    <w:rsid w:val="00FA4E61"/>
    <w:rsid w:val="00FA6609"/>
    <w:rsid w:val="00FA7985"/>
    <w:rsid w:val="00FB06E6"/>
    <w:rsid w:val="00FB143C"/>
    <w:rsid w:val="00FB18B8"/>
    <w:rsid w:val="00FB23A5"/>
    <w:rsid w:val="00FB24CF"/>
    <w:rsid w:val="00FB2878"/>
    <w:rsid w:val="00FB40F6"/>
    <w:rsid w:val="00FB4D22"/>
    <w:rsid w:val="00FB5EF9"/>
    <w:rsid w:val="00FB6395"/>
    <w:rsid w:val="00FB7722"/>
    <w:rsid w:val="00FC0082"/>
    <w:rsid w:val="00FC05A3"/>
    <w:rsid w:val="00FC12FF"/>
    <w:rsid w:val="00FC158E"/>
    <w:rsid w:val="00FC1950"/>
    <w:rsid w:val="00FC3809"/>
    <w:rsid w:val="00FC41C9"/>
    <w:rsid w:val="00FC53CF"/>
    <w:rsid w:val="00FC64DD"/>
    <w:rsid w:val="00FC6C75"/>
    <w:rsid w:val="00FC7A97"/>
    <w:rsid w:val="00FC7EF2"/>
    <w:rsid w:val="00FD20A9"/>
    <w:rsid w:val="00FD2951"/>
    <w:rsid w:val="00FD29D4"/>
    <w:rsid w:val="00FD32A7"/>
    <w:rsid w:val="00FD3BF5"/>
    <w:rsid w:val="00FD4EF4"/>
    <w:rsid w:val="00FD5025"/>
    <w:rsid w:val="00FE0C71"/>
    <w:rsid w:val="00FE210A"/>
    <w:rsid w:val="00FE2E2D"/>
    <w:rsid w:val="00FE3FD4"/>
    <w:rsid w:val="00FE4523"/>
    <w:rsid w:val="00FE4792"/>
    <w:rsid w:val="00FE5702"/>
    <w:rsid w:val="00FE5B69"/>
    <w:rsid w:val="00FE69EA"/>
    <w:rsid w:val="00FE6D49"/>
    <w:rsid w:val="00FE732B"/>
    <w:rsid w:val="00FE7379"/>
    <w:rsid w:val="00FF1B58"/>
    <w:rsid w:val="00FF1C53"/>
    <w:rsid w:val="00FF25EB"/>
    <w:rsid w:val="00FF3454"/>
    <w:rsid w:val="00FF35B8"/>
    <w:rsid w:val="00FF3E62"/>
    <w:rsid w:val="00FF470E"/>
    <w:rsid w:val="00FF55F1"/>
    <w:rsid w:val="00FF6447"/>
    <w:rsid w:val="00FF7AA9"/>
    <w:rsid w:val="00FF7F1A"/>
    <w:rsid w:val="03B0D868"/>
    <w:rsid w:val="03EEE46B"/>
    <w:rsid w:val="050A2748"/>
    <w:rsid w:val="05CD2730"/>
    <w:rsid w:val="06D5E19D"/>
    <w:rsid w:val="073921C5"/>
    <w:rsid w:val="07D9C7E8"/>
    <w:rsid w:val="084B9BC0"/>
    <w:rsid w:val="0E214667"/>
    <w:rsid w:val="0E25A8DC"/>
    <w:rsid w:val="0E65810F"/>
    <w:rsid w:val="0F1C1260"/>
    <w:rsid w:val="1090CD49"/>
    <w:rsid w:val="132FD424"/>
    <w:rsid w:val="15B25D19"/>
    <w:rsid w:val="1644D884"/>
    <w:rsid w:val="16A871A9"/>
    <w:rsid w:val="16BB4AAF"/>
    <w:rsid w:val="1865C631"/>
    <w:rsid w:val="18898DF0"/>
    <w:rsid w:val="18937612"/>
    <w:rsid w:val="18981C11"/>
    <w:rsid w:val="1906E4BB"/>
    <w:rsid w:val="1C1D254D"/>
    <w:rsid w:val="1D5B485B"/>
    <w:rsid w:val="1D925120"/>
    <w:rsid w:val="1DC78793"/>
    <w:rsid w:val="1DF91E3E"/>
    <w:rsid w:val="1EC3B84B"/>
    <w:rsid w:val="1F787545"/>
    <w:rsid w:val="20CFD589"/>
    <w:rsid w:val="20F1B378"/>
    <w:rsid w:val="213B2E11"/>
    <w:rsid w:val="21A6AEF8"/>
    <w:rsid w:val="21B17131"/>
    <w:rsid w:val="21EBD0AC"/>
    <w:rsid w:val="2280B27B"/>
    <w:rsid w:val="22A20000"/>
    <w:rsid w:val="234BE28B"/>
    <w:rsid w:val="23B41971"/>
    <w:rsid w:val="23FDD3FE"/>
    <w:rsid w:val="27958C4A"/>
    <w:rsid w:val="2839AAFB"/>
    <w:rsid w:val="28874F3F"/>
    <w:rsid w:val="28B44B92"/>
    <w:rsid w:val="290D0616"/>
    <w:rsid w:val="2925B07F"/>
    <w:rsid w:val="29BD8030"/>
    <w:rsid w:val="2B35EADF"/>
    <w:rsid w:val="2C09C8C6"/>
    <w:rsid w:val="2D01FB13"/>
    <w:rsid w:val="2E86E610"/>
    <w:rsid w:val="33ABE6BD"/>
    <w:rsid w:val="33EEB6BA"/>
    <w:rsid w:val="352E06F9"/>
    <w:rsid w:val="354229D6"/>
    <w:rsid w:val="36D25B5D"/>
    <w:rsid w:val="38449A63"/>
    <w:rsid w:val="38A76BE9"/>
    <w:rsid w:val="39C4C608"/>
    <w:rsid w:val="3B9AAB75"/>
    <w:rsid w:val="3FF3D5FA"/>
    <w:rsid w:val="408617C4"/>
    <w:rsid w:val="4221E825"/>
    <w:rsid w:val="47788A48"/>
    <w:rsid w:val="47F8CE13"/>
    <w:rsid w:val="4962114C"/>
    <w:rsid w:val="49DAC453"/>
    <w:rsid w:val="49EBCB38"/>
    <w:rsid w:val="4A3BE294"/>
    <w:rsid w:val="4A75EF69"/>
    <w:rsid w:val="4AFDE1AD"/>
    <w:rsid w:val="4CD3A8B5"/>
    <w:rsid w:val="4DBC475D"/>
    <w:rsid w:val="4F6154DE"/>
    <w:rsid w:val="4F9D64E2"/>
    <w:rsid w:val="50821D30"/>
    <w:rsid w:val="50AAE4F0"/>
    <w:rsid w:val="53869175"/>
    <w:rsid w:val="5471F6ED"/>
    <w:rsid w:val="57E00860"/>
    <w:rsid w:val="58957B24"/>
    <w:rsid w:val="58DE2C9C"/>
    <w:rsid w:val="5C8957C4"/>
    <w:rsid w:val="5CBAB5FC"/>
    <w:rsid w:val="5DC9D8B2"/>
    <w:rsid w:val="5F882333"/>
    <w:rsid w:val="60C74872"/>
    <w:rsid w:val="61810F95"/>
    <w:rsid w:val="61CA1B2D"/>
    <w:rsid w:val="623B2CBB"/>
    <w:rsid w:val="62784FB9"/>
    <w:rsid w:val="64DE83CF"/>
    <w:rsid w:val="658D5D77"/>
    <w:rsid w:val="65C667FF"/>
    <w:rsid w:val="66893B0E"/>
    <w:rsid w:val="68888730"/>
    <w:rsid w:val="6916A710"/>
    <w:rsid w:val="69F0FC1D"/>
    <w:rsid w:val="6C30ED73"/>
    <w:rsid w:val="6CB48CF5"/>
    <w:rsid w:val="6CE14A54"/>
    <w:rsid w:val="6D7C9AED"/>
    <w:rsid w:val="6ECCD4BD"/>
    <w:rsid w:val="6F7E3555"/>
    <w:rsid w:val="6F860129"/>
    <w:rsid w:val="714AEA91"/>
    <w:rsid w:val="739504B7"/>
    <w:rsid w:val="739B1944"/>
    <w:rsid w:val="73BCFDF5"/>
    <w:rsid w:val="7449DE71"/>
    <w:rsid w:val="74D34E6C"/>
    <w:rsid w:val="7563B039"/>
    <w:rsid w:val="75FC0223"/>
    <w:rsid w:val="768C8E4B"/>
    <w:rsid w:val="76EC94A7"/>
    <w:rsid w:val="7842C250"/>
    <w:rsid w:val="7A3CBE7C"/>
    <w:rsid w:val="7DC1DB3A"/>
    <w:rsid w:val="7E23B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1DA56AF5"/>
  <w15:chartTrackingRefBased/>
  <w15:docId w15:val="{845EA889-AB7C-47D7-B162-54AC5494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797D"/>
  </w:style>
  <w:style w:type="paragraph" w:styleId="Kop1">
    <w:name w:val="heading 1"/>
    <w:aliases w:val="Synarchis kop 1"/>
    <w:basedOn w:val="Standaard"/>
    <w:next w:val="Standaard"/>
    <w:link w:val="Kop1Char"/>
    <w:uiPriority w:val="9"/>
    <w:qFormat/>
    <w:rsid w:val="00A9797D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iPriority w:val="9"/>
    <w:unhideWhenUsed/>
    <w:qFormat/>
    <w:rsid w:val="00A9797D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iPriority w:val="9"/>
    <w:unhideWhenUsed/>
    <w:qFormat/>
    <w:rsid w:val="00A9797D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iPriority w:val="9"/>
    <w:unhideWhenUsed/>
    <w:rsid w:val="00A9797D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A979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A9797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A9797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A9797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A9797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9797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9797D"/>
  </w:style>
  <w:style w:type="character" w:customStyle="1" w:styleId="Heading5Char1">
    <w:name w:val="Heading 5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1">
    <w:name w:val="Heading 6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1">
    <w:name w:val="Heading 7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customStyle="1" w:styleId="Tussenkop">
    <w:name w:val="_Tussenkop"/>
    <w:basedOn w:val="Standaard"/>
    <w:next w:val="Standaard"/>
    <w:qFormat/>
    <w:rsid w:val="00A9797D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A9797D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A9797D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Heading8Char1">
    <w:name w:val="Heading 8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A9797D"/>
    <w:pPr>
      <w:tabs>
        <w:tab w:val="center" w:pos="4536"/>
        <w:tab w:val="right" w:pos="9072"/>
      </w:tabs>
      <w:spacing w:line="240" w:lineRule="auto"/>
    </w:pPr>
  </w:style>
  <w:style w:type="character" w:customStyle="1" w:styleId="Heading9Char1">
    <w:name w:val="Heading 9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A979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Standaardalinea-lettertype"/>
    <w:uiPriority w:val="99"/>
    <w:rsid w:val="00647FF7"/>
    <w:rPr>
      <w:sz w:val="16"/>
    </w:rPr>
  </w:style>
  <w:style w:type="paragraph" w:styleId="Lijstalinea">
    <w:name w:val="List Paragraph"/>
    <w:basedOn w:val="Standaard"/>
    <w:link w:val="LijstalineaChar"/>
    <w:uiPriority w:val="34"/>
    <w:rsid w:val="00A9797D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A9797D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A9797D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A9797D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A9797D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A9797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A9797D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A9797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A9797D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A9797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A9797D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A9797D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A9797D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HeaderChar1">
    <w:name w:val="Header Char1"/>
    <w:basedOn w:val="Standaardalinea-lettertype"/>
    <w:uiPriority w:val="99"/>
    <w:rsid w:val="00647FF7"/>
  </w:style>
  <w:style w:type="paragraph" w:customStyle="1" w:styleId="TitelBoven">
    <w:name w:val="_TitelBoven"/>
    <w:basedOn w:val="Standaard"/>
    <w:rsid w:val="00A9797D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A9797D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TitleChar1">
    <w:name w:val="Title Char1"/>
    <w:basedOn w:val="Standaardalinea-lettertype"/>
    <w:uiPriority w:val="10"/>
    <w:rsid w:val="00647FF7"/>
    <w:rPr>
      <w:b/>
      <w:color w:val="FFFFFF" w:themeColor="background1"/>
      <w:sz w:val="48"/>
      <w:szCs w:val="48"/>
    </w:rPr>
  </w:style>
  <w:style w:type="paragraph" w:customStyle="1" w:styleId="DatumCover">
    <w:name w:val="_DatumCover"/>
    <w:basedOn w:val="Tussenkop"/>
    <w:rsid w:val="00A9797D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A9797D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797D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A9797D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A9797D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A9797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797D"/>
    <w:pPr>
      <w:spacing w:line="240" w:lineRule="auto"/>
    </w:pPr>
    <w:rPr>
      <w:rFonts w:ascii="Segoe UI" w:hAnsi="Segoe UI" w:cs="Segoe UI"/>
    </w:rPr>
  </w:style>
  <w:style w:type="character" w:customStyle="1" w:styleId="SubtitleChar1">
    <w:name w:val="Subtitle Char1"/>
    <w:basedOn w:val="Standaardalinea-lettertype"/>
    <w:uiPriority w:val="11"/>
    <w:rsid w:val="00647FF7"/>
    <w:rPr>
      <w:color w:val="FFFFFF" w:themeColor="background1"/>
      <w:sz w:val="24"/>
      <w:szCs w:val="24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9797D"/>
  </w:style>
  <w:style w:type="paragraph" w:styleId="Bloktekst">
    <w:name w:val="Block Text"/>
    <w:basedOn w:val="Standaard"/>
    <w:uiPriority w:val="99"/>
    <w:semiHidden/>
    <w:unhideWhenUsed/>
    <w:rsid w:val="00A9797D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9797D"/>
    <w:pPr>
      <w:spacing w:after="120"/>
    </w:pPr>
  </w:style>
  <w:style w:type="character" w:customStyle="1" w:styleId="BalloonTextChar1">
    <w:name w:val="Balloon Text Char1"/>
    <w:basedOn w:val="Standaardalinea-lettertype"/>
    <w:uiPriority w:val="99"/>
    <w:semiHidden/>
    <w:rsid w:val="00647FF7"/>
    <w:rPr>
      <w:rFonts w:ascii="Segoe UI" w:hAnsi="Segoe UI" w:cs="Segoe U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9797D"/>
    <w:pPr>
      <w:spacing w:after="120" w:line="480" w:lineRule="auto"/>
    </w:pPr>
  </w:style>
  <w:style w:type="character" w:customStyle="1" w:styleId="BodyTextChar1">
    <w:name w:val="Body Text Char1"/>
    <w:basedOn w:val="Standaardalinea-lettertype"/>
    <w:uiPriority w:val="99"/>
    <w:semiHidden/>
    <w:rsid w:val="00647FF7"/>
  </w:style>
  <w:style w:type="paragraph" w:styleId="Plattetekst3">
    <w:name w:val="Body Text 3"/>
    <w:basedOn w:val="Standaard"/>
    <w:link w:val="Plattetekst3Char"/>
    <w:uiPriority w:val="99"/>
    <w:semiHidden/>
    <w:unhideWhenUsed/>
    <w:rsid w:val="00A9797D"/>
    <w:pPr>
      <w:spacing w:after="120"/>
    </w:pPr>
    <w:rPr>
      <w:sz w:val="16"/>
      <w:szCs w:val="16"/>
    </w:rPr>
  </w:style>
  <w:style w:type="character" w:customStyle="1" w:styleId="BodyText2Char1">
    <w:name w:val="Body Text 2 Char1"/>
    <w:basedOn w:val="Standaardalinea-lettertype"/>
    <w:uiPriority w:val="99"/>
    <w:semiHidden/>
    <w:rsid w:val="00647FF7"/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9797D"/>
    <w:pPr>
      <w:spacing w:after="0"/>
      <w:ind w:firstLine="360"/>
    </w:pPr>
  </w:style>
  <w:style w:type="character" w:customStyle="1" w:styleId="BodyText3Char1">
    <w:name w:val="Body Text 3 Char1"/>
    <w:basedOn w:val="Standaardalinea-lettertype"/>
    <w:uiPriority w:val="99"/>
    <w:semiHidden/>
    <w:rsid w:val="00647FF7"/>
    <w:rPr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9797D"/>
    <w:pPr>
      <w:spacing w:after="120"/>
      <w:ind w:left="283"/>
    </w:pPr>
  </w:style>
  <w:style w:type="character" w:customStyle="1" w:styleId="BodyTextFirstIndentChar1">
    <w:name w:val="Body Text First Indent Char1"/>
    <w:basedOn w:val="BodyTextChar1"/>
    <w:uiPriority w:val="99"/>
    <w:semiHidden/>
    <w:rsid w:val="00647FF7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9797D"/>
    <w:pPr>
      <w:spacing w:after="0"/>
      <w:ind w:left="360" w:firstLine="360"/>
    </w:pPr>
  </w:style>
  <w:style w:type="character" w:customStyle="1" w:styleId="BodyTextIndentChar1">
    <w:name w:val="Body Text Indent Char1"/>
    <w:basedOn w:val="Standaardalinea-lettertype"/>
    <w:uiPriority w:val="99"/>
    <w:semiHidden/>
    <w:rsid w:val="00647FF7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9797D"/>
    <w:pPr>
      <w:spacing w:after="120" w:line="480" w:lineRule="auto"/>
      <w:ind w:left="283"/>
    </w:pPr>
  </w:style>
  <w:style w:type="character" w:customStyle="1" w:styleId="BodyTextFirstIndent2Char1">
    <w:name w:val="Body Text First Indent 2 Char1"/>
    <w:basedOn w:val="BodyTextIndentChar1"/>
    <w:uiPriority w:val="99"/>
    <w:semiHidden/>
    <w:rsid w:val="00647FF7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9797D"/>
    <w:pPr>
      <w:spacing w:after="120"/>
      <w:ind w:left="283"/>
    </w:pPr>
    <w:rPr>
      <w:sz w:val="16"/>
      <w:szCs w:val="16"/>
    </w:rPr>
  </w:style>
  <w:style w:type="character" w:customStyle="1" w:styleId="BodyTextIndent2Char1">
    <w:name w:val="Body Text Indent 2 Char1"/>
    <w:basedOn w:val="Standaardalinea-lettertype"/>
    <w:uiPriority w:val="99"/>
    <w:semiHidden/>
    <w:rsid w:val="00647FF7"/>
  </w:style>
  <w:style w:type="character" w:styleId="Titelvanboek">
    <w:name w:val="Book Title"/>
    <w:basedOn w:val="Standaardalinea-lettertype"/>
    <w:uiPriority w:val="33"/>
    <w:rsid w:val="00A9797D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9797D"/>
    <w:pPr>
      <w:spacing w:line="240" w:lineRule="auto"/>
      <w:ind w:left="4252"/>
    </w:pPr>
  </w:style>
  <w:style w:type="character" w:customStyle="1" w:styleId="BodyTextIndent3Char1">
    <w:name w:val="Body Text Indent 3 Char1"/>
    <w:basedOn w:val="Standaardalinea-lettertype"/>
    <w:uiPriority w:val="99"/>
    <w:semiHidden/>
    <w:rsid w:val="00647FF7"/>
    <w:rPr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9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97D"/>
    <w:pPr>
      <w:spacing w:line="240" w:lineRule="auto"/>
    </w:pPr>
    <w:rPr>
      <w:sz w:val="20"/>
      <w:szCs w:val="20"/>
    </w:rPr>
  </w:style>
  <w:style w:type="character" w:customStyle="1" w:styleId="ClosingChar1">
    <w:name w:val="Closing Char1"/>
    <w:basedOn w:val="Standaardalinea-lettertype"/>
    <w:uiPriority w:val="99"/>
    <w:semiHidden/>
    <w:rsid w:val="00647FF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97D"/>
    <w:rPr>
      <w:b/>
      <w:bCs/>
    </w:rPr>
  </w:style>
  <w:style w:type="character" w:customStyle="1" w:styleId="CommentTextChar1">
    <w:name w:val="Comment Text Char1"/>
    <w:basedOn w:val="Standaardalinea-lettertype"/>
    <w:uiPriority w:val="99"/>
    <w:rsid w:val="00647FF7"/>
    <w:rPr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9797D"/>
  </w:style>
  <w:style w:type="character" w:customStyle="1" w:styleId="CommentSubjectChar1">
    <w:name w:val="Comment Subject Char1"/>
    <w:basedOn w:val="CommentTextChar1"/>
    <w:uiPriority w:val="99"/>
    <w:semiHidden/>
    <w:rsid w:val="00647FF7"/>
    <w:rPr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9797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ateChar1">
    <w:name w:val="Date Char1"/>
    <w:basedOn w:val="Standaardalinea-lettertype"/>
    <w:uiPriority w:val="99"/>
    <w:semiHidden/>
    <w:rsid w:val="00647FF7"/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9797D"/>
    <w:pPr>
      <w:spacing w:line="240" w:lineRule="auto"/>
    </w:pPr>
  </w:style>
  <w:style w:type="character" w:customStyle="1" w:styleId="DocumentMapChar1">
    <w:name w:val="Document Map Char1"/>
    <w:basedOn w:val="Standaardalinea-lettertype"/>
    <w:uiPriority w:val="99"/>
    <w:semiHidden/>
    <w:rsid w:val="00647FF7"/>
    <w:rPr>
      <w:rFonts w:ascii="Segoe UI" w:hAnsi="Segoe UI" w:cs="Segoe UI"/>
      <w:sz w:val="16"/>
      <w:szCs w:val="16"/>
    </w:rPr>
  </w:style>
  <w:style w:type="character" w:styleId="Nadruk">
    <w:name w:val="Emphasis"/>
    <w:basedOn w:val="Standaardalinea-lettertype"/>
    <w:uiPriority w:val="20"/>
    <w:rsid w:val="00A9797D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A9797D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797D"/>
    <w:pPr>
      <w:spacing w:line="240" w:lineRule="auto"/>
    </w:pPr>
    <w:rPr>
      <w:sz w:val="20"/>
      <w:szCs w:val="20"/>
    </w:rPr>
  </w:style>
  <w:style w:type="character" w:customStyle="1" w:styleId="E-mailSignatureChar1">
    <w:name w:val="E-mail Signature Char1"/>
    <w:basedOn w:val="Standaardalinea-lettertype"/>
    <w:uiPriority w:val="99"/>
    <w:semiHidden/>
    <w:rsid w:val="00647FF7"/>
  </w:style>
  <w:style w:type="paragraph" w:styleId="Adresenvelop">
    <w:name w:val="envelope address"/>
    <w:basedOn w:val="Standaard"/>
    <w:uiPriority w:val="99"/>
    <w:semiHidden/>
    <w:unhideWhenUsed/>
    <w:rsid w:val="00A9797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9797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797D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797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A9797D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EndnoteTextChar1">
    <w:name w:val="Endnote Text Char1"/>
    <w:basedOn w:val="Standaardalinea-lettertype"/>
    <w:uiPriority w:val="99"/>
    <w:semiHidden/>
    <w:rsid w:val="00647FF7"/>
    <w:rPr>
      <w:sz w:val="20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A9797D"/>
    <w:rPr>
      <w:color w:val="2B579A"/>
      <w:shd w:val="clear" w:color="auto" w:fill="E1DFDD"/>
    </w:rPr>
  </w:style>
  <w:style w:type="character" w:customStyle="1" w:styleId="FootnoteTextChar1">
    <w:name w:val="Footnote Text Char1"/>
    <w:basedOn w:val="Standaardalinea-lettertype"/>
    <w:uiPriority w:val="99"/>
    <w:rsid w:val="00647FF7"/>
    <w:rPr>
      <w:color w:val="333233" w:themeColor="text1"/>
      <w:sz w:val="16"/>
      <w:szCs w:val="20"/>
    </w:rPr>
  </w:style>
  <w:style w:type="character" w:customStyle="1" w:styleId="HTMLAddressChar1">
    <w:name w:val="HTML Address Char1"/>
    <w:basedOn w:val="Standaardalinea-lettertype"/>
    <w:uiPriority w:val="99"/>
    <w:semiHidden/>
    <w:rsid w:val="00647FF7"/>
    <w:rPr>
      <w:i/>
      <w:iCs/>
    </w:rPr>
  </w:style>
  <w:style w:type="character" w:customStyle="1" w:styleId="HTMLPreformattedChar1">
    <w:name w:val="HTML Preformatted Char1"/>
    <w:basedOn w:val="Standaardalinea-lettertype"/>
    <w:uiPriority w:val="99"/>
    <w:semiHidden/>
    <w:rsid w:val="00647FF7"/>
    <w:rPr>
      <w:rFonts w:ascii="Consolas" w:hAnsi="Consolas"/>
      <w:sz w:val="20"/>
      <w:szCs w:val="20"/>
    </w:rPr>
  </w:style>
  <w:style w:type="character" w:customStyle="1" w:styleId="IntenseQuoteChar1">
    <w:name w:val="Intense Quote Char1"/>
    <w:basedOn w:val="Standaardalinea-lettertype"/>
    <w:uiPriority w:val="30"/>
    <w:rsid w:val="00647FF7"/>
    <w:rPr>
      <w:i/>
      <w:iCs/>
      <w:color w:val="AEDD03" w:themeColor="accent1"/>
    </w:rPr>
  </w:style>
  <w:style w:type="character" w:customStyle="1" w:styleId="MacroTextChar1">
    <w:name w:val="Macro Text Char1"/>
    <w:basedOn w:val="Standaardalinea-lettertype"/>
    <w:uiPriority w:val="99"/>
    <w:semiHidden/>
    <w:rsid w:val="00647FF7"/>
    <w:rPr>
      <w:rFonts w:ascii="Consolas" w:hAnsi="Consolas"/>
      <w:sz w:val="20"/>
      <w:szCs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A9797D"/>
  </w:style>
  <w:style w:type="paragraph" w:styleId="HTML-adres">
    <w:name w:val="HTML Address"/>
    <w:basedOn w:val="Standaard"/>
    <w:link w:val="HTML-adresChar"/>
    <w:uiPriority w:val="99"/>
    <w:semiHidden/>
    <w:unhideWhenUsed/>
    <w:rsid w:val="00A9797D"/>
    <w:pPr>
      <w:spacing w:line="240" w:lineRule="auto"/>
    </w:pPr>
    <w:rPr>
      <w:i/>
      <w:iCs/>
    </w:rPr>
  </w:style>
  <w:style w:type="character" w:customStyle="1" w:styleId="MessageHeaderChar1">
    <w:name w:val="Message Header Char1"/>
    <w:basedOn w:val="Standaardalinea-lettertype"/>
    <w:uiPriority w:val="99"/>
    <w:semiHidden/>
    <w:rsid w:val="00647FF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HTML-citaat">
    <w:name w:val="HTML Cite"/>
    <w:basedOn w:val="Standaardalinea-lettertype"/>
    <w:uiPriority w:val="99"/>
    <w:semiHidden/>
    <w:unhideWhenUsed/>
    <w:rsid w:val="00A9797D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9797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9797D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A9797D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9797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NoteHeadingChar1">
    <w:name w:val="Note Heading Char1"/>
    <w:basedOn w:val="Standaardalinea-lettertype"/>
    <w:uiPriority w:val="99"/>
    <w:semiHidden/>
    <w:rsid w:val="00647FF7"/>
  </w:style>
  <w:style w:type="character" w:styleId="HTML-voorbeeld">
    <w:name w:val="HTML Sample"/>
    <w:basedOn w:val="Standaardalinea-lettertype"/>
    <w:uiPriority w:val="99"/>
    <w:semiHidden/>
    <w:unhideWhenUsed/>
    <w:rsid w:val="00A9797D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9797D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A9797D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9797D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9797D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A9797D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9797D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PlainTextChar1">
    <w:name w:val="Plain Text Char1"/>
    <w:basedOn w:val="Standaardalinea-lettertype"/>
    <w:uiPriority w:val="99"/>
    <w:semiHidden/>
    <w:rsid w:val="00647FF7"/>
    <w:rPr>
      <w:rFonts w:ascii="Consolas" w:hAnsi="Consolas"/>
      <w:sz w:val="21"/>
      <w:szCs w:val="21"/>
    </w:rPr>
  </w:style>
  <w:style w:type="character" w:styleId="Intensieveverwijzing">
    <w:name w:val="Intense Reference"/>
    <w:basedOn w:val="Standaardalinea-lettertype"/>
    <w:uiPriority w:val="32"/>
    <w:rsid w:val="00A9797D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A9797D"/>
  </w:style>
  <w:style w:type="paragraph" w:styleId="Lijst">
    <w:name w:val="List"/>
    <w:basedOn w:val="Standaard"/>
    <w:uiPriority w:val="99"/>
    <w:semiHidden/>
    <w:unhideWhenUsed/>
    <w:rsid w:val="00A9797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9797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9797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9797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9797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9797D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9797D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9797D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9797D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9797D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9797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9797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9797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9797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9797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9797D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9797D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9797D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9797D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9797D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A979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QuoteChar1">
    <w:name w:val="Quote Char1"/>
    <w:basedOn w:val="Standaardalinea-lettertype"/>
    <w:uiPriority w:val="29"/>
    <w:rsid w:val="00647FF7"/>
    <w:rPr>
      <w:i/>
      <w:iCs/>
      <w:color w:val="666466" w:themeColor="text1" w:themeTint="BF"/>
    </w:rPr>
  </w:style>
  <w:style w:type="character" w:styleId="Vermelding">
    <w:name w:val="Mention"/>
    <w:basedOn w:val="Standaardalinea-lettertype"/>
    <w:uiPriority w:val="99"/>
    <w:unhideWhenUsed/>
    <w:rsid w:val="00A9797D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979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alutationChar1">
    <w:name w:val="Salutation Char1"/>
    <w:basedOn w:val="Standaardalinea-lettertype"/>
    <w:uiPriority w:val="99"/>
    <w:semiHidden/>
    <w:rsid w:val="00647FF7"/>
  </w:style>
  <w:style w:type="paragraph" w:styleId="Geenafstand">
    <w:name w:val="No Spacing"/>
    <w:uiPriority w:val="1"/>
    <w:rsid w:val="00A9797D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A9797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9797D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9797D"/>
    <w:pPr>
      <w:spacing w:line="240" w:lineRule="auto"/>
    </w:pPr>
  </w:style>
  <w:style w:type="character" w:customStyle="1" w:styleId="SignatureChar1">
    <w:name w:val="Signature Char1"/>
    <w:basedOn w:val="Standaardalinea-lettertype"/>
    <w:uiPriority w:val="99"/>
    <w:semiHidden/>
    <w:rsid w:val="00647FF7"/>
  </w:style>
  <w:style w:type="character" w:styleId="Paginanummer">
    <w:name w:val="page number"/>
    <w:basedOn w:val="Standaardalinea-lettertype"/>
    <w:uiPriority w:val="99"/>
    <w:semiHidden/>
    <w:unhideWhenUsed/>
    <w:rsid w:val="00A9797D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9797D"/>
    <w:pPr>
      <w:spacing w:line="240" w:lineRule="auto"/>
    </w:pPr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A9797D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9797D"/>
  </w:style>
  <w:style w:type="paragraph" w:styleId="Handtekening">
    <w:name w:val="Signature"/>
    <w:basedOn w:val="Standaard"/>
    <w:link w:val="HandtekeningChar"/>
    <w:uiPriority w:val="99"/>
    <w:semiHidden/>
    <w:unhideWhenUsed/>
    <w:rsid w:val="00A9797D"/>
    <w:pPr>
      <w:spacing w:line="240" w:lineRule="auto"/>
      <w:ind w:left="4252"/>
    </w:pPr>
  </w:style>
  <w:style w:type="character" w:styleId="Slimmehyperlink">
    <w:name w:val="Smart Hyperlink"/>
    <w:basedOn w:val="Standaardalinea-lettertype"/>
    <w:uiPriority w:val="99"/>
    <w:semiHidden/>
    <w:unhideWhenUsed/>
    <w:rsid w:val="00A9797D"/>
    <w:rPr>
      <w:u w:val="dotted"/>
    </w:rPr>
  </w:style>
  <w:style w:type="character" w:styleId="Zwaar">
    <w:name w:val="Strong"/>
    <w:basedOn w:val="Standaardalinea-lettertype"/>
    <w:uiPriority w:val="22"/>
    <w:rsid w:val="00A9797D"/>
    <w:rPr>
      <w:b/>
      <w:bCs/>
    </w:rPr>
  </w:style>
  <w:style w:type="character" w:styleId="Subtielebenadrukking">
    <w:name w:val="Subtle Emphasis"/>
    <w:basedOn w:val="Standaardalinea-lettertype"/>
    <w:uiPriority w:val="19"/>
    <w:rsid w:val="00A9797D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A9797D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9797D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9797D"/>
  </w:style>
  <w:style w:type="paragraph" w:styleId="Kopbronvermelding">
    <w:name w:val="toa heading"/>
    <w:basedOn w:val="Standaard"/>
    <w:next w:val="Standaard"/>
    <w:uiPriority w:val="99"/>
    <w:semiHidden/>
    <w:unhideWhenUsed/>
    <w:rsid w:val="00A979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9797D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9797D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9797D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9797D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9797D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A9797D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A9797D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A9797D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A9797D"/>
    <w:pPr>
      <w:numPr>
        <w:ilvl w:val="2"/>
        <w:numId w:val="19"/>
      </w:numPr>
    </w:pPr>
  </w:style>
  <w:style w:type="table" w:customStyle="1" w:styleId="SynarchisTable1">
    <w:name w:val="SynarchisTable1"/>
    <w:basedOn w:val="Standaardtabel"/>
    <w:uiPriority w:val="99"/>
    <w:rsid w:val="00D75FA9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Default">
    <w:name w:val="Default"/>
    <w:rsid w:val="00DB1BE5"/>
    <w:pPr>
      <w:autoSpaceDE w:val="0"/>
      <w:autoSpaceDN w:val="0"/>
      <w:adjustRightInd w:val="0"/>
      <w:spacing w:line="240" w:lineRule="auto"/>
      <w:jc w:val="left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737A5"/>
    <w:pPr>
      <w:spacing w:line="240" w:lineRule="auto"/>
      <w:jc w:val="left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6049A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049A"/>
  </w:style>
  <w:style w:type="character" w:customStyle="1" w:styleId="FooterChar">
    <w:name w:val="Footer Char"/>
    <w:basedOn w:val="Standaardalinea-lettertype"/>
    <w:uiPriority w:val="99"/>
    <w:rsid w:val="00A22632"/>
    <w:rPr>
      <w:sz w:val="16"/>
    </w:rPr>
  </w:style>
  <w:style w:type="character" w:customStyle="1" w:styleId="HeaderChar">
    <w:name w:val="Header Char"/>
    <w:basedOn w:val="Standaardalinea-lettertype"/>
    <w:uiPriority w:val="99"/>
    <w:rsid w:val="00A22632"/>
  </w:style>
  <w:style w:type="character" w:customStyle="1" w:styleId="TitleChar">
    <w:name w:val="Title Char"/>
    <w:basedOn w:val="Standaardalinea-lettertype"/>
    <w:uiPriority w:val="10"/>
    <w:rsid w:val="00A22632"/>
    <w:rPr>
      <w:b/>
      <w:color w:val="FFFFFF" w:themeColor="background1"/>
      <w:sz w:val="48"/>
      <w:szCs w:val="48"/>
    </w:rPr>
  </w:style>
  <w:style w:type="character" w:customStyle="1" w:styleId="SubtitleChar">
    <w:name w:val="Subtitle Char"/>
    <w:basedOn w:val="Standaardalinea-lettertype"/>
    <w:uiPriority w:val="11"/>
    <w:rsid w:val="00A22632"/>
    <w:rPr>
      <w:color w:val="FFFFFF" w:themeColor="background1"/>
      <w:sz w:val="24"/>
      <w:szCs w:val="24"/>
    </w:rPr>
  </w:style>
  <w:style w:type="character" w:customStyle="1" w:styleId="BalloonTextChar">
    <w:name w:val="Balloon Text Char"/>
    <w:basedOn w:val="Standaardalinea-lettertype"/>
    <w:uiPriority w:val="99"/>
    <w:semiHidden/>
    <w:rsid w:val="00A22632"/>
    <w:rPr>
      <w:rFonts w:ascii="Segoe UI" w:hAnsi="Segoe UI" w:cs="Segoe UI"/>
    </w:rPr>
  </w:style>
  <w:style w:type="character" w:customStyle="1" w:styleId="BodyTextChar">
    <w:name w:val="Body Text Char"/>
    <w:basedOn w:val="Standaardalinea-lettertype"/>
    <w:uiPriority w:val="99"/>
    <w:semiHidden/>
    <w:rsid w:val="00A22632"/>
  </w:style>
  <w:style w:type="character" w:customStyle="1" w:styleId="BodyText2Char">
    <w:name w:val="Body Text 2 Char"/>
    <w:basedOn w:val="Standaardalinea-lettertype"/>
    <w:uiPriority w:val="99"/>
    <w:semiHidden/>
    <w:rsid w:val="00A22632"/>
  </w:style>
  <w:style w:type="character" w:customStyle="1" w:styleId="BodyText3Char">
    <w:name w:val="Body Text 3 Char"/>
    <w:basedOn w:val="Standaardalinea-lettertype"/>
    <w:uiPriority w:val="99"/>
    <w:semiHidden/>
    <w:rsid w:val="00A22632"/>
    <w:rPr>
      <w:sz w:val="16"/>
      <w:szCs w:val="16"/>
    </w:rPr>
  </w:style>
  <w:style w:type="character" w:customStyle="1" w:styleId="BodyTextFirstIndentChar">
    <w:name w:val="Body Text First Indent Char"/>
    <w:basedOn w:val="BodyTextChar"/>
    <w:uiPriority w:val="99"/>
    <w:semiHidden/>
    <w:rsid w:val="00A22632"/>
  </w:style>
  <w:style w:type="character" w:customStyle="1" w:styleId="BodyTextIndentChar">
    <w:name w:val="Body Text Indent Char"/>
    <w:basedOn w:val="Standaardalinea-lettertype"/>
    <w:uiPriority w:val="99"/>
    <w:semiHidden/>
    <w:rsid w:val="00A22632"/>
  </w:style>
  <w:style w:type="character" w:customStyle="1" w:styleId="BodyTextFirstIndent2Char">
    <w:name w:val="Body Text First Indent 2 Char"/>
    <w:basedOn w:val="BodyTextIndentChar"/>
    <w:uiPriority w:val="99"/>
    <w:semiHidden/>
    <w:rsid w:val="00A22632"/>
  </w:style>
  <w:style w:type="character" w:customStyle="1" w:styleId="BodyTextIndent2Char">
    <w:name w:val="Body Text Indent 2 Char"/>
    <w:basedOn w:val="Standaardalinea-lettertype"/>
    <w:uiPriority w:val="99"/>
    <w:semiHidden/>
    <w:rsid w:val="00A22632"/>
  </w:style>
  <w:style w:type="character" w:customStyle="1" w:styleId="BodyTextIndent3Char">
    <w:name w:val="Body Text Indent 3 Char"/>
    <w:basedOn w:val="Standaardalinea-lettertype"/>
    <w:uiPriority w:val="99"/>
    <w:semiHidden/>
    <w:rsid w:val="00A22632"/>
    <w:rPr>
      <w:sz w:val="16"/>
      <w:szCs w:val="16"/>
    </w:rPr>
  </w:style>
  <w:style w:type="character" w:customStyle="1" w:styleId="ClosingChar">
    <w:name w:val="Closing Char"/>
    <w:basedOn w:val="Standaardalinea-lettertype"/>
    <w:uiPriority w:val="99"/>
    <w:semiHidden/>
    <w:rsid w:val="00A22632"/>
  </w:style>
  <w:style w:type="character" w:customStyle="1" w:styleId="CommentTextChar">
    <w:name w:val="Comment Text Char"/>
    <w:basedOn w:val="Standaardalinea-lettertype"/>
    <w:uiPriority w:val="99"/>
    <w:rsid w:val="00A22632"/>
    <w:rPr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semiHidden/>
    <w:rsid w:val="00A22632"/>
    <w:rPr>
      <w:b/>
      <w:bCs/>
      <w:sz w:val="20"/>
      <w:szCs w:val="20"/>
    </w:rPr>
  </w:style>
  <w:style w:type="character" w:customStyle="1" w:styleId="DateChar">
    <w:name w:val="Date Char"/>
    <w:basedOn w:val="Standaardalinea-lettertype"/>
    <w:uiPriority w:val="99"/>
    <w:semiHidden/>
    <w:rsid w:val="00A22632"/>
  </w:style>
  <w:style w:type="character" w:customStyle="1" w:styleId="DocumentMapChar">
    <w:name w:val="Document Map Char"/>
    <w:basedOn w:val="Standaardalinea-lettertype"/>
    <w:uiPriority w:val="99"/>
    <w:semiHidden/>
    <w:rsid w:val="00A22632"/>
    <w:rPr>
      <w:rFonts w:ascii="Segoe UI" w:hAnsi="Segoe UI" w:cs="Segoe UI"/>
      <w:sz w:val="16"/>
      <w:szCs w:val="16"/>
    </w:rPr>
  </w:style>
  <w:style w:type="character" w:customStyle="1" w:styleId="E-mailSignatureChar">
    <w:name w:val="E-mail Signature Char"/>
    <w:basedOn w:val="Standaardalinea-lettertype"/>
    <w:uiPriority w:val="99"/>
    <w:semiHidden/>
    <w:rsid w:val="00A22632"/>
  </w:style>
  <w:style w:type="character" w:customStyle="1" w:styleId="EndnoteTextChar">
    <w:name w:val="Endnote Text Char"/>
    <w:basedOn w:val="Standaardalinea-lettertype"/>
    <w:uiPriority w:val="99"/>
    <w:semiHidden/>
    <w:rsid w:val="00A22632"/>
    <w:rPr>
      <w:sz w:val="20"/>
      <w:szCs w:val="20"/>
    </w:rPr>
  </w:style>
  <w:style w:type="character" w:customStyle="1" w:styleId="FootnoteTextChar">
    <w:name w:val="Footnote Text Char"/>
    <w:basedOn w:val="Standaardalinea-lettertype"/>
    <w:uiPriority w:val="99"/>
    <w:rsid w:val="00A22632"/>
    <w:rPr>
      <w:color w:val="333233" w:themeColor="text1"/>
      <w:sz w:val="16"/>
      <w:szCs w:val="20"/>
    </w:rPr>
  </w:style>
  <w:style w:type="character" w:customStyle="1" w:styleId="Heading5Char">
    <w:name w:val="Heading 5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">
    <w:name w:val="Heading 6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">
    <w:name w:val="Heading 7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">
    <w:name w:val="Heading 8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">
    <w:name w:val="Heading 9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">
    <w:name w:val="HTML Address Char"/>
    <w:basedOn w:val="Standaardalinea-lettertype"/>
    <w:uiPriority w:val="99"/>
    <w:semiHidden/>
    <w:rsid w:val="00A22632"/>
    <w:rPr>
      <w:i/>
      <w:iCs/>
    </w:rPr>
  </w:style>
  <w:style w:type="character" w:customStyle="1" w:styleId="HTMLPreformattedChar">
    <w:name w:val="HTML Preformatted Char"/>
    <w:basedOn w:val="Standaardalinea-lettertype"/>
    <w:uiPriority w:val="99"/>
    <w:semiHidden/>
    <w:rsid w:val="00A22632"/>
    <w:rPr>
      <w:rFonts w:ascii="Consolas" w:hAnsi="Consolas"/>
      <w:sz w:val="20"/>
      <w:szCs w:val="20"/>
    </w:rPr>
  </w:style>
  <w:style w:type="character" w:customStyle="1" w:styleId="IntenseQuoteChar">
    <w:name w:val="Intense Quote Char"/>
    <w:basedOn w:val="Standaardalinea-lettertype"/>
    <w:uiPriority w:val="30"/>
    <w:rsid w:val="00A22632"/>
    <w:rPr>
      <w:i/>
      <w:iCs/>
      <w:color w:val="AEDD03" w:themeColor="accent1"/>
    </w:rPr>
  </w:style>
  <w:style w:type="character" w:customStyle="1" w:styleId="MacroTextChar">
    <w:name w:val="Macro Text Char"/>
    <w:basedOn w:val="Standaardalinea-lettertype"/>
    <w:uiPriority w:val="99"/>
    <w:semiHidden/>
    <w:rsid w:val="00A22632"/>
    <w:rPr>
      <w:rFonts w:ascii="Consolas" w:hAnsi="Consolas"/>
      <w:sz w:val="20"/>
      <w:szCs w:val="20"/>
    </w:rPr>
  </w:style>
  <w:style w:type="character" w:customStyle="1" w:styleId="MessageHeaderChar">
    <w:name w:val="Message Header Char"/>
    <w:basedOn w:val="Standaardalinea-lettertype"/>
    <w:uiPriority w:val="99"/>
    <w:semiHidden/>
    <w:rsid w:val="00A226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">
    <w:name w:val="Note Heading Char"/>
    <w:basedOn w:val="Standaardalinea-lettertype"/>
    <w:uiPriority w:val="99"/>
    <w:semiHidden/>
    <w:rsid w:val="00A22632"/>
  </w:style>
  <w:style w:type="character" w:customStyle="1" w:styleId="PlainTextChar">
    <w:name w:val="Plain Text Char"/>
    <w:basedOn w:val="Standaardalinea-lettertype"/>
    <w:uiPriority w:val="99"/>
    <w:semiHidden/>
    <w:rsid w:val="00A22632"/>
    <w:rPr>
      <w:rFonts w:ascii="Consolas" w:hAnsi="Consolas"/>
      <w:sz w:val="21"/>
      <w:szCs w:val="21"/>
    </w:rPr>
  </w:style>
  <w:style w:type="character" w:customStyle="1" w:styleId="QuoteChar">
    <w:name w:val="Quote Char"/>
    <w:basedOn w:val="Standaardalinea-lettertype"/>
    <w:uiPriority w:val="29"/>
    <w:rsid w:val="00A22632"/>
    <w:rPr>
      <w:i/>
      <w:iCs/>
      <w:color w:val="666466" w:themeColor="text1" w:themeTint="BF"/>
    </w:rPr>
  </w:style>
  <w:style w:type="character" w:customStyle="1" w:styleId="SalutationChar">
    <w:name w:val="Salutation Char"/>
    <w:basedOn w:val="Standaardalinea-lettertype"/>
    <w:uiPriority w:val="99"/>
    <w:semiHidden/>
    <w:rsid w:val="00A22632"/>
  </w:style>
  <w:style w:type="character" w:customStyle="1" w:styleId="SignatureChar">
    <w:name w:val="Signature Char"/>
    <w:basedOn w:val="Standaardalinea-lettertype"/>
    <w:uiPriority w:val="99"/>
    <w:semiHidden/>
    <w:rsid w:val="00A22632"/>
  </w:style>
  <w:style w:type="character" w:customStyle="1" w:styleId="Kop1Char">
    <w:name w:val="Kop 1 Char"/>
    <w:aliases w:val="Synarchis kop 1 Char"/>
    <w:basedOn w:val="Standaardalinea-lettertype"/>
    <w:link w:val="Kop1"/>
    <w:uiPriority w:val="9"/>
    <w:rsid w:val="00A9797D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uiPriority w:val="9"/>
    <w:rsid w:val="00A9797D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uiPriority w:val="9"/>
    <w:rsid w:val="00A9797D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9797D"/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9797D"/>
  </w:style>
  <w:style w:type="character" w:customStyle="1" w:styleId="Kop4Char">
    <w:name w:val="Kop 4 Char"/>
    <w:aliases w:val="Kop 4 Synarchis kop 4 Char"/>
    <w:basedOn w:val="Standaardalinea-lettertype"/>
    <w:link w:val="Kop4"/>
    <w:uiPriority w:val="9"/>
    <w:rsid w:val="00A9797D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elChar">
    <w:name w:val="Titel Char"/>
    <w:basedOn w:val="Standaardalinea-lettertype"/>
    <w:link w:val="Titel"/>
    <w:uiPriority w:val="10"/>
    <w:rsid w:val="00A9797D"/>
    <w:rPr>
      <w:b/>
      <w:color w:val="FFFFFF" w:themeColor="background1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97D"/>
    <w:rPr>
      <w:color w:val="FFFFFF" w:themeColor="background1"/>
      <w:sz w:val="24"/>
      <w:szCs w:val="2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797D"/>
    <w:rPr>
      <w:rFonts w:ascii="Segoe UI" w:hAnsi="Segoe UI" w:cs="Segoe UI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9797D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9797D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9797D"/>
    <w:rPr>
      <w:sz w:val="16"/>
      <w:szCs w:val="16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9797D"/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9797D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9797D"/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9797D"/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9797D"/>
    <w:rPr>
      <w:sz w:val="16"/>
      <w:szCs w:val="16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9797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97D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97D"/>
    <w:rPr>
      <w:b/>
      <w:bCs/>
      <w:sz w:val="20"/>
      <w:szCs w:val="20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A9797D"/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9797D"/>
    <w:rPr>
      <w:rFonts w:ascii="Segoe UI" w:hAnsi="Segoe UI" w:cs="Segoe UI"/>
      <w:sz w:val="16"/>
      <w:szCs w:val="16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9797D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9797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9797D"/>
    <w:rPr>
      <w:color w:val="333233" w:themeColor="text1"/>
      <w:sz w:val="16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797D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797D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797D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797D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797D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9797D"/>
    <w:rPr>
      <w:i/>
      <w:iCs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9797D"/>
    <w:rPr>
      <w:rFonts w:ascii="Consolas" w:hAnsi="Consolas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797D"/>
    <w:rPr>
      <w:i/>
      <w:iCs/>
      <w:color w:val="AEDD03" w:themeColor="accent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9797D"/>
    <w:rPr>
      <w:rFonts w:ascii="Consolas" w:hAnsi="Consolas"/>
      <w:sz w:val="20"/>
      <w:szCs w:val="20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979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9797D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9797D"/>
    <w:rPr>
      <w:rFonts w:ascii="Consolas" w:hAnsi="Consolas"/>
      <w:sz w:val="21"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A9797D"/>
    <w:rPr>
      <w:i/>
      <w:iCs/>
      <w:color w:val="666466" w:themeColor="text1" w:themeTint="BF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A9797D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97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2.jp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sdeHeij\OneDrive%20-%20Synarchis\Intern\Standaardformats%20Synarchis\Sjabloon_Rapport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85f13d99bc9959c27ab43d51959bf75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9d839a18481e45c44bf7f9725455e148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111e61-e857-4949-b5ed-4515289658ba">
      <UserInfo>
        <DisplayName>Roos Leenen</DisplayName>
        <AccountId>1296</AccountId>
        <AccountType/>
      </UserInfo>
      <UserInfo>
        <DisplayName>Andreas de Heij</DisplayName>
        <AccountId>16</AccountId>
        <AccountType/>
      </UserInfo>
    </SharedWithUsers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592EAA8A-D719-42CC-A67B-811F33E38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116AE-FACC-4405-BA5C-CDF27FD48D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C4590F-CBFB-42BE-860D-C3164E0B2061}">
  <ds:schemaRefs>
    <ds:schemaRef ds:uri="http://purl.org/dc/elements/1.1/"/>
    <ds:schemaRef ds:uri="55776dfe-9868-4c54-91ad-2a87bc11792d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6111e61-e857-4949-b5ed-4515289658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 staand</Template>
  <TotalTime>3</TotalTime>
  <Pages>13</Pages>
  <Words>1480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Leenen</dc:creator>
  <cp:keywords/>
  <dc:description/>
  <cp:lastModifiedBy>Andreas de Heij | Synarchis</cp:lastModifiedBy>
  <cp:revision>4</cp:revision>
  <cp:lastPrinted>2025-10-29T09:15:00Z</cp:lastPrinted>
  <dcterms:created xsi:type="dcterms:W3CDTF">2025-10-29T09:21:00Z</dcterms:created>
  <dcterms:modified xsi:type="dcterms:W3CDTF">2025-10-29T09:22:00Z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