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26716" w14:textId="77777777" w:rsidR="00911CDF" w:rsidRDefault="00997EF0" w:rsidP="00997EF0">
      <w:pPr>
        <w:ind w:left="4956" w:firstLine="708"/>
      </w:pPr>
      <w:r>
        <w:rPr>
          <w:noProof/>
          <w:lang w:eastAsia="nl-NL"/>
        </w:rPr>
        <w:drawing>
          <wp:inline distT="0" distB="0" distL="0" distR="0" wp14:anchorId="4554360A" wp14:editId="4AA9E4E4">
            <wp:extent cx="2057400" cy="1266825"/>
            <wp:effectExtent l="0" t="0" r="0" b="0"/>
            <wp:docPr id="5" name="Afbeelding 5" descr="K:\fc\Procurement\Procurement\Standaarddocumenten\6 Evaluatie\Beeldmateriaal\TUDelft Logo's\TU_P1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fc\Procurement\Procurement\Standaarddocumenten\6 Evaluatie\Beeldmateriaal\TUDelft Logo's\TU_P1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696" cy="126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9AB35" w14:textId="77777777" w:rsidR="001E2D7C" w:rsidRPr="00DD65A8" w:rsidRDefault="001E2D7C" w:rsidP="001E2D7C">
      <w:pPr>
        <w:pStyle w:val="Kop1"/>
        <w:rPr>
          <w:rFonts w:ascii="Arial" w:hAnsi="Arial"/>
          <w:sz w:val="20"/>
          <w:szCs w:val="20"/>
        </w:rPr>
      </w:pPr>
      <w:bookmarkStart w:id="0" w:name="_Toc292402157"/>
      <w:r w:rsidRPr="00DD65A8">
        <w:rPr>
          <w:rFonts w:ascii="Arial" w:hAnsi="Arial"/>
          <w:sz w:val="20"/>
          <w:szCs w:val="20"/>
        </w:rPr>
        <w:t>Invulformulier:</w:t>
      </w:r>
      <w:bookmarkEnd w:id="0"/>
      <w:r w:rsidRPr="00DD65A8">
        <w:rPr>
          <w:rFonts w:ascii="Arial" w:hAnsi="Arial"/>
          <w:sz w:val="20"/>
          <w:szCs w:val="20"/>
        </w:rPr>
        <w:t xml:space="preserve"> Referentieprojecten</w:t>
      </w:r>
    </w:p>
    <w:p w14:paraId="1439DF9B" w14:textId="77777777" w:rsidR="001E2D7C" w:rsidRPr="00DD65A8" w:rsidRDefault="001E2D7C" w:rsidP="001E2D7C">
      <w:pPr>
        <w:rPr>
          <w:rFonts w:ascii="Arial" w:hAnsi="Arial" w:cs="Arial"/>
        </w:rPr>
      </w:pPr>
    </w:p>
    <w:p w14:paraId="0B43FE80" w14:textId="77777777" w:rsidR="001E2D7C" w:rsidRPr="00DD65A8" w:rsidRDefault="001E2D7C" w:rsidP="001E2D7C">
      <w:pPr>
        <w:rPr>
          <w:rFonts w:ascii="Arial" w:hAnsi="Arial" w:cs="Arial"/>
          <w:b/>
          <w:color w:val="000000"/>
          <w:szCs w:val="20"/>
        </w:rPr>
      </w:pPr>
      <w:r w:rsidRPr="00DD65A8">
        <w:rPr>
          <w:rFonts w:ascii="Arial" w:hAnsi="Arial" w:cs="Arial"/>
          <w:szCs w:val="20"/>
        </w:rPr>
        <w:t xml:space="preserve">Naam </w:t>
      </w:r>
      <w:proofErr w:type="gramStart"/>
      <w:r w:rsidRPr="00DD65A8">
        <w:rPr>
          <w:rFonts w:ascii="Arial" w:hAnsi="Arial" w:cs="Arial"/>
          <w:szCs w:val="20"/>
        </w:rPr>
        <w:t>inschrijver :</w:t>
      </w:r>
      <w:proofErr w:type="gramEnd"/>
      <w:r w:rsidRPr="00DD65A8">
        <w:rPr>
          <w:rFonts w:ascii="Arial" w:hAnsi="Arial" w:cs="Arial"/>
          <w:szCs w:val="20"/>
        </w:rPr>
        <w:t xml:space="preserve"> </w:t>
      </w:r>
      <w:r w:rsidRPr="00DD65A8">
        <w:rPr>
          <w:rFonts w:ascii="Arial" w:hAnsi="Arial" w:cs="Arial"/>
          <w:b/>
          <w:color w:val="000000"/>
          <w:szCs w:val="20"/>
        </w:rPr>
        <w:t>………………….</w:t>
      </w:r>
    </w:p>
    <w:p w14:paraId="4A872906" w14:textId="4A515177" w:rsidR="001E2D7C" w:rsidRPr="00DD65A8" w:rsidRDefault="001E2D7C" w:rsidP="001E2D7C">
      <w:pPr>
        <w:rPr>
          <w:rFonts w:ascii="Arial" w:hAnsi="Arial" w:cs="Arial"/>
          <w:b/>
          <w:color w:val="000000"/>
          <w:szCs w:val="20"/>
        </w:rPr>
      </w:pPr>
      <w:r w:rsidRPr="00DD65A8">
        <w:rPr>
          <w:rFonts w:ascii="Arial" w:hAnsi="Arial" w:cs="Arial"/>
          <w:color w:val="000000"/>
          <w:szCs w:val="20"/>
        </w:rPr>
        <w:t xml:space="preserve">Naam Europese aanbesteding: </w:t>
      </w:r>
      <w:r w:rsidR="00927ED5" w:rsidRPr="00927ED5">
        <w:rPr>
          <w:rFonts w:ascii="Arial" w:hAnsi="Arial" w:cs="Arial"/>
          <w:b/>
          <w:color w:val="000000"/>
          <w:szCs w:val="20"/>
        </w:rPr>
        <w:t>Realisatie WKO bronnen – Campus Zuid 3e WVP</w:t>
      </w:r>
    </w:p>
    <w:p w14:paraId="3B46B653" w14:textId="56951C09" w:rsidR="001E2D7C" w:rsidRPr="00927ED5" w:rsidRDefault="001E2D7C" w:rsidP="001E2D7C">
      <w:pPr>
        <w:rPr>
          <w:rFonts w:ascii="Arial" w:hAnsi="Arial" w:cs="Arial"/>
          <w:b/>
          <w:color w:val="000000"/>
          <w:szCs w:val="20"/>
        </w:rPr>
      </w:pPr>
      <w:proofErr w:type="gramStart"/>
      <w:r w:rsidRPr="00DD65A8">
        <w:rPr>
          <w:rFonts w:ascii="Arial" w:hAnsi="Arial" w:cs="Arial"/>
          <w:color w:val="000000"/>
          <w:szCs w:val="20"/>
        </w:rPr>
        <w:t xml:space="preserve">Datum:  </w:t>
      </w:r>
      <w:r w:rsidRPr="00DD65A8">
        <w:rPr>
          <w:rFonts w:ascii="Arial" w:hAnsi="Arial" w:cs="Arial"/>
          <w:b/>
          <w:color w:val="000000"/>
          <w:szCs w:val="20"/>
        </w:rPr>
        <w:t>…</w:t>
      </w:r>
      <w:proofErr w:type="gramEnd"/>
      <w:r w:rsidRPr="00DD65A8">
        <w:rPr>
          <w:rFonts w:ascii="Arial" w:hAnsi="Arial" w:cs="Arial"/>
          <w:b/>
          <w:color w:val="000000"/>
          <w:szCs w:val="20"/>
        </w:rPr>
        <w:t>……………….</w:t>
      </w:r>
    </w:p>
    <w:tbl>
      <w:tblPr>
        <w:tblW w:w="465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8"/>
        <w:gridCol w:w="5499"/>
      </w:tblGrid>
      <w:tr w:rsidR="001E2D7C" w:rsidRPr="00DD65A8" w14:paraId="395B3824" w14:textId="77777777" w:rsidTr="00796E68">
        <w:tc>
          <w:tcPr>
            <w:tcW w:w="5000" w:type="pct"/>
            <w:gridSpan w:val="2"/>
            <w:shd w:val="clear" w:color="auto" w:fill="C6D9F1" w:themeFill="text2" w:themeFillTint="33"/>
          </w:tcPr>
          <w:p w14:paraId="22CD4EF8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DD65A8">
              <w:rPr>
                <w:rFonts w:ascii="Arial" w:hAnsi="Arial" w:cs="Arial"/>
                <w:b/>
                <w:sz w:val="20"/>
                <w:szCs w:val="20"/>
              </w:rPr>
              <w:t xml:space="preserve">Referentie 1 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DD65A8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</w:t>
            </w:r>
          </w:p>
        </w:tc>
      </w:tr>
      <w:tr w:rsidR="001E2D7C" w:rsidRPr="00DD65A8" w14:paraId="25223825" w14:textId="77777777" w:rsidTr="00796E68">
        <w:tc>
          <w:tcPr>
            <w:tcW w:w="1741" w:type="pct"/>
          </w:tcPr>
          <w:p w14:paraId="7B8591D2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 xml:space="preserve">Betreft referentie eis </w:t>
            </w:r>
          </w:p>
          <w:p w14:paraId="4E380FD6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3DBA8990" w14:textId="77777777" w:rsidR="00927ED5" w:rsidRPr="007F5814" w:rsidRDefault="00927ED5" w:rsidP="00927ED5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7F581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Kerncompetentie 1: Meervoudig doubletsysteem</w:t>
            </w:r>
          </w:p>
          <w:p w14:paraId="2A19E756" w14:textId="77777777" w:rsidR="00927ED5" w:rsidRDefault="00927ED5" w:rsidP="00927ED5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7F5814">
              <w:rPr>
                <w:rFonts w:ascii="Arial" w:hAnsi="Arial" w:cs="Arial"/>
                <w:bCs/>
                <w:sz w:val="20"/>
                <w:szCs w:val="20"/>
              </w:rPr>
              <w:t>Inschrijver heeft aantoonbare ervaring met het realiseren van een meervoudig doubletsysteem, die vanuit een systeem meerdere gebouwen voorzien van warmte en koude. Hieronder wordt verstaan: het totale pakket van het ondergrondse deel van een open bodemenergiesysteem met meerdere koude en warme bronnen; warmtewisselaars, (terrein)leidingwerk, benodigde werktuigbouwkundige, elektrotechnische en regeltechnische voorzieningen.</w:t>
            </w:r>
          </w:p>
          <w:p w14:paraId="57C469F8" w14:textId="264E6F8B" w:rsidR="001E2D7C" w:rsidRPr="00927ED5" w:rsidRDefault="001E2D7C" w:rsidP="00927ED5">
            <w:pPr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1E2D7C" w:rsidRPr="00DD65A8" w14:paraId="4E53596E" w14:textId="77777777" w:rsidTr="00796E68">
        <w:tc>
          <w:tcPr>
            <w:tcW w:w="1741" w:type="pct"/>
          </w:tcPr>
          <w:p w14:paraId="2CD0B03F" w14:textId="77777777" w:rsidR="001E2D7C" w:rsidRPr="00DD65A8" w:rsidRDefault="001E2D7C" w:rsidP="001E2D7C">
            <w:pPr>
              <w:pStyle w:val="plattetekst"/>
              <w:numPr>
                <w:ilvl w:val="0"/>
                <w:numId w:val="1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 xml:space="preserve">Geef een korte beschrijving van het referentieproject. </w:t>
            </w:r>
          </w:p>
        </w:tc>
        <w:tc>
          <w:tcPr>
            <w:tcW w:w="3259" w:type="pct"/>
          </w:tcPr>
          <w:p w14:paraId="5D061B54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34504946" w14:textId="77777777" w:rsidTr="00796E68">
        <w:tc>
          <w:tcPr>
            <w:tcW w:w="1741" w:type="pct"/>
          </w:tcPr>
          <w:p w14:paraId="6E9AAAB9" w14:textId="77777777" w:rsidR="001E2D7C" w:rsidRPr="00DD65A8" w:rsidRDefault="001E2D7C" w:rsidP="001E2D7C">
            <w:pPr>
              <w:pStyle w:val="plattetekst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>Motiveer waarom de opgedane ervaring aantoont dat aan de gestelde referentie eis is voldaan.</w:t>
            </w:r>
          </w:p>
          <w:p w14:paraId="3E946C46" w14:textId="77777777" w:rsidR="001E2D7C" w:rsidRPr="00DD65A8" w:rsidRDefault="001E2D7C" w:rsidP="00796E68">
            <w:pPr>
              <w:pStyle w:val="plattetekst"/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5F0A9703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4DC39372" w14:textId="77777777" w:rsidTr="00796E68">
        <w:tc>
          <w:tcPr>
            <w:tcW w:w="1741" w:type="pct"/>
          </w:tcPr>
          <w:p w14:paraId="0717CD96" w14:textId="77777777" w:rsidR="001E2D7C" w:rsidRPr="00DD65A8" w:rsidRDefault="001E2D7C" w:rsidP="001E2D7C">
            <w:pPr>
              <w:pStyle w:val="plattetekst"/>
              <w:numPr>
                <w:ilvl w:val="0"/>
                <w:numId w:val="1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>Contactgegevens m.b.t. het referentieproject:</w:t>
            </w:r>
          </w:p>
          <w:p w14:paraId="3736AE16" w14:textId="77777777" w:rsidR="001E2D7C" w:rsidRPr="00DD65A8" w:rsidRDefault="001E2D7C" w:rsidP="001E2D7C">
            <w:pPr>
              <w:pStyle w:val="plattetek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D65A8">
              <w:rPr>
                <w:rFonts w:ascii="Arial" w:hAnsi="Arial" w:cs="Arial"/>
                <w:sz w:val="20"/>
                <w:szCs w:val="20"/>
              </w:rPr>
              <w:t>Firma naam</w:t>
            </w:r>
            <w:proofErr w:type="gramEnd"/>
            <w:r w:rsidRPr="00DD65A8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7C15D7B" w14:textId="77777777" w:rsidR="001E2D7C" w:rsidRPr="00DD65A8" w:rsidRDefault="001E2D7C" w:rsidP="001E2D7C">
            <w:pPr>
              <w:pStyle w:val="plattetek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>Naam contactpersoon:</w:t>
            </w:r>
          </w:p>
          <w:p w14:paraId="602C0934" w14:textId="77777777" w:rsidR="001E2D7C" w:rsidRPr="00DD65A8" w:rsidRDefault="001E2D7C" w:rsidP="001E2D7C">
            <w:pPr>
              <w:pStyle w:val="plattetek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>Functie contactpersoon:</w:t>
            </w:r>
          </w:p>
          <w:p w14:paraId="146A01B6" w14:textId="77777777" w:rsidR="001E2D7C" w:rsidRPr="00DD65A8" w:rsidRDefault="001E2D7C" w:rsidP="001E2D7C">
            <w:pPr>
              <w:pStyle w:val="plattetek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D65A8">
              <w:rPr>
                <w:rFonts w:ascii="Arial" w:hAnsi="Arial" w:cs="Arial"/>
                <w:sz w:val="20"/>
                <w:szCs w:val="20"/>
              </w:rPr>
              <w:t>Tel.nr  contactpersoon</w:t>
            </w:r>
            <w:proofErr w:type="gramEnd"/>
            <w:r w:rsidRPr="00DD65A8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05339" w14:textId="77777777" w:rsidR="001E2D7C" w:rsidRPr="00DD65A8" w:rsidRDefault="001E2D7C" w:rsidP="001E2D7C">
            <w:pPr>
              <w:pStyle w:val="plattetekst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t>E-mailadres contactpersoon.</w:t>
            </w:r>
          </w:p>
          <w:p w14:paraId="70157CB5" w14:textId="77777777" w:rsidR="001E2D7C" w:rsidRPr="00DD65A8" w:rsidRDefault="001E2D7C" w:rsidP="00796E68">
            <w:pPr>
              <w:pStyle w:val="plattetekst"/>
              <w:ind w:left="318" w:hanging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035E2524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7CFECA55" w14:textId="77777777" w:rsidTr="00796E68">
        <w:tc>
          <w:tcPr>
            <w:tcW w:w="1741" w:type="pct"/>
          </w:tcPr>
          <w:p w14:paraId="62FC4D2F" w14:textId="77777777" w:rsidR="001E2D7C" w:rsidRPr="00DD65A8" w:rsidRDefault="001E2D7C" w:rsidP="001E2D7C">
            <w:pPr>
              <w:pStyle w:val="plattetekst"/>
              <w:numPr>
                <w:ilvl w:val="0"/>
                <w:numId w:val="1"/>
              </w:numPr>
              <w:ind w:left="318" w:hanging="318"/>
              <w:rPr>
                <w:rFonts w:ascii="Arial" w:hAnsi="Arial" w:cs="Arial"/>
                <w:sz w:val="20"/>
                <w:szCs w:val="20"/>
              </w:rPr>
            </w:pPr>
            <w:r w:rsidRPr="00DD65A8">
              <w:rPr>
                <w:rFonts w:ascii="Arial" w:hAnsi="Arial" w:cs="Arial"/>
                <w:sz w:val="20"/>
                <w:szCs w:val="20"/>
              </w:rPr>
              <w:lastRenderedPageBreak/>
              <w:t>Korte omschrijving van de organisatie van de referent</w:t>
            </w:r>
          </w:p>
          <w:p w14:paraId="0429FCF0" w14:textId="77777777" w:rsidR="001E2D7C" w:rsidRPr="00DD65A8" w:rsidRDefault="001E2D7C" w:rsidP="00796E68">
            <w:pPr>
              <w:pStyle w:val="plattetekst"/>
              <w:ind w:left="318" w:hanging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59D93623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4B8831A5" w14:textId="77777777" w:rsidTr="00796E68">
        <w:tc>
          <w:tcPr>
            <w:tcW w:w="1741" w:type="pct"/>
          </w:tcPr>
          <w:p w14:paraId="55A5151D" w14:textId="47DFE2B3" w:rsidR="001E2D7C" w:rsidRPr="00927ED5" w:rsidRDefault="001E2D7C" w:rsidP="001E2D7C">
            <w:pPr>
              <w:pStyle w:val="plattetekst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Looptijd van het project</w:t>
            </w:r>
          </w:p>
        </w:tc>
        <w:tc>
          <w:tcPr>
            <w:tcW w:w="3259" w:type="pct"/>
          </w:tcPr>
          <w:p w14:paraId="3927EBA7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3321D2A4" w14:textId="77777777" w:rsidTr="00796E68">
        <w:tc>
          <w:tcPr>
            <w:tcW w:w="1741" w:type="pct"/>
          </w:tcPr>
          <w:p w14:paraId="75CCDE2B" w14:textId="6B7103EF" w:rsidR="001E2D7C" w:rsidRPr="00927ED5" w:rsidRDefault="001E2D7C" w:rsidP="00927ED5">
            <w:pPr>
              <w:pStyle w:val="plattetekst"/>
              <w:numPr>
                <w:ilvl w:val="0"/>
                <w:numId w:val="1"/>
              </w:numPr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Waarde van het referentieproject in euro’s excl. BTW</w:t>
            </w:r>
          </w:p>
        </w:tc>
        <w:tc>
          <w:tcPr>
            <w:tcW w:w="3259" w:type="pct"/>
          </w:tcPr>
          <w:p w14:paraId="4F7413A0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22012BF4" w14:textId="77777777" w:rsidTr="00796E68">
        <w:tc>
          <w:tcPr>
            <w:tcW w:w="1741" w:type="pct"/>
          </w:tcPr>
          <w:p w14:paraId="339ABE89" w14:textId="77777777" w:rsidR="001E2D7C" w:rsidRPr="00DD65A8" w:rsidRDefault="001E2D7C" w:rsidP="001E2D7C">
            <w:pPr>
              <w:pStyle w:val="Lijstalinea"/>
              <w:numPr>
                <w:ilvl w:val="0"/>
                <w:numId w:val="1"/>
              </w:numPr>
              <w:ind w:left="318" w:hanging="284"/>
              <w:rPr>
                <w:rFonts w:ascii="Arial" w:eastAsia="Times New Roman" w:hAnsi="Arial" w:cs="Arial"/>
                <w:szCs w:val="20"/>
                <w:lang w:eastAsia="nl-NL"/>
              </w:rPr>
            </w:pPr>
            <w:r w:rsidRPr="00DD65A8">
              <w:rPr>
                <w:rFonts w:ascii="Arial" w:eastAsia="Times New Roman" w:hAnsi="Arial" w:cs="Arial"/>
                <w:szCs w:val="20"/>
                <w:lang w:eastAsia="nl-NL"/>
              </w:rPr>
              <w:t>Overige voor de TU Delft relevante informatie</w:t>
            </w:r>
          </w:p>
          <w:p w14:paraId="528C6942" w14:textId="77777777" w:rsidR="001E2D7C" w:rsidRPr="00DD65A8" w:rsidRDefault="001E2D7C" w:rsidP="00796E68">
            <w:pPr>
              <w:pStyle w:val="plattetekst"/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6FAEDA7F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75FA0B0B" w14:textId="77777777" w:rsidTr="00796E68">
        <w:trPr>
          <w:trHeight w:val="451"/>
        </w:trPr>
        <w:tc>
          <w:tcPr>
            <w:tcW w:w="5000" w:type="pct"/>
            <w:gridSpan w:val="2"/>
            <w:vAlign w:val="center"/>
          </w:tcPr>
          <w:p w14:paraId="2200062F" w14:textId="77777777" w:rsidR="001E2D7C" w:rsidRPr="00DD65A8" w:rsidRDefault="001E2D7C" w:rsidP="00796E68">
            <w:pPr>
              <w:pStyle w:val="plattetek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869A43" w14:textId="77777777" w:rsidR="001E2D7C" w:rsidRPr="00DD65A8" w:rsidRDefault="001E2D7C" w:rsidP="001E2D7C">
      <w:pPr>
        <w:rPr>
          <w:rFonts w:ascii="Arial" w:hAnsi="Arial" w:cs="Arial"/>
        </w:rPr>
      </w:pPr>
    </w:p>
    <w:tbl>
      <w:tblPr>
        <w:tblW w:w="465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8"/>
        <w:gridCol w:w="5499"/>
      </w:tblGrid>
      <w:tr w:rsidR="001E2D7C" w:rsidRPr="00DD65A8" w14:paraId="376A64C0" w14:textId="77777777" w:rsidTr="00796E68">
        <w:tc>
          <w:tcPr>
            <w:tcW w:w="5000" w:type="pct"/>
            <w:gridSpan w:val="2"/>
            <w:shd w:val="clear" w:color="auto" w:fill="C6D9F1" w:themeFill="text2" w:themeFillTint="33"/>
          </w:tcPr>
          <w:p w14:paraId="0AD8BA29" w14:textId="77777777" w:rsidR="001E2D7C" w:rsidRPr="005B1FD3" w:rsidRDefault="001E2D7C" w:rsidP="00796E68">
            <w:pPr>
              <w:pStyle w:val="platteteks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5B1FD3">
              <w:rPr>
                <w:rFonts w:ascii="Arial" w:hAnsi="Arial" w:cs="Arial"/>
                <w:b/>
                <w:sz w:val="20"/>
                <w:szCs w:val="20"/>
              </w:rPr>
              <w:t>Referentie 2</w:t>
            </w:r>
            <w:r w:rsidRPr="005B1FD3">
              <w:rPr>
                <w:rFonts w:ascii="Arial" w:hAnsi="Arial" w:cs="Arial"/>
                <w:b/>
                <w:sz w:val="20"/>
                <w:szCs w:val="20"/>
                <w:shd w:val="clear" w:color="auto" w:fill="C6D9F1" w:themeFill="text2" w:themeFillTint="33"/>
              </w:rPr>
              <w:br/>
            </w:r>
            <w:r w:rsidRPr="00DD65A8">
              <w:rPr>
                <w:rFonts w:ascii="Arial" w:hAnsi="Arial" w:cs="Arial"/>
                <w:b/>
              </w:rPr>
              <w:t xml:space="preserve">                           </w:t>
            </w:r>
          </w:p>
        </w:tc>
      </w:tr>
      <w:tr w:rsidR="001E2D7C" w:rsidRPr="00DD65A8" w14:paraId="21424695" w14:textId="77777777" w:rsidTr="00796E68">
        <w:tc>
          <w:tcPr>
            <w:tcW w:w="1741" w:type="pct"/>
          </w:tcPr>
          <w:p w14:paraId="07A7F9E3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Betreft referentie eis</w:t>
            </w:r>
          </w:p>
          <w:p w14:paraId="522A2EAA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5E142258" w14:textId="77777777" w:rsidR="00927ED5" w:rsidRPr="00927ED5" w:rsidRDefault="00927ED5" w:rsidP="00927ED5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927ED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Kerncompetentie 2: Boringen met grote diameter (600-800mm) tot een diepte van 120 m-mv</w:t>
            </w:r>
          </w:p>
          <w:p w14:paraId="7B0A1745" w14:textId="77777777" w:rsidR="001E2D7C" w:rsidRPr="00927ED5" w:rsidRDefault="00927ED5" w:rsidP="00927ED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Inschrijver heeft aantoonbare ervaring met het maken van boringen met een grote diameter (600-800mm) tot een diepte van minimaal 120 meter onder maaiveld met vergelijkbare opbouw van de ondergrond, heterogeniteit van de ondergrond (voorkomen van stoorlagen binnen het watervoerend pakket op specifieke locaties en/of verschillende dieptes) en specifieke grondwaterkwaliteit vergelijkbaar met de ondergrond van de projectlocatie. Zie bestek diepe boring O-W8 voor de bodemopbouw projectlocatie TU Delft Campus Zuid.</w:t>
            </w:r>
          </w:p>
          <w:p w14:paraId="374D0840" w14:textId="0F5C1E4C" w:rsidR="00927ED5" w:rsidRPr="00927ED5" w:rsidRDefault="00927ED5" w:rsidP="00927ED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6A877F68" w14:textId="77777777" w:rsidTr="00796E68">
        <w:tc>
          <w:tcPr>
            <w:tcW w:w="1741" w:type="pct"/>
          </w:tcPr>
          <w:p w14:paraId="069A98FA" w14:textId="77777777" w:rsidR="001E2D7C" w:rsidRPr="00927ED5" w:rsidRDefault="001E2D7C" w:rsidP="001E2D7C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 xml:space="preserve">Geef een korte beschrijving van het referentieproject. </w:t>
            </w:r>
          </w:p>
          <w:p w14:paraId="73EB4FF0" w14:textId="77777777" w:rsidR="001E2D7C" w:rsidRPr="00927ED5" w:rsidRDefault="001E2D7C" w:rsidP="00796E68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25668EF8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1AF13311" w14:textId="77777777" w:rsidTr="00796E68">
        <w:tc>
          <w:tcPr>
            <w:tcW w:w="1741" w:type="pct"/>
          </w:tcPr>
          <w:p w14:paraId="6B2FA546" w14:textId="77777777" w:rsidR="001E2D7C" w:rsidRPr="00927ED5" w:rsidRDefault="001E2D7C" w:rsidP="001E2D7C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Motiveer waarom de opgedane ervaring aantoont dat aan de gestelde referentie eis is voldaan.</w:t>
            </w:r>
          </w:p>
          <w:p w14:paraId="1DE46F3C" w14:textId="77777777" w:rsidR="001E2D7C" w:rsidRPr="00927ED5" w:rsidRDefault="001E2D7C" w:rsidP="00796E68">
            <w:p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5F8C0D90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45DA46D6" w14:textId="77777777" w:rsidTr="00796E68">
        <w:tc>
          <w:tcPr>
            <w:tcW w:w="1741" w:type="pct"/>
          </w:tcPr>
          <w:p w14:paraId="3240E047" w14:textId="77777777" w:rsidR="001E2D7C" w:rsidRPr="00927ED5" w:rsidRDefault="001E2D7C" w:rsidP="001E2D7C">
            <w:pPr>
              <w:numPr>
                <w:ilvl w:val="0"/>
                <w:numId w:val="3"/>
              </w:numPr>
              <w:spacing w:after="0" w:line="240" w:lineRule="auto"/>
              <w:ind w:left="318" w:hanging="284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Contactgegevens m.b.t. het referentieproject:</w:t>
            </w:r>
          </w:p>
          <w:p w14:paraId="7DE8DA1B" w14:textId="77777777" w:rsidR="001E2D7C" w:rsidRPr="00927ED5" w:rsidRDefault="001E2D7C" w:rsidP="00796E68">
            <w:pPr>
              <w:ind w:left="318"/>
              <w:rPr>
                <w:rFonts w:ascii="Arial" w:hAnsi="Arial" w:cs="Arial"/>
                <w:sz w:val="20"/>
                <w:szCs w:val="20"/>
              </w:rPr>
            </w:pPr>
          </w:p>
          <w:p w14:paraId="69044799" w14:textId="77777777" w:rsidR="001E2D7C" w:rsidRPr="00927ED5" w:rsidRDefault="001E2D7C" w:rsidP="001E2D7C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szCs w:val="20"/>
              </w:rPr>
            </w:pPr>
            <w:proofErr w:type="gramStart"/>
            <w:r w:rsidRPr="00927ED5">
              <w:rPr>
                <w:rFonts w:ascii="Arial" w:hAnsi="Arial" w:cs="Arial"/>
                <w:szCs w:val="20"/>
              </w:rPr>
              <w:t>Firma naam</w:t>
            </w:r>
            <w:proofErr w:type="gramEnd"/>
            <w:r w:rsidRPr="00927ED5">
              <w:rPr>
                <w:rFonts w:ascii="Arial" w:hAnsi="Arial" w:cs="Arial"/>
                <w:szCs w:val="20"/>
              </w:rPr>
              <w:t>:</w:t>
            </w:r>
          </w:p>
          <w:p w14:paraId="643BBA48" w14:textId="77777777" w:rsidR="001E2D7C" w:rsidRPr="00927ED5" w:rsidRDefault="001E2D7C" w:rsidP="001E2D7C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szCs w:val="20"/>
              </w:rPr>
            </w:pPr>
            <w:r w:rsidRPr="00927ED5">
              <w:rPr>
                <w:rFonts w:ascii="Arial" w:hAnsi="Arial" w:cs="Arial"/>
                <w:szCs w:val="20"/>
              </w:rPr>
              <w:t>Naam contactpersoon:</w:t>
            </w:r>
          </w:p>
          <w:p w14:paraId="6266461A" w14:textId="77777777" w:rsidR="001E2D7C" w:rsidRPr="00927ED5" w:rsidRDefault="001E2D7C" w:rsidP="001E2D7C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szCs w:val="20"/>
              </w:rPr>
            </w:pPr>
            <w:r w:rsidRPr="00927ED5">
              <w:rPr>
                <w:rFonts w:ascii="Arial" w:hAnsi="Arial" w:cs="Arial"/>
                <w:szCs w:val="20"/>
              </w:rPr>
              <w:t>Functie contactpersoon:</w:t>
            </w:r>
          </w:p>
          <w:p w14:paraId="089C4D82" w14:textId="77777777" w:rsidR="001E2D7C" w:rsidRPr="00927ED5" w:rsidRDefault="001E2D7C" w:rsidP="001E2D7C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szCs w:val="20"/>
              </w:rPr>
            </w:pPr>
            <w:proofErr w:type="gramStart"/>
            <w:r w:rsidRPr="00927ED5">
              <w:rPr>
                <w:rFonts w:ascii="Arial" w:hAnsi="Arial" w:cs="Arial"/>
                <w:szCs w:val="20"/>
              </w:rPr>
              <w:t>Tel.nr  contactpersoon</w:t>
            </w:r>
            <w:proofErr w:type="gramEnd"/>
            <w:r w:rsidRPr="00927ED5">
              <w:rPr>
                <w:rFonts w:ascii="Arial" w:hAnsi="Arial" w:cs="Arial"/>
                <w:szCs w:val="20"/>
              </w:rPr>
              <w:t>:</w:t>
            </w:r>
          </w:p>
          <w:p w14:paraId="6F562394" w14:textId="77777777" w:rsidR="001E2D7C" w:rsidRPr="00927ED5" w:rsidRDefault="001E2D7C" w:rsidP="001E2D7C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  <w:szCs w:val="20"/>
              </w:rPr>
            </w:pPr>
            <w:r w:rsidRPr="00927ED5">
              <w:rPr>
                <w:rFonts w:ascii="Arial" w:hAnsi="Arial" w:cs="Arial"/>
                <w:szCs w:val="20"/>
              </w:rPr>
              <w:t>E-mailadres contactpersoon.</w:t>
            </w:r>
          </w:p>
          <w:p w14:paraId="569FDD2D" w14:textId="77777777" w:rsidR="001E2D7C" w:rsidRPr="00927ED5" w:rsidRDefault="001E2D7C" w:rsidP="00796E68">
            <w:pPr>
              <w:ind w:left="318" w:hanging="28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4DF4DD4A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684A174E" w14:textId="77777777" w:rsidTr="00796E68">
        <w:tc>
          <w:tcPr>
            <w:tcW w:w="1741" w:type="pct"/>
          </w:tcPr>
          <w:p w14:paraId="61DC493F" w14:textId="77777777" w:rsidR="001E2D7C" w:rsidRPr="00927ED5" w:rsidRDefault="001E2D7C" w:rsidP="001E2D7C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Korte omschrijving van de organisatie van de referent</w:t>
            </w:r>
          </w:p>
          <w:p w14:paraId="5AF2D6FE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312EB7B3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1CCF4065" w14:textId="77777777" w:rsidTr="00796E68">
        <w:tc>
          <w:tcPr>
            <w:tcW w:w="1741" w:type="pct"/>
          </w:tcPr>
          <w:p w14:paraId="7D6CFDE6" w14:textId="77777777" w:rsidR="001E2D7C" w:rsidRPr="00927ED5" w:rsidRDefault="001E2D7C" w:rsidP="001E2D7C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Looptijd van het project/contract</w:t>
            </w:r>
          </w:p>
          <w:p w14:paraId="59555657" w14:textId="77777777" w:rsidR="001E2D7C" w:rsidRPr="00927ED5" w:rsidRDefault="001E2D7C" w:rsidP="00796E68">
            <w:pPr>
              <w:ind w:left="39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39DE3620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7BAAD24B" w14:textId="77777777" w:rsidTr="00796E68">
        <w:tc>
          <w:tcPr>
            <w:tcW w:w="1741" w:type="pct"/>
          </w:tcPr>
          <w:p w14:paraId="11D4157B" w14:textId="77777777" w:rsidR="001E2D7C" w:rsidRPr="00927ED5" w:rsidRDefault="001E2D7C" w:rsidP="00927ED5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Waarde van het referentieproject in euro’s excl. BTW</w:t>
            </w:r>
          </w:p>
          <w:p w14:paraId="4C4CC5CC" w14:textId="41BC8D63" w:rsidR="00927ED5" w:rsidRPr="00927ED5" w:rsidRDefault="00927ED5" w:rsidP="00927ED5">
            <w:pPr>
              <w:spacing w:after="0" w:line="240" w:lineRule="auto"/>
              <w:ind w:left="394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59" w:type="pct"/>
          </w:tcPr>
          <w:p w14:paraId="384CF6F4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74E01758" w14:textId="77777777" w:rsidTr="00796E68">
        <w:tc>
          <w:tcPr>
            <w:tcW w:w="1741" w:type="pct"/>
          </w:tcPr>
          <w:p w14:paraId="63527769" w14:textId="77777777" w:rsidR="001E2D7C" w:rsidRPr="00927ED5" w:rsidRDefault="001E2D7C" w:rsidP="001E2D7C">
            <w:pPr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27ED5">
              <w:rPr>
                <w:rFonts w:ascii="Arial" w:hAnsi="Arial" w:cs="Arial"/>
                <w:sz w:val="20"/>
                <w:szCs w:val="20"/>
              </w:rPr>
              <w:t>Overige voor de TU Delft relevante informatie</w:t>
            </w:r>
          </w:p>
          <w:p w14:paraId="6DBBF433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pct"/>
          </w:tcPr>
          <w:p w14:paraId="5E94286F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2D7C" w:rsidRPr="00DD65A8" w14:paraId="308AB803" w14:textId="77777777" w:rsidTr="00796E68">
        <w:trPr>
          <w:trHeight w:val="451"/>
        </w:trPr>
        <w:tc>
          <w:tcPr>
            <w:tcW w:w="5000" w:type="pct"/>
            <w:gridSpan w:val="2"/>
            <w:vAlign w:val="center"/>
          </w:tcPr>
          <w:p w14:paraId="53EC6FD2" w14:textId="77777777" w:rsidR="001E2D7C" w:rsidRPr="00927ED5" w:rsidRDefault="001E2D7C" w:rsidP="00796E6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C21412" w14:textId="77777777" w:rsidR="001E2D7C" w:rsidRPr="00DD65A8" w:rsidRDefault="001E2D7C" w:rsidP="001E2D7C">
      <w:pPr>
        <w:rPr>
          <w:rFonts w:ascii="Arial" w:hAnsi="Arial" w:cs="Arial"/>
        </w:rPr>
      </w:pPr>
    </w:p>
    <w:p w14:paraId="2C9496A0" w14:textId="77777777" w:rsidR="001E2D7C" w:rsidRPr="00DD65A8" w:rsidRDefault="001E2D7C" w:rsidP="001E2D7C">
      <w:pPr>
        <w:rPr>
          <w:rFonts w:ascii="Arial" w:hAnsi="Arial" w:cs="Arial"/>
        </w:rPr>
      </w:pPr>
    </w:p>
    <w:p w14:paraId="5B6348E5" w14:textId="77777777" w:rsidR="00997EF0" w:rsidRDefault="00997EF0" w:rsidP="00997EF0">
      <w:pPr>
        <w:ind w:left="4956" w:firstLine="708"/>
      </w:pPr>
    </w:p>
    <w:p w14:paraId="0AF0720E" w14:textId="77777777" w:rsidR="00997EF0" w:rsidRDefault="00997EF0" w:rsidP="00997EF0">
      <w:pPr>
        <w:ind w:left="-284"/>
      </w:pPr>
    </w:p>
    <w:sectPr w:rsidR="00997EF0" w:rsidSect="00997EF0">
      <w:head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DACF5" w14:textId="77777777" w:rsidR="00927ED5" w:rsidRDefault="00927ED5" w:rsidP="007C1B00">
      <w:pPr>
        <w:spacing w:after="0" w:line="240" w:lineRule="auto"/>
      </w:pPr>
      <w:r>
        <w:separator/>
      </w:r>
    </w:p>
  </w:endnote>
  <w:endnote w:type="continuationSeparator" w:id="0">
    <w:p w14:paraId="2A362492" w14:textId="77777777" w:rsidR="00927ED5" w:rsidRDefault="00927ED5" w:rsidP="007C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C9AFF" w14:textId="77777777" w:rsidR="00927ED5" w:rsidRDefault="00927ED5" w:rsidP="007C1B00">
      <w:pPr>
        <w:spacing w:after="0" w:line="240" w:lineRule="auto"/>
      </w:pPr>
      <w:r>
        <w:separator/>
      </w:r>
    </w:p>
  </w:footnote>
  <w:footnote w:type="continuationSeparator" w:id="0">
    <w:p w14:paraId="0F7B43D9" w14:textId="77777777" w:rsidR="00927ED5" w:rsidRDefault="00927ED5" w:rsidP="007C1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B19DE" w14:textId="77777777" w:rsidR="007C1B00" w:rsidRPr="007C1B00" w:rsidRDefault="007C1B00" w:rsidP="007C1B00">
    <w:pPr>
      <w:pStyle w:val="Koptekst"/>
      <w:ind w:left="-1276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10F97"/>
    <w:multiLevelType w:val="hybridMultilevel"/>
    <w:tmpl w:val="67767A72"/>
    <w:lvl w:ilvl="0" w:tplc="6C0EE73C">
      <w:start w:val="1"/>
      <w:numFmt w:val="lowerLetter"/>
      <w:lvlText w:val="%1)"/>
      <w:lvlJc w:val="left"/>
      <w:pPr>
        <w:ind w:left="394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14" w:hanging="360"/>
      </w:pPr>
    </w:lvl>
    <w:lvl w:ilvl="2" w:tplc="0413001B" w:tentative="1">
      <w:start w:val="1"/>
      <w:numFmt w:val="lowerRoman"/>
      <w:lvlText w:val="%3."/>
      <w:lvlJc w:val="right"/>
      <w:pPr>
        <w:ind w:left="1834" w:hanging="180"/>
      </w:pPr>
    </w:lvl>
    <w:lvl w:ilvl="3" w:tplc="0413000F" w:tentative="1">
      <w:start w:val="1"/>
      <w:numFmt w:val="decimal"/>
      <w:lvlText w:val="%4."/>
      <w:lvlJc w:val="left"/>
      <w:pPr>
        <w:ind w:left="2554" w:hanging="360"/>
      </w:pPr>
    </w:lvl>
    <w:lvl w:ilvl="4" w:tplc="04130019" w:tentative="1">
      <w:start w:val="1"/>
      <w:numFmt w:val="lowerLetter"/>
      <w:lvlText w:val="%5."/>
      <w:lvlJc w:val="left"/>
      <w:pPr>
        <w:ind w:left="3274" w:hanging="360"/>
      </w:pPr>
    </w:lvl>
    <w:lvl w:ilvl="5" w:tplc="0413001B" w:tentative="1">
      <w:start w:val="1"/>
      <w:numFmt w:val="lowerRoman"/>
      <w:lvlText w:val="%6."/>
      <w:lvlJc w:val="right"/>
      <w:pPr>
        <w:ind w:left="3994" w:hanging="180"/>
      </w:pPr>
    </w:lvl>
    <w:lvl w:ilvl="6" w:tplc="0413000F" w:tentative="1">
      <w:start w:val="1"/>
      <w:numFmt w:val="decimal"/>
      <w:lvlText w:val="%7."/>
      <w:lvlJc w:val="left"/>
      <w:pPr>
        <w:ind w:left="4714" w:hanging="360"/>
      </w:pPr>
    </w:lvl>
    <w:lvl w:ilvl="7" w:tplc="04130019" w:tentative="1">
      <w:start w:val="1"/>
      <w:numFmt w:val="lowerLetter"/>
      <w:lvlText w:val="%8."/>
      <w:lvlJc w:val="left"/>
      <w:pPr>
        <w:ind w:left="5434" w:hanging="360"/>
      </w:pPr>
    </w:lvl>
    <w:lvl w:ilvl="8" w:tplc="0413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465D2BAA"/>
    <w:multiLevelType w:val="hybridMultilevel"/>
    <w:tmpl w:val="6AD4CE6A"/>
    <w:lvl w:ilvl="0" w:tplc="04130017">
      <w:start w:val="1"/>
      <w:numFmt w:val="lowerLetter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6663F"/>
    <w:multiLevelType w:val="hybridMultilevel"/>
    <w:tmpl w:val="97DAEC1E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26728"/>
    <w:multiLevelType w:val="hybridMultilevel"/>
    <w:tmpl w:val="30CC6C96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E0285"/>
    <w:multiLevelType w:val="hybridMultilevel"/>
    <w:tmpl w:val="C7CC575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41ED1"/>
    <w:multiLevelType w:val="hybridMultilevel"/>
    <w:tmpl w:val="CFA8EBD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3631103">
    <w:abstractNumId w:val="1"/>
  </w:num>
  <w:num w:numId="2" w16cid:durableId="1362783618">
    <w:abstractNumId w:val="2"/>
  </w:num>
  <w:num w:numId="3" w16cid:durableId="2079092952">
    <w:abstractNumId w:val="0"/>
  </w:num>
  <w:num w:numId="4" w16cid:durableId="530414216">
    <w:abstractNumId w:val="5"/>
  </w:num>
  <w:num w:numId="5" w16cid:durableId="1286498088">
    <w:abstractNumId w:val="3"/>
  </w:num>
  <w:num w:numId="6" w16cid:durableId="14402255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ED5"/>
    <w:rsid w:val="001E2D7C"/>
    <w:rsid w:val="002E3CFE"/>
    <w:rsid w:val="003C6761"/>
    <w:rsid w:val="004A58B6"/>
    <w:rsid w:val="005105A7"/>
    <w:rsid w:val="006C0BB4"/>
    <w:rsid w:val="007C1B00"/>
    <w:rsid w:val="00911CDF"/>
    <w:rsid w:val="00927ED5"/>
    <w:rsid w:val="00997EF0"/>
    <w:rsid w:val="00C4149B"/>
    <w:rsid w:val="00C812F1"/>
    <w:rsid w:val="00FB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23614"/>
  <w15:docId w15:val="{BC0BC51A-46FC-499F-A1B8-A430AEE4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qFormat/>
    <w:rsid w:val="001E2D7C"/>
    <w:pPr>
      <w:keepNext/>
      <w:spacing w:before="240" w:after="60" w:line="240" w:lineRule="auto"/>
      <w:outlineLvl w:val="0"/>
    </w:pPr>
    <w:rPr>
      <w:rFonts w:ascii="Tahoma" w:eastAsia="SimSun" w:hAnsi="Tahoma" w:cs="Arial"/>
      <w:b/>
      <w:bCs/>
      <w:kern w:val="32"/>
      <w:sz w:val="32"/>
      <w:szCs w:val="32"/>
      <w:lang w:eastAsia="zh-CN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97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97EF0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7C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C1B00"/>
  </w:style>
  <w:style w:type="paragraph" w:styleId="Voettekst">
    <w:name w:val="footer"/>
    <w:basedOn w:val="Standaard"/>
    <w:link w:val="VoettekstChar"/>
    <w:uiPriority w:val="99"/>
    <w:unhideWhenUsed/>
    <w:rsid w:val="007C1B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C1B00"/>
  </w:style>
  <w:style w:type="character" w:customStyle="1" w:styleId="Kop1Char">
    <w:name w:val="Kop 1 Char"/>
    <w:basedOn w:val="Standaardalinea-lettertype"/>
    <w:link w:val="Kop1"/>
    <w:rsid w:val="001E2D7C"/>
    <w:rPr>
      <w:rFonts w:ascii="Tahoma" w:eastAsia="SimSun" w:hAnsi="Tahoma" w:cs="Arial"/>
      <w:b/>
      <w:bCs/>
      <w:kern w:val="32"/>
      <w:sz w:val="32"/>
      <w:szCs w:val="32"/>
      <w:lang w:eastAsia="zh-CN"/>
    </w:rPr>
  </w:style>
  <w:style w:type="paragraph" w:customStyle="1" w:styleId="plattetekst">
    <w:name w:val="plattetekst"/>
    <w:basedOn w:val="Standaard"/>
    <w:rsid w:val="001E2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Lijstalinea">
    <w:name w:val="List Paragraph"/>
    <w:basedOn w:val="Standaard"/>
    <w:uiPriority w:val="34"/>
    <w:qFormat/>
    <w:rsid w:val="001E2D7C"/>
    <w:pPr>
      <w:spacing w:after="0" w:line="240" w:lineRule="auto"/>
      <w:ind w:left="720"/>
      <w:contextualSpacing/>
    </w:pPr>
    <w:rPr>
      <w:rFonts w:ascii="Tahoma" w:eastAsia="SimSun" w:hAnsi="Tahoma" w:cs="Times New Roman"/>
      <w:sz w:val="20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ud\fc\Procurement\3.%20Projecten\11500%20-%2011599\11550%20-%203e%20WVP\2.%20doc\def\Format%20Invulformulier%20Referenti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 Invulformulier Referenties</Template>
  <TotalTime>1</TotalTime>
  <Pages>3</Pages>
  <Words>368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 Delft</Company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Jordy Rog</dc:creator>
  <cp:lastModifiedBy>Jordy Rog</cp:lastModifiedBy>
  <cp:revision>2</cp:revision>
  <dcterms:created xsi:type="dcterms:W3CDTF">2025-10-30T07:09:00Z</dcterms:created>
  <dcterms:modified xsi:type="dcterms:W3CDTF">2025-10-30T07:09:00Z</dcterms:modified>
</cp:coreProperties>
</file>