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D796" w14:textId="77777777" w:rsidR="00250029" w:rsidRDefault="00250029" w:rsidP="00250029">
      <w:pPr>
        <w:pStyle w:val="Kop1"/>
        <w:numPr>
          <w:ilvl w:val="0"/>
          <w:numId w:val="0"/>
        </w:numPr>
        <w:ind w:left="432" w:hanging="432"/>
      </w:pPr>
      <w:bookmarkStart w:id="0" w:name="_Toc47434765"/>
      <w:bookmarkStart w:id="1" w:name="_Toc160550794"/>
      <w:bookmarkStart w:id="2" w:name="_Toc165039195"/>
      <w:r w:rsidRPr="00E02065">
        <w:t>Bijlage 5</w:t>
      </w:r>
      <w:r w:rsidRPr="00E02065">
        <w:tab/>
      </w:r>
      <w:r w:rsidRPr="0037121C">
        <w:t>Formulier</w:t>
      </w:r>
      <w:r w:rsidRPr="00E02065">
        <w:t xml:space="preserve"> referentie selectiecriteria</w:t>
      </w:r>
      <w:bookmarkEnd w:id="0"/>
      <w:bookmarkEnd w:id="1"/>
      <w:bookmarkEnd w:id="2"/>
    </w:p>
    <w:p w14:paraId="5DD75372" w14:textId="77777777" w:rsidR="003B17DB" w:rsidRPr="00561AD2" w:rsidRDefault="003B17DB" w:rsidP="003B17DB">
      <w:bookmarkStart w:id="3" w:name="_Hlk198548889"/>
    </w:p>
    <w:tbl>
      <w:tblPr>
        <w:tblStyle w:val="Rastertabel4-Accent1"/>
        <w:tblW w:w="9634" w:type="dxa"/>
        <w:tblLook w:val="04A0" w:firstRow="1" w:lastRow="0" w:firstColumn="1" w:lastColumn="0" w:noHBand="0" w:noVBand="1"/>
      </w:tblPr>
      <w:tblGrid>
        <w:gridCol w:w="3769"/>
        <w:gridCol w:w="5865"/>
      </w:tblGrid>
      <w:tr w:rsidR="003B17DB" w:rsidRPr="00561AD2" w14:paraId="7B207DC3"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8A91F3F" w14:textId="77777777" w:rsidR="003B17DB" w:rsidRPr="00561AD2" w:rsidRDefault="003B17DB" w:rsidP="00DC5ECC">
            <w:pPr>
              <w:rPr>
                <w:b w:val="0"/>
                <w:bCs w:val="0"/>
                <w:u w:val="single"/>
              </w:rPr>
            </w:pPr>
            <w:r w:rsidRPr="00561AD2">
              <w:rPr>
                <w:b w:val="0"/>
                <w:bCs w:val="0"/>
                <w:u w:val="single"/>
              </w:rPr>
              <w:t xml:space="preserve">Selectiecriterium 1a: </w:t>
            </w:r>
            <w:r w:rsidRPr="00A56A05">
              <w:rPr>
                <w:b w:val="0"/>
                <w:bCs w:val="0"/>
                <w:u w:val="single"/>
              </w:rPr>
              <w:t>Renoveren in complexe binnenstedelijke omgevingen</w:t>
            </w:r>
          </w:p>
        </w:tc>
      </w:tr>
      <w:tr w:rsidR="003B17DB" w:rsidRPr="00561AD2" w14:paraId="765B74E9"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85A5CA" w14:textId="77777777" w:rsidR="003B17DB" w:rsidRPr="00561AD2" w:rsidRDefault="003B17DB" w:rsidP="00DC5ECC">
            <w:pPr>
              <w:rPr>
                <w:b w:val="0"/>
                <w:bCs w:val="0"/>
              </w:rPr>
            </w:pPr>
            <w:r w:rsidRPr="00561AD2">
              <w:rPr>
                <w:b w:val="0"/>
                <w:bCs w:val="0"/>
              </w:rPr>
              <w:t>Naam Project:</w:t>
            </w:r>
          </w:p>
        </w:tc>
        <w:tc>
          <w:tcPr>
            <w:tcW w:w="5865" w:type="dxa"/>
            <w:vAlign w:val="center"/>
          </w:tcPr>
          <w:p w14:paraId="2A360B47"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1D29D5C1"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DA111D8" w14:textId="77777777" w:rsidR="003B17DB" w:rsidRPr="00561AD2" w:rsidRDefault="003B17DB" w:rsidP="00DC5ECC">
            <w:pPr>
              <w:rPr>
                <w:b w:val="0"/>
                <w:bCs w:val="0"/>
              </w:rPr>
            </w:pPr>
            <w:r w:rsidRPr="00561AD2">
              <w:rPr>
                <w:b w:val="0"/>
                <w:bCs w:val="0"/>
              </w:rPr>
              <w:t>Plaats:</w:t>
            </w:r>
          </w:p>
        </w:tc>
        <w:tc>
          <w:tcPr>
            <w:tcW w:w="5865" w:type="dxa"/>
            <w:vAlign w:val="center"/>
          </w:tcPr>
          <w:p w14:paraId="17366769"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69775B86"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F9FFD6" w14:textId="77777777" w:rsidR="003B17DB" w:rsidRPr="00561AD2" w:rsidRDefault="003B17DB" w:rsidP="00DC5ECC">
            <w:pPr>
              <w:rPr>
                <w:b w:val="0"/>
                <w:bCs w:val="0"/>
              </w:rPr>
            </w:pPr>
            <w:r w:rsidRPr="00561AD2">
              <w:rPr>
                <w:b w:val="0"/>
                <w:bCs w:val="0"/>
              </w:rPr>
              <w:t>Naam primaire opdrachtgever:</w:t>
            </w:r>
          </w:p>
        </w:tc>
        <w:tc>
          <w:tcPr>
            <w:tcW w:w="5865" w:type="dxa"/>
            <w:vAlign w:val="center"/>
          </w:tcPr>
          <w:p w14:paraId="59D8B3D2"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605B4572"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2FF1486" w14:textId="77777777" w:rsidR="003B17DB" w:rsidRPr="00561AD2" w:rsidRDefault="003B17DB" w:rsidP="00DC5ECC">
            <w:pPr>
              <w:rPr>
                <w:b w:val="0"/>
                <w:bCs w:val="0"/>
              </w:rPr>
            </w:pPr>
            <w:r w:rsidRPr="00561AD2">
              <w:rPr>
                <w:b w:val="0"/>
                <w:bCs w:val="0"/>
              </w:rPr>
              <w:t>Contactgegevens primaire opdrachtgever (naam + telefoon):</w:t>
            </w:r>
          </w:p>
        </w:tc>
        <w:tc>
          <w:tcPr>
            <w:tcW w:w="5865" w:type="dxa"/>
            <w:vAlign w:val="center"/>
          </w:tcPr>
          <w:p w14:paraId="2EC32149"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p w14:paraId="0EE0C7BD"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7C6363B5"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841190" w14:textId="77777777" w:rsidR="003B17DB" w:rsidRPr="00561AD2" w:rsidRDefault="003B17DB" w:rsidP="00DC5ECC">
            <w:pPr>
              <w:rPr>
                <w:b w:val="0"/>
                <w:bCs w:val="0"/>
              </w:rPr>
            </w:pPr>
            <w:r w:rsidRPr="00561AD2">
              <w:rPr>
                <w:b w:val="0"/>
                <w:bCs w:val="0"/>
              </w:rPr>
              <w:t>Statutaire naam en KvK-gegevens uitvoerende partij***:</w:t>
            </w:r>
          </w:p>
        </w:tc>
        <w:tc>
          <w:tcPr>
            <w:tcW w:w="5865" w:type="dxa"/>
            <w:vAlign w:val="center"/>
          </w:tcPr>
          <w:p w14:paraId="6DA29169"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p w14:paraId="10B149A8"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3B17DB" w:rsidRPr="00561AD2" w14:paraId="6BDB3CF8"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BF50101" w14:textId="77777777" w:rsidR="003B17DB" w:rsidRPr="00561AD2" w:rsidRDefault="003B17DB" w:rsidP="00DC5ECC">
            <w:pPr>
              <w:rPr>
                <w:b w:val="0"/>
                <w:bCs w:val="0"/>
              </w:rPr>
            </w:pPr>
            <w:r w:rsidRPr="00561AD2">
              <w:rPr>
                <w:b w:val="0"/>
                <w:bCs w:val="0"/>
              </w:rPr>
              <w:t>De opdracht (gebouw) opgeleverd maximaal 5 jaar voorafgaand aan uiterste datum van Aanmelding</w:t>
            </w:r>
          </w:p>
          <w:p w14:paraId="51344CB8" w14:textId="77777777" w:rsidR="003B17DB" w:rsidRPr="00561AD2" w:rsidRDefault="003B17DB" w:rsidP="00DC5ECC">
            <w:pPr>
              <w:rPr>
                <w:b w:val="0"/>
                <w:bCs w:val="0"/>
              </w:rPr>
            </w:pPr>
            <w:r w:rsidRPr="00561AD2">
              <w:rPr>
                <w:b w:val="0"/>
                <w:bCs w:val="0"/>
              </w:rPr>
              <w:t>(door Gegadigde aan te vinken)</w:t>
            </w:r>
          </w:p>
        </w:tc>
        <w:tc>
          <w:tcPr>
            <w:tcW w:w="5865" w:type="dxa"/>
            <w:vAlign w:val="center"/>
          </w:tcPr>
          <w:p w14:paraId="5E700203"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0A0A1EC2"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414AC102"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188C0355"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BEEEBA" w14:textId="77777777" w:rsidR="003B17DB" w:rsidRPr="00561AD2" w:rsidRDefault="003B17DB" w:rsidP="00DC5ECC">
            <w:pPr>
              <w:rPr>
                <w:b w:val="0"/>
                <w:bCs w:val="0"/>
              </w:rPr>
            </w:pPr>
            <w:r w:rsidRPr="00561AD2">
              <w:rPr>
                <w:b w:val="0"/>
                <w:bCs w:val="0"/>
              </w:rPr>
              <w:t>Exacte opleverdatum</w:t>
            </w:r>
          </w:p>
        </w:tc>
        <w:tc>
          <w:tcPr>
            <w:tcW w:w="5865" w:type="dxa"/>
            <w:vAlign w:val="center"/>
          </w:tcPr>
          <w:p w14:paraId="3BD9407E"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27D87A7D" w14:textId="77777777" w:rsidTr="00DC5ECC">
        <w:trPr>
          <w:trHeight w:val="923"/>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E689A63" w14:textId="77777777" w:rsidR="003B17DB" w:rsidRPr="00561AD2" w:rsidRDefault="003B17DB" w:rsidP="00DC5ECC">
            <w:r w:rsidRPr="00561AD2">
              <w:rPr>
                <w:b w:val="0"/>
                <w:bCs w:val="0"/>
              </w:rPr>
              <w:t>Minimaal 1.000 m2 BVO</w:t>
            </w:r>
          </w:p>
          <w:p w14:paraId="1DF79EE2" w14:textId="77777777" w:rsidR="003B17DB" w:rsidRPr="00561AD2" w:rsidRDefault="003B17DB" w:rsidP="00DC5ECC">
            <w:r w:rsidRPr="00561AD2">
              <w:rPr>
                <w:b w:val="0"/>
                <w:bCs w:val="0"/>
              </w:rPr>
              <w:t>(door Gegadigde aan te vinken)</w:t>
            </w:r>
          </w:p>
        </w:tc>
        <w:tc>
          <w:tcPr>
            <w:tcW w:w="5865" w:type="dxa"/>
            <w:vAlign w:val="center"/>
          </w:tcPr>
          <w:p w14:paraId="3F97128D"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21AF8BE2"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66961CB7"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29AFB1F6"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36DFD75E" w14:textId="77777777" w:rsidR="003B17DB" w:rsidRPr="00561AD2" w:rsidRDefault="003B17DB" w:rsidP="00DC5ECC">
            <w:pPr>
              <w:rPr>
                <w:b w:val="0"/>
                <w:bCs w:val="0"/>
              </w:rPr>
            </w:pPr>
            <w:r w:rsidRPr="00561AD2">
              <w:rPr>
                <w:b w:val="0"/>
                <w:bCs w:val="0"/>
              </w:rPr>
              <w:t xml:space="preserve">De Gegadigde beschikt over aantoonbare ervaring met het vernieuwen van de werktuigbouwkundige installaties van een bestaand utiliteitsgebouw met publieke functie / onderwijsgebouw   </w:t>
            </w:r>
          </w:p>
        </w:tc>
        <w:tc>
          <w:tcPr>
            <w:tcW w:w="5865" w:type="dxa"/>
            <w:vAlign w:val="center"/>
          </w:tcPr>
          <w:p w14:paraId="4455EF57"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Omgevingsmanagement = 5 punten.</w:t>
            </w:r>
          </w:p>
          <w:p w14:paraId="2FCBAD4E"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Logistieke organisatie = 5 punten.</w:t>
            </w:r>
          </w:p>
          <w:p w14:paraId="33C454DD"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Communicatie met stakeholders = 5 punten</w:t>
            </w:r>
          </w:p>
          <w:p w14:paraId="0DF87FB9"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 xml:space="preserve">Vergunningen en regelgeving = 5 punten </w:t>
            </w:r>
          </w:p>
          <w:p w14:paraId="1148A318"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Veiligheid en bereikbaarheid = 5 punten</w:t>
            </w:r>
          </w:p>
          <w:p w14:paraId="2AA57CC1"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p>
        </w:tc>
      </w:tr>
      <w:tr w:rsidR="003B17DB" w:rsidRPr="00561AD2" w14:paraId="7E752EC8"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4AE689" w14:textId="77777777" w:rsidR="003B17DB" w:rsidRPr="00561AD2" w:rsidRDefault="003B17DB" w:rsidP="00DC5ECC">
            <w:pPr>
              <w:rPr>
                <w:b w:val="0"/>
                <w:bCs w:val="0"/>
              </w:rPr>
            </w:pPr>
            <w:r w:rsidRPr="00561AD2">
              <w:rPr>
                <w:b w:val="0"/>
                <w:bCs w:val="0"/>
              </w:rPr>
              <w:t>Korte beschrijving Project</w:t>
            </w:r>
          </w:p>
        </w:tc>
        <w:tc>
          <w:tcPr>
            <w:tcW w:w="5865" w:type="dxa"/>
            <w:vAlign w:val="center"/>
          </w:tcPr>
          <w:p w14:paraId="587AEA23"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bl>
    <w:p w14:paraId="7090A856" w14:textId="77777777" w:rsidR="003B17DB" w:rsidRPr="00561AD2" w:rsidRDefault="003B17DB" w:rsidP="003B17DB">
      <w:pPr>
        <w:spacing w:after="0" w:line="260" w:lineRule="atLeast"/>
      </w:pPr>
      <w:r w:rsidRPr="00561AD2">
        <w:t>***Indien de werkzaamheden waarop het selectiecriterium ziet zijn uitgevoerd door een onderaannemer of door een nevenaannemer dan dient hierbij een beroep op een derde te worden gedaan (invullen UEA).</w:t>
      </w:r>
    </w:p>
    <w:p w14:paraId="7896EAD8" w14:textId="77777777" w:rsidR="003B17DB" w:rsidRPr="00561AD2" w:rsidRDefault="003B17DB" w:rsidP="003B17DB">
      <w:pPr>
        <w:spacing w:after="0" w:line="260" w:lineRule="atLeast"/>
      </w:pPr>
    </w:p>
    <w:p w14:paraId="50BC4732" w14:textId="77777777" w:rsidR="003B17DB" w:rsidRPr="00561AD2" w:rsidRDefault="003B17DB" w:rsidP="003B17DB">
      <w:pPr>
        <w:spacing w:after="0" w:line="260" w:lineRule="atLeast"/>
      </w:pPr>
    </w:p>
    <w:p w14:paraId="62042433" w14:textId="77777777" w:rsidR="003B17DB" w:rsidRPr="00561AD2" w:rsidRDefault="003B17DB" w:rsidP="003B17DB">
      <w:pPr>
        <w:spacing w:after="0" w:line="260" w:lineRule="atLeast"/>
      </w:pPr>
    </w:p>
    <w:p w14:paraId="53EDACF7" w14:textId="77777777" w:rsidR="003B17DB" w:rsidRPr="00561AD2" w:rsidRDefault="003B17DB" w:rsidP="003B17DB">
      <w:pPr>
        <w:spacing w:after="0" w:line="260" w:lineRule="atLeast"/>
      </w:pPr>
    </w:p>
    <w:p w14:paraId="601163E8" w14:textId="77777777" w:rsidR="003B17DB" w:rsidRPr="00561AD2" w:rsidRDefault="003B17DB" w:rsidP="003B17DB">
      <w:r w:rsidRPr="00561AD2">
        <w:br w:type="page"/>
      </w:r>
    </w:p>
    <w:tbl>
      <w:tblPr>
        <w:tblStyle w:val="Rastertabel4-Accent1"/>
        <w:tblW w:w="9634" w:type="dxa"/>
        <w:tblLook w:val="04A0" w:firstRow="1" w:lastRow="0" w:firstColumn="1" w:lastColumn="0" w:noHBand="0" w:noVBand="1"/>
      </w:tblPr>
      <w:tblGrid>
        <w:gridCol w:w="3769"/>
        <w:gridCol w:w="5865"/>
      </w:tblGrid>
      <w:tr w:rsidR="003B17DB" w:rsidRPr="00561AD2" w14:paraId="3277BF6B"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632B5DE" w14:textId="77777777" w:rsidR="003B17DB" w:rsidRPr="00561AD2" w:rsidRDefault="003B17DB" w:rsidP="00DC5ECC">
            <w:pPr>
              <w:rPr>
                <w:b w:val="0"/>
                <w:bCs w:val="0"/>
                <w:u w:val="single"/>
              </w:rPr>
            </w:pPr>
            <w:r w:rsidRPr="00561AD2">
              <w:rPr>
                <w:b w:val="0"/>
                <w:bCs w:val="0"/>
                <w:u w:val="single"/>
              </w:rPr>
              <w:lastRenderedPageBreak/>
              <w:t xml:space="preserve">Selectiecriterium 1b: </w:t>
            </w:r>
            <w:r w:rsidRPr="00A56A05">
              <w:rPr>
                <w:b w:val="0"/>
                <w:bCs w:val="0"/>
                <w:u w:val="single"/>
              </w:rPr>
              <w:t>Renoveren in complexe binnenstedelijke omgevingen</w:t>
            </w:r>
          </w:p>
        </w:tc>
      </w:tr>
      <w:tr w:rsidR="003B17DB" w:rsidRPr="00561AD2" w14:paraId="058F2A43"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6F7476F" w14:textId="77777777" w:rsidR="003B17DB" w:rsidRPr="00561AD2" w:rsidRDefault="003B17DB" w:rsidP="00DC5ECC">
            <w:pPr>
              <w:rPr>
                <w:b w:val="0"/>
                <w:bCs w:val="0"/>
              </w:rPr>
            </w:pPr>
            <w:r w:rsidRPr="00561AD2">
              <w:rPr>
                <w:b w:val="0"/>
                <w:bCs w:val="0"/>
              </w:rPr>
              <w:t>Naam Project:</w:t>
            </w:r>
          </w:p>
        </w:tc>
        <w:tc>
          <w:tcPr>
            <w:tcW w:w="5865" w:type="dxa"/>
            <w:vAlign w:val="center"/>
          </w:tcPr>
          <w:p w14:paraId="477C45D0"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705D2958"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054FCD1" w14:textId="77777777" w:rsidR="003B17DB" w:rsidRPr="00561AD2" w:rsidRDefault="003B17DB" w:rsidP="00DC5ECC">
            <w:pPr>
              <w:rPr>
                <w:b w:val="0"/>
                <w:bCs w:val="0"/>
              </w:rPr>
            </w:pPr>
            <w:r w:rsidRPr="00561AD2">
              <w:rPr>
                <w:b w:val="0"/>
                <w:bCs w:val="0"/>
              </w:rPr>
              <w:t>Plaats:</w:t>
            </w:r>
          </w:p>
        </w:tc>
        <w:tc>
          <w:tcPr>
            <w:tcW w:w="5865" w:type="dxa"/>
            <w:vAlign w:val="center"/>
          </w:tcPr>
          <w:p w14:paraId="3773CBC6"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18FDD13D"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07FA92" w14:textId="77777777" w:rsidR="003B17DB" w:rsidRPr="00561AD2" w:rsidRDefault="003B17DB" w:rsidP="00DC5ECC">
            <w:pPr>
              <w:rPr>
                <w:b w:val="0"/>
                <w:bCs w:val="0"/>
              </w:rPr>
            </w:pPr>
            <w:r w:rsidRPr="00561AD2">
              <w:rPr>
                <w:b w:val="0"/>
                <w:bCs w:val="0"/>
              </w:rPr>
              <w:t>Naam primaire opdrachtgever:</w:t>
            </w:r>
          </w:p>
        </w:tc>
        <w:tc>
          <w:tcPr>
            <w:tcW w:w="5865" w:type="dxa"/>
            <w:vAlign w:val="center"/>
          </w:tcPr>
          <w:p w14:paraId="6A249891"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78E662B5"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50CD7A" w14:textId="77777777" w:rsidR="003B17DB" w:rsidRPr="00561AD2" w:rsidRDefault="003B17DB" w:rsidP="00DC5ECC">
            <w:pPr>
              <w:rPr>
                <w:b w:val="0"/>
                <w:bCs w:val="0"/>
              </w:rPr>
            </w:pPr>
            <w:r w:rsidRPr="00561AD2">
              <w:rPr>
                <w:b w:val="0"/>
                <w:bCs w:val="0"/>
              </w:rPr>
              <w:t>Contactgegevens primaire opdrachtgever (naam + telefoon):</w:t>
            </w:r>
          </w:p>
        </w:tc>
        <w:tc>
          <w:tcPr>
            <w:tcW w:w="5865" w:type="dxa"/>
            <w:vAlign w:val="center"/>
          </w:tcPr>
          <w:p w14:paraId="22E7A3A1"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p w14:paraId="2B7D16F4"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4D3EBA98"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965B250" w14:textId="77777777" w:rsidR="003B17DB" w:rsidRPr="00561AD2" w:rsidRDefault="003B17DB" w:rsidP="00DC5ECC">
            <w:pPr>
              <w:rPr>
                <w:b w:val="0"/>
                <w:bCs w:val="0"/>
              </w:rPr>
            </w:pPr>
            <w:r w:rsidRPr="00561AD2">
              <w:rPr>
                <w:b w:val="0"/>
                <w:bCs w:val="0"/>
              </w:rPr>
              <w:t>Statutaire naam en KvK-gegevens uitvoerende partij***:</w:t>
            </w:r>
          </w:p>
        </w:tc>
        <w:tc>
          <w:tcPr>
            <w:tcW w:w="5865" w:type="dxa"/>
            <w:vAlign w:val="center"/>
          </w:tcPr>
          <w:p w14:paraId="0D768AF2"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p w14:paraId="17BD1E43"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3B17DB" w:rsidRPr="00561AD2" w14:paraId="5DD6C0B4"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A893348" w14:textId="77777777" w:rsidR="003B17DB" w:rsidRPr="00561AD2" w:rsidRDefault="003B17DB" w:rsidP="00DC5ECC">
            <w:pPr>
              <w:rPr>
                <w:b w:val="0"/>
                <w:bCs w:val="0"/>
              </w:rPr>
            </w:pPr>
            <w:r w:rsidRPr="00561AD2">
              <w:rPr>
                <w:b w:val="0"/>
                <w:bCs w:val="0"/>
              </w:rPr>
              <w:t>De opdracht (gebouw) opgeleverd maximaal 5 jaar voorafgaand aan uiterste datum van Aanmelding</w:t>
            </w:r>
          </w:p>
          <w:p w14:paraId="7C8137BB" w14:textId="77777777" w:rsidR="003B17DB" w:rsidRPr="00561AD2" w:rsidRDefault="003B17DB" w:rsidP="00DC5ECC">
            <w:pPr>
              <w:rPr>
                <w:b w:val="0"/>
                <w:bCs w:val="0"/>
              </w:rPr>
            </w:pPr>
            <w:r w:rsidRPr="00561AD2">
              <w:rPr>
                <w:b w:val="0"/>
                <w:bCs w:val="0"/>
              </w:rPr>
              <w:t>(door Gegadigde aan te vinken)</w:t>
            </w:r>
          </w:p>
        </w:tc>
        <w:tc>
          <w:tcPr>
            <w:tcW w:w="5865" w:type="dxa"/>
            <w:vAlign w:val="center"/>
          </w:tcPr>
          <w:p w14:paraId="0443F467"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3E03C373"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316DD6D0"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5F313D50"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AB9CC0" w14:textId="77777777" w:rsidR="003B17DB" w:rsidRPr="00561AD2" w:rsidRDefault="003B17DB" w:rsidP="00DC5ECC">
            <w:pPr>
              <w:rPr>
                <w:b w:val="0"/>
                <w:bCs w:val="0"/>
              </w:rPr>
            </w:pPr>
            <w:r w:rsidRPr="00561AD2">
              <w:rPr>
                <w:b w:val="0"/>
                <w:bCs w:val="0"/>
              </w:rPr>
              <w:t>Exacte opleverdatum</w:t>
            </w:r>
          </w:p>
        </w:tc>
        <w:tc>
          <w:tcPr>
            <w:tcW w:w="5865" w:type="dxa"/>
            <w:vAlign w:val="center"/>
          </w:tcPr>
          <w:p w14:paraId="5CA91FAE"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615DC555" w14:textId="77777777" w:rsidTr="00DC5ECC">
        <w:trPr>
          <w:trHeight w:val="923"/>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F09FD80" w14:textId="77777777" w:rsidR="003B17DB" w:rsidRPr="00561AD2" w:rsidRDefault="003B17DB" w:rsidP="00DC5ECC">
            <w:r w:rsidRPr="00561AD2">
              <w:rPr>
                <w:b w:val="0"/>
                <w:bCs w:val="0"/>
              </w:rPr>
              <w:t>Minimaal 1.000 m2 BVO</w:t>
            </w:r>
          </w:p>
          <w:p w14:paraId="3D4F16BB" w14:textId="77777777" w:rsidR="003B17DB" w:rsidRPr="00561AD2" w:rsidRDefault="003B17DB" w:rsidP="00DC5ECC">
            <w:r w:rsidRPr="00561AD2">
              <w:rPr>
                <w:b w:val="0"/>
                <w:bCs w:val="0"/>
              </w:rPr>
              <w:t>(door Gegadigde aan te vinken)</w:t>
            </w:r>
          </w:p>
        </w:tc>
        <w:tc>
          <w:tcPr>
            <w:tcW w:w="5865" w:type="dxa"/>
            <w:vAlign w:val="center"/>
          </w:tcPr>
          <w:p w14:paraId="1E27C7E5"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772C6C5D"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7E461342"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67D6DC6A"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65683F8B" w14:textId="77777777" w:rsidR="003B17DB" w:rsidRPr="00561AD2" w:rsidRDefault="003B17DB" w:rsidP="00DC5ECC">
            <w:pPr>
              <w:rPr>
                <w:b w:val="0"/>
                <w:bCs w:val="0"/>
              </w:rPr>
            </w:pPr>
            <w:r w:rsidRPr="00561AD2">
              <w:rPr>
                <w:b w:val="0"/>
                <w:bCs w:val="0"/>
              </w:rPr>
              <w:t xml:space="preserve">De Gegadigde beschikt over aantoonbare ervaring met het vernieuwen van de werktuigbouwkundige installaties van een bestaand utiliteitsgebouw met publieke functie / onderwijsgebouw   </w:t>
            </w:r>
          </w:p>
        </w:tc>
        <w:tc>
          <w:tcPr>
            <w:tcW w:w="5865" w:type="dxa"/>
            <w:vAlign w:val="center"/>
          </w:tcPr>
          <w:p w14:paraId="6B5AA663"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Omgevingsmanagement = 5 punten.</w:t>
            </w:r>
          </w:p>
          <w:p w14:paraId="0FAE1D94"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Logistieke organisatie = 5 punten.</w:t>
            </w:r>
          </w:p>
          <w:p w14:paraId="25B162C0"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Communicatie met stakeholders = 5 punten</w:t>
            </w:r>
          </w:p>
          <w:p w14:paraId="21262B21"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 xml:space="preserve">Vergunningen en regelgeving = 5 punten </w:t>
            </w:r>
          </w:p>
          <w:p w14:paraId="5051607D"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Veiligheid en bereikbaarheid = 5 punten</w:t>
            </w:r>
          </w:p>
          <w:p w14:paraId="5CEF6A88"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p>
        </w:tc>
      </w:tr>
      <w:tr w:rsidR="003B17DB" w:rsidRPr="00561AD2" w14:paraId="6C277A2E"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D2B5C2" w14:textId="77777777" w:rsidR="003B17DB" w:rsidRPr="00561AD2" w:rsidRDefault="003B17DB" w:rsidP="00DC5ECC">
            <w:pPr>
              <w:rPr>
                <w:b w:val="0"/>
                <w:bCs w:val="0"/>
              </w:rPr>
            </w:pPr>
            <w:r w:rsidRPr="00561AD2">
              <w:rPr>
                <w:b w:val="0"/>
                <w:bCs w:val="0"/>
              </w:rPr>
              <w:t>Korte beschrijving Project</w:t>
            </w:r>
          </w:p>
        </w:tc>
        <w:tc>
          <w:tcPr>
            <w:tcW w:w="5865" w:type="dxa"/>
            <w:vAlign w:val="center"/>
          </w:tcPr>
          <w:p w14:paraId="0693B8DC"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bl>
    <w:p w14:paraId="418721A2" w14:textId="77777777" w:rsidR="003B17DB" w:rsidRPr="00561AD2" w:rsidRDefault="003B17DB" w:rsidP="003B17DB">
      <w:pPr>
        <w:spacing w:after="0" w:line="260" w:lineRule="atLeast"/>
      </w:pPr>
      <w:r w:rsidRPr="00561AD2">
        <w:t>***Indien de werkzaamheden waarop het selectiecriterium ziet zijn uitgevoerd door een onderaannemer of door een nevenaannemer dan dient hierbij een beroep op een derde te worden gedaan (invullen UEA).</w:t>
      </w:r>
    </w:p>
    <w:p w14:paraId="7822257B" w14:textId="77777777" w:rsidR="003B17DB" w:rsidRPr="00561AD2" w:rsidRDefault="003B17DB" w:rsidP="003B17DB">
      <w:pPr>
        <w:spacing w:after="0" w:line="260" w:lineRule="atLeast"/>
      </w:pPr>
    </w:p>
    <w:p w14:paraId="5104D386" w14:textId="77777777" w:rsidR="003B17DB" w:rsidRPr="00561AD2" w:rsidRDefault="003B17DB" w:rsidP="003B17DB">
      <w:pPr>
        <w:spacing w:after="0" w:line="260" w:lineRule="atLeast"/>
      </w:pPr>
    </w:p>
    <w:p w14:paraId="41338EA0" w14:textId="77777777" w:rsidR="003B17DB" w:rsidRPr="00561AD2" w:rsidRDefault="003B17DB" w:rsidP="003B17DB">
      <w:pPr>
        <w:spacing w:after="0" w:line="260" w:lineRule="atLeast"/>
      </w:pPr>
    </w:p>
    <w:p w14:paraId="71F36CE2" w14:textId="77777777" w:rsidR="003B17DB" w:rsidRPr="00561AD2" w:rsidRDefault="003B17DB" w:rsidP="003B17DB">
      <w:pPr>
        <w:spacing w:after="0" w:line="260" w:lineRule="atLeast"/>
      </w:pPr>
    </w:p>
    <w:p w14:paraId="22A5155C" w14:textId="77777777" w:rsidR="003B17DB" w:rsidRPr="00561AD2" w:rsidRDefault="003B17DB" w:rsidP="003B17DB">
      <w:r w:rsidRPr="00561AD2">
        <w:br w:type="page"/>
      </w:r>
    </w:p>
    <w:tbl>
      <w:tblPr>
        <w:tblStyle w:val="Rastertabel4-Accent1"/>
        <w:tblW w:w="9634" w:type="dxa"/>
        <w:tblLook w:val="04A0" w:firstRow="1" w:lastRow="0" w:firstColumn="1" w:lastColumn="0" w:noHBand="0" w:noVBand="1"/>
      </w:tblPr>
      <w:tblGrid>
        <w:gridCol w:w="3769"/>
        <w:gridCol w:w="5865"/>
      </w:tblGrid>
      <w:tr w:rsidR="003B17DB" w:rsidRPr="00561AD2" w14:paraId="25EF5D34"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2313C9F" w14:textId="77777777" w:rsidR="003B17DB" w:rsidRPr="00A56A05" w:rsidRDefault="003B17DB" w:rsidP="00DC5ECC">
            <w:pPr>
              <w:rPr>
                <w:b w:val="0"/>
                <w:bCs w:val="0"/>
                <w:u w:val="single"/>
              </w:rPr>
            </w:pPr>
            <w:r w:rsidRPr="00A56A05">
              <w:rPr>
                <w:b w:val="0"/>
                <w:bCs w:val="0"/>
                <w:u w:val="single"/>
              </w:rPr>
              <w:lastRenderedPageBreak/>
              <w:t>Selectiecriterium 1c: Renoveren in complexe binnenstedelijke omgevingen</w:t>
            </w:r>
          </w:p>
        </w:tc>
      </w:tr>
      <w:tr w:rsidR="003B17DB" w:rsidRPr="00561AD2" w14:paraId="3ACE2EE9"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D76BA1" w14:textId="77777777" w:rsidR="003B17DB" w:rsidRPr="00561AD2" w:rsidRDefault="003B17DB" w:rsidP="00DC5ECC">
            <w:pPr>
              <w:rPr>
                <w:b w:val="0"/>
                <w:bCs w:val="0"/>
              </w:rPr>
            </w:pPr>
            <w:r w:rsidRPr="00561AD2">
              <w:rPr>
                <w:b w:val="0"/>
                <w:bCs w:val="0"/>
              </w:rPr>
              <w:t>Naam Project:</w:t>
            </w:r>
          </w:p>
        </w:tc>
        <w:tc>
          <w:tcPr>
            <w:tcW w:w="5865" w:type="dxa"/>
            <w:vAlign w:val="center"/>
          </w:tcPr>
          <w:p w14:paraId="6548F43A"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26E52E27"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EA7252" w14:textId="77777777" w:rsidR="003B17DB" w:rsidRPr="00561AD2" w:rsidRDefault="003B17DB" w:rsidP="00DC5ECC">
            <w:pPr>
              <w:rPr>
                <w:b w:val="0"/>
                <w:bCs w:val="0"/>
              </w:rPr>
            </w:pPr>
            <w:r w:rsidRPr="00561AD2">
              <w:rPr>
                <w:b w:val="0"/>
                <w:bCs w:val="0"/>
              </w:rPr>
              <w:t>Plaats:</w:t>
            </w:r>
          </w:p>
        </w:tc>
        <w:tc>
          <w:tcPr>
            <w:tcW w:w="5865" w:type="dxa"/>
            <w:vAlign w:val="center"/>
          </w:tcPr>
          <w:p w14:paraId="473066D1"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7B1FECFF"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2859EC" w14:textId="77777777" w:rsidR="003B17DB" w:rsidRPr="00561AD2" w:rsidRDefault="003B17DB" w:rsidP="00DC5ECC">
            <w:pPr>
              <w:rPr>
                <w:b w:val="0"/>
                <w:bCs w:val="0"/>
              </w:rPr>
            </w:pPr>
            <w:r w:rsidRPr="00561AD2">
              <w:rPr>
                <w:b w:val="0"/>
                <w:bCs w:val="0"/>
              </w:rPr>
              <w:t>Naam primaire opdrachtgever:</w:t>
            </w:r>
          </w:p>
        </w:tc>
        <w:tc>
          <w:tcPr>
            <w:tcW w:w="5865" w:type="dxa"/>
            <w:vAlign w:val="center"/>
          </w:tcPr>
          <w:p w14:paraId="440E7EB6"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1B13B368"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D3ED86" w14:textId="77777777" w:rsidR="003B17DB" w:rsidRPr="00561AD2" w:rsidRDefault="003B17DB" w:rsidP="00DC5ECC">
            <w:pPr>
              <w:rPr>
                <w:b w:val="0"/>
                <w:bCs w:val="0"/>
              </w:rPr>
            </w:pPr>
            <w:r w:rsidRPr="00561AD2">
              <w:rPr>
                <w:b w:val="0"/>
                <w:bCs w:val="0"/>
              </w:rPr>
              <w:t>Contactgegevens primaire opdrachtgever (naam + telefoon):</w:t>
            </w:r>
          </w:p>
        </w:tc>
        <w:tc>
          <w:tcPr>
            <w:tcW w:w="5865" w:type="dxa"/>
            <w:vAlign w:val="center"/>
          </w:tcPr>
          <w:p w14:paraId="674BDCF5"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p w14:paraId="64689472"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566A7C81"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D65606" w14:textId="77777777" w:rsidR="003B17DB" w:rsidRPr="00561AD2" w:rsidRDefault="003B17DB" w:rsidP="00DC5ECC">
            <w:pPr>
              <w:rPr>
                <w:b w:val="0"/>
                <w:bCs w:val="0"/>
              </w:rPr>
            </w:pPr>
            <w:r w:rsidRPr="00561AD2">
              <w:rPr>
                <w:b w:val="0"/>
                <w:bCs w:val="0"/>
              </w:rPr>
              <w:t>Statutaire naam en KvK-gegevens uitvoerende partij***:</w:t>
            </w:r>
          </w:p>
        </w:tc>
        <w:tc>
          <w:tcPr>
            <w:tcW w:w="5865" w:type="dxa"/>
            <w:vAlign w:val="center"/>
          </w:tcPr>
          <w:p w14:paraId="02AF1BB2"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p w14:paraId="12C62447"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3B17DB" w:rsidRPr="00561AD2" w14:paraId="317F71CA"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E3740FF" w14:textId="77777777" w:rsidR="003B17DB" w:rsidRPr="00561AD2" w:rsidRDefault="003B17DB" w:rsidP="00DC5ECC">
            <w:pPr>
              <w:rPr>
                <w:b w:val="0"/>
                <w:bCs w:val="0"/>
              </w:rPr>
            </w:pPr>
            <w:r w:rsidRPr="00561AD2">
              <w:rPr>
                <w:b w:val="0"/>
                <w:bCs w:val="0"/>
              </w:rPr>
              <w:t>De opdracht (gebouw) opgeleverd maximaal 5 jaar voorafgaand aan uiterste datum van Aanmelding</w:t>
            </w:r>
          </w:p>
          <w:p w14:paraId="38C55233" w14:textId="77777777" w:rsidR="003B17DB" w:rsidRPr="00561AD2" w:rsidRDefault="003B17DB" w:rsidP="00DC5ECC">
            <w:pPr>
              <w:rPr>
                <w:b w:val="0"/>
                <w:bCs w:val="0"/>
              </w:rPr>
            </w:pPr>
            <w:r w:rsidRPr="00561AD2">
              <w:rPr>
                <w:b w:val="0"/>
                <w:bCs w:val="0"/>
              </w:rPr>
              <w:t>(door Gegadigde aan te vinken)</w:t>
            </w:r>
          </w:p>
        </w:tc>
        <w:tc>
          <w:tcPr>
            <w:tcW w:w="5865" w:type="dxa"/>
            <w:vAlign w:val="center"/>
          </w:tcPr>
          <w:p w14:paraId="04EF4706"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6A845225"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715052A5"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47EACA6D"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13D10F4" w14:textId="77777777" w:rsidR="003B17DB" w:rsidRPr="00561AD2" w:rsidRDefault="003B17DB" w:rsidP="00DC5ECC">
            <w:pPr>
              <w:rPr>
                <w:b w:val="0"/>
                <w:bCs w:val="0"/>
              </w:rPr>
            </w:pPr>
            <w:r w:rsidRPr="00561AD2">
              <w:rPr>
                <w:b w:val="0"/>
                <w:bCs w:val="0"/>
              </w:rPr>
              <w:t>Exacte opleverdatum</w:t>
            </w:r>
          </w:p>
        </w:tc>
        <w:tc>
          <w:tcPr>
            <w:tcW w:w="5865" w:type="dxa"/>
            <w:vAlign w:val="center"/>
          </w:tcPr>
          <w:p w14:paraId="1EC00775"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5B8EA051" w14:textId="77777777" w:rsidTr="00DC5ECC">
        <w:trPr>
          <w:trHeight w:val="923"/>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64A269" w14:textId="77777777" w:rsidR="003B17DB" w:rsidRPr="00561AD2" w:rsidRDefault="003B17DB" w:rsidP="00DC5ECC">
            <w:r w:rsidRPr="00561AD2">
              <w:rPr>
                <w:b w:val="0"/>
                <w:bCs w:val="0"/>
              </w:rPr>
              <w:t>Minimaal 1.000 m2 BVO</w:t>
            </w:r>
          </w:p>
          <w:p w14:paraId="50B75A07" w14:textId="77777777" w:rsidR="003B17DB" w:rsidRPr="00561AD2" w:rsidRDefault="003B17DB" w:rsidP="00DC5ECC">
            <w:r w:rsidRPr="00561AD2">
              <w:rPr>
                <w:b w:val="0"/>
                <w:bCs w:val="0"/>
              </w:rPr>
              <w:t>(door Gegadigde aan te vinken)</w:t>
            </w:r>
          </w:p>
        </w:tc>
        <w:tc>
          <w:tcPr>
            <w:tcW w:w="5865" w:type="dxa"/>
            <w:vAlign w:val="center"/>
          </w:tcPr>
          <w:p w14:paraId="2505AE1D"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65F553C4"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0F9B801D"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1D359D86"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09A91DB8" w14:textId="77777777" w:rsidR="003B17DB" w:rsidRPr="00561AD2" w:rsidRDefault="003B17DB" w:rsidP="00DC5ECC">
            <w:pPr>
              <w:rPr>
                <w:b w:val="0"/>
                <w:bCs w:val="0"/>
              </w:rPr>
            </w:pPr>
            <w:r w:rsidRPr="00561AD2">
              <w:rPr>
                <w:b w:val="0"/>
                <w:bCs w:val="0"/>
              </w:rPr>
              <w:t xml:space="preserve">De Gegadigde beschikt over aantoonbare ervaring met het vernieuwen van de werktuigbouwkundige installaties van een bestaand utiliteitsgebouw met publieke functie / onderwijsgebouw   </w:t>
            </w:r>
          </w:p>
        </w:tc>
        <w:tc>
          <w:tcPr>
            <w:tcW w:w="5865" w:type="dxa"/>
            <w:vAlign w:val="center"/>
          </w:tcPr>
          <w:p w14:paraId="37E5CA9A"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Omgevingsmanagement = 5 punten.</w:t>
            </w:r>
          </w:p>
          <w:p w14:paraId="059A369D"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Logistieke organisatie = 5 punten.</w:t>
            </w:r>
          </w:p>
          <w:p w14:paraId="082DCF26"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Communicatie met stakeholders = 5 punten</w:t>
            </w:r>
          </w:p>
          <w:p w14:paraId="60709B6D"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 xml:space="preserve">Vergunningen en regelgeving = 5 punten </w:t>
            </w:r>
          </w:p>
          <w:p w14:paraId="5B078E65"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Veiligheid en bereikbaarheid = 5 punten</w:t>
            </w:r>
          </w:p>
          <w:p w14:paraId="4BEEA4D0"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p>
        </w:tc>
      </w:tr>
      <w:tr w:rsidR="003B17DB" w:rsidRPr="00561AD2" w14:paraId="415BEDC4"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CE8EEFA" w14:textId="77777777" w:rsidR="003B17DB" w:rsidRPr="00561AD2" w:rsidRDefault="003B17DB" w:rsidP="00DC5ECC">
            <w:pPr>
              <w:rPr>
                <w:b w:val="0"/>
                <w:bCs w:val="0"/>
              </w:rPr>
            </w:pPr>
            <w:r w:rsidRPr="00561AD2">
              <w:rPr>
                <w:b w:val="0"/>
                <w:bCs w:val="0"/>
              </w:rPr>
              <w:t>Korte beschrijving Project</w:t>
            </w:r>
          </w:p>
        </w:tc>
        <w:tc>
          <w:tcPr>
            <w:tcW w:w="5865" w:type="dxa"/>
            <w:vAlign w:val="center"/>
          </w:tcPr>
          <w:p w14:paraId="7F24C9BA"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bl>
    <w:p w14:paraId="7EBD4227" w14:textId="77777777" w:rsidR="003B17DB" w:rsidRPr="00561AD2" w:rsidRDefault="003B17DB" w:rsidP="003B17DB">
      <w:pPr>
        <w:spacing w:after="0" w:line="260" w:lineRule="atLeast"/>
      </w:pPr>
      <w:r w:rsidRPr="00561AD2">
        <w:t>***Indien de werkzaamheden waarop het selectiecriterium ziet zijn uitgevoerd door een onderaannemer of door een nevenaannemer dan dient hierbij een beroep op een derde te worden gedaan (invullen UEA).</w:t>
      </w:r>
    </w:p>
    <w:p w14:paraId="3D9FDD16" w14:textId="77777777" w:rsidR="003B17DB" w:rsidRPr="00561AD2" w:rsidRDefault="003B17DB" w:rsidP="003B17DB">
      <w:pPr>
        <w:spacing w:after="0" w:line="260" w:lineRule="atLeast"/>
      </w:pPr>
    </w:p>
    <w:p w14:paraId="38F165D7" w14:textId="77777777" w:rsidR="003B17DB" w:rsidRPr="00561AD2" w:rsidRDefault="003B17DB" w:rsidP="003B17DB">
      <w:pPr>
        <w:spacing w:after="0" w:line="260" w:lineRule="atLeast"/>
      </w:pPr>
    </w:p>
    <w:p w14:paraId="1FDCC292" w14:textId="77777777" w:rsidR="003B17DB" w:rsidRPr="00561AD2" w:rsidRDefault="003B17DB" w:rsidP="003B17DB">
      <w:r w:rsidRPr="00561AD2">
        <w:br w:type="page"/>
      </w:r>
    </w:p>
    <w:tbl>
      <w:tblPr>
        <w:tblStyle w:val="Rastertabel4-Accent1"/>
        <w:tblW w:w="9634" w:type="dxa"/>
        <w:tblLook w:val="04A0" w:firstRow="1" w:lastRow="0" w:firstColumn="1" w:lastColumn="0" w:noHBand="0" w:noVBand="1"/>
      </w:tblPr>
      <w:tblGrid>
        <w:gridCol w:w="3769"/>
        <w:gridCol w:w="5865"/>
      </w:tblGrid>
      <w:tr w:rsidR="003B17DB" w:rsidRPr="00561AD2" w14:paraId="5B44356D"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321303B" w14:textId="77777777" w:rsidR="003B17DB" w:rsidRPr="00A56A05" w:rsidRDefault="003B17DB" w:rsidP="00DC5ECC">
            <w:pPr>
              <w:rPr>
                <w:b w:val="0"/>
                <w:bCs w:val="0"/>
                <w:u w:val="single"/>
              </w:rPr>
            </w:pPr>
            <w:r w:rsidRPr="00A56A05">
              <w:rPr>
                <w:b w:val="0"/>
                <w:bCs w:val="0"/>
                <w:u w:val="single"/>
              </w:rPr>
              <w:lastRenderedPageBreak/>
              <w:t>Selectiecriterium 1d: Renoveren in complexe binnenstedelijke omgevingen</w:t>
            </w:r>
          </w:p>
        </w:tc>
      </w:tr>
      <w:tr w:rsidR="003B17DB" w:rsidRPr="00561AD2" w14:paraId="0462D884"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C28950" w14:textId="77777777" w:rsidR="003B17DB" w:rsidRPr="00561AD2" w:rsidRDefault="003B17DB" w:rsidP="00DC5ECC">
            <w:pPr>
              <w:rPr>
                <w:b w:val="0"/>
                <w:bCs w:val="0"/>
              </w:rPr>
            </w:pPr>
            <w:r w:rsidRPr="00561AD2">
              <w:rPr>
                <w:b w:val="0"/>
                <w:bCs w:val="0"/>
              </w:rPr>
              <w:t>Naam Project:</w:t>
            </w:r>
          </w:p>
        </w:tc>
        <w:tc>
          <w:tcPr>
            <w:tcW w:w="5865" w:type="dxa"/>
            <w:vAlign w:val="center"/>
          </w:tcPr>
          <w:p w14:paraId="5C1A9F6C"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56AF11A1"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F18F11B" w14:textId="77777777" w:rsidR="003B17DB" w:rsidRPr="00561AD2" w:rsidRDefault="003B17DB" w:rsidP="00DC5ECC">
            <w:pPr>
              <w:rPr>
                <w:b w:val="0"/>
                <w:bCs w:val="0"/>
              </w:rPr>
            </w:pPr>
            <w:r w:rsidRPr="00561AD2">
              <w:rPr>
                <w:b w:val="0"/>
                <w:bCs w:val="0"/>
              </w:rPr>
              <w:t>Plaats:</w:t>
            </w:r>
          </w:p>
        </w:tc>
        <w:tc>
          <w:tcPr>
            <w:tcW w:w="5865" w:type="dxa"/>
            <w:vAlign w:val="center"/>
          </w:tcPr>
          <w:p w14:paraId="5AE678A4"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589BFFBD"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443677" w14:textId="77777777" w:rsidR="003B17DB" w:rsidRPr="00561AD2" w:rsidRDefault="003B17DB" w:rsidP="00DC5ECC">
            <w:pPr>
              <w:rPr>
                <w:b w:val="0"/>
                <w:bCs w:val="0"/>
              </w:rPr>
            </w:pPr>
            <w:r w:rsidRPr="00561AD2">
              <w:rPr>
                <w:b w:val="0"/>
                <w:bCs w:val="0"/>
              </w:rPr>
              <w:t>Naam primaire opdrachtgever:</w:t>
            </w:r>
          </w:p>
        </w:tc>
        <w:tc>
          <w:tcPr>
            <w:tcW w:w="5865" w:type="dxa"/>
            <w:vAlign w:val="center"/>
          </w:tcPr>
          <w:p w14:paraId="74EA3910"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1FC4CE98"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AEE946" w14:textId="77777777" w:rsidR="003B17DB" w:rsidRPr="00561AD2" w:rsidRDefault="003B17DB" w:rsidP="00DC5ECC">
            <w:pPr>
              <w:rPr>
                <w:b w:val="0"/>
                <w:bCs w:val="0"/>
              </w:rPr>
            </w:pPr>
            <w:r w:rsidRPr="00561AD2">
              <w:rPr>
                <w:b w:val="0"/>
                <w:bCs w:val="0"/>
              </w:rPr>
              <w:t>Contactgegevens primaire opdrachtgever (naam + telefoon):</w:t>
            </w:r>
          </w:p>
        </w:tc>
        <w:tc>
          <w:tcPr>
            <w:tcW w:w="5865" w:type="dxa"/>
            <w:vAlign w:val="center"/>
          </w:tcPr>
          <w:p w14:paraId="183806B0"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p w14:paraId="386542EA"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772C9643"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3670EA" w14:textId="77777777" w:rsidR="003B17DB" w:rsidRPr="00561AD2" w:rsidRDefault="003B17DB" w:rsidP="00DC5ECC">
            <w:pPr>
              <w:rPr>
                <w:b w:val="0"/>
                <w:bCs w:val="0"/>
              </w:rPr>
            </w:pPr>
            <w:r w:rsidRPr="00561AD2">
              <w:rPr>
                <w:b w:val="0"/>
                <w:bCs w:val="0"/>
              </w:rPr>
              <w:t>Statutaire naam en KvK-gegevens uitvoerende partij***:</w:t>
            </w:r>
          </w:p>
        </w:tc>
        <w:tc>
          <w:tcPr>
            <w:tcW w:w="5865" w:type="dxa"/>
            <w:vAlign w:val="center"/>
          </w:tcPr>
          <w:p w14:paraId="2F9696BA"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p w14:paraId="3F212F9E"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3B17DB" w:rsidRPr="00561AD2" w14:paraId="5585B762"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48D8EB1" w14:textId="77777777" w:rsidR="003B17DB" w:rsidRPr="00561AD2" w:rsidRDefault="003B17DB" w:rsidP="00DC5ECC">
            <w:pPr>
              <w:rPr>
                <w:b w:val="0"/>
                <w:bCs w:val="0"/>
              </w:rPr>
            </w:pPr>
            <w:r w:rsidRPr="00561AD2">
              <w:rPr>
                <w:b w:val="0"/>
                <w:bCs w:val="0"/>
              </w:rPr>
              <w:t>De opdracht (gebouw) opgeleverd maximaal 5 jaar voorafgaand aan uiterste datum van Aanmelding</w:t>
            </w:r>
          </w:p>
          <w:p w14:paraId="45A7C3A3" w14:textId="77777777" w:rsidR="003B17DB" w:rsidRPr="00561AD2" w:rsidRDefault="003B17DB" w:rsidP="00DC5ECC">
            <w:pPr>
              <w:rPr>
                <w:b w:val="0"/>
                <w:bCs w:val="0"/>
              </w:rPr>
            </w:pPr>
            <w:r w:rsidRPr="00561AD2">
              <w:rPr>
                <w:b w:val="0"/>
                <w:bCs w:val="0"/>
              </w:rPr>
              <w:t>(door Gegadigde aan te vinken)</w:t>
            </w:r>
          </w:p>
        </w:tc>
        <w:tc>
          <w:tcPr>
            <w:tcW w:w="5865" w:type="dxa"/>
            <w:vAlign w:val="center"/>
          </w:tcPr>
          <w:p w14:paraId="50092BEA"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0AE698D6"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4B8201A3"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1C673431"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5D91D65" w14:textId="77777777" w:rsidR="003B17DB" w:rsidRPr="00561AD2" w:rsidRDefault="003B17DB" w:rsidP="00DC5ECC">
            <w:pPr>
              <w:rPr>
                <w:b w:val="0"/>
                <w:bCs w:val="0"/>
              </w:rPr>
            </w:pPr>
            <w:r w:rsidRPr="00561AD2">
              <w:rPr>
                <w:b w:val="0"/>
                <w:bCs w:val="0"/>
              </w:rPr>
              <w:t>Exacte opleverdatum</w:t>
            </w:r>
          </w:p>
        </w:tc>
        <w:tc>
          <w:tcPr>
            <w:tcW w:w="5865" w:type="dxa"/>
            <w:vAlign w:val="center"/>
          </w:tcPr>
          <w:p w14:paraId="754969A7"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333257FB" w14:textId="77777777" w:rsidTr="00DC5ECC">
        <w:trPr>
          <w:trHeight w:val="923"/>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E49ED7B" w14:textId="77777777" w:rsidR="003B17DB" w:rsidRPr="00561AD2" w:rsidRDefault="003B17DB" w:rsidP="00DC5ECC">
            <w:r w:rsidRPr="00561AD2">
              <w:rPr>
                <w:b w:val="0"/>
                <w:bCs w:val="0"/>
              </w:rPr>
              <w:t>Minimaal 1.000 m2 BVO</w:t>
            </w:r>
          </w:p>
          <w:p w14:paraId="35284B92" w14:textId="77777777" w:rsidR="003B17DB" w:rsidRPr="00561AD2" w:rsidRDefault="003B17DB" w:rsidP="00DC5ECC">
            <w:r w:rsidRPr="00561AD2">
              <w:rPr>
                <w:b w:val="0"/>
                <w:bCs w:val="0"/>
              </w:rPr>
              <w:t>(door Gegadigde aan te vinken)</w:t>
            </w:r>
          </w:p>
        </w:tc>
        <w:tc>
          <w:tcPr>
            <w:tcW w:w="5865" w:type="dxa"/>
            <w:vAlign w:val="center"/>
          </w:tcPr>
          <w:p w14:paraId="65E7E93E"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0CEBDB20"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4F4207CE"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54D62FD7"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D661279" w14:textId="77777777" w:rsidR="003B17DB" w:rsidRPr="00561AD2" w:rsidRDefault="003B17DB" w:rsidP="00DC5ECC">
            <w:pPr>
              <w:rPr>
                <w:b w:val="0"/>
                <w:bCs w:val="0"/>
              </w:rPr>
            </w:pPr>
            <w:r w:rsidRPr="00561AD2">
              <w:rPr>
                <w:b w:val="0"/>
                <w:bCs w:val="0"/>
              </w:rPr>
              <w:t xml:space="preserve">De Gegadigde beschikt over aantoonbare ervaring met het vernieuwen van de werktuigbouwkundige installaties van een bestaand utiliteitsgebouw met publieke functie / onderwijsgebouw   </w:t>
            </w:r>
          </w:p>
        </w:tc>
        <w:tc>
          <w:tcPr>
            <w:tcW w:w="5865" w:type="dxa"/>
            <w:vAlign w:val="center"/>
          </w:tcPr>
          <w:p w14:paraId="3FDF8113"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Omgevingsmanagement = 5 punten.</w:t>
            </w:r>
          </w:p>
          <w:p w14:paraId="7C679CED"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Logistieke organisatie = 5 punten.</w:t>
            </w:r>
          </w:p>
          <w:p w14:paraId="2DFC26EF"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Communicatie met stakeholders = 5 punten</w:t>
            </w:r>
          </w:p>
          <w:p w14:paraId="3D6E7BF6"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 xml:space="preserve">Vergunningen en regelgeving = 5 punten </w:t>
            </w:r>
          </w:p>
          <w:p w14:paraId="52965DBD"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Veiligheid en bereikbaarheid = 5 punten</w:t>
            </w:r>
          </w:p>
          <w:p w14:paraId="6D96FF8A"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p>
        </w:tc>
      </w:tr>
      <w:tr w:rsidR="003B17DB" w:rsidRPr="00561AD2" w14:paraId="3D89F7A5"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7F63BB9" w14:textId="77777777" w:rsidR="003B17DB" w:rsidRPr="00561AD2" w:rsidRDefault="003B17DB" w:rsidP="00DC5ECC">
            <w:pPr>
              <w:rPr>
                <w:b w:val="0"/>
                <w:bCs w:val="0"/>
              </w:rPr>
            </w:pPr>
            <w:r w:rsidRPr="00561AD2">
              <w:rPr>
                <w:b w:val="0"/>
                <w:bCs w:val="0"/>
              </w:rPr>
              <w:t>Korte beschrijving Project</w:t>
            </w:r>
          </w:p>
        </w:tc>
        <w:tc>
          <w:tcPr>
            <w:tcW w:w="5865" w:type="dxa"/>
            <w:vAlign w:val="center"/>
          </w:tcPr>
          <w:p w14:paraId="7C5E0244"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bl>
    <w:p w14:paraId="70EE420A" w14:textId="77777777" w:rsidR="003B17DB" w:rsidRPr="00561AD2" w:rsidRDefault="003B17DB" w:rsidP="003B17DB">
      <w:pPr>
        <w:spacing w:after="0" w:line="260" w:lineRule="atLeast"/>
      </w:pPr>
      <w:r w:rsidRPr="00561AD2">
        <w:t>***Indien de werkzaamheden waarop het selectiecriterium ziet zijn uitgevoerd door een onderaannemer of door een nevenaannemer dan dient hierbij een beroep op een derde te worden gedaan (invullen UEA).</w:t>
      </w:r>
    </w:p>
    <w:p w14:paraId="7F68764F" w14:textId="77777777" w:rsidR="003B17DB" w:rsidRPr="00561AD2" w:rsidRDefault="003B17DB" w:rsidP="003B17DB">
      <w:pPr>
        <w:spacing w:after="0" w:line="260" w:lineRule="atLeast"/>
      </w:pPr>
    </w:p>
    <w:p w14:paraId="658FBE7E" w14:textId="77777777" w:rsidR="003B17DB" w:rsidRPr="00561AD2" w:rsidRDefault="003B17DB" w:rsidP="003B17DB">
      <w:pPr>
        <w:spacing w:after="0" w:line="260" w:lineRule="atLeast"/>
      </w:pPr>
    </w:p>
    <w:p w14:paraId="568BC31C" w14:textId="77777777" w:rsidR="003B17DB" w:rsidRPr="00561AD2" w:rsidRDefault="003B17DB" w:rsidP="003B17DB">
      <w:pPr>
        <w:spacing w:after="0" w:line="260" w:lineRule="atLeast"/>
      </w:pPr>
    </w:p>
    <w:p w14:paraId="4AC8F31F" w14:textId="77777777" w:rsidR="003B17DB" w:rsidRPr="00561AD2" w:rsidRDefault="003B17DB" w:rsidP="003B17DB">
      <w:r w:rsidRPr="00561AD2">
        <w:rPr>
          <w:b/>
          <w:bCs/>
        </w:rPr>
        <w:br w:type="page"/>
      </w:r>
    </w:p>
    <w:tbl>
      <w:tblPr>
        <w:tblStyle w:val="Rastertabel4-Accent1"/>
        <w:tblW w:w="9634" w:type="dxa"/>
        <w:tblLook w:val="04A0" w:firstRow="1" w:lastRow="0" w:firstColumn="1" w:lastColumn="0" w:noHBand="0" w:noVBand="1"/>
      </w:tblPr>
      <w:tblGrid>
        <w:gridCol w:w="3769"/>
        <w:gridCol w:w="5865"/>
      </w:tblGrid>
      <w:tr w:rsidR="003B17DB" w:rsidRPr="00561AD2" w14:paraId="6887EFB8"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A23BFF6" w14:textId="77777777" w:rsidR="003B17DB" w:rsidRPr="00561AD2" w:rsidRDefault="003B17DB" w:rsidP="00DC5ECC">
            <w:pPr>
              <w:rPr>
                <w:b w:val="0"/>
                <w:bCs w:val="0"/>
                <w:u w:val="single"/>
              </w:rPr>
            </w:pPr>
            <w:r w:rsidRPr="00561AD2">
              <w:rPr>
                <w:b w:val="0"/>
                <w:bCs w:val="0"/>
                <w:u w:val="single"/>
              </w:rPr>
              <w:lastRenderedPageBreak/>
              <w:t xml:space="preserve">Selectiecriterium 1e: </w:t>
            </w:r>
            <w:r w:rsidRPr="00A56A05">
              <w:rPr>
                <w:b w:val="0"/>
                <w:bCs w:val="0"/>
                <w:u w:val="single"/>
              </w:rPr>
              <w:t>Renoveren in complexe binnenstedelijke omgevingen</w:t>
            </w:r>
          </w:p>
        </w:tc>
      </w:tr>
      <w:tr w:rsidR="003B17DB" w:rsidRPr="00561AD2" w14:paraId="7CF883AA"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2045E41" w14:textId="77777777" w:rsidR="003B17DB" w:rsidRPr="00561AD2" w:rsidRDefault="003B17DB" w:rsidP="00DC5ECC">
            <w:pPr>
              <w:rPr>
                <w:b w:val="0"/>
                <w:bCs w:val="0"/>
              </w:rPr>
            </w:pPr>
            <w:r w:rsidRPr="00561AD2">
              <w:rPr>
                <w:b w:val="0"/>
                <w:bCs w:val="0"/>
              </w:rPr>
              <w:t>Naam Project:</w:t>
            </w:r>
          </w:p>
        </w:tc>
        <w:tc>
          <w:tcPr>
            <w:tcW w:w="5865" w:type="dxa"/>
            <w:vAlign w:val="center"/>
          </w:tcPr>
          <w:p w14:paraId="3CA0B97B"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34FC0FD8"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E004BF" w14:textId="77777777" w:rsidR="003B17DB" w:rsidRPr="00561AD2" w:rsidRDefault="003B17DB" w:rsidP="00DC5ECC">
            <w:pPr>
              <w:rPr>
                <w:b w:val="0"/>
                <w:bCs w:val="0"/>
              </w:rPr>
            </w:pPr>
            <w:r w:rsidRPr="00561AD2">
              <w:rPr>
                <w:b w:val="0"/>
                <w:bCs w:val="0"/>
              </w:rPr>
              <w:t>Plaats:</w:t>
            </w:r>
          </w:p>
        </w:tc>
        <w:tc>
          <w:tcPr>
            <w:tcW w:w="5865" w:type="dxa"/>
            <w:vAlign w:val="center"/>
          </w:tcPr>
          <w:p w14:paraId="0122F420"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3310F31C"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4F8AF5B" w14:textId="77777777" w:rsidR="003B17DB" w:rsidRPr="00561AD2" w:rsidRDefault="003B17DB" w:rsidP="00DC5ECC">
            <w:pPr>
              <w:rPr>
                <w:b w:val="0"/>
                <w:bCs w:val="0"/>
              </w:rPr>
            </w:pPr>
            <w:r w:rsidRPr="00561AD2">
              <w:rPr>
                <w:b w:val="0"/>
                <w:bCs w:val="0"/>
              </w:rPr>
              <w:t>Naam primaire opdrachtgever:</w:t>
            </w:r>
          </w:p>
        </w:tc>
        <w:tc>
          <w:tcPr>
            <w:tcW w:w="5865" w:type="dxa"/>
            <w:vAlign w:val="center"/>
          </w:tcPr>
          <w:p w14:paraId="136C0BE4"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43B82DC1"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C4B4560" w14:textId="77777777" w:rsidR="003B17DB" w:rsidRPr="00561AD2" w:rsidRDefault="003B17DB" w:rsidP="00DC5ECC">
            <w:pPr>
              <w:rPr>
                <w:b w:val="0"/>
                <w:bCs w:val="0"/>
              </w:rPr>
            </w:pPr>
            <w:r w:rsidRPr="00561AD2">
              <w:rPr>
                <w:b w:val="0"/>
                <w:bCs w:val="0"/>
              </w:rPr>
              <w:t>Contactgegevens primaire opdrachtgever (naam + telefoon):</w:t>
            </w:r>
          </w:p>
        </w:tc>
        <w:tc>
          <w:tcPr>
            <w:tcW w:w="5865" w:type="dxa"/>
            <w:vAlign w:val="center"/>
          </w:tcPr>
          <w:p w14:paraId="5EB1434C"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p w14:paraId="516FA921"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5A16F9A5"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BC02BFE" w14:textId="77777777" w:rsidR="003B17DB" w:rsidRPr="00561AD2" w:rsidRDefault="003B17DB" w:rsidP="00DC5ECC">
            <w:pPr>
              <w:rPr>
                <w:b w:val="0"/>
                <w:bCs w:val="0"/>
              </w:rPr>
            </w:pPr>
            <w:r w:rsidRPr="00561AD2">
              <w:rPr>
                <w:b w:val="0"/>
                <w:bCs w:val="0"/>
              </w:rPr>
              <w:t>Statutaire naam en KvK-gegevens uitvoerende partij***:</w:t>
            </w:r>
          </w:p>
        </w:tc>
        <w:tc>
          <w:tcPr>
            <w:tcW w:w="5865" w:type="dxa"/>
            <w:vAlign w:val="center"/>
          </w:tcPr>
          <w:p w14:paraId="666471CF"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p w14:paraId="366EF76E"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3B17DB" w:rsidRPr="00561AD2" w14:paraId="3C2F4C8A"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E74221B" w14:textId="77777777" w:rsidR="003B17DB" w:rsidRPr="00561AD2" w:rsidRDefault="003B17DB" w:rsidP="00DC5ECC">
            <w:pPr>
              <w:rPr>
                <w:b w:val="0"/>
                <w:bCs w:val="0"/>
              </w:rPr>
            </w:pPr>
            <w:r w:rsidRPr="00561AD2">
              <w:rPr>
                <w:b w:val="0"/>
                <w:bCs w:val="0"/>
              </w:rPr>
              <w:t>De opdracht (gebouw) opgeleverd maximaal 5 jaar voorafgaand aan uiterste datum van Aanmelding</w:t>
            </w:r>
          </w:p>
          <w:p w14:paraId="084D469F" w14:textId="77777777" w:rsidR="003B17DB" w:rsidRPr="00561AD2" w:rsidRDefault="003B17DB" w:rsidP="00DC5ECC">
            <w:pPr>
              <w:rPr>
                <w:b w:val="0"/>
                <w:bCs w:val="0"/>
              </w:rPr>
            </w:pPr>
            <w:r w:rsidRPr="00561AD2">
              <w:rPr>
                <w:b w:val="0"/>
                <w:bCs w:val="0"/>
              </w:rPr>
              <w:t>(door Gegadigde aan te vinken)</w:t>
            </w:r>
          </w:p>
        </w:tc>
        <w:tc>
          <w:tcPr>
            <w:tcW w:w="5865" w:type="dxa"/>
            <w:vAlign w:val="center"/>
          </w:tcPr>
          <w:p w14:paraId="179AE8F4"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2CE78C0B"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49F44CB3"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0C9C7206"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D9817FB" w14:textId="77777777" w:rsidR="003B17DB" w:rsidRPr="00561AD2" w:rsidRDefault="003B17DB" w:rsidP="00DC5ECC">
            <w:pPr>
              <w:rPr>
                <w:b w:val="0"/>
                <w:bCs w:val="0"/>
              </w:rPr>
            </w:pPr>
            <w:r w:rsidRPr="00561AD2">
              <w:rPr>
                <w:b w:val="0"/>
                <w:bCs w:val="0"/>
              </w:rPr>
              <w:t>Exacte opleverdatum</w:t>
            </w:r>
          </w:p>
        </w:tc>
        <w:tc>
          <w:tcPr>
            <w:tcW w:w="5865" w:type="dxa"/>
            <w:vAlign w:val="center"/>
          </w:tcPr>
          <w:p w14:paraId="4EDCEDD2"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2DBE5CAE" w14:textId="77777777" w:rsidTr="00DC5ECC">
        <w:trPr>
          <w:trHeight w:val="923"/>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CF16C3" w14:textId="77777777" w:rsidR="003B17DB" w:rsidRPr="00561AD2" w:rsidRDefault="003B17DB" w:rsidP="00DC5ECC">
            <w:r w:rsidRPr="00561AD2">
              <w:rPr>
                <w:b w:val="0"/>
                <w:bCs w:val="0"/>
              </w:rPr>
              <w:t>Minimaal 1.000 m2 BVO</w:t>
            </w:r>
          </w:p>
          <w:p w14:paraId="6BA914B9" w14:textId="77777777" w:rsidR="003B17DB" w:rsidRPr="00561AD2" w:rsidRDefault="003B17DB" w:rsidP="00DC5ECC">
            <w:r w:rsidRPr="00561AD2">
              <w:rPr>
                <w:b w:val="0"/>
                <w:bCs w:val="0"/>
              </w:rPr>
              <w:t>(door Gegadigde aan te vinken)</w:t>
            </w:r>
          </w:p>
        </w:tc>
        <w:tc>
          <w:tcPr>
            <w:tcW w:w="5865" w:type="dxa"/>
            <w:vAlign w:val="center"/>
          </w:tcPr>
          <w:p w14:paraId="508CEDE6"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498F7196"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1F0569F3"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051370C3"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7AF64B09" w14:textId="77777777" w:rsidR="003B17DB" w:rsidRPr="00561AD2" w:rsidRDefault="003B17DB" w:rsidP="00DC5ECC">
            <w:pPr>
              <w:rPr>
                <w:b w:val="0"/>
                <w:bCs w:val="0"/>
              </w:rPr>
            </w:pPr>
            <w:r w:rsidRPr="00561AD2">
              <w:rPr>
                <w:b w:val="0"/>
                <w:bCs w:val="0"/>
              </w:rPr>
              <w:t xml:space="preserve">De Gegadigde beschikt over aantoonbare ervaring met het vernieuwen van de werktuigbouwkundige installaties van een bestaand utiliteitsgebouw met publieke functie / onderwijsgebouw   </w:t>
            </w:r>
          </w:p>
        </w:tc>
        <w:tc>
          <w:tcPr>
            <w:tcW w:w="5865" w:type="dxa"/>
            <w:vAlign w:val="center"/>
          </w:tcPr>
          <w:p w14:paraId="55A99194"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Omgevingsmanagement = 5 punten.</w:t>
            </w:r>
          </w:p>
          <w:p w14:paraId="6542B79A"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Logistieke organisatie = 5 punten.</w:t>
            </w:r>
          </w:p>
          <w:p w14:paraId="4B8A6ACF"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Communicatie met stakeholders = 5 punten</w:t>
            </w:r>
          </w:p>
          <w:p w14:paraId="18305534"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 xml:space="preserve">Vergunningen en regelgeving = 5 punten </w:t>
            </w:r>
          </w:p>
          <w:p w14:paraId="114162BE" w14:textId="77777777" w:rsidR="003B17DB" w:rsidRPr="00561AD2" w:rsidRDefault="003B17DB" w:rsidP="00DC5ECC">
            <w:pPr>
              <w:pStyle w:val="Lijstalinea"/>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Veiligheid en bereikbaarheid = 5 punten</w:t>
            </w:r>
          </w:p>
          <w:p w14:paraId="1475C501"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p>
        </w:tc>
      </w:tr>
      <w:tr w:rsidR="003B17DB" w:rsidRPr="00561AD2" w14:paraId="42C809D1"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5D9A18F" w14:textId="77777777" w:rsidR="003B17DB" w:rsidRPr="00561AD2" w:rsidRDefault="003B17DB" w:rsidP="00DC5ECC">
            <w:pPr>
              <w:rPr>
                <w:b w:val="0"/>
                <w:bCs w:val="0"/>
              </w:rPr>
            </w:pPr>
            <w:r w:rsidRPr="00561AD2">
              <w:rPr>
                <w:b w:val="0"/>
                <w:bCs w:val="0"/>
              </w:rPr>
              <w:t>Korte beschrijving Project</w:t>
            </w:r>
          </w:p>
        </w:tc>
        <w:tc>
          <w:tcPr>
            <w:tcW w:w="5865" w:type="dxa"/>
            <w:vAlign w:val="center"/>
          </w:tcPr>
          <w:p w14:paraId="1917D80C"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bl>
    <w:p w14:paraId="0F2D7F61" w14:textId="77777777" w:rsidR="003B17DB" w:rsidRPr="00561AD2" w:rsidRDefault="003B17DB" w:rsidP="003B17DB">
      <w:pPr>
        <w:spacing w:after="0" w:line="260" w:lineRule="atLeast"/>
      </w:pPr>
      <w:r w:rsidRPr="00561AD2">
        <w:t>***Indien de werkzaamheden waarop het selectiecriterium ziet zijn uitgevoerd door een onderaannemer of door een nevenaannemer dan dient hierbij een beroep op een derde te worden gedaan (invullen UEA).</w:t>
      </w:r>
    </w:p>
    <w:p w14:paraId="5F7C67A8" w14:textId="77777777" w:rsidR="003B17DB" w:rsidRPr="00561AD2" w:rsidRDefault="003B17DB" w:rsidP="003B17DB">
      <w:pPr>
        <w:spacing w:after="0" w:line="260" w:lineRule="atLeast"/>
      </w:pPr>
    </w:p>
    <w:p w14:paraId="42A17372" w14:textId="77777777" w:rsidR="003B17DB" w:rsidRPr="00561AD2" w:rsidRDefault="003B17DB" w:rsidP="003B17DB">
      <w:pPr>
        <w:spacing w:after="0" w:line="260" w:lineRule="atLeast"/>
      </w:pPr>
    </w:p>
    <w:p w14:paraId="46D6A6F8" w14:textId="77777777" w:rsidR="003B17DB" w:rsidRPr="00561AD2" w:rsidRDefault="003B17DB" w:rsidP="003B17DB">
      <w:pPr>
        <w:spacing w:after="0" w:line="260" w:lineRule="atLeast"/>
      </w:pPr>
    </w:p>
    <w:p w14:paraId="33D047AB" w14:textId="77777777" w:rsidR="003B17DB" w:rsidRPr="00561AD2" w:rsidRDefault="003B17DB" w:rsidP="003B17DB">
      <w:pPr>
        <w:spacing w:after="0" w:line="260" w:lineRule="atLeast"/>
      </w:pPr>
    </w:p>
    <w:p w14:paraId="585A4136" w14:textId="77777777" w:rsidR="003B17DB" w:rsidRPr="00561AD2" w:rsidRDefault="003B17DB" w:rsidP="003B17DB">
      <w:pPr>
        <w:spacing w:after="0" w:line="260" w:lineRule="atLeast"/>
      </w:pPr>
    </w:p>
    <w:p w14:paraId="1984A982" w14:textId="77777777" w:rsidR="003B17DB" w:rsidRPr="00561AD2" w:rsidRDefault="003B17DB" w:rsidP="003B17DB">
      <w:pPr>
        <w:spacing w:after="0" w:line="260" w:lineRule="atLeast"/>
      </w:pPr>
    </w:p>
    <w:p w14:paraId="1167A17E" w14:textId="77777777" w:rsidR="003B17DB" w:rsidRPr="00561AD2" w:rsidRDefault="003B17DB" w:rsidP="003B17DB">
      <w:pPr>
        <w:spacing w:after="0" w:line="260" w:lineRule="atLeast"/>
      </w:pPr>
    </w:p>
    <w:p w14:paraId="4FAB1A44" w14:textId="77777777" w:rsidR="003B17DB" w:rsidRPr="00561AD2" w:rsidRDefault="003B17DB" w:rsidP="003B17DB">
      <w:pPr>
        <w:rPr>
          <w:b/>
          <w:bCs/>
        </w:rPr>
      </w:pPr>
      <w:r w:rsidRPr="00561AD2">
        <w:rPr>
          <w:b/>
          <w:bCs/>
        </w:rPr>
        <w:br w:type="page"/>
      </w:r>
    </w:p>
    <w:tbl>
      <w:tblPr>
        <w:tblStyle w:val="Rastertabel4-Accent1"/>
        <w:tblW w:w="9634" w:type="dxa"/>
        <w:tblLook w:val="04A0" w:firstRow="1" w:lastRow="0" w:firstColumn="1" w:lastColumn="0" w:noHBand="0" w:noVBand="1"/>
      </w:tblPr>
      <w:tblGrid>
        <w:gridCol w:w="3769"/>
        <w:gridCol w:w="5865"/>
      </w:tblGrid>
      <w:tr w:rsidR="003B17DB" w:rsidRPr="00561AD2" w14:paraId="24CD636D" w14:textId="77777777" w:rsidTr="00DC5EC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21B8515" w14:textId="77777777" w:rsidR="003B17DB" w:rsidRPr="00A56A05" w:rsidRDefault="003B17DB" w:rsidP="00DC5ECC">
            <w:pPr>
              <w:rPr>
                <w:b w:val="0"/>
                <w:bCs w:val="0"/>
                <w:u w:val="single"/>
              </w:rPr>
            </w:pPr>
            <w:r w:rsidRPr="00A56A05">
              <w:rPr>
                <w:b w:val="0"/>
                <w:bCs w:val="0"/>
                <w:u w:val="single"/>
              </w:rPr>
              <w:lastRenderedPageBreak/>
              <w:t>Selectiecriterium 2: Ervaring met duurzaam bouwen</w:t>
            </w:r>
          </w:p>
        </w:tc>
      </w:tr>
      <w:tr w:rsidR="003B17DB" w:rsidRPr="00561AD2" w14:paraId="2A60D165"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66C1C8B" w14:textId="77777777" w:rsidR="003B17DB" w:rsidRPr="00561AD2" w:rsidRDefault="003B17DB" w:rsidP="00DC5ECC">
            <w:pPr>
              <w:rPr>
                <w:b w:val="0"/>
                <w:bCs w:val="0"/>
              </w:rPr>
            </w:pPr>
            <w:r w:rsidRPr="00561AD2">
              <w:rPr>
                <w:b w:val="0"/>
                <w:bCs w:val="0"/>
              </w:rPr>
              <w:t>Naam Project:</w:t>
            </w:r>
          </w:p>
        </w:tc>
        <w:tc>
          <w:tcPr>
            <w:tcW w:w="5865" w:type="dxa"/>
            <w:vAlign w:val="center"/>
          </w:tcPr>
          <w:p w14:paraId="2C8FF96F"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2DB3EB73"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F4DE0C3" w14:textId="77777777" w:rsidR="003B17DB" w:rsidRPr="00561AD2" w:rsidRDefault="003B17DB" w:rsidP="00DC5ECC">
            <w:pPr>
              <w:rPr>
                <w:b w:val="0"/>
                <w:bCs w:val="0"/>
              </w:rPr>
            </w:pPr>
            <w:r w:rsidRPr="00561AD2">
              <w:rPr>
                <w:b w:val="0"/>
                <w:bCs w:val="0"/>
              </w:rPr>
              <w:t>Plaats:</w:t>
            </w:r>
          </w:p>
        </w:tc>
        <w:tc>
          <w:tcPr>
            <w:tcW w:w="5865" w:type="dxa"/>
            <w:vAlign w:val="center"/>
          </w:tcPr>
          <w:p w14:paraId="49B48735"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7BB073DB"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5C6388" w14:textId="77777777" w:rsidR="003B17DB" w:rsidRPr="00561AD2" w:rsidRDefault="003B17DB" w:rsidP="00DC5ECC">
            <w:pPr>
              <w:rPr>
                <w:b w:val="0"/>
                <w:bCs w:val="0"/>
              </w:rPr>
            </w:pPr>
            <w:r w:rsidRPr="00561AD2">
              <w:rPr>
                <w:b w:val="0"/>
                <w:bCs w:val="0"/>
              </w:rPr>
              <w:t>Naam primaire opdrachtgever:</w:t>
            </w:r>
          </w:p>
        </w:tc>
        <w:tc>
          <w:tcPr>
            <w:tcW w:w="5865" w:type="dxa"/>
            <w:vAlign w:val="center"/>
          </w:tcPr>
          <w:p w14:paraId="7563408E"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7EC8628D"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598488" w14:textId="77777777" w:rsidR="003B17DB" w:rsidRPr="00561AD2" w:rsidRDefault="003B17DB" w:rsidP="00DC5ECC">
            <w:pPr>
              <w:rPr>
                <w:b w:val="0"/>
                <w:bCs w:val="0"/>
              </w:rPr>
            </w:pPr>
            <w:r w:rsidRPr="00561AD2">
              <w:rPr>
                <w:b w:val="0"/>
                <w:bCs w:val="0"/>
              </w:rPr>
              <w:t>Contactgegevens primaire opdrachtgever (naam + telefoon):</w:t>
            </w:r>
          </w:p>
        </w:tc>
        <w:tc>
          <w:tcPr>
            <w:tcW w:w="5865" w:type="dxa"/>
            <w:vAlign w:val="center"/>
          </w:tcPr>
          <w:p w14:paraId="743E2580"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p w14:paraId="0F31A660"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r w:rsidR="003B17DB" w:rsidRPr="00561AD2" w14:paraId="2807151A"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79A578" w14:textId="77777777" w:rsidR="003B17DB" w:rsidRPr="00561AD2" w:rsidRDefault="003B17DB" w:rsidP="00DC5ECC">
            <w:pPr>
              <w:rPr>
                <w:b w:val="0"/>
                <w:bCs w:val="0"/>
              </w:rPr>
            </w:pPr>
            <w:r w:rsidRPr="00561AD2">
              <w:rPr>
                <w:b w:val="0"/>
                <w:bCs w:val="0"/>
              </w:rPr>
              <w:t>Statutaire naam en KvK-gegevens uitvoerende partij***:</w:t>
            </w:r>
          </w:p>
        </w:tc>
        <w:tc>
          <w:tcPr>
            <w:tcW w:w="5865" w:type="dxa"/>
            <w:vAlign w:val="center"/>
          </w:tcPr>
          <w:p w14:paraId="1DCDDC50"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p w14:paraId="7D89BC3B"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 xml:space="preserve">…………………… </w:t>
            </w:r>
          </w:p>
        </w:tc>
      </w:tr>
      <w:tr w:rsidR="003B17DB" w:rsidRPr="00561AD2" w14:paraId="4BD5981B"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C14F0D" w14:textId="77777777" w:rsidR="003B17DB" w:rsidRPr="00561AD2" w:rsidRDefault="003B17DB" w:rsidP="00DC5ECC">
            <w:r w:rsidRPr="00561AD2">
              <w:rPr>
                <w:b w:val="0"/>
                <w:bCs w:val="0"/>
              </w:rPr>
              <w:t>De opdracht (gebouw) opgeleverd maximaal 5 jaar voorafgaand aan uiterste datum van Aanmelding</w:t>
            </w:r>
          </w:p>
          <w:p w14:paraId="3D027FF0" w14:textId="77777777" w:rsidR="003B17DB" w:rsidRPr="00561AD2" w:rsidRDefault="003B17DB" w:rsidP="00DC5ECC">
            <w:pPr>
              <w:rPr>
                <w:b w:val="0"/>
                <w:bCs w:val="0"/>
              </w:rPr>
            </w:pPr>
            <w:r w:rsidRPr="00561AD2">
              <w:rPr>
                <w:b w:val="0"/>
                <w:bCs w:val="0"/>
              </w:rPr>
              <w:t>(door Gegadigde aan te vinken)</w:t>
            </w:r>
          </w:p>
        </w:tc>
        <w:tc>
          <w:tcPr>
            <w:tcW w:w="5865" w:type="dxa"/>
            <w:vAlign w:val="center"/>
          </w:tcPr>
          <w:p w14:paraId="23F2E857"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38C81664"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6F0FCA6D"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6FD074D5"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391BD9" w14:textId="77777777" w:rsidR="003B17DB" w:rsidRPr="00561AD2" w:rsidRDefault="003B17DB" w:rsidP="00DC5ECC">
            <w:pPr>
              <w:rPr>
                <w:b w:val="0"/>
                <w:bCs w:val="0"/>
              </w:rPr>
            </w:pPr>
            <w:r w:rsidRPr="00561AD2">
              <w:rPr>
                <w:b w:val="0"/>
                <w:bCs w:val="0"/>
              </w:rPr>
              <w:t>Exacte opleverdatum</w:t>
            </w:r>
          </w:p>
        </w:tc>
        <w:tc>
          <w:tcPr>
            <w:tcW w:w="5865" w:type="dxa"/>
            <w:vAlign w:val="center"/>
          </w:tcPr>
          <w:p w14:paraId="15EE3E15"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t>……………………</w:t>
            </w:r>
          </w:p>
        </w:tc>
      </w:tr>
      <w:tr w:rsidR="003B17DB" w:rsidRPr="00561AD2" w14:paraId="3EFAEEAD"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B1EFAFA" w14:textId="77777777" w:rsidR="003B17DB" w:rsidRPr="00561AD2" w:rsidRDefault="003B17DB" w:rsidP="00DC5ECC">
            <w:r w:rsidRPr="00561AD2">
              <w:rPr>
                <w:b w:val="0"/>
                <w:bCs w:val="0"/>
              </w:rPr>
              <w:t xml:space="preserve">Minimaal </w:t>
            </w:r>
            <w:r>
              <w:rPr>
                <w:b w:val="0"/>
                <w:bCs w:val="0"/>
              </w:rPr>
              <w:t>1.000</w:t>
            </w:r>
            <w:r w:rsidRPr="00561AD2">
              <w:rPr>
                <w:b w:val="0"/>
                <w:bCs w:val="0"/>
              </w:rPr>
              <w:t xml:space="preserve"> m2 BVO</w:t>
            </w:r>
          </w:p>
          <w:p w14:paraId="5E8F1C5D" w14:textId="77777777" w:rsidR="003B17DB" w:rsidRPr="00561AD2" w:rsidRDefault="003B17DB" w:rsidP="00DC5ECC">
            <w:r w:rsidRPr="00561AD2">
              <w:rPr>
                <w:b w:val="0"/>
                <w:bCs w:val="0"/>
              </w:rPr>
              <w:t>(door Gegadigde aan te vinken)</w:t>
            </w:r>
          </w:p>
        </w:tc>
        <w:tc>
          <w:tcPr>
            <w:tcW w:w="5865" w:type="dxa"/>
            <w:vAlign w:val="center"/>
          </w:tcPr>
          <w:p w14:paraId="334009EE"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Ja</w:t>
            </w:r>
          </w:p>
          <w:p w14:paraId="3AC9C9C0" w14:textId="77777777" w:rsidR="003B17DB" w:rsidRPr="00561AD2" w:rsidRDefault="003B17DB" w:rsidP="00DC5EC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Nee = 0 punten</w:t>
            </w:r>
          </w:p>
          <w:p w14:paraId="6A4D9FDE"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p>
        </w:tc>
      </w:tr>
      <w:tr w:rsidR="003B17DB" w:rsidRPr="00561AD2" w14:paraId="7F670874" w14:textId="77777777" w:rsidTr="00DC5EC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A33352" w14:textId="77777777" w:rsidR="003B17DB" w:rsidRPr="00561AD2" w:rsidRDefault="003B17DB" w:rsidP="00DC5ECC">
            <w:pPr>
              <w:rPr>
                <w:b w:val="0"/>
                <w:bCs w:val="0"/>
              </w:rPr>
            </w:pPr>
            <w:r w:rsidRPr="00561AD2">
              <w:t>De Gegadigde beschikt over aantoonbare ervaring met het renoveren en verduurzamen van een utiliteitsgebouw met publieke functie met een minimale omvang van 1. 200 m2 BVO</w:t>
            </w:r>
            <w:r w:rsidRPr="00561AD2" w:rsidDel="009E69F1">
              <w:t xml:space="preserve"> </w:t>
            </w:r>
            <w:r w:rsidRPr="00561AD2">
              <w:t>waarbij een grote labelsprong is gemaakt:</w:t>
            </w:r>
          </w:p>
        </w:tc>
        <w:tc>
          <w:tcPr>
            <w:tcW w:w="5865" w:type="dxa"/>
            <w:vAlign w:val="center"/>
          </w:tcPr>
          <w:p w14:paraId="7EF4ADC6"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 xml:space="preserve">ervaring met een minimale labelsprong van 8 = 20 punten </w:t>
            </w:r>
          </w:p>
          <w:p w14:paraId="0BBB6EBB"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ervaring met een minimale labelsprong van 7 = 15 punten</w:t>
            </w:r>
          </w:p>
          <w:p w14:paraId="3093C1B1"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r w:rsidRPr="00561AD2">
              <w:rPr>
                <w:rFonts w:ascii="Segoe UI Symbol" w:hAnsi="Segoe UI Symbol" w:cs="Segoe UI Symbol"/>
                <w:lang w:val="x-none"/>
              </w:rPr>
              <w:t xml:space="preserve">❑ </w:t>
            </w:r>
            <w:r w:rsidRPr="00561AD2">
              <w:t xml:space="preserve">ervaring met een minimale labelsprong van 6 = 10 punten </w:t>
            </w:r>
          </w:p>
          <w:p w14:paraId="2F7A8143"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561AD2">
              <w:rPr>
                <w:rFonts w:ascii="Segoe UI Symbol" w:hAnsi="Segoe UI Symbol" w:cs="Segoe UI Symbol"/>
                <w:lang w:val="x-none"/>
              </w:rPr>
              <w:t xml:space="preserve">❑ </w:t>
            </w:r>
            <w:r w:rsidRPr="00561AD2">
              <w:t>ervaring met een minimale labelsprong van 5 = 5 punten</w:t>
            </w:r>
          </w:p>
          <w:p w14:paraId="09BDB8A4"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rPr>
                <w:lang w:val="x-none"/>
              </w:rPr>
            </w:pPr>
            <w:r w:rsidRPr="00561AD2">
              <w:rPr>
                <w:rFonts w:ascii="Segoe UI Symbol" w:hAnsi="Segoe UI Symbol" w:cs="Segoe UI Symbol"/>
                <w:lang w:val="x-none"/>
              </w:rPr>
              <w:t>❑</w:t>
            </w:r>
            <w:r w:rsidRPr="00561AD2">
              <w:rPr>
                <w:lang w:val="x-none"/>
              </w:rPr>
              <w:t xml:space="preserve"> </w:t>
            </w:r>
            <w:r w:rsidRPr="00561AD2">
              <w:t xml:space="preserve">ervaring met een minimale labelsprong van </w:t>
            </w:r>
            <w:r w:rsidRPr="00561AD2">
              <w:rPr>
                <w:lang w:val="x-none"/>
              </w:rPr>
              <w:t>&lt;5 = 0 punten</w:t>
            </w:r>
          </w:p>
          <w:p w14:paraId="4E612220" w14:textId="77777777" w:rsidR="003B17DB" w:rsidRPr="00561AD2" w:rsidRDefault="003B17DB" w:rsidP="00DC5ECC">
            <w:pPr>
              <w:cnfStyle w:val="000000100000" w:firstRow="0" w:lastRow="0" w:firstColumn="0" w:lastColumn="0" w:oddVBand="0" w:evenVBand="0" w:oddHBand="1" w:evenHBand="0" w:firstRowFirstColumn="0" w:firstRowLastColumn="0" w:lastRowFirstColumn="0" w:lastRowLastColumn="0"/>
            </w:pPr>
          </w:p>
        </w:tc>
      </w:tr>
      <w:tr w:rsidR="003B17DB" w:rsidRPr="00561AD2" w14:paraId="79A588FF" w14:textId="77777777" w:rsidTr="00DC5EC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EBC3A62" w14:textId="77777777" w:rsidR="003B17DB" w:rsidRPr="00561AD2" w:rsidRDefault="003B17DB" w:rsidP="00DC5ECC">
            <w:pPr>
              <w:rPr>
                <w:b w:val="0"/>
                <w:bCs w:val="0"/>
              </w:rPr>
            </w:pPr>
            <w:r w:rsidRPr="00561AD2">
              <w:rPr>
                <w:b w:val="0"/>
                <w:bCs w:val="0"/>
              </w:rPr>
              <w:t>Korte beschrijving Project</w:t>
            </w:r>
          </w:p>
        </w:tc>
        <w:tc>
          <w:tcPr>
            <w:tcW w:w="5865" w:type="dxa"/>
            <w:vAlign w:val="center"/>
          </w:tcPr>
          <w:p w14:paraId="06189F57" w14:textId="77777777" w:rsidR="003B17DB" w:rsidRPr="00561AD2" w:rsidRDefault="003B17DB" w:rsidP="00DC5ECC">
            <w:pPr>
              <w:cnfStyle w:val="000000000000" w:firstRow="0" w:lastRow="0" w:firstColumn="0" w:lastColumn="0" w:oddVBand="0" w:evenVBand="0" w:oddHBand="0" w:evenHBand="0" w:firstRowFirstColumn="0" w:firstRowLastColumn="0" w:lastRowFirstColumn="0" w:lastRowLastColumn="0"/>
            </w:pPr>
            <w:r w:rsidRPr="00561AD2">
              <w:t>……………………</w:t>
            </w:r>
          </w:p>
        </w:tc>
      </w:tr>
    </w:tbl>
    <w:p w14:paraId="5E8587E9" w14:textId="77777777" w:rsidR="003B17DB" w:rsidRPr="00561AD2" w:rsidRDefault="003B17DB" w:rsidP="003B17DB">
      <w:pPr>
        <w:spacing w:after="0" w:line="260" w:lineRule="atLeast"/>
      </w:pPr>
      <w:r w:rsidRPr="00561AD2">
        <w:t>***Indien de werkzaamheden waarop het selectiecriterium ziet zijn uitgevoerd door een onderaannemer of door een nevenaannemer dan dient hierbij een beroep op een derde te worden gedaan (invullen UEA).</w:t>
      </w:r>
    </w:p>
    <w:p w14:paraId="43BBD76D" w14:textId="77777777" w:rsidR="003B17DB" w:rsidRPr="00561AD2" w:rsidRDefault="003B17DB" w:rsidP="003B17DB">
      <w:pPr>
        <w:spacing w:after="0" w:line="260" w:lineRule="atLeast"/>
      </w:pPr>
    </w:p>
    <w:p w14:paraId="18444C03" w14:textId="77777777" w:rsidR="003B17DB" w:rsidRPr="00561AD2" w:rsidRDefault="003B17DB" w:rsidP="003B17DB">
      <w:pPr>
        <w:spacing w:after="0" w:line="260" w:lineRule="atLeast"/>
      </w:pPr>
    </w:p>
    <w:p w14:paraId="0F24D9A6" w14:textId="77777777" w:rsidR="003B17DB" w:rsidRPr="00561AD2" w:rsidRDefault="003B17DB" w:rsidP="003B17DB">
      <w:pPr>
        <w:spacing w:after="0" w:line="260" w:lineRule="atLeast"/>
      </w:pPr>
    </w:p>
    <w:p w14:paraId="13BE5E85" w14:textId="77777777" w:rsidR="003B17DB" w:rsidRPr="00561AD2" w:rsidRDefault="003B17DB" w:rsidP="003B17DB">
      <w:r w:rsidRPr="00561AD2">
        <w:br w:type="page"/>
      </w:r>
    </w:p>
    <w:p w14:paraId="093CC40D" w14:textId="77777777" w:rsidR="003B17DB" w:rsidRPr="00561AD2" w:rsidRDefault="003B17DB" w:rsidP="003B17DB">
      <w:pPr>
        <w:spacing w:after="0" w:line="260" w:lineRule="atLeast"/>
      </w:pPr>
      <w:r w:rsidRPr="00561AD2">
        <w:lastRenderedPageBreak/>
        <w:t xml:space="preserve">Ondergetekende verklaart tevens dat: </w:t>
      </w:r>
    </w:p>
    <w:p w14:paraId="7B39CEE2" w14:textId="77777777" w:rsidR="003B17DB" w:rsidRPr="00561AD2" w:rsidRDefault="003B17DB" w:rsidP="003B17DB">
      <w:pPr>
        <w:numPr>
          <w:ilvl w:val="0"/>
          <w:numId w:val="15"/>
        </w:numPr>
        <w:spacing w:after="0" w:line="260" w:lineRule="atLeast"/>
      </w:pPr>
      <w:r w:rsidRPr="00561AD2">
        <w:t>Gegadigde opdrachtnemer is van de bovenstaande referentieprojecten en de betreffende werkzaamheden (waar de competentie op toeziet) ook zelf uitgevoerd heeft (tenzij een beroep op derden wordt gedaan conform hetgeen gesteld in deze leidraad);</w:t>
      </w:r>
    </w:p>
    <w:p w14:paraId="73C29BB9" w14:textId="77777777" w:rsidR="003B17DB" w:rsidRPr="00561AD2" w:rsidRDefault="003B17DB" w:rsidP="003B17DB">
      <w:pPr>
        <w:numPr>
          <w:ilvl w:val="0"/>
          <w:numId w:val="15"/>
        </w:numPr>
        <w:spacing w:after="0" w:line="260" w:lineRule="atLeast"/>
      </w:pPr>
      <w:r w:rsidRPr="00561AD2">
        <w:t xml:space="preserve">Gegadigde bij eventuele uitnodiging tot de gunningsfase </w:t>
      </w:r>
      <w:proofErr w:type="spellStart"/>
      <w:r w:rsidRPr="00561AD2">
        <w:t>danwel</w:t>
      </w:r>
      <w:proofErr w:type="spellEnd"/>
      <w:r w:rsidRPr="00561AD2">
        <w:t xml:space="preserve"> bij eventuele gunning of uitvoering van de werkzaamheden niet van derde zal wisselen;</w:t>
      </w:r>
    </w:p>
    <w:p w14:paraId="0BDD1081" w14:textId="77777777" w:rsidR="003B17DB" w:rsidRPr="00561AD2" w:rsidRDefault="003B17DB" w:rsidP="003B17DB">
      <w:pPr>
        <w:numPr>
          <w:ilvl w:val="0"/>
          <w:numId w:val="15"/>
        </w:numPr>
        <w:spacing w:after="0" w:line="260" w:lineRule="atLeast"/>
      </w:pPr>
      <w:r w:rsidRPr="00561AD2">
        <w:t>Gegadigde in de uitvoering van de Opdracht daadwerkelijk kan en zal beschikken over de betreffende bekwaamheden en inzet van deze derde(n);</w:t>
      </w:r>
    </w:p>
    <w:p w14:paraId="3ACEE7ED" w14:textId="77777777" w:rsidR="003B17DB" w:rsidRPr="00561AD2" w:rsidRDefault="003B17DB" w:rsidP="003B17DB">
      <w:pPr>
        <w:numPr>
          <w:ilvl w:val="0"/>
          <w:numId w:val="15"/>
        </w:numPr>
        <w:spacing w:after="0" w:line="260" w:lineRule="atLeast"/>
      </w:pPr>
      <w:r w:rsidRPr="00561AD2">
        <w:t>Gegadigde op eerst strekkende verzoek van de Aanbestedende Dienst een document kan overleggen toeziend op de referentieprojecten ondertekend door een referent gecombineerd met een tevredenheidsverklaring.</w:t>
      </w:r>
    </w:p>
    <w:p w14:paraId="2EA43861" w14:textId="77777777" w:rsidR="003B17DB" w:rsidRPr="00561AD2" w:rsidRDefault="003B17DB" w:rsidP="003B17DB">
      <w:pPr>
        <w:spacing w:after="0" w:line="260" w:lineRule="atLeast"/>
      </w:pPr>
    </w:p>
    <w:p w14:paraId="6D13AD70" w14:textId="77777777" w:rsidR="003B17DB" w:rsidRPr="00561AD2" w:rsidRDefault="003B17DB" w:rsidP="003B17DB">
      <w:pPr>
        <w:spacing w:after="0" w:line="260" w:lineRule="atLeast"/>
      </w:pPr>
      <w:r w:rsidRPr="00561AD2">
        <w:t xml:space="preserve">Aldus naar waarheid opgemaakt, </w:t>
      </w:r>
    </w:p>
    <w:p w14:paraId="26F1977A" w14:textId="77777777" w:rsidR="003B17DB" w:rsidRPr="00561AD2" w:rsidRDefault="003B17DB" w:rsidP="003B17DB">
      <w:pPr>
        <w:spacing w:after="0" w:line="260" w:lineRule="atLeast"/>
      </w:pPr>
    </w:p>
    <w:p w14:paraId="1D4CEB7B" w14:textId="77777777" w:rsidR="003B17DB" w:rsidRPr="00561AD2" w:rsidRDefault="003B17DB" w:rsidP="003B17DB">
      <w:pPr>
        <w:spacing w:after="0" w:line="260" w:lineRule="atLeast"/>
      </w:pPr>
      <w:r w:rsidRPr="00561AD2">
        <w:t xml:space="preserve">op </w:t>
      </w:r>
      <w:r w:rsidRPr="00561AD2">
        <w:tab/>
        <w:t xml:space="preserve">: ………………………………………… (datum) </w:t>
      </w:r>
    </w:p>
    <w:p w14:paraId="2AF27E17" w14:textId="77777777" w:rsidR="003B17DB" w:rsidRPr="00561AD2" w:rsidRDefault="003B17DB" w:rsidP="003B17DB">
      <w:pPr>
        <w:spacing w:after="0" w:line="260" w:lineRule="atLeast"/>
      </w:pPr>
    </w:p>
    <w:p w14:paraId="33DBF8DF" w14:textId="77777777" w:rsidR="003B17DB" w:rsidRPr="00561AD2" w:rsidRDefault="003B17DB" w:rsidP="003B17DB">
      <w:pPr>
        <w:spacing w:after="0" w:line="260" w:lineRule="atLeast"/>
      </w:pPr>
      <w:r w:rsidRPr="00561AD2">
        <w:t xml:space="preserve">te </w:t>
      </w:r>
      <w:r w:rsidRPr="00561AD2">
        <w:tab/>
        <w:t xml:space="preserve">: ………………………………………… (plaatsnaam) </w:t>
      </w:r>
    </w:p>
    <w:p w14:paraId="18E7458D" w14:textId="77777777" w:rsidR="003B17DB" w:rsidRPr="00561AD2" w:rsidRDefault="003B17DB" w:rsidP="003B17DB">
      <w:pPr>
        <w:spacing w:after="0" w:line="260" w:lineRule="atLeast"/>
      </w:pPr>
    </w:p>
    <w:p w14:paraId="7B63F116" w14:textId="77777777" w:rsidR="003B17DB" w:rsidRPr="00561AD2" w:rsidRDefault="003B17DB" w:rsidP="003B17DB">
      <w:pPr>
        <w:spacing w:after="0" w:line="260" w:lineRule="atLeast"/>
      </w:pPr>
      <w:r w:rsidRPr="00561AD2">
        <w:t xml:space="preserve">door </w:t>
      </w:r>
      <w:r w:rsidRPr="00561AD2">
        <w:tab/>
        <w:t xml:space="preserve">: ………………………………………… (naam rechtsgeldig vertegenwoordiger) </w:t>
      </w:r>
    </w:p>
    <w:p w14:paraId="4424C20B" w14:textId="77777777" w:rsidR="003B17DB" w:rsidRPr="00561AD2" w:rsidRDefault="003B17DB" w:rsidP="003B17DB">
      <w:pPr>
        <w:spacing w:after="0" w:line="260" w:lineRule="atLeast"/>
      </w:pPr>
    </w:p>
    <w:p w14:paraId="5134ECF2" w14:textId="77777777" w:rsidR="003B17DB" w:rsidRPr="00561AD2" w:rsidRDefault="003B17DB" w:rsidP="003B17DB">
      <w:pPr>
        <w:spacing w:after="0" w:line="260" w:lineRule="atLeast"/>
      </w:pPr>
    </w:p>
    <w:p w14:paraId="7672EEA8" w14:textId="77777777" w:rsidR="003B17DB" w:rsidRPr="00561AD2" w:rsidRDefault="003B17DB" w:rsidP="003B17DB">
      <w:pPr>
        <w:spacing w:after="0" w:line="260" w:lineRule="atLeast"/>
      </w:pPr>
      <w:r w:rsidRPr="00561AD2">
        <w:t xml:space="preserve">   ………………………………………… (handtekening)</w:t>
      </w:r>
    </w:p>
    <w:bookmarkEnd w:id="3"/>
    <w:p w14:paraId="323A8EB4" w14:textId="77777777" w:rsidR="003B17DB" w:rsidRPr="00561AD2" w:rsidRDefault="003B17DB" w:rsidP="003B17DB"/>
    <w:p w14:paraId="3C0A6CE7" w14:textId="77777777" w:rsidR="000051FE" w:rsidRPr="00BE00A3" w:rsidRDefault="000051FE" w:rsidP="00BE00A3"/>
    <w:sectPr w:rsidR="000051FE" w:rsidRPr="00BE00A3" w:rsidSect="009F663B">
      <w:headerReference w:type="default" r:id="rId10"/>
      <w:footerReference w:type="default" r:id="rId11"/>
      <w:headerReference w:type="first" r:id="rId12"/>
      <w:footerReference w:type="first" r:id="rId13"/>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B144" w14:textId="77777777" w:rsidR="00BE00A3" w:rsidRDefault="00BE00A3" w:rsidP="00E15770">
      <w:pPr>
        <w:spacing w:after="0" w:line="240" w:lineRule="auto"/>
      </w:pPr>
      <w:r>
        <w:separator/>
      </w:r>
    </w:p>
  </w:endnote>
  <w:endnote w:type="continuationSeparator" w:id="0">
    <w:p w14:paraId="779958E8" w14:textId="77777777" w:rsidR="00BE00A3" w:rsidRDefault="00BE00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3CA"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7BB7956" wp14:editId="0E2A996F">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DCF75B"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04C01314" w14:textId="718A5F90" w:rsidR="00E15770" w:rsidRPr="003950B1" w:rsidRDefault="00A56A05" w:rsidP="0092184E">
    <w:pPr>
      <w:tabs>
        <w:tab w:val="right" w:pos="9639"/>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B302CF">
          <w:rPr>
            <w:color w:val="4C8488" w:themeColor="accent1"/>
            <w:sz w:val="15"/>
            <w:szCs w:val="15"/>
          </w:rPr>
          <w:t xml:space="preserve">     </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BE00A3">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10D"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E5F0B4C" wp14:editId="1F415C72">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418D46"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665D227A" w14:textId="44CE66C8"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BE00A3">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35CF" w14:textId="77777777" w:rsidR="00BE00A3" w:rsidRDefault="00BE00A3" w:rsidP="00E15770">
      <w:pPr>
        <w:spacing w:after="0" w:line="240" w:lineRule="auto"/>
      </w:pPr>
      <w:r>
        <w:separator/>
      </w:r>
    </w:p>
  </w:footnote>
  <w:footnote w:type="continuationSeparator" w:id="0">
    <w:p w14:paraId="16B8DFCB" w14:textId="77777777" w:rsidR="00BE00A3" w:rsidRDefault="00BE00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3CA" w14:textId="44B14BD1"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C20838A" wp14:editId="36633A2C">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A002F"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3A0D9DD057A74C5BB6C4CD80F702314E"/>
        </w:placeholder>
        <w:showingPlcHdr/>
        <w:dataBinding w:prefixMappings="xmlns:ns0='Extra' " w:xpath="/ns0:Extra[1]/ns0:DocumentType[1]" w:storeItemID="{96CCE84C-E527-4265-966D-1606FFA60547}"/>
        <w:text/>
      </w:sdtPr>
      <w:sdtEndPr/>
      <w:sdtContent>
        <w:r w:rsidR="00BE00A3" w:rsidRPr="002A2929">
          <w:rPr>
            <w:rStyle w:val="Tekstvantijdelijkeaanduiding"/>
          </w:rPr>
          <w:t>Kies een item.</w:t>
        </w:r>
      </w:sdtContent>
    </w:sdt>
  </w:p>
  <w:p w14:paraId="30BDA2A8"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B537"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34CEBDA" wp14:editId="0900CA56">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4FD6E"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71C00A32"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6F540CE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39638CA"/>
    <w:multiLevelType w:val="multilevel"/>
    <w:tmpl w:val="143EDEB6"/>
    <w:numStyleLink w:val="ICSNumbering"/>
  </w:abstractNum>
  <w:abstractNum w:abstractNumId="6" w15:restartNumberingAfterBreak="0">
    <w:nsid w:val="4D1A1EFE"/>
    <w:multiLevelType w:val="multilevel"/>
    <w:tmpl w:val="143EDEB6"/>
    <w:numStyleLink w:val="ICSNumbering"/>
  </w:abstractNum>
  <w:abstractNum w:abstractNumId="7" w15:restartNumberingAfterBreak="0">
    <w:nsid w:val="54E21897"/>
    <w:multiLevelType w:val="multilevel"/>
    <w:tmpl w:val="143EDEB6"/>
    <w:numStyleLink w:val="ICSNumbering"/>
  </w:abstractNum>
  <w:abstractNum w:abstractNumId="8" w15:restartNumberingAfterBreak="0">
    <w:nsid w:val="57A2232A"/>
    <w:multiLevelType w:val="multilevel"/>
    <w:tmpl w:val="AFF6DF5A"/>
    <w:numStyleLink w:val="ICSBullets"/>
  </w:abstractNum>
  <w:abstractNum w:abstractNumId="9"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0" w15:restartNumberingAfterBreak="0">
    <w:nsid w:val="607A7996"/>
    <w:multiLevelType w:val="multilevel"/>
    <w:tmpl w:val="AFF6DF5A"/>
    <w:numStyleLink w:val="ICSBullets"/>
  </w:abstractNum>
  <w:abstractNum w:abstractNumId="11"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1"/>
  </w:num>
  <w:num w:numId="2" w16cid:durableId="444277854">
    <w:abstractNumId w:val="9"/>
  </w:num>
  <w:num w:numId="3" w16cid:durableId="1904365195">
    <w:abstractNumId w:val="3"/>
  </w:num>
  <w:num w:numId="4" w16cid:durableId="404836227">
    <w:abstractNumId w:val="8"/>
  </w:num>
  <w:num w:numId="5" w16cid:durableId="561646162">
    <w:abstractNumId w:val="5"/>
  </w:num>
  <w:num w:numId="6" w16cid:durableId="1321159337">
    <w:abstractNumId w:val="1"/>
  </w:num>
  <w:num w:numId="7" w16cid:durableId="1739866791">
    <w:abstractNumId w:val="6"/>
  </w:num>
  <w:num w:numId="8" w16cid:durableId="503519114">
    <w:abstractNumId w:val="0"/>
  </w:num>
  <w:num w:numId="9" w16cid:durableId="1979997000">
    <w:abstractNumId w:val="7"/>
  </w:num>
  <w:num w:numId="10" w16cid:durableId="1824734131">
    <w:abstractNumId w:val="2"/>
  </w:num>
  <w:num w:numId="11" w16cid:durableId="1681199701">
    <w:abstractNumId w:val="5"/>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 w:numId="15" w16cid:durableId="1813786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BE00A3"/>
    <w:rsid w:val="000051FE"/>
    <w:rsid w:val="00006123"/>
    <w:rsid w:val="000069E4"/>
    <w:rsid w:val="00015867"/>
    <w:rsid w:val="0006488D"/>
    <w:rsid w:val="000E6028"/>
    <w:rsid w:val="000F1301"/>
    <w:rsid w:val="001276AD"/>
    <w:rsid w:val="00150F75"/>
    <w:rsid w:val="001673E1"/>
    <w:rsid w:val="001C48FD"/>
    <w:rsid w:val="001F1FB1"/>
    <w:rsid w:val="00210D23"/>
    <w:rsid w:val="002150C9"/>
    <w:rsid w:val="00226AB2"/>
    <w:rsid w:val="00233CAA"/>
    <w:rsid w:val="00250029"/>
    <w:rsid w:val="00250E63"/>
    <w:rsid w:val="0028143D"/>
    <w:rsid w:val="002871E8"/>
    <w:rsid w:val="002901C4"/>
    <w:rsid w:val="002A04D6"/>
    <w:rsid w:val="002A0623"/>
    <w:rsid w:val="002B1FBF"/>
    <w:rsid w:val="002E3A7D"/>
    <w:rsid w:val="00302F99"/>
    <w:rsid w:val="00304225"/>
    <w:rsid w:val="00314163"/>
    <w:rsid w:val="00331522"/>
    <w:rsid w:val="00356AED"/>
    <w:rsid w:val="00361694"/>
    <w:rsid w:val="00365D6B"/>
    <w:rsid w:val="00373EA5"/>
    <w:rsid w:val="003838BE"/>
    <w:rsid w:val="003950B1"/>
    <w:rsid w:val="003A4D4B"/>
    <w:rsid w:val="003B17DB"/>
    <w:rsid w:val="003B571A"/>
    <w:rsid w:val="003F687B"/>
    <w:rsid w:val="004160B1"/>
    <w:rsid w:val="00422096"/>
    <w:rsid w:val="00430391"/>
    <w:rsid w:val="004323EA"/>
    <w:rsid w:val="00436BE2"/>
    <w:rsid w:val="00461C59"/>
    <w:rsid w:val="0046733A"/>
    <w:rsid w:val="00482B5E"/>
    <w:rsid w:val="004C53C5"/>
    <w:rsid w:val="004D289F"/>
    <w:rsid w:val="004D3A45"/>
    <w:rsid w:val="004F33BE"/>
    <w:rsid w:val="00511976"/>
    <w:rsid w:val="00520DCF"/>
    <w:rsid w:val="00585239"/>
    <w:rsid w:val="005907A3"/>
    <w:rsid w:val="005927E4"/>
    <w:rsid w:val="005A227D"/>
    <w:rsid w:val="005B21C6"/>
    <w:rsid w:val="006008C3"/>
    <w:rsid w:val="0063342B"/>
    <w:rsid w:val="00644926"/>
    <w:rsid w:val="006B0F2E"/>
    <w:rsid w:val="007034F0"/>
    <w:rsid w:val="00712B86"/>
    <w:rsid w:val="0071712A"/>
    <w:rsid w:val="00743CBD"/>
    <w:rsid w:val="00765752"/>
    <w:rsid w:val="0077206A"/>
    <w:rsid w:val="00792592"/>
    <w:rsid w:val="007C1B28"/>
    <w:rsid w:val="007D2139"/>
    <w:rsid w:val="007E0605"/>
    <w:rsid w:val="007E7CAE"/>
    <w:rsid w:val="00841CFD"/>
    <w:rsid w:val="00845546"/>
    <w:rsid w:val="008E05AB"/>
    <w:rsid w:val="00905BA4"/>
    <w:rsid w:val="0092184E"/>
    <w:rsid w:val="009455E2"/>
    <w:rsid w:val="009956BB"/>
    <w:rsid w:val="0099664E"/>
    <w:rsid w:val="009A1824"/>
    <w:rsid w:val="009A50A5"/>
    <w:rsid w:val="009A6352"/>
    <w:rsid w:val="009F663B"/>
    <w:rsid w:val="009F6E3E"/>
    <w:rsid w:val="00A54316"/>
    <w:rsid w:val="00A54B03"/>
    <w:rsid w:val="00A56A05"/>
    <w:rsid w:val="00A635D7"/>
    <w:rsid w:val="00AA0CFF"/>
    <w:rsid w:val="00AA1DE1"/>
    <w:rsid w:val="00AD3025"/>
    <w:rsid w:val="00AE0CE8"/>
    <w:rsid w:val="00AF2FB1"/>
    <w:rsid w:val="00B22A7D"/>
    <w:rsid w:val="00B302CF"/>
    <w:rsid w:val="00B34D22"/>
    <w:rsid w:val="00B36E16"/>
    <w:rsid w:val="00B63EE4"/>
    <w:rsid w:val="00B96DC7"/>
    <w:rsid w:val="00BE00A3"/>
    <w:rsid w:val="00BF5259"/>
    <w:rsid w:val="00C116D2"/>
    <w:rsid w:val="00C239ED"/>
    <w:rsid w:val="00C2592D"/>
    <w:rsid w:val="00C263CE"/>
    <w:rsid w:val="00C343C3"/>
    <w:rsid w:val="00C35125"/>
    <w:rsid w:val="00C6797B"/>
    <w:rsid w:val="00C77AC1"/>
    <w:rsid w:val="00C83BE1"/>
    <w:rsid w:val="00CB50C2"/>
    <w:rsid w:val="00CC1A20"/>
    <w:rsid w:val="00CF606D"/>
    <w:rsid w:val="00D06F75"/>
    <w:rsid w:val="00D2639E"/>
    <w:rsid w:val="00D51A6C"/>
    <w:rsid w:val="00DA00D9"/>
    <w:rsid w:val="00DA324D"/>
    <w:rsid w:val="00E06DD2"/>
    <w:rsid w:val="00E15770"/>
    <w:rsid w:val="00E26DCB"/>
    <w:rsid w:val="00E76DB1"/>
    <w:rsid w:val="00E904B2"/>
    <w:rsid w:val="00E92C16"/>
    <w:rsid w:val="00EA3E08"/>
    <w:rsid w:val="00EB7B00"/>
    <w:rsid w:val="00EC1BC3"/>
    <w:rsid w:val="00EE11A0"/>
    <w:rsid w:val="00F07071"/>
    <w:rsid w:val="00F35065"/>
    <w:rsid w:val="00F80A9C"/>
    <w:rsid w:val="00F8332B"/>
    <w:rsid w:val="00FA0280"/>
    <w:rsid w:val="00FA5C91"/>
    <w:rsid w:val="00FC095E"/>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4938"/>
  <w15:chartTrackingRefBased/>
  <w15:docId w15:val="{70F7DF82-0A30-4560-81D3-A94DB55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A3"/>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2A0623"/>
    <w:pPr>
      <w:spacing w:after="200" w:line="240" w:lineRule="auto"/>
    </w:pPr>
    <w:rPr>
      <w:i/>
      <w:iCs/>
      <w:color w:val="808080" w:themeColor="background1" w:themeShade="80"/>
    </w:rPr>
  </w:style>
  <w:style w:type="table" w:styleId="Rastertabel4-Accent1">
    <w:name w:val="Grid Table 4 Accent 1"/>
    <w:basedOn w:val="Standaardtabel"/>
    <w:uiPriority w:val="49"/>
    <w:rsid w:val="00BE00A3"/>
    <w:pPr>
      <w:spacing w:after="0" w:line="240" w:lineRule="auto"/>
    </w:pPr>
    <w:rPr>
      <w:szCs w:val="22"/>
    </w:r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ui-provider">
    <w:name w:val="ui-provider"/>
    <w:basedOn w:val="Standaardalinea-lettertype"/>
    <w:rsid w:val="00302F99"/>
  </w:style>
  <w:style w:type="character" w:customStyle="1" w:styleId="LijstalineaChar">
    <w:name w:val="Lijstalinea Char"/>
    <w:link w:val="Lijstalinea"/>
    <w:uiPriority w:val="34"/>
    <w:locked/>
    <w:rsid w:val="003B17D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D9DD057A74C5BB6C4CD80F702314E"/>
        <w:category>
          <w:name w:val="Algemeen"/>
          <w:gallery w:val="placeholder"/>
        </w:category>
        <w:types>
          <w:type w:val="bbPlcHdr"/>
        </w:types>
        <w:behaviors>
          <w:behavior w:val="content"/>
        </w:behaviors>
        <w:guid w:val="{1804EB0A-97DE-4A05-8A00-C5C0F444E8E0}"/>
      </w:docPartPr>
      <w:docPartBody>
        <w:p w:rsidR="009A4D74" w:rsidRDefault="009A4D74">
          <w:pPr>
            <w:pStyle w:val="3A0D9DD057A74C5BB6C4CD80F702314E"/>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D74"/>
    <w:rsid w:val="000E6028"/>
    <w:rsid w:val="00511976"/>
    <w:rsid w:val="007E7CAE"/>
    <w:rsid w:val="009A4D74"/>
    <w:rsid w:val="009A50A5"/>
    <w:rsid w:val="00C35125"/>
    <w:rsid w:val="00E26DCB"/>
    <w:rsid w:val="00EC1BC3"/>
    <w:rsid w:val="00FC0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A0D9DD057A74C5BB6C4CD80F702314E">
    <w:name w:val="3A0D9DD057A74C5BB6C4CD80F702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2024-04-29T00:00:00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customXml/itemProps3.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ICSadviseurs Memo</Template>
  <TotalTime>71</TotalTime>
  <Pages>7</Pages>
  <Words>1271</Words>
  <Characters>6994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dc:creator>
  <cp:keywords/>
  <dc:description/>
  <cp:lastModifiedBy>Alice Visser | BOAadvies</cp:lastModifiedBy>
  <cp:revision>23</cp:revision>
  <dcterms:created xsi:type="dcterms:W3CDTF">2024-04-29T08:34:00Z</dcterms:created>
  <dcterms:modified xsi:type="dcterms:W3CDTF">2025-10-25T09:40:00Z</dcterms:modified>
</cp:coreProperties>
</file>