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6A049" w14:textId="77777777" w:rsidR="00BE00A3" w:rsidRDefault="00BE00A3" w:rsidP="00BE00A3">
      <w:pPr>
        <w:pStyle w:val="Kop1"/>
        <w:numPr>
          <w:ilvl w:val="0"/>
          <w:numId w:val="0"/>
        </w:numPr>
        <w:ind w:left="432" w:hanging="432"/>
      </w:pPr>
      <w:bookmarkStart w:id="0" w:name="_Toc47434764"/>
      <w:bookmarkStart w:id="1" w:name="_Toc160550793"/>
      <w:bookmarkStart w:id="2" w:name="_Toc165039194"/>
      <w:r w:rsidRPr="0061366F">
        <w:t>Bijlage</w:t>
      </w:r>
      <w:r w:rsidRPr="00E02065">
        <w:t xml:space="preserve"> 4</w:t>
      </w:r>
      <w:r w:rsidRPr="00E02065">
        <w:tab/>
        <w:t>Formulier referentie geschiktheidseisen</w:t>
      </w:r>
      <w:bookmarkEnd w:id="0"/>
      <w:bookmarkEnd w:id="1"/>
      <w:bookmarkEnd w:id="2"/>
    </w:p>
    <w:p w14:paraId="5D4B45FD" w14:textId="77777777" w:rsidR="00A00C7B" w:rsidRDefault="00A00C7B" w:rsidP="00A00C7B">
      <w:bookmarkStart w:id="3" w:name="_Hlk42863268"/>
      <w:bookmarkStart w:id="4" w:name="_Hlk198548833"/>
      <w:r w:rsidRPr="0005526A">
        <w:t>Ter verantwoording van de referentie-eis als gesteld in paragraa</w:t>
      </w:r>
      <w:r w:rsidRPr="009E702A">
        <w:t>f 2.2</w:t>
      </w:r>
    </w:p>
    <w:tbl>
      <w:tblPr>
        <w:tblStyle w:val="Rastertabel4-Accent1"/>
        <w:tblW w:w="9634" w:type="dxa"/>
        <w:tblLook w:val="04A0" w:firstRow="1" w:lastRow="0" w:firstColumn="1" w:lastColumn="0" w:noHBand="0" w:noVBand="1"/>
      </w:tblPr>
      <w:tblGrid>
        <w:gridCol w:w="3769"/>
        <w:gridCol w:w="5865"/>
      </w:tblGrid>
      <w:tr w:rsidR="00A00C7B" w:rsidRPr="00561AD2" w14:paraId="555F7B59"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BC8E755" w14:textId="77777777" w:rsidR="00A00C7B" w:rsidRPr="00561AD2" w:rsidRDefault="00A00C7B" w:rsidP="00DC5ECC">
            <w:pPr>
              <w:spacing w:line="260" w:lineRule="atLeast"/>
              <w:rPr>
                <w:b w:val="0"/>
                <w:bCs w:val="0"/>
                <w:color w:val="FFFFFF"/>
                <w:u w:val="single"/>
              </w:rPr>
            </w:pPr>
            <w:bookmarkStart w:id="5" w:name="_Hlk42863338"/>
            <w:r w:rsidRPr="00561AD2">
              <w:rPr>
                <w:b w:val="0"/>
                <w:bCs w:val="0"/>
                <w:color w:val="FFFFFF"/>
                <w:u w:val="single"/>
              </w:rPr>
              <w:t>Kerncompetentie 1: Bouwen in een hoog binnenstedelijk gebied</w:t>
            </w:r>
          </w:p>
        </w:tc>
      </w:tr>
      <w:tr w:rsidR="00A00C7B" w:rsidRPr="00561AD2" w14:paraId="10B3E2F6"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B0BEC82" w14:textId="77777777" w:rsidR="00A00C7B" w:rsidRPr="00561AD2" w:rsidRDefault="00A00C7B" w:rsidP="00DC5ECC">
            <w:pPr>
              <w:spacing w:line="260" w:lineRule="atLeast"/>
              <w:rPr>
                <w:b w:val="0"/>
                <w:bCs w:val="0"/>
              </w:rPr>
            </w:pPr>
            <w:r w:rsidRPr="00561AD2">
              <w:rPr>
                <w:b w:val="0"/>
                <w:bCs w:val="0"/>
              </w:rPr>
              <w:t>Naam Project:</w:t>
            </w:r>
          </w:p>
        </w:tc>
        <w:tc>
          <w:tcPr>
            <w:tcW w:w="5865" w:type="dxa"/>
            <w:vAlign w:val="center"/>
          </w:tcPr>
          <w:p w14:paraId="237D15A3"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42406616"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016BB8D" w14:textId="77777777" w:rsidR="00A00C7B" w:rsidRPr="00561AD2" w:rsidRDefault="00A00C7B" w:rsidP="00DC5ECC">
            <w:pPr>
              <w:spacing w:line="260" w:lineRule="atLeast"/>
              <w:rPr>
                <w:b w:val="0"/>
                <w:bCs w:val="0"/>
              </w:rPr>
            </w:pPr>
            <w:r w:rsidRPr="00561AD2">
              <w:rPr>
                <w:b w:val="0"/>
                <w:bCs w:val="0"/>
              </w:rPr>
              <w:t>Plaats:</w:t>
            </w:r>
          </w:p>
        </w:tc>
        <w:tc>
          <w:tcPr>
            <w:tcW w:w="5865" w:type="dxa"/>
            <w:vAlign w:val="center"/>
          </w:tcPr>
          <w:p w14:paraId="6325F54D"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7FB3071B"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992F09" w14:textId="77777777" w:rsidR="00A00C7B" w:rsidRPr="00561AD2" w:rsidRDefault="00A00C7B" w:rsidP="00DC5ECC">
            <w:pPr>
              <w:spacing w:line="260" w:lineRule="atLeast"/>
              <w:rPr>
                <w:b w:val="0"/>
                <w:bCs w:val="0"/>
              </w:rPr>
            </w:pPr>
            <w:r w:rsidRPr="00561AD2">
              <w:rPr>
                <w:b w:val="0"/>
                <w:bCs w:val="0"/>
              </w:rPr>
              <w:t>Naam primaire opdrachtgever:</w:t>
            </w:r>
          </w:p>
        </w:tc>
        <w:tc>
          <w:tcPr>
            <w:tcW w:w="5865" w:type="dxa"/>
            <w:vAlign w:val="center"/>
          </w:tcPr>
          <w:p w14:paraId="7EAE4C53"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4DF1D841"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2499DC" w14:textId="77777777" w:rsidR="00A00C7B" w:rsidRPr="00561AD2" w:rsidRDefault="00A00C7B" w:rsidP="00DC5ECC">
            <w:pPr>
              <w:spacing w:line="260" w:lineRule="atLeast"/>
              <w:rPr>
                <w:b w:val="0"/>
                <w:bCs w:val="0"/>
              </w:rPr>
            </w:pPr>
            <w:r w:rsidRPr="00561AD2">
              <w:rPr>
                <w:b w:val="0"/>
                <w:bCs w:val="0"/>
              </w:rPr>
              <w:t>Contactgegevens primaire opdrachtgever (naam + telefoon):</w:t>
            </w:r>
          </w:p>
        </w:tc>
        <w:tc>
          <w:tcPr>
            <w:tcW w:w="5865" w:type="dxa"/>
            <w:vAlign w:val="center"/>
          </w:tcPr>
          <w:p w14:paraId="212F5AED"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p w14:paraId="30BFECF2"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3D72E8E3"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202155F" w14:textId="77777777" w:rsidR="00A00C7B" w:rsidRPr="00561AD2" w:rsidRDefault="00A00C7B" w:rsidP="00DC5ECC">
            <w:pPr>
              <w:spacing w:line="260" w:lineRule="atLeast"/>
              <w:rPr>
                <w:b w:val="0"/>
                <w:bCs w:val="0"/>
              </w:rPr>
            </w:pPr>
            <w:r w:rsidRPr="00561AD2">
              <w:rPr>
                <w:b w:val="0"/>
                <w:bCs w:val="0"/>
              </w:rPr>
              <w:t>Statutaire naam en KvK-gegevens uitvoerende partij***:</w:t>
            </w:r>
          </w:p>
        </w:tc>
        <w:tc>
          <w:tcPr>
            <w:tcW w:w="5865" w:type="dxa"/>
            <w:vAlign w:val="center"/>
          </w:tcPr>
          <w:p w14:paraId="34FABC99"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p w14:paraId="12220051"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A00C7B" w:rsidRPr="00561AD2" w14:paraId="1B692A14"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C5D0E8C" w14:textId="77777777" w:rsidR="00A00C7B" w:rsidRPr="00561AD2" w:rsidRDefault="00A00C7B" w:rsidP="00DC5ECC">
            <w:pPr>
              <w:spacing w:line="260" w:lineRule="atLeast"/>
            </w:pPr>
            <w:r w:rsidRPr="00561AD2">
              <w:rPr>
                <w:b w:val="0"/>
                <w:bCs w:val="0"/>
              </w:rPr>
              <w:t>De opdracht (gebouw) opgeleverd maximaal 5 jaar voorafgaand aan uiterste datum van Aanmelding</w:t>
            </w:r>
          </w:p>
          <w:p w14:paraId="19041902"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4D4016DA"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2EB97AB8"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1CA5B04D"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501BDDB9"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C800C45" w14:textId="77777777" w:rsidR="00A00C7B" w:rsidRPr="00561AD2" w:rsidRDefault="00A00C7B" w:rsidP="00DC5ECC">
            <w:pPr>
              <w:spacing w:line="260" w:lineRule="atLeast"/>
              <w:rPr>
                <w:b w:val="0"/>
                <w:bCs w:val="0"/>
              </w:rPr>
            </w:pPr>
            <w:r w:rsidRPr="00561AD2">
              <w:rPr>
                <w:b w:val="0"/>
                <w:bCs w:val="0"/>
              </w:rPr>
              <w:t>Exacte opleverdatum</w:t>
            </w:r>
          </w:p>
        </w:tc>
        <w:tc>
          <w:tcPr>
            <w:tcW w:w="5865" w:type="dxa"/>
            <w:vAlign w:val="center"/>
          </w:tcPr>
          <w:p w14:paraId="47638616"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5B2FFCEB"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5815D2FB" w14:textId="77777777" w:rsidR="00A00C7B" w:rsidRPr="00561AD2" w:rsidRDefault="00A00C7B" w:rsidP="00DC5ECC">
            <w:pPr>
              <w:rPr>
                <w:b w:val="0"/>
                <w:bCs w:val="0"/>
              </w:rPr>
            </w:pPr>
            <w:r w:rsidRPr="00561AD2">
              <w:t xml:space="preserve">De Gegadigde beschikt over aantoonbare ervaring met het renoveren of bouwen van een permanent utiliteitsgebouw met een minimaal omvang van </w:t>
            </w:r>
            <w:r>
              <w:t>1.000</w:t>
            </w:r>
            <w:r w:rsidRPr="00561AD2">
              <w:t xml:space="preserve"> m</w:t>
            </w:r>
            <w:r w:rsidRPr="00561AD2">
              <w:rPr>
                <w:vertAlign w:val="superscript"/>
              </w:rPr>
              <w:t xml:space="preserve">2 </w:t>
            </w:r>
            <w:r w:rsidRPr="00561AD2">
              <w:t>BVO, in een hoog binnenstedelijke omgeving met zeer beperkte buitenruimte voor opslag van bouwmateriaal en -materieel.</w:t>
            </w:r>
          </w:p>
        </w:tc>
        <w:tc>
          <w:tcPr>
            <w:tcW w:w="5865" w:type="dxa"/>
            <w:vAlign w:val="center"/>
          </w:tcPr>
          <w:p w14:paraId="584BB9AE"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6C1F2186"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0155FF4E"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628A55A0"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B06BC4E" w14:textId="77777777" w:rsidR="00A00C7B" w:rsidRPr="00561AD2" w:rsidRDefault="00A00C7B" w:rsidP="00DC5ECC">
            <w:pPr>
              <w:spacing w:line="260" w:lineRule="atLeast"/>
            </w:pPr>
            <w:r w:rsidRPr="00561AD2">
              <w:rPr>
                <w:b w:val="0"/>
                <w:bCs w:val="0"/>
              </w:rPr>
              <w:t xml:space="preserve">Minimaal </w:t>
            </w:r>
            <w:r>
              <w:rPr>
                <w:b w:val="0"/>
                <w:bCs w:val="0"/>
              </w:rPr>
              <w:t>1.000</w:t>
            </w:r>
            <w:r w:rsidRPr="00561AD2">
              <w:rPr>
                <w:b w:val="0"/>
                <w:bCs w:val="0"/>
              </w:rPr>
              <w:t xml:space="preserve"> m2 BVO</w:t>
            </w:r>
          </w:p>
          <w:p w14:paraId="2C72E816"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4F3E4F1C"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246DCB14"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231472F1"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p>
        </w:tc>
      </w:tr>
      <w:tr w:rsidR="00A00C7B" w:rsidRPr="00561AD2" w14:paraId="4E9612B8"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003BF4D" w14:textId="77777777" w:rsidR="00A00C7B" w:rsidRPr="00561AD2" w:rsidRDefault="00A00C7B" w:rsidP="00DC5ECC">
            <w:pPr>
              <w:spacing w:line="260" w:lineRule="atLeast"/>
              <w:rPr>
                <w:b w:val="0"/>
                <w:bCs w:val="0"/>
              </w:rPr>
            </w:pPr>
            <w:r w:rsidRPr="00561AD2">
              <w:rPr>
                <w:b w:val="0"/>
                <w:bCs w:val="0"/>
              </w:rPr>
              <w:t>Korte beschrijving Project</w:t>
            </w:r>
          </w:p>
        </w:tc>
        <w:tc>
          <w:tcPr>
            <w:tcW w:w="5865" w:type="dxa"/>
            <w:vAlign w:val="center"/>
          </w:tcPr>
          <w:p w14:paraId="5ACEE78E"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bl>
    <w:bookmarkEnd w:id="5"/>
    <w:p w14:paraId="6E58F867" w14:textId="77777777" w:rsidR="00A00C7B" w:rsidRPr="00561AD2" w:rsidRDefault="00A00C7B" w:rsidP="00A00C7B">
      <w:r w:rsidRPr="00561AD2">
        <w:t>***Indien de werkzaamheden waarop de kerncompetentie ziet zijn uitgevoerd door een onderaannemer of door een nevenaannemer dan dient hierbij een beroep op een derde te worden gedaan (invullen UEA).</w:t>
      </w:r>
    </w:p>
    <w:p w14:paraId="663E8645" w14:textId="77777777" w:rsidR="00A00C7B" w:rsidRPr="00561AD2" w:rsidRDefault="00A00C7B" w:rsidP="00A00C7B"/>
    <w:p w14:paraId="07B1F2D7" w14:textId="77777777" w:rsidR="00A00C7B" w:rsidRPr="00561AD2" w:rsidRDefault="00A00C7B" w:rsidP="00A00C7B"/>
    <w:p w14:paraId="50BDD98D" w14:textId="77777777" w:rsidR="00A00C7B" w:rsidRPr="00561AD2" w:rsidRDefault="00A00C7B" w:rsidP="00A00C7B"/>
    <w:p w14:paraId="1E4FDFF3" w14:textId="77777777" w:rsidR="00A00C7B" w:rsidRPr="00561AD2" w:rsidRDefault="00A00C7B" w:rsidP="00A00C7B"/>
    <w:p w14:paraId="794F2C10" w14:textId="77777777" w:rsidR="00A00C7B" w:rsidRPr="00561AD2" w:rsidRDefault="00A00C7B" w:rsidP="00A00C7B"/>
    <w:p w14:paraId="6D5A6A41" w14:textId="77777777" w:rsidR="00A00C7B" w:rsidRPr="00561AD2" w:rsidRDefault="00A00C7B" w:rsidP="00A00C7B"/>
    <w:p w14:paraId="40AB36F9" w14:textId="77777777" w:rsidR="00A00C7B" w:rsidRPr="00561AD2" w:rsidRDefault="00A00C7B" w:rsidP="00A00C7B"/>
    <w:p w14:paraId="0368D5F0" w14:textId="77777777" w:rsidR="00A00C7B" w:rsidRPr="00561AD2" w:rsidRDefault="00A00C7B" w:rsidP="00A00C7B"/>
    <w:p w14:paraId="67E405BE" w14:textId="77777777" w:rsidR="00A00C7B" w:rsidRPr="00561AD2" w:rsidRDefault="00A00C7B" w:rsidP="00A00C7B"/>
    <w:tbl>
      <w:tblPr>
        <w:tblStyle w:val="Rastertabel4-Accent1"/>
        <w:tblW w:w="9634" w:type="dxa"/>
        <w:tblLook w:val="04A0" w:firstRow="1" w:lastRow="0" w:firstColumn="1" w:lastColumn="0" w:noHBand="0" w:noVBand="1"/>
      </w:tblPr>
      <w:tblGrid>
        <w:gridCol w:w="3769"/>
        <w:gridCol w:w="5865"/>
      </w:tblGrid>
      <w:tr w:rsidR="00A00C7B" w:rsidRPr="00561AD2" w14:paraId="429989FD"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1BD34A6" w14:textId="77777777" w:rsidR="00A00C7B" w:rsidRPr="00561AD2" w:rsidRDefault="00A00C7B" w:rsidP="00DC5ECC">
            <w:pPr>
              <w:spacing w:line="260" w:lineRule="atLeast"/>
              <w:rPr>
                <w:b w:val="0"/>
                <w:bCs w:val="0"/>
                <w:color w:val="FFFFFF"/>
                <w:u w:val="single"/>
              </w:rPr>
            </w:pPr>
            <w:r w:rsidRPr="00561AD2">
              <w:rPr>
                <w:b w:val="0"/>
                <w:bCs w:val="0"/>
                <w:color w:val="FFFFFF"/>
                <w:u w:val="single"/>
              </w:rPr>
              <w:lastRenderedPageBreak/>
              <w:t xml:space="preserve">Kerncompetentie 2 : Ervaring met het renoveren van een </w:t>
            </w:r>
            <w:proofErr w:type="spellStart"/>
            <w:r w:rsidRPr="00561AD2">
              <w:rPr>
                <w:b w:val="0"/>
                <w:bCs w:val="0"/>
                <w:color w:val="FFFFFF"/>
                <w:u w:val="single"/>
              </w:rPr>
              <w:t>Utilitetisgebouw</w:t>
            </w:r>
            <w:proofErr w:type="spellEnd"/>
            <w:r w:rsidRPr="00561AD2">
              <w:rPr>
                <w:b w:val="0"/>
                <w:bCs w:val="0"/>
                <w:color w:val="FFFFFF"/>
                <w:u w:val="single"/>
              </w:rPr>
              <w:t xml:space="preserve"> van minimaal </w:t>
            </w:r>
            <w:r>
              <w:rPr>
                <w:b w:val="0"/>
                <w:bCs w:val="0"/>
                <w:color w:val="FFFFFF"/>
                <w:u w:val="single"/>
              </w:rPr>
              <w:t>1.000</w:t>
            </w:r>
            <w:r w:rsidRPr="00561AD2">
              <w:rPr>
                <w:b w:val="0"/>
                <w:bCs w:val="0"/>
                <w:color w:val="FFFFFF"/>
                <w:u w:val="single"/>
              </w:rPr>
              <w:t xml:space="preserve"> m2</w:t>
            </w:r>
          </w:p>
        </w:tc>
      </w:tr>
      <w:tr w:rsidR="00A00C7B" w:rsidRPr="00561AD2" w14:paraId="4408F3C7"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74F85E8" w14:textId="77777777" w:rsidR="00A00C7B" w:rsidRPr="00561AD2" w:rsidRDefault="00A00C7B" w:rsidP="00DC5ECC">
            <w:pPr>
              <w:spacing w:line="260" w:lineRule="atLeast"/>
              <w:rPr>
                <w:b w:val="0"/>
                <w:bCs w:val="0"/>
              </w:rPr>
            </w:pPr>
            <w:r w:rsidRPr="00561AD2">
              <w:rPr>
                <w:b w:val="0"/>
                <w:bCs w:val="0"/>
              </w:rPr>
              <w:t>Naam Project:</w:t>
            </w:r>
          </w:p>
        </w:tc>
        <w:tc>
          <w:tcPr>
            <w:tcW w:w="5865" w:type="dxa"/>
            <w:vAlign w:val="center"/>
          </w:tcPr>
          <w:p w14:paraId="60D0C456"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4DBCA04F"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7CFFA6" w14:textId="77777777" w:rsidR="00A00C7B" w:rsidRPr="00561AD2" w:rsidRDefault="00A00C7B" w:rsidP="00DC5ECC">
            <w:pPr>
              <w:spacing w:line="260" w:lineRule="atLeast"/>
              <w:rPr>
                <w:b w:val="0"/>
                <w:bCs w:val="0"/>
              </w:rPr>
            </w:pPr>
            <w:r w:rsidRPr="00561AD2">
              <w:rPr>
                <w:b w:val="0"/>
                <w:bCs w:val="0"/>
              </w:rPr>
              <w:t>Plaats:</w:t>
            </w:r>
          </w:p>
        </w:tc>
        <w:tc>
          <w:tcPr>
            <w:tcW w:w="5865" w:type="dxa"/>
            <w:vAlign w:val="center"/>
          </w:tcPr>
          <w:p w14:paraId="24683B6E"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5F67A8DB"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85EDD20" w14:textId="77777777" w:rsidR="00A00C7B" w:rsidRPr="00561AD2" w:rsidRDefault="00A00C7B" w:rsidP="00DC5ECC">
            <w:pPr>
              <w:spacing w:line="260" w:lineRule="atLeast"/>
              <w:rPr>
                <w:b w:val="0"/>
                <w:bCs w:val="0"/>
              </w:rPr>
            </w:pPr>
            <w:r w:rsidRPr="00561AD2">
              <w:rPr>
                <w:b w:val="0"/>
                <w:bCs w:val="0"/>
              </w:rPr>
              <w:t>Naam primaire opdrachtgever:</w:t>
            </w:r>
          </w:p>
        </w:tc>
        <w:tc>
          <w:tcPr>
            <w:tcW w:w="5865" w:type="dxa"/>
            <w:vAlign w:val="center"/>
          </w:tcPr>
          <w:p w14:paraId="4A55FA14"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6BD59FAB"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C5C05D" w14:textId="77777777" w:rsidR="00A00C7B" w:rsidRPr="00561AD2" w:rsidRDefault="00A00C7B" w:rsidP="00DC5ECC">
            <w:pPr>
              <w:spacing w:line="260" w:lineRule="atLeast"/>
              <w:rPr>
                <w:b w:val="0"/>
                <w:bCs w:val="0"/>
              </w:rPr>
            </w:pPr>
            <w:r w:rsidRPr="00561AD2">
              <w:rPr>
                <w:b w:val="0"/>
                <w:bCs w:val="0"/>
              </w:rPr>
              <w:t>Contactgegevens primaire opdrachtgever (naam + telefoon):</w:t>
            </w:r>
          </w:p>
        </w:tc>
        <w:tc>
          <w:tcPr>
            <w:tcW w:w="5865" w:type="dxa"/>
            <w:vAlign w:val="center"/>
          </w:tcPr>
          <w:p w14:paraId="0B716B5B"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p w14:paraId="1930450C"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4D1F1A57"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D5B59CE" w14:textId="77777777" w:rsidR="00A00C7B" w:rsidRPr="00561AD2" w:rsidRDefault="00A00C7B" w:rsidP="00DC5ECC">
            <w:pPr>
              <w:spacing w:line="260" w:lineRule="atLeast"/>
              <w:rPr>
                <w:b w:val="0"/>
                <w:bCs w:val="0"/>
              </w:rPr>
            </w:pPr>
            <w:r w:rsidRPr="00561AD2">
              <w:rPr>
                <w:b w:val="0"/>
                <w:bCs w:val="0"/>
              </w:rPr>
              <w:t>Statutaire naam en KvK-gegevens uitvoerende partij***:</w:t>
            </w:r>
          </w:p>
        </w:tc>
        <w:tc>
          <w:tcPr>
            <w:tcW w:w="5865" w:type="dxa"/>
            <w:vAlign w:val="center"/>
          </w:tcPr>
          <w:p w14:paraId="34912940"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p w14:paraId="3FE84801"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A00C7B" w:rsidRPr="00561AD2" w14:paraId="658D58BF"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D425C7D" w14:textId="77777777" w:rsidR="00A00C7B" w:rsidRPr="00561AD2" w:rsidRDefault="00A00C7B" w:rsidP="00DC5ECC">
            <w:pPr>
              <w:spacing w:line="260" w:lineRule="atLeast"/>
            </w:pPr>
            <w:r w:rsidRPr="00561AD2">
              <w:rPr>
                <w:b w:val="0"/>
                <w:bCs w:val="0"/>
              </w:rPr>
              <w:t>De opdracht (gebouw) opgeleverd maximaal 5 jaar voorafgaand aan uiterste datum van Aanmelding</w:t>
            </w:r>
          </w:p>
          <w:p w14:paraId="35E2FBEE"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5FE7AF1A"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563569E3"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5A2C0374"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61991243"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A928EE5" w14:textId="77777777" w:rsidR="00A00C7B" w:rsidRPr="00561AD2" w:rsidRDefault="00A00C7B" w:rsidP="00DC5ECC">
            <w:pPr>
              <w:spacing w:line="260" w:lineRule="atLeast"/>
              <w:rPr>
                <w:b w:val="0"/>
                <w:bCs w:val="0"/>
              </w:rPr>
            </w:pPr>
            <w:r w:rsidRPr="00561AD2">
              <w:rPr>
                <w:b w:val="0"/>
                <w:bCs w:val="0"/>
              </w:rPr>
              <w:t>Exacte opleverdatum</w:t>
            </w:r>
          </w:p>
        </w:tc>
        <w:tc>
          <w:tcPr>
            <w:tcW w:w="5865" w:type="dxa"/>
            <w:vAlign w:val="center"/>
          </w:tcPr>
          <w:p w14:paraId="6380DC87"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1CB3E227"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85E91C5" w14:textId="77777777" w:rsidR="00A00C7B" w:rsidRPr="00561AD2" w:rsidRDefault="00A00C7B" w:rsidP="00DC5ECC">
            <w:pPr>
              <w:spacing w:line="260" w:lineRule="atLeast"/>
            </w:pPr>
            <w:r w:rsidRPr="00561AD2">
              <w:rPr>
                <w:b w:val="0"/>
                <w:bCs w:val="0"/>
              </w:rPr>
              <w:t xml:space="preserve">Minimaal </w:t>
            </w:r>
            <w:r>
              <w:rPr>
                <w:b w:val="0"/>
                <w:bCs w:val="0"/>
              </w:rPr>
              <w:t>1.000</w:t>
            </w:r>
            <w:r w:rsidRPr="00561AD2">
              <w:rPr>
                <w:b w:val="0"/>
                <w:bCs w:val="0"/>
              </w:rPr>
              <w:t xml:space="preserve"> m2 BVO</w:t>
            </w:r>
          </w:p>
          <w:p w14:paraId="6F0B0EF3"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16497F0F"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1C9C22D1"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2CF06087"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378A4B9F"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F7B41B" w14:textId="77777777" w:rsidR="00A00C7B" w:rsidRPr="00561AD2" w:rsidRDefault="00A00C7B" w:rsidP="00DC5ECC">
            <w:pPr>
              <w:spacing w:line="260" w:lineRule="atLeast"/>
              <w:rPr>
                <w:b w:val="0"/>
                <w:bCs w:val="0"/>
              </w:rPr>
            </w:pPr>
            <w:r w:rsidRPr="00561AD2">
              <w:t xml:space="preserve">De Gegadigde beschikt over aantoonbare ervaring met het renoveren van een permanent utiliteitsgebouw met een publieke functie met een minimale omvang van </w:t>
            </w:r>
            <w:r>
              <w:t>1.000</w:t>
            </w:r>
            <w:r w:rsidRPr="00561AD2">
              <w:t xml:space="preserve"> m2 BVO.</w:t>
            </w:r>
          </w:p>
        </w:tc>
        <w:tc>
          <w:tcPr>
            <w:tcW w:w="5865" w:type="dxa"/>
            <w:vAlign w:val="center"/>
          </w:tcPr>
          <w:p w14:paraId="28C543A8"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32C14153"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3AF3D6F5"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p>
        </w:tc>
      </w:tr>
      <w:tr w:rsidR="00A00C7B" w:rsidRPr="00561AD2" w14:paraId="07B00D1B"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83EBB3" w14:textId="77777777" w:rsidR="00A00C7B" w:rsidRPr="00561AD2" w:rsidRDefault="00A00C7B" w:rsidP="00DC5ECC">
            <w:pPr>
              <w:spacing w:line="260" w:lineRule="atLeast"/>
              <w:rPr>
                <w:b w:val="0"/>
                <w:bCs w:val="0"/>
              </w:rPr>
            </w:pPr>
            <w:r w:rsidRPr="00561AD2">
              <w:rPr>
                <w:b w:val="0"/>
                <w:bCs w:val="0"/>
              </w:rPr>
              <w:t>Korte beschrijving Project</w:t>
            </w:r>
          </w:p>
        </w:tc>
        <w:tc>
          <w:tcPr>
            <w:tcW w:w="5865" w:type="dxa"/>
            <w:vAlign w:val="center"/>
          </w:tcPr>
          <w:p w14:paraId="12F6232C"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bl>
    <w:p w14:paraId="07F3682E" w14:textId="77777777" w:rsidR="00A00C7B" w:rsidRPr="00561AD2" w:rsidRDefault="00A00C7B" w:rsidP="00A00C7B">
      <w:r w:rsidRPr="00561AD2">
        <w:t>***Indien de werkzaamheden waarop de kerncompetentie ziet zijn uitgevoerd door een onderaannemer of door een nevenaannemer dan dient hierbij een beroep op een derde te worden gedaan (invullen UEA).</w:t>
      </w:r>
    </w:p>
    <w:p w14:paraId="1FF05600" w14:textId="77777777" w:rsidR="00A00C7B" w:rsidRPr="00561AD2" w:rsidRDefault="00A00C7B" w:rsidP="00A00C7B"/>
    <w:p w14:paraId="621FF4B2" w14:textId="77777777" w:rsidR="00A00C7B" w:rsidRPr="00561AD2" w:rsidRDefault="00A00C7B" w:rsidP="00A00C7B"/>
    <w:p w14:paraId="7EFB416D" w14:textId="77777777" w:rsidR="00A00C7B" w:rsidRPr="00561AD2" w:rsidRDefault="00A00C7B" w:rsidP="00A00C7B"/>
    <w:p w14:paraId="080A00F7" w14:textId="77777777" w:rsidR="00A00C7B" w:rsidRPr="00561AD2" w:rsidRDefault="00A00C7B" w:rsidP="00A00C7B"/>
    <w:p w14:paraId="02D3BBB5" w14:textId="77777777" w:rsidR="00A00C7B" w:rsidRPr="00561AD2" w:rsidRDefault="00A00C7B" w:rsidP="00A00C7B"/>
    <w:p w14:paraId="0FD4B62B" w14:textId="77777777" w:rsidR="00A00C7B" w:rsidRPr="00561AD2" w:rsidRDefault="00A00C7B" w:rsidP="00A00C7B"/>
    <w:p w14:paraId="6E5D57ED" w14:textId="77777777" w:rsidR="00A00C7B" w:rsidRPr="00561AD2" w:rsidRDefault="00A00C7B" w:rsidP="00A00C7B"/>
    <w:p w14:paraId="0E031ACF" w14:textId="77777777" w:rsidR="00A00C7B" w:rsidRPr="00561AD2" w:rsidRDefault="00A00C7B" w:rsidP="00A00C7B"/>
    <w:p w14:paraId="2828267B" w14:textId="77777777" w:rsidR="00A00C7B" w:rsidRPr="00561AD2" w:rsidRDefault="00A00C7B" w:rsidP="00A00C7B"/>
    <w:p w14:paraId="275907C3" w14:textId="77777777" w:rsidR="00A00C7B" w:rsidRPr="00561AD2" w:rsidRDefault="00A00C7B" w:rsidP="00A00C7B"/>
    <w:p w14:paraId="1D8B9DD5" w14:textId="77777777" w:rsidR="00A00C7B" w:rsidRPr="00561AD2" w:rsidRDefault="00A00C7B" w:rsidP="00A00C7B">
      <w:r w:rsidRPr="00561AD2">
        <w:br w:type="page"/>
      </w:r>
    </w:p>
    <w:tbl>
      <w:tblPr>
        <w:tblStyle w:val="Rastertabel4-Accent1"/>
        <w:tblW w:w="9634" w:type="dxa"/>
        <w:tblLook w:val="04A0" w:firstRow="1" w:lastRow="0" w:firstColumn="1" w:lastColumn="0" w:noHBand="0" w:noVBand="1"/>
      </w:tblPr>
      <w:tblGrid>
        <w:gridCol w:w="3769"/>
        <w:gridCol w:w="5865"/>
      </w:tblGrid>
      <w:tr w:rsidR="00A00C7B" w:rsidRPr="00561AD2" w14:paraId="033BA447"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032ADA1" w14:textId="77777777" w:rsidR="00A00C7B" w:rsidRPr="00561AD2" w:rsidRDefault="00A00C7B" w:rsidP="00DC5ECC">
            <w:pPr>
              <w:spacing w:line="260" w:lineRule="atLeast"/>
              <w:rPr>
                <w:b w:val="0"/>
                <w:bCs w:val="0"/>
                <w:color w:val="FFFFFF"/>
                <w:u w:val="single"/>
              </w:rPr>
            </w:pPr>
            <w:r w:rsidRPr="00561AD2">
              <w:rPr>
                <w:b w:val="0"/>
                <w:bCs w:val="0"/>
                <w:color w:val="FFFFFF"/>
                <w:u w:val="single"/>
              </w:rPr>
              <w:lastRenderedPageBreak/>
              <w:t xml:space="preserve">Kerncompetentie 3: </w:t>
            </w:r>
            <w:r w:rsidRPr="002E15D7">
              <w:rPr>
                <w:b w:val="0"/>
                <w:bCs w:val="0"/>
                <w:u w:val="single"/>
              </w:rPr>
              <w:t>ervaring met bouwteamverband ontwikkelen en bouwen</w:t>
            </w:r>
          </w:p>
        </w:tc>
      </w:tr>
      <w:tr w:rsidR="00A00C7B" w:rsidRPr="00561AD2" w14:paraId="2A7953E8"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219E068" w14:textId="77777777" w:rsidR="00A00C7B" w:rsidRPr="00561AD2" w:rsidRDefault="00A00C7B" w:rsidP="00DC5ECC">
            <w:pPr>
              <w:spacing w:line="260" w:lineRule="atLeast"/>
              <w:rPr>
                <w:b w:val="0"/>
                <w:bCs w:val="0"/>
              </w:rPr>
            </w:pPr>
            <w:r w:rsidRPr="00561AD2">
              <w:rPr>
                <w:b w:val="0"/>
                <w:bCs w:val="0"/>
              </w:rPr>
              <w:t>Naam Project:</w:t>
            </w:r>
          </w:p>
        </w:tc>
        <w:tc>
          <w:tcPr>
            <w:tcW w:w="5865" w:type="dxa"/>
            <w:vAlign w:val="center"/>
          </w:tcPr>
          <w:p w14:paraId="55C2BA7E"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589FB8B3"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B94C6D9" w14:textId="77777777" w:rsidR="00A00C7B" w:rsidRPr="00561AD2" w:rsidRDefault="00A00C7B" w:rsidP="00DC5ECC">
            <w:pPr>
              <w:spacing w:line="260" w:lineRule="atLeast"/>
              <w:rPr>
                <w:b w:val="0"/>
                <w:bCs w:val="0"/>
              </w:rPr>
            </w:pPr>
            <w:r w:rsidRPr="00561AD2">
              <w:rPr>
                <w:b w:val="0"/>
                <w:bCs w:val="0"/>
              </w:rPr>
              <w:t>Plaats:</w:t>
            </w:r>
          </w:p>
        </w:tc>
        <w:tc>
          <w:tcPr>
            <w:tcW w:w="5865" w:type="dxa"/>
            <w:vAlign w:val="center"/>
          </w:tcPr>
          <w:p w14:paraId="659D24F5"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321B398E"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27D81E0" w14:textId="77777777" w:rsidR="00A00C7B" w:rsidRPr="00561AD2" w:rsidRDefault="00A00C7B" w:rsidP="00DC5ECC">
            <w:pPr>
              <w:spacing w:line="260" w:lineRule="atLeast"/>
              <w:rPr>
                <w:b w:val="0"/>
                <w:bCs w:val="0"/>
              </w:rPr>
            </w:pPr>
            <w:r w:rsidRPr="00561AD2">
              <w:rPr>
                <w:b w:val="0"/>
                <w:bCs w:val="0"/>
              </w:rPr>
              <w:t>Naam primaire opdrachtgever:</w:t>
            </w:r>
          </w:p>
        </w:tc>
        <w:tc>
          <w:tcPr>
            <w:tcW w:w="5865" w:type="dxa"/>
            <w:vAlign w:val="center"/>
          </w:tcPr>
          <w:p w14:paraId="23EC0F7F"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0EA58A13"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97BD2D4" w14:textId="77777777" w:rsidR="00A00C7B" w:rsidRPr="00561AD2" w:rsidRDefault="00A00C7B" w:rsidP="00DC5ECC">
            <w:pPr>
              <w:spacing w:line="260" w:lineRule="atLeast"/>
              <w:rPr>
                <w:b w:val="0"/>
                <w:bCs w:val="0"/>
              </w:rPr>
            </w:pPr>
            <w:r w:rsidRPr="00561AD2">
              <w:rPr>
                <w:b w:val="0"/>
                <w:bCs w:val="0"/>
              </w:rPr>
              <w:t>Contactgegevens primaire opdrachtgever (naam + telefoon):</w:t>
            </w:r>
          </w:p>
        </w:tc>
        <w:tc>
          <w:tcPr>
            <w:tcW w:w="5865" w:type="dxa"/>
            <w:vAlign w:val="center"/>
          </w:tcPr>
          <w:p w14:paraId="7E53EB79"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p w14:paraId="747D86B3"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0AC122B0"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FAEB6EB" w14:textId="77777777" w:rsidR="00A00C7B" w:rsidRPr="00561AD2" w:rsidRDefault="00A00C7B" w:rsidP="00DC5ECC">
            <w:pPr>
              <w:spacing w:line="260" w:lineRule="atLeast"/>
              <w:rPr>
                <w:b w:val="0"/>
                <w:bCs w:val="0"/>
              </w:rPr>
            </w:pPr>
            <w:r w:rsidRPr="00561AD2">
              <w:rPr>
                <w:b w:val="0"/>
                <w:bCs w:val="0"/>
              </w:rPr>
              <w:t>Statutaire naam en KvK-gegevens uitvoerende partij***:</w:t>
            </w:r>
          </w:p>
        </w:tc>
        <w:tc>
          <w:tcPr>
            <w:tcW w:w="5865" w:type="dxa"/>
            <w:vAlign w:val="center"/>
          </w:tcPr>
          <w:p w14:paraId="6CAC422A"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p w14:paraId="27733B92"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A00C7B" w:rsidRPr="00561AD2" w14:paraId="10D3E065"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E5C7AD4" w14:textId="77777777" w:rsidR="00A00C7B" w:rsidRPr="00561AD2" w:rsidRDefault="00A00C7B" w:rsidP="00DC5ECC">
            <w:pPr>
              <w:spacing w:line="260" w:lineRule="atLeast"/>
            </w:pPr>
            <w:r w:rsidRPr="00561AD2">
              <w:rPr>
                <w:b w:val="0"/>
                <w:bCs w:val="0"/>
              </w:rPr>
              <w:t>De opdracht (gebouw) opgeleverd maximaal 5 jaar voorafgaand aan uiterste datum van Aanmelding</w:t>
            </w:r>
          </w:p>
          <w:p w14:paraId="2CE0D608"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487FC187"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683042F7"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1E85DF4A"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7B4BB1E5"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B54333F" w14:textId="77777777" w:rsidR="00A00C7B" w:rsidRPr="00561AD2" w:rsidRDefault="00A00C7B" w:rsidP="00DC5ECC">
            <w:pPr>
              <w:spacing w:line="260" w:lineRule="atLeast"/>
              <w:rPr>
                <w:b w:val="0"/>
                <w:bCs w:val="0"/>
              </w:rPr>
            </w:pPr>
            <w:r w:rsidRPr="00561AD2">
              <w:rPr>
                <w:b w:val="0"/>
                <w:bCs w:val="0"/>
              </w:rPr>
              <w:t>Exacte opleverdatum</w:t>
            </w:r>
          </w:p>
        </w:tc>
        <w:tc>
          <w:tcPr>
            <w:tcW w:w="5865" w:type="dxa"/>
            <w:vAlign w:val="center"/>
          </w:tcPr>
          <w:p w14:paraId="583EC656"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1621F2B9"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1F4AA89" w14:textId="77777777" w:rsidR="00A00C7B" w:rsidRPr="00561AD2" w:rsidRDefault="00A00C7B" w:rsidP="00DC5ECC">
            <w:pPr>
              <w:spacing w:line="260" w:lineRule="atLeast"/>
            </w:pPr>
            <w:r w:rsidRPr="00561AD2">
              <w:rPr>
                <w:b w:val="0"/>
                <w:bCs w:val="0"/>
              </w:rPr>
              <w:t xml:space="preserve">Minimaal </w:t>
            </w:r>
            <w:r>
              <w:rPr>
                <w:b w:val="0"/>
                <w:bCs w:val="0"/>
              </w:rPr>
              <w:t>1.000</w:t>
            </w:r>
            <w:r w:rsidRPr="00561AD2">
              <w:rPr>
                <w:b w:val="0"/>
                <w:bCs w:val="0"/>
              </w:rPr>
              <w:t xml:space="preserve"> m2 BVO</w:t>
            </w:r>
          </w:p>
          <w:p w14:paraId="423F057D"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06C25D56"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6983664F"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70F8DC22"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3447F7F9"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F696C1D" w14:textId="77777777" w:rsidR="00A00C7B" w:rsidRPr="00561AD2" w:rsidRDefault="00A00C7B" w:rsidP="00DC5ECC">
            <w:pPr>
              <w:spacing w:line="260" w:lineRule="atLeast"/>
              <w:rPr>
                <w:b w:val="0"/>
                <w:bCs w:val="0"/>
              </w:rPr>
            </w:pPr>
            <w:r w:rsidRPr="00561AD2">
              <w:t xml:space="preserve">De Gegadigde beschikt over aantoonbare ervaring met het in bouwteamverband ontwikkelen en renoveren van een permanent utiliteitsgebouw met een publieke functie met een minimale omvang van </w:t>
            </w:r>
            <w:r>
              <w:t>1.000</w:t>
            </w:r>
            <w:r w:rsidRPr="00561AD2">
              <w:t xml:space="preserve"> m2 BVO.</w:t>
            </w:r>
          </w:p>
        </w:tc>
        <w:tc>
          <w:tcPr>
            <w:tcW w:w="5865" w:type="dxa"/>
            <w:vAlign w:val="center"/>
          </w:tcPr>
          <w:p w14:paraId="7A656441"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1EC41C02"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64733F15"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p>
        </w:tc>
      </w:tr>
      <w:tr w:rsidR="00A00C7B" w:rsidRPr="00561AD2" w14:paraId="7FF85222"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800E226" w14:textId="77777777" w:rsidR="00A00C7B" w:rsidRPr="00561AD2" w:rsidRDefault="00A00C7B" w:rsidP="00DC5ECC">
            <w:pPr>
              <w:spacing w:line="260" w:lineRule="atLeast"/>
              <w:rPr>
                <w:b w:val="0"/>
                <w:bCs w:val="0"/>
              </w:rPr>
            </w:pPr>
            <w:r w:rsidRPr="00561AD2">
              <w:rPr>
                <w:b w:val="0"/>
                <w:bCs w:val="0"/>
              </w:rPr>
              <w:t>Korte beschrijving Project</w:t>
            </w:r>
          </w:p>
        </w:tc>
        <w:tc>
          <w:tcPr>
            <w:tcW w:w="5865" w:type="dxa"/>
            <w:vAlign w:val="center"/>
          </w:tcPr>
          <w:p w14:paraId="64F0ABB6"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bl>
    <w:p w14:paraId="7473ED91" w14:textId="77777777" w:rsidR="00A00C7B" w:rsidRPr="00561AD2" w:rsidRDefault="00A00C7B" w:rsidP="00A00C7B">
      <w:r w:rsidRPr="00561AD2">
        <w:t>***Indien de werkzaamheden waarop de kerncompetentie ziet zijn uitgevoerd door een onderaannemer of door een nevenaannemer dan dient hierbij een beroep op een derde te worden gedaan (invullen UEA).</w:t>
      </w:r>
    </w:p>
    <w:p w14:paraId="1E6DC066" w14:textId="77777777" w:rsidR="00A00C7B" w:rsidRPr="00561AD2" w:rsidRDefault="00A00C7B" w:rsidP="00A00C7B">
      <w:pPr>
        <w:rPr>
          <w:b/>
          <w:bCs/>
        </w:rPr>
      </w:pPr>
    </w:p>
    <w:p w14:paraId="737AD21B" w14:textId="77777777" w:rsidR="00A00C7B" w:rsidRPr="00561AD2" w:rsidRDefault="00A00C7B" w:rsidP="00A00C7B">
      <w:pPr>
        <w:rPr>
          <w:b/>
          <w:bCs/>
        </w:rPr>
      </w:pPr>
    </w:p>
    <w:p w14:paraId="49DB59D5" w14:textId="77777777" w:rsidR="00A00C7B" w:rsidRPr="00561AD2" w:rsidRDefault="00A00C7B" w:rsidP="00A00C7B">
      <w:pPr>
        <w:rPr>
          <w:b/>
          <w:bCs/>
        </w:rPr>
      </w:pPr>
    </w:p>
    <w:p w14:paraId="7F121C50" w14:textId="77777777" w:rsidR="00A00C7B" w:rsidRPr="00561AD2" w:rsidRDefault="00A00C7B" w:rsidP="00A00C7B">
      <w:pPr>
        <w:rPr>
          <w:b/>
          <w:bCs/>
        </w:rPr>
      </w:pPr>
    </w:p>
    <w:p w14:paraId="74D52464" w14:textId="77777777" w:rsidR="00A00C7B" w:rsidRPr="00561AD2" w:rsidRDefault="00A00C7B" w:rsidP="00A00C7B">
      <w:pPr>
        <w:rPr>
          <w:b/>
          <w:bCs/>
        </w:rPr>
      </w:pPr>
    </w:p>
    <w:p w14:paraId="2FE20FEF" w14:textId="77777777" w:rsidR="00A00C7B" w:rsidRPr="00561AD2" w:rsidRDefault="00A00C7B" w:rsidP="00A00C7B">
      <w:pPr>
        <w:rPr>
          <w:b/>
          <w:bCs/>
        </w:rPr>
      </w:pPr>
    </w:p>
    <w:p w14:paraId="0E8A0431" w14:textId="77777777" w:rsidR="00A00C7B" w:rsidRPr="00561AD2" w:rsidRDefault="00A00C7B" w:rsidP="00A00C7B">
      <w:pPr>
        <w:rPr>
          <w:b/>
          <w:bCs/>
        </w:rPr>
      </w:pPr>
    </w:p>
    <w:p w14:paraId="5FCF8066" w14:textId="77777777" w:rsidR="00A00C7B" w:rsidRPr="00561AD2" w:rsidRDefault="00A00C7B" w:rsidP="00A00C7B">
      <w:pPr>
        <w:rPr>
          <w:b/>
          <w:bCs/>
        </w:rPr>
      </w:pPr>
    </w:p>
    <w:p w14:paraId="367DB687" w14:textId="77777777" w:rsidR="00A00C7B" w:rsidRPr="00561AD2" w:rsidRDefault="00A00C7B" w:rsidP="00A00C7B">
      <w:pPr>
        <w:rPr>
          <w:b/>
          <w:bCs/>
        </w:rPr>
      </w:pPr>
    </w:p>
    <w:p w14:paraId="0FD01AFC" w14:textId="77777777" w:rsidR="00A00C7B" w:rsidRPr="00561AD2" w:rsidRDefault="00A00C7B" w:rsidP="00A00C7B">
      <w:pPr>
        <w:rPr>
          <w:b/>
          <w:bCs/>
        </w:rPr>
      </w:pPr>
    </w:p>
    <w:p w14:paraId="3DA7E307" w14:textId="77777777" w:rsidR="00A00C7B" w:rsidRPr="00561AD2" w:rsidRDefault="00A00C7B" w:rsidP="00A00C7B">
      <w:pPr>
        <w:rPr>
          <w:b/>
          <w:bCs/>
        </w:rPr>
      </w:pPr>
    </w:p>
    <w:p w14:paraId="6CBD6732" w14:textId="77777777" w:rsidR="00A00C7B" w:rsidRPr="00561AD2" w:rsidRDefault="00A00C7B" w:rsidP="00A00C7B">
      <w:pPr>
        <w:rPr>
          <w:b/>
          <w:bCs/>
        </w:rPr>
      </w:pPr>
    </w:p>
    <w:tbl>
      <w:tblPr>
        <w:tblStyle w:val="Rastertabel4-Accent1"/>
        <w:tblW w:w="9634" w:type="dxa"/>
        <w:tblLook w:val="04A0" w:firstRow="1" w:lastRow="0" w:firstColumn="1" w:lastColumn="0" w:noHBand="0" w:noVBand="1"/>
      </w:tblPr>
      <w:tblGrid>
        <w:gridCol w:w="3769"/>
        <w:gridCol w:w="5865"/>
      </w:tblGrid>
      <w:tr w:rsidR="00A00C7B" w:rsidRPr="00561AD2" w14:paraId="089A6893"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92CD955" w14:textId="77777777" w:rsidR="00A00C7B" w:rsidRPr="00561AD2" w:rsidRDefault="00A00C7B" w:rsidP="00DC5ECC">
            <w:pPr>
              <w:spacing w:line="260" w:lineRule="atLeast"/>
              <w:rPr>
                <w:b w:val="0"/>
                <w:bCs w:val="0"/>
                <w:color w:val="FFFFFF"/>
                <w:u w:val="single"/>
              </w:rPr>
            </w:pPr>
            <w:r w:rsidRPr="00561AD2">
              <w:rPr>
                <w:b w:val="0"/>
                <w:bCs w:val="0"/>
                <w:color w:val="FFFFFF"/>
                <w:u w:val="single"/>
              </w:rPr>
              <w:lastRenderedPageBreak/>
              <w:t>Kerncompetentie 4</w:t>
            </w:r>
            <w:r w:rsidRPr="002E15D7">
              <w:rPr>
                <w:b w:val="0"/>
                <w:bCs w:val="0"/>
                <w:color w:val="FFFFFF"/>
                <w:u w:val="single"/>
              </w:rPr>
              <w:t xml:space="preserve">: </w:t>
            </w:r>
            <w:r w:rsidRPr="002E15D7">
              <w:rPr>
                <w:b w:val="0"/>
                <w:bCs w:val="0"/>
                <w:u w:val="single"/>
              </w:rPr>
              <w:t>Ervaring met geïntegreerd contractvorm UAV-GC</w:t>
            </w:r>
          </w:p>
        </w:tc>
      </w:tr>
      <w:tr w:rsidR="00A00C7B" w:rsidRPr="00561AD2" w14:paraId="037BEDAF"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AA88F3" w14:textId="77777777" w:rsidR="00A00C7B" w:rsidRPr="00561AD2" w:rsidRDefault="00A00C7B" w:rsidP="00DC5ECC">
            <w:pPr>
              <w:spacing w:line="260" w:lineRule="atLeast"/>
              <w:rPr>
                <w:b w:val="0"/>
                <w:bCs w:val="0"/>
              </w:rPr>
            </w:pPr>
            <w:r w:rsidRPr="00561AD2">
              <w:rPr>
                <w:b w:val="0"/>
                <w:bCs w:val="0"/>
              </w:rPr>
              <w:t>Naam Project:</w:t>
            </w:r>
          </w:p>
        </w:tc>
        <w:tc>
          <w:tcPr>
            <w:tcW w:w="5865" w:type="dxa"/>
            <w:vAlign w:val="center"/>
          </w:tcPr>
          <w:p w14:paraId="775498EF"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3C2A5A82"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459F292" w14:textId="77777777" w:rsidR="00A00C7B" w:rsidRPr="00561AD2" w:rsidRDefault="00A00C7B" w:rsidP="00DC5ECC">
            <w:pPr>
              <w:spacing w:line="260" w:lineRule="atLeast"/>
              <w:rPr>
                <w:b w:val="0"/>
                <w:bCs w:val="0"/>
              </w:rPr>
            </w:pPr>
            <w:r w:rsidRPr="00561AD2">
              <w:rPr>
                <w:b w:val="0"/>
                <w:bCs w:val="0"/>
              </w:rPr>
              <w:t>Plaats:</w:t>
            </w:r>
          </w:p>
        </w:tc>
        <w:tc>
          <w:tcPr>
            <w:tcW w:w="5865" w:type="dxa"/>
            <w:vAlign w:val="center"/>
          </w:tcPr>
          <w:p w14:paraId="49BB9405"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231F275E"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DF0D23" w14:textId="77777777" w:rsidR="00A00C7B" w:rsidRPr="00561AD2" w:rsidRDefault="00A00C7B" w:rsidP="00DC5ECC">
            <w:pPr>
              <w:spacing w:line="260" w:lineRule="atLeast"/>
              <w:rPr>
                <w:b w:val="0"/>
                <w:bCs w:val="0"/>
              </w:rPr>
            </w:pPr>
            <w:r w:rsidRPr="00561AD2">
              <w:rPr>
                <w:b w:val="0"/>
                <w:bCs w:val="0"/>
              </w:rPr>
              <w:t>Naam primaire opdrachtgever:</w:t>
            </w:r>
          </w:p>
        </w:tc>
        <w:tc>
          <w:tcPr>
            <w:tcW w:w="5865" w:type="dxa"/>
            <w:vAlign w:val="center"/>
          </w:tcPr>
          <w:p w14:paraId="6B07BE5F"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4E5CB590"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D360781" w14:textId="77777777" w:rsidR="00A00C7B" w:rsidRPr="00561AD2" w:rsidRDefault="00A00C7B" w:rsidP="00DC5ECC">
            <w:pPr>
              <w:spacing w:line="260" w:lineRule="atLeast"/>
              <w:rPr>
                <w:b w:val="0"/>
                <w:bCs w:val="0"/>
              </w:rPr>
            </w:pPr>
            <w:r w:rsidRPr="00561AD2">
              <w:rPr>
                <w:b w:val="0"/>
                <w:bCs w:val="0"/>
              </w:rPr>
              <w:t>Contactgegevens primaire opdrachtgever (naam + telefoon):</w:t>
            </w:r>
          </w:p>
        </w:tc>
        <w:tc>
          <w:tcPr>
            <w:tcW w:w="5865" w:type="dxa"/>
            <w:vAlign w:val="center"/>
          </w:tcPr>
          <w:p w14:paraId="1CCACF36"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p w14:paraId="2B7BFB19"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2A155CF8"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5AE3A17" w14:textId="77777777" w:rsidR="00A00C7B" w:rsidRPr="00561AD2" w:rsidRDefault="00A00C7B" w:rsidP="00DC5ECC">
            <w:pPr>
              <w:spacing w:line="260" w:lineRule="atLeast"/>
              <w:rPr>
                <w:b w:val="0"/>
                <w:bCs w:val="0"/>
              </w:rPr>
            </w:pPr>
            <w:r w:rsidRPr="00561AD2">
              <w:rPr>
                <w:b w:val="0"/>
                <w:bCs w:val="0"/>
              </w:rPr>
              <w:t>Statutaire naam en KvK-gegevens uitvoerende partij***:</w:t>
            </w:r>
          </w:p>
        </w:tc>
        <w:tc>
          <w:tcPr>
            <w:tcW w:w="5865" w:type="dxa"/>
            <w:vAlign w:val="center"/>
          </w:tcPr>
          <w:p w14:paraId="17F769F6"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p w14:paraId="09A8C189"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A00C7B" w:rsidRPr="00561AD2" w14:paraId="76722020"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09C526A" w14:textId="77777777" w:rsidR="00A00C7B" w:rsidRPr="00561AD2" w:rsidRDefault="00A00C7B" w:rsidP="00DC5ECC">
            <w:pPr>
              <w:spacing w:line="260" w:lineRule="atLeast"/>
            </w:pPr>
            <w:r w:rsidRPr="00561AD2">
              <w:rPr>
                <w:b w:val="0"/>
                <w:bCs w:val="0"/>
              </w:rPr>
              <w:t>De opdracht (gebouw) opgeleverd maximaal 5 jaar voorafgaand aan uiterste datum van Aanmelding</w:t>
            </w:r>
          </w:p>
          <w:p w14:paraId="58126873"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553DE99B"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4337B361"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4AE9626F"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3AFF0542"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4769BB" w14:textId="77777777" w:rsidR="00A00C7B" w:rsidRPr="00561AD2" w:rsidRDefault="00A00C7B" w:rsidP="00DC5ECC">
            <w:pPr>
              <w:spacing w:line="260" w:lineRule="atLeast"/>
              <w:rPr>
                <w:b w:val="0"/>
                <w:bCs w:val="0"/>
              </w:rPr>
            </w:pPr>
            <w:r w:rsidRPr="00561AD2">
              <w:rPr>
                <w:b w:val="0"/>
                <w:bCs w:val="0"/>
              </w:rPr>
              <w:t>Exacte opleverdatum</w:t>
            </w:r>
          </w:p>
        </w:tc>
        <w:tc>
          <w:tcPr>
            <w:tcW w:w="5865" w:type="dxa"/>
            <w:vAlign w:val="center"/>
          </w:tcPr>
          <w:p w14:paraId="35AFF962"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1A8AFF57"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799AF4" w14:textId="77777777" w:rsidR="00A00C7B" w:rsidRPr="00561AD2" w:rsidRDefault="00A00C7B" w:rsidP="00DC5ECC">
            <w:pPr>
              <w:spacing w:line="260" w:lineRule="atLeast"/>
            </w:pPr>
            <w:r w:rsidRPr="00561AD2">
              <w:rPr>
                <w:b w:val="0"/>
                <w:bCs w:val="0"/>
              </w:rPr>
              <w:t xml:space="preserve">Minimaal </w:t>
            </w:r>
            <w:r>
              <w:rPr>
                <w:b w:val="0"/>
                <w:bCs w:val="0"/>
              </w:rPr>
              <w:t>1.000</w:t>
            </w:r>
            <w:r w:rsidRPr="00561AD2">
              <w:rPr>
                <w:b w:val="0"/>
                <w:bCs w:val="0"/>
              </w:rPr>
              <w:t xml:space="preserve"> m2 BVO</w:t>
            </w:r>
          </w:p>
          <w:p w14:paraId="283A64A6"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6333FE42"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5CAE0E87"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1C70481B"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76A8746C"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617263AD" w14:textId="77777777" w:rsidR="00A00C7B" w:rsidRPr="00561AD2" w:rsidRDefault="00A00C7B" w:rsidP="00DC5ECC">
            <w:pPr>
              <w:spacing w:line="260" w:lineRule="atLeast"/>
              <w:rPr>
                <w:b w:val="0"/>
                <w:bCs w:val="0"/>
              </w:rPr>
            </w:pPr>
            <w:r w:rsidRPr="00561AD2">
              <w:t xml:space="preserve">De Gegadigde beschikt over aantoonbare ervaring met het in geïntegreerde contractvorm (op basis van de UAV-GC) ontwikkelen en renoveren van een permanent utiliteitsgebouw met een publieke functie met een minimale omvang van </w:t>
            </w:r>
            <w:r>
              <w:t>1.000</w:t>
            </w:r>
            <w:r w:rsidRPr="00561AD2">
              <w:t xml:space="preserve"> m2 BVO.</w:t>
            </w:r>
          </w:p>
        </w:tc>
        <w:tc>
          <w:tcPr>
            <w:tcW w:w="5865" w:type="dxa"/>
            <w:vAlign w:val="center"/>
          </w:tcPr>
          <w:p w14:paraId="7C66D117"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0F70591E"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64178DD1"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p>
        </w:tc>
      </w:tr>
      <w:tr w:rsidR="00A00C7B" w:rsidRPr="00561AD2" w14:paraId="250CADAE"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78749D9" w14:textId="77777777" w:rsidR="00A00C7B" w:rsidRPr="00561AD2" w:rsidRDefault="00A00C7B" w:rsidP="00DC5ECC">
            <w:pPr>
              <w:spacing w:line="260" w:lineRule="atLeast"/>
              <w:rPr>
                <w:b w:val="0"/>
                <w:bCs w:val="0"/>
              </w:rPr>
            </w:pPr>
            <w:r w:rsidRPr="00561AD2">
              <w:rPr>
                <w:b w:val="0"/>
                <w:bCs w:val="0"/>
              </w:rPr>
              <w:t>Korte beschrijving Project</w:t>
            </w:r>
          </w:p>
        </w:tc>
        <w:tc>
          <w:tcPr>
            <w:tcW w:w="5865" w:type="dxa"/>
            <w:vAlign w:val="center"/>
          </w:tcPr>
          <w:p w14:paraId="5C28D1FD"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bl>
    <w:p w14:paraId="726FACB9" w14:textId="77777777" w:rsidR="00A00C7B" w:rsidRPr="00561AD2" w:rsidRDefault="00A00C7B" w:rsidP="00A00C7B">
      <w:r w:rsidRPr="00561AD2">
        <w:t>***Indien de werkzaamheden waarop de kerncompetentie ziet zijn uitgevoerd door een onderaannemer of door een nevenaannemer dan dient hierbij een beroep op een derde te worden gedaan (invullen UEA).</w:t>
      </w:r>
    </w:p>
    <w:p w14:paraId="41421E1B" w14:textId="77777777" w:rsidR="00A00C7B" w:rsidRPr="00561AD2" w:rsidRDefault="00A00C7B" w:rsidP="00A00C7B"/>
    <w:p w14:paraId="2089D70A" w14:textId="77777777" w:rsidR="00A00C7B" w:rsidRPr="00561AD2" w:rsidRDefault="00A00C7B" w:rsidP="00A00C7B"/>
    <w:p w14:paraId="630B5D51" w14:textId="77777777" w:rsidR="00A00C7B" w:rsidRPr="00561AD2" w:rsidRDefault="00A00C7B" w:rsidP="00A00C7B"/>
    <w:p w14:paraId="4607DF97" w14:textId="77777777" w:rsidR="00A00C7B" w:rsidRPr="00561AD2" w:rsidRDefault="00A00C7B" w:rsidP="00A00C7B"/>
    <w:p w14:paraId="371984AA" w14:textId="77777777" w:rsidR="00A00C7B" w:rsidRPr="00561AD2" w:rsidRDefault="00A00C7B" w:rsidP="00A00C7B"/>
    <w:p w14:paraId="69033B4E" w14:textId="77777777" w:rsidR="00A00C7B" w:rsidRPr="00561AD2" w:rsidRDefault="00A00C7B" w:rsidP="00A00C7B"/>
    <w:p w14:paraId="3C071F77" w14:textId="77777777" w:rsidR="00A00C7B" w:rsidRPr="00561AD2" w:rsidRDefault="00A00C7B" w:rsidP="00A00C7B"/>
    <w:p w14:paraId="784EE2EE" w14:textId="77777777" w:rsidR="00A00C7B" w:rsidRPr="00561AD2" w:rsidRDefault="00A00C7B" w:rsidP="00A00C7B"/>
    <w:p w14:paraId="0564C857" w14:textId="77777777" w:rsidR="00A00C7B" w:rsidRPr="00561AD2" w:rsidRDefault="00A00C7B" w:rsidP="00A00C7B"/>
    <w:p w14:paraId="06665919" w14:textId="77777777" w:rsidR="00A00C7B" w:rsidRPr="00561AD2" w:rsidRDefault="00A00C7B" w:rsidP="00A00C7B"/>
    <w:p w14:paraId="1F74BCFF" w14:textId="77777777" w:rsidR="00A00C7B" w:rsidRPr="00561AD2" w:rsidRDefault="00A00C7B" w:rsidP="00A00C7B"/>
    <w:tbl>
      <w:tblPr>
        <w:tblStyle w:val="Rastertabel4-Accent1"/>
        <w:tblW w:w="9634" w:type="dxa"/>
        <w:tblLook w:val="04A0" w:firstRow="1" w:lastRow="0" w:firstColumn="1" w:lastColumn="0" w:noHBand="0" w:noVBand="1"/>
      </w:tblPr>
      <w:tblGrid>
        <w:gridCol w:w="3769"/>
        <w:gridCol w:w="5865"/>
      </w:tblGrid>
      <w:tr w:rsidR="00A00C7B" w:rsidRPr="00561AD2" w14:paraId="31C27C92"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5C833CDB" w14:textId="77777777" w:rsidR="00A00C7B" w:rsidRPr="00561AD2" w:rsidRDefault="00A00C7B" w:rsidP="00DC5ECC">
            <w:pPr>
              <w:spacing w:line="260" w:lineRule="atLeast"/>
              <w:rPr>
                <w:b w:val="0"/>
                <w:bCs w:val="0"/>
                <w:color w:val="FFFFFF"/>
                <w:u w:val="single"/>
              </w:rPr>
            </w:pPr>
            <w:r w:rsidRPr="00561AD2">
              <w:rPr>
                <w:b w:val="0"/>
                <w:bCs w:val="0"/>
                <w:color w:val="FFFFFF"/>
                <w:u w:val="single"/>
              </w:rPr>
              <w:lastRenderedPageBreak/>
              <w:t xml:space="preserve">Kerncompetentie 5: </w:t>
            </w:r>
            <w:r w:rsidRPr="002E15D7">
              <w:rPr>
                <w:b w:val="0"/>
                <w:bCs w:val="0"/>
                <w:u w:val="single"/>
              </w:rPr>
              <w:t>Ervaring met het engineering van een utiliteitsgebouw naar ‘BENG’ niveau</w:t>
            </w:r>
          </w:p>
        </w:tc>
      </w:tr>
      <w:tr w:rsidR="00A00C7B" w:rsidRPr="00561AD2" w14:paraId="50E4DE95"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D31ACCE" w14:textId="77777777" w:rsidR="00A00C7B" w:rsidRPr="00561AD2" w:rsidRDefault="00A00C7B" w:rsidP="00DC5ECC">
            <w:pPr>
              <w:spacing w:line="260" w:lineRule="atLeast"/>
              <w:rPr>
                <w:b w:val="0"/>
                <w:bCs w:val="0"/>
              </w:rPr>
            </w:pPr>
            <w:r w:rsidRPr="00561AD2">
              <w:rPr>
                <w:b w:val="0"/>
                <w:bCs w:val="0"/>
              </w:rPr>
              <w:t>Naam Project:</w:t>
            </w:r>
          </w:p>
        </w:tc>
        <w:tc>
          <w:tcPr>
            <w:tcW w:w="5865" w:type="dxa"/>
            <w:vAlign w:val="center"/>
          </w:tcPr>
          <w:p w14:paraId="45BF246A"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05695BF1"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73BDF6E" w14:textId="77777777" w:rsidR="00A00C7B" w:rsidRPr="00561AD2" w:rsidRDefault="00A00C7B" w:rsidP="00DC5ECC">
            <w:pPr>
              <w:spacing w:line="260" w:lineRule="atLeast"/>
              <w:rPr>
                <w:b w:val="0"/>
                <w:bCs w:val="0"/>
              </w:rPr>
            </w:pPr>
            <w:r w:rsidRPr="00561AD2">
              <w:rPr>
                <w:b w:val="0"/>
                <w:bCs w:val="0"/>
              </w:rPr>
              <w:t>Plaats:</w:t>
            </w:r>
          </w:p>
        </w:tc>
        <w:tc>
          <w:tcPr>
            <w:tcW w:w="5865" w:type="dxa"/>
            <w:vAlign w:val="center"/>
          </w:tcPr>
          <w:p w14:paraId="4EF76EFA"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02639E7E"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5F8EE57" w14:textId="77777777" w:rsidR="00A00C7B" w:rsidRPr="00561AD2" w:rsidRDefault="00A00C7B" w:rsidP="00DC5ECC">
            <w:pPr>
              <w:spacing w:line="260" w:lineRule="atLeast"/>
              <w:rPr>
                <w:b w:val="0"/>
                <w:bCs w:val="0"/>
              </w:rPr>
            </w:pPr>
            <w:r w:rsidRPr="00561AD2">
              <w:rPr>
                <w:b w:val="0"/>
                <w:bCs w:val="0"/>
              </w:rPr>
              <w:t>Naam primaire opdrachtgever:</w:t>
            </w:r>
          </w:p>
        </w:tc>
        <w:tc>
          <w:tcPr>
            <w:tcW w:w="5865" w:type="dxa"/>
            <w:vAlign w:val="center"/>
          </w:tcPr>
          <w:p w14:paraId="29DC4584"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76B76EB9"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2C3EA77" w14:textId="77777777" w:rsidR="00A00C7B" w:rsidRPr="00561AD2" w:rsidRDefault="00A00C7B" w:rsidP="00DC5ECC">
            <w:pPr>
              <w:spacing w:line="260" w:lineRule="atLeast"/>
              <w:rPr>
                <w:b w:val="0"/>
                <w:bCs w:val="0"/>
              </w:rPr>
            </w:pPr>
            <w:r w:rsidRPr="00561AD2">
              <w:rPr>
                <w:b w:val="0"/>
                <w:bCs w:val="0"/>
              </w:rPr>
              <w:t>Contactgegevens primaire opdrachtgever (naam + telefoon):</w:t>
            </w:r>
          </w:p>
        </w:tc>
        <w:tc>
          <w:tcPr>
            <w:tcW w:w="5865" w:type="dxa"/>
            <w:vAlign w:val="center"/>
          </w:tcPr>
          <w:p w14:paraId="7106B4E4"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p w14:paraId="2956819F"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30072AD0"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61FB7B9" w14:textId="77777777" w:rsidR="00A00C7B" w:rsidRPr="00561AD2" w:rsidRDefault="00A00C7B" w:rsidP="00DC5ECC">
            <w:pPr>
              <w:spacing w:line="260" w:lineRule="atLeast"/>
              <w:rPr>
                <w:b w:val="0"/>
                <w:bCs w:val="0"/>
              </w:rPr>
            </w:pPr>
            <w:r w:rsidRPr="00561AD2">
              <w:rPr>
                <w:b w:val="0"/>
                <w:bCs w:val="0"/>
              </w:rPr>
              <w:t>Statutaire naam en KvK-gegevens uitvoerende partij***:</w:t>
            </w:r>
          </w:p>
        </w:tc>
        <w:tc>
          <w:tcPr>
            <w:tcW w:w="5865" w:type="dxa"/>
            <w:vAlign w:val="center"/>
          </w:tcPr>
          <w:p w14:paraId="39D8329D"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p w14:paraId="361A74FF"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A00C7B" w:rsidRPr="00561AD2" w14:paraId="2D17743C"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E022EAD" w14:textId="77777777" w:rsidR="00A00C7B" w:rsidRPr="00561AD2" w:rsidRDefault="00A00C7B" w:rsidP="00DC5ECC">
            <w:pPr>
              <w:spacing w:line="260" w:lineRule="atLeast"/>
            </w:pPr>
            <w:r w:rsidRPr="00561AD2">
              <w:rPr>
                <w:b w:val="0"/>
                <w:bCs w:val="0"/>
              </w:rPr>
              <w:t>De opdracht (gebouw) opgeleverd maximaal 5 jaar voorafgaand aan uiterste datum van Aanmelding</w:t>
            </w:r>
          </w:p>
          <w:p w14:paraId="54C576C4"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366A27D4"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2186B5B3"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47F56B05"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1DC75B12"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7D2FE55" w14:textId="77777777" w:rsidR="00A00C7B" w:rsidRPr="00561AD2" w:rsidRDefault="00A00C7B" w:rsidP="00DC5ECC">
            <w:pPr>
              <w:spacing w:line="260" w:lineRule="atLeast"/>
              <w:rPr>
                <w:b w:val="0"/>
                <w:bCs w:val="0"/>
              </w:rPr>
            </w:pPr>
            <w:r w:rsidRPr="00561AD2">
              <w:rPr>
                <w:b w:val="0"/>
                <w:bCs w:val="0"/>
              </w:rPr>
              <w:t>Exacte opleverdatum</w:t>
            </w:r>
          </w:p>
        </w:tc>
        <w:tc>
          <w:tcPr>
            <w:tcW w:w="5865" w:type="dxa"/>
            <w:vAlign w:val="center"/>
          </w:tcPr>
          <w:p w14:paraId="7473E93A"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3257A1E0"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3FD84E7" w14:textId="77777777" w:rsidR="00A00C7B" w:rsidRPr="00561AD2" w:rsidRDefault="00A00C7B" w:rsidP="00DC5ECC">
            <w:pPr>
              <w:spacing w:line="260" w:lineRule="atLeast"/>
            </w:pPr>
            <w:r w:rsidRPr="00561AD2">
              <w:rPr>
                <w:b w:val="0"/>
                <w:bCs w:val="0"/>
              </w:rPr>
              <w:t xml:space="preserve">Minimaal </w:t>
            </w:r>
            <w:r>
              <w:rPr>
                <w:b w:val="0"/>
                <w:bCs w:val="0"/>
              </w:rPr>
              <w:t>1.000</w:t>
            </w:r>
            <w:r w:rsidRPr="00561AD2">
              <w:rPr>
                <w:b w:val="0"/>
                <w:bCs w:val="0"/>
              </w:rPr>
              <w:t xml:space="preserve"> m2 BVO</w:t>
            </w:r>
          </w:p>
          <w:p w14:paraId="2FE050B6"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4B8511D6"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4B0A0FAA"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5C07CD30"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6290CAC7"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66E9D661" w14:textId="77777777" w:rsidR="00A00C7B" w:rsidRPr="00561AD2" w:rsidRDefault="00A00C7B" w:rsidP="00DC5ECC">
            <w:pPr>
              <w:spacing w:line="260" w:lineRule="atLeast"/>
              <w:rPr>
                <w:b w:val="0"/>
                <w:bCs w:val="0"/>
              </w:rPr>
            </w:pPr>
            <w:r w:rsidRPr="00561AD2">
              <w:t xml:space="preserve">De Gegadigde beschikt over aantoonbare ervaring met het engineering van een permanent utiliteitsgebouw met een lage energetisch kwaliteit naar ‘BENG’ niveau met een minimale omvang van </w:t>
            </w:r>
            <w:r>
              <w:t>1.000</w:t>
            </w:r>
            <w:r w:rsidRPr="00561AD2">
              <w:t xml:space="preserve"> m</w:t>
            </w:r>
            <w:r w:rsidRPr="00561AD2">
              <w:rPr>
                <w:vertAlign w:val="superscript"/>
              </w:rPr>
              <w:t xml:space="preserve">2 </w:t>
            </w:r>
            <w:r w:rsidRPr="00561AD2">
              <w:t>BVO.</w:t>
            </w:r>
          </w:p>
        </w:tc>
        <w:tc>
          <w:tcPr>
            <w:tcW w:w="5865" w:type="dxa"/>
            <w:vAlign w:val="center"/>
          </w:tcPr>
          <w:p w14:paraId="33D2366F"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227F0915"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7E8C2C6A"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p>
        </w:tc>
      </w:tr>
      <w:tr w:rsidR="00A00C7B" w:rsidRPr="00561AD2" w14:paraId="09FCD91D"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C02043" w14:textId="77777777" w:rsidR="00A00C7B" w:rsidRPr="00561AD2" w:rsidRDefault="00A00C7B" w:rsidP="00DC5ECC">
            <w:pPr>
              <w:spacing w:line="260" w:lineRule="atLeast"/>
              <w:rPr>
                <w:b w:val="0"/>
                <w:bCs w:val="0"/>
              </w:rPr>
            </w:pPr>
            <w:r w:rsidRPr="00561AD2">
              <w:rPr>
                <w:b w:val="0"/>
                <w:bCs w:val="0"/>
              </w:rPr>
              <w:t>Korte beschrijving Project</w:t>
            </w:r>
          </w:p>
        </w:tc>
        <w:tc>
          <w:tcPr>
            <w:tcW w:w="5865" w:type="dxa"/>
            <w:vAlign w:val="center"/>
          </w:tcPr>
          <w:p w14:paraId="50A2A0BA"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bl>
    <w:p w14:paraId="4421E355" w14:textId="77777777" w:rsidR="00A00C7B" w:rsidRPr="00561AD2" w:rsidRDefault="00A00C7B" w:rsidP="00A00C7B">
      <w:r w:rsidRPr="00561AD2">
        <w:t>***Indien de werkzaamheden waarop de kerncompetentie ziet zijn uitgevoerd door een onderaannemer of door een nevenaannemer dan dient hierbij een beroep op een derde te worden gedaan (invullen UEA).</w:t>
      </w:r>
    </w:p>
    <w:p w14:paraId="631B1DC0" w14:textId="77777777" w:rsidR="00A00C7B" w:rsidRPr="00561AD2" w:rsidRDefault="00A00C7B" w:rsidP="00A00C7B"/>
    <w:p w14:paraId="225141D8" w14:textId="77777777" w:rsidR="00A00C7B" w:rsidRPr="00561AD2" w:rsidRDefault="00A00C7B" w:rsidP="00A00C7B"/>
    <w:p w14:paraId="2257AEF2" w14:textId="77777777" w:rsidR="00A00C7B" w:rsidRPr="00561AD2" w:rsidRDefault="00A00C7B" w:rsidP="00A00C7B"/>
    <w:p w14:paraId="18DF4B97" w14:textId="77777777" w:rsidR="00A00C7B" w:rsidRPr="00561AD2" w:rsidRDefault="00A00C7B" w:rsidP="00A00C7B"/>
    <w:p w14:paraId="496392E2" w14:textId="77777777" w:rsidR="00A00C7B" w:rsidRPr="00561AD2" w:rsidRDefault="00A00C7B" w:rsidP="00A00C7B"/>
    <w:p w14:paraId="0C06B655" w14:textId="77777777" w:rsidR="00A00C7B" w:rsidRPr="00561AD2" w:rsidRDefault="00A00C7B" w:rsidP="00A00C7B"/>
    <w:p w14:paraId="788D8044" w14:textId="77777777" w:rsidR="00A00C7B" w:rsidRPr="00561AD2" w:rsidRDefault="00A00C7B" w:rsidP="00A00C7B"/>
    <w:p w14:paraId="677EA30B" w14:textId="77777777" w:rsidR="00A00C7B" w:rsidRPr="00561AD2" w:rsidRDefault="00A00C7B" w:rsidP="00A00C7B"/>
    <w:p w14:paraId="0041BE08" w14:textId="77777777" w:rsidR="00A00C7B" w:rsidRPr="00561AD2" w:rsidRDefault="00A00C7B" w:rsidP="00A00C7B"/>
    <w:p w14:paraId="7523F4FF" w14:textId="77777777" w:rsidR="00A00C7B" w:rsidRPr="00561AD2" w:rsidRDefault="00A00C7B" w:rsidP="00A00C7B"/>
    <w:p w14:paraId="7F7ACE66" w14:textId="77777777" w:rsidR="00A00C7B" w:rsidRPr="00561AD2" w:rsidRDefault="00A00C7B" w:rsidP="00A00C7B"/>
    <w:p w14:paraId="254D1FB5" w14:textId="77777777" w:rsidR="00A00C7B" w:rsidRPr="00561AD2" w:rsidRDefault="00A00C7B" w:rsidP="00A00C7B"/>
    <w:tbl>
      <w:tblPr>
        <w:tblStyle w:val="Rastertabel4-Accent1"/>
        <w:tblW w:w="9634" w:type="dxa"/>
        <w:tblLook w:val="04A0" w:firstRow="1" w:lastRow="0" w:firstColumn="1" w:lastColumn="0" w:noHBand="0" w:noVBand="1"/>
      </w:tblPr>
      <w:tblGrid>
        <w:gridCol w:w="3769"/>
        <w:gridCol w:w="5865"/>
      </w:tblGrid>
      <w:tr w:rsidR="00A00C7B" w:rsidRPr="00561AD2" w14:paraId="415D2CE9"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AC637F3" w14:textId="77777777" w:rsidR="00A00C7B" w:rsidRPr="00561AD2" w:rsidRDefault="00A00C7B" w:rsidP="00DC5ECC">
            <w:pPr>
              <w:spacing w:line="260" w:lineRule="atLeast"/>
              <w:rPr>
                <w:b w:val="0"/>
                <w:bCs w:val="0"/>
                <w:color w:val="FFFFFF"/>
                <w:u w:val="single"/>
              </w:rPr>
            </w:pPr>
            <w:r w:rsidRPr="00561AD2">
              <w:rPr>
                <w:b w:val="0"/>
                <w:bCs w:val="0"/>
                <w:color w:val="FFFFFF"/>
                <w:u w:val="single"/>
              </w:rPr>
              <w:lastRenderedPageBreak/>
              <w:t xml:space="preserve">Kerncompetentie 6: </w:t>
            </w:r>
            <w:r w:rsidRPr="002E15D7">
              <w:rPr>
                <w:b w:val="0"/>
                <w:bCs w:val="0"/>
                <w:u w:val="single"/>
              </w:rPr>
              <w:t>Ervaring als hoofdaannemer met het coördineren van de volledige uitvoeringswerkzaamheden binnen de gestelde planning</w:t>
            </w:r>
          </w:p>
        </w:tc>
      </w:tr>
      <w:tr w:rsidR="00A00C7B" w:rsidRPr="00561AD2" w14:paraId="4298C5EA"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E90B2FF" w14:textId="77777777" w:rsidR="00A00C7B" w:rsidRPr="00561AD2" w:rsidRDefault="00A00C7B" w:rsidP="00DC5ECC">
            <w:pPr>
              <w:spacing w:line="260" w:lineRule="atLeast"/>
              <w:rPr>
                <w:b w:val="0"/>
                <w:bCs w:val="0"/>
              </w:rPr>
            </w:pPr>
            <w:r w:rsidRPr="00561AD2">
              <w:rPr>
                <w:b w:val="0"/>
                <w:bCs w:val="0"/>
              </w:rPr>
              <w:t>Naam Project:</w:t>
            </w:r>
          </w:p>
        </w:tc>
        <w:tc>
          <w:tcPr>
            <w:tcW w:w="5865" w:type="dxa"/>
            <w:vAlign w:val="center"/>
          </w:tcPr>
          <w:p w14:paraId="002FBE00"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314213E3"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9ED7986" w14:textId="77777777" w:rsidR="00A00C7B" w:rsidRPr="00561AD2" w:rsidRDefault="00A00C7B" w:rsidP="00DC5ECC">
            <w:pPr>
              <w:spacing w:line="260" w:lineRule="atLeast"/>
              <w:rPr>
                <w:b w:val="0"/>
                <w:bCs w:val="0"/>
              </w:rPr>
            </w:pPr>
            <w:r w:rsidRPr="00561AD2">
              <w:rPr>
                <w:b w:val="0"/>
                <w:bCs w:val="0"/>
              </w:rPr>
              <w:t>Plaats:</w:t>
            </w:r>
          </w:p>
        </w:tc>
        <w:tc>
          <w:tcPr>
            <w:tcW w:w="5865" w:type="dxa"/>
            <w:vAlign w:val="center"/>
          </w:tcPr>
          <w:p w14:paraId="265BF7E7"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2334B5DA"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01C36E" w14:textId="77777777" w:rsidR="00A00C7B" w:rsidRPr="00561AD2" w:rsidRDefault="00A00C7B" w:rsidP="00DC5ECC">
            <w:pPr>
              <w:spacing w:line="260" w:lineRule="atLeast"/>
              <w:rPr>
                <w:b w:val="0"/>
                <w:bCs w:val="0"/>
              </w:rPr>
            </w:pPr>
            <w:r w:rsidRPr="00561AD2">
              <w:rPr>
                <w:b w:val="0"/>
                <w:bCs w:val="0"/>
              </w:rPr>
              <w:t>Naam primaire opdrachtgever:</w:t>
            </w:r>
          </w:p>
        </w:tc>
        <w:tc>
          <w:tcPr>
            <w:tcW w:w="5865" w:type="dxa"/>
            <w:vAlign w:val="center"/>
          </w:tcPr>
          <w:p w14:paraId="11B3363E"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77CDE900"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31310E" w14:textId="77777777" w:rsidR="00A00C7B" w:rsidRPr="00561AD2" w:rsidRDefault="00A00C7B" w:rsidP="00DC5ECC">
            <w:pPr>
              <w:spacing w:line="260" w:lineRule="atLeast"/>
              <w:rPr>
                <w:b w:val="0"/>
                <w:bCs w:val="0"/>
              </w:rPr>
            </w:pPr>
            <w:r w:rsidRPr="00561AD2">
              <w:rPr>
                <w:b w:val="0"/>
                <w:bCs w:val="0"/>
              </w:rPr>
              <w:t>Contactgegevens primaire opdrachtgever (naam + telefoon):</w:t>
            </w:r>
          </w:p>
        </w:tc>
        <w:tc>
          <w:tcPr>
            <w:tcW w:w="5865" w:type="dxa"/>
            <w:vAlign w:val="center"/>
          </w:tcPr>
          <w:p w14:paraId="5233BD27"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p w14:paraId="25EC5D8E"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7538FA90"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708BBA" w14:textId="77777777" w:rsidR="00A00C7B" w:rsidRPr="00561AD2" w:rsidRDefault="00A00C7B" w:rsidP="00DC5ECC">
            <w:pPr>
              <w:spacing w:line="260" w:lineRule="atLeast"/>
              <w:rPr>
                <w:b w:val="0"/>
                <w:bCs w:val="0"/>
              </w:rPr>
            </w:pPr>
            <w:r w:rsidRPr="00561AD2">
              <w:rPr>
                <w:b w:val="0"/>
                <w:bCs w:val="0"/>
              </w:rPr>
              <w:t>Statutaire naam en KvK-gegevens uitvoerende partij***:</w:t>
            </w:r>
          </w:p>
        </w:tc>
        <w:tc>
          <w:tcPr>
            <w:tcW w:w="5865" w:type="dxa"/>
            <w:vAlign w:val="center"/>
          </w:tcPr>
          <w:p w14:paraId="45AD399C"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p w14:paraId="2187E3C0"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A00C7B" w:rsidRPr="00561AD2" w14:paraId="40E3333A"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5F160E6" w14:textId="77777777" w:rsidR="00A00C7B" w:rsidRPr="00561AD2" w:rsidRDefault="00A00C7B" w:rsidP="00DC5ECC">
            <w:pPr>
              <w:spacing w:line="260" w:lineRule="atLeast"/>
            </w:pPr>
            <w:r w:rsidRPr="00561AD2">
              <w:rPr>
                <w:b w:val="0"/>
                <w:bCs w:val="0"/>
              </w:rPr>
              <w:t>De opdracht (gebouw) opgeleverd maximaal 5 jaar voorafgaand aan uiterste datum van Aanmelding</w:t>
            </w:r>
          </w:p>
          <w:p w14:paraId="381F1153"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1AE878B8"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636BDCF8"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3C0903CA"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76084A9A"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30FF8D" w14:textId="77777777" w:rsidR="00A00C7B" w:rsidRPr="00561AD2" w:rsidRDefault="00A00C7B" w:rsidP="00DC5ECC">
            <w:pPr>
              <w:spacing w:line="260" w:lineRule="atLeast"/>
              <w:rPr>
                <w:b w:val="0"/>
                <w:bCs w:val="0"/>
              </w:rPr>
            </w:pPr>
            <w:r w:rsidRPr="00561AD2">
              <w:rPr>
                <w:b w:val="0"/>
                <w:bCs w:val="0"/>
              </w:rPr>
              <w:t>Exacte opleverdatum</w:t>
            </w:r>
          </w:p>
        </w:tc>
        <w:tc>
          <w:tcPr>
            <w:tcW w:w="5865" w:type="dxa"/>
            <w:vAlign w:val="center"/>
          </w:tcPr>
          <w:p w14:paraId="5DC8A900"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61C06ABB"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722DB79" w14:textId="77777777" w:rsidR="00A00C7B" w:rsidRPr="00561AD2" w:rsidRDefault="00A00C7B" w:rsidP="00DC5ECC">
            <w:pPr>
              <w:spacing w:line="260" w:lineRule="atLeast"/>
            </w:pPr>
            <w:r w:rsidRPr="00561AD2">
              <w:rPr>
                <w:b w:val="0"/>
                <w:bCs w:val="0"/>
              </w:rPr>
              <w:t xml:space="preserve">Minimaal </w:t>
            </w:r>
            <w:r>
              <w:rPr>
                <w:b w:val="0"/>
                <w:bCs w:val="0"/>
              </w:rPr>
              <w:t>1.000</w:t>
            </w:r>
            <w:r w:rsidRPr="00561AD2">
              <w:rPr>
                <w:b w:val="0"/>
                <w:bCs w:val="0"/>
              </w:rPr>
              <w:t xml:space="preserve"> m2 BVO</w:t>
            </w:r>
          </w:p>
          <w:p w14:paraId="4F4A8F97"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7A737D80"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3BA29C0C"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68495EA2"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15BBF8BD"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DCB67C5" w14:textId="77777777" w:rsidR="00A00C7B" w:rsidRPr="00561AD2" w:rsidRDefault="00A00C7B" w:rsidP="00DC5ECC">
            <w:pPr>
              <w:spacing w:line="260" w:lineRule="atLeast"/>
              <w:rPr>
                <w:b w:val="0"/>
                <w:bCs w:val="0"/>
              </w:rPr>
            </w:pPr>
            <w:r w:rsidRPr="00561AD2">
              <w:t xml:space="preserve">De Gegadigde beschikt over aantoonbare ervaring om in de rol van hoofdaannemer het totaal aan uitvoeringswerkzaamheden (bouwkundig, elektrotechnisch en werktuigbouwkundig) van een permanent utiliteitsgebouw met een minimale omvang van </w:t>
            </w:r>
            <w:r>
              <w:t>1.000</w:t>
            </w:r>
            <w:r w:rsidRPr="00561AD2">
              <w:t xml:space="preserve"> m2 BVO de gestelde planning te behalen.</w:t>
            </w:r>
          </w:p>
        </w:tc>
        <w:tc>
          <w:tcPr>
            <w:tcW w:w="5865" w:type="dxa"/>
            <w:vAlign w:val="center"/>
          </w:tcPr>
          <w:p w14:paraId="6F58B041"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386E9697"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0593E4C4"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p>
        </w:tc>
      </w:tr>
      <w:tr w:rsidR="00A00C7B" w:rsidRPr="00561AD2" w14:paraId="73522DDD"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4233B7" w14:textId="77777777" w:rsidR="00A00C7B" w:rsidRPr="00561AD2" w:rsidRDefault="00A00C7B" w:rsidP="00DC5ECC">
            <w:pPr>
              <w:spacing w:line="260" w:lineRule="atLeast"/>
              <w:rPr>
                <w:b w:val="0"/>
                <w:bCs w:val="0"/>
              </w:rPr>
            </w:pPr>
            <w:r w:rsidRPr="00561AD2">
              <w:rPr>
                <w:b w:val="0"/>
                <w:bCs w:val="0"/>
              </w:rPr>
              <w:t>Korte beschrijving Project</w:t>
            </w:r>
          </w:p>
        </w:tc>
        <w:tc>
          <w:tcPr>
            <w:tcW w:w="5865" w:type="dxa"/>
            <w:vAlign w:val="center"/>
          </w:tcPr>
          <w:p w14:paraId="71C6D123"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bl>
    <w:p w14:paraId="32B664C2" w14:textId="77777777" w:rsidR="00A00C7B" w:rsidRPr="00561AD2" w:rsidRDefault="00A00C7B" w:rsidP="00A00C7B">
      <w:r w:rsidRPr="00561AD2">
        <w:t>***Indien de werkzaamheden waarop de kerncompetentie ziet zijn uitgevoerd door een onderaannemer of door een nevenaannemer dan dient hierbij een beroep op een derde te worden gedaan (invullen UEA).</w:t>
      </w:r>
    </w:p>
    <w:p w14:paraId="1A44287E" w14:textId="77777777" w:rsidR="00A00C7B" w:rsidRPr="00561AD2" w:rsidRDefault="00A00C7B" w:rsidP="00A00C7B"/>
    <w:p w14:paraId="43D21E39" w14:textId="77777777" w:rsidR="00A00C7B" w:rsidRPr="00561AD2" w:rsidRDefault="00A00C7B" w:rsidP="00A00C7B"/>
    <w:p w14:paraId="6EDE503D" w14:textId="77777777" w:rsidR="00A00C7B" w:rsidRPr="00561AD2" w:rsidRDefault="00A00C7B" w:rsidP="00A00C7B"/>
    <w:p w14:paraId="61B924B3" w14:textId="77777777" w:rsidR="00A00C7B" w:rsidRPr="00561AD2" w:rsidRDefault="00A00C7B" w:rsidP="00A00C7B"/>
    <w:p w14:paraId="16C1E0A4" w14:textId="77777777" w:rsidR="00A00C7B" w:rsidRPr="00561AD2" w:rsidRDefault="00A00C7B" w:rsidP="00A00C7B"/>
    <w:p w14:paraId="26D39F7D" w14:textId="77777777" w:rsidR="00A00C7B" w:rsidRPr="00561AD2" w:rsidRDefault="00A00C7B" w:rsidP="00A00C7B"/>
    <w:p w14:paraId="1F9A42D2" w14:textId="77777777" w:rsidR="00A00C7B" w:rsidRPr="00561AD2" w:rsidRDefault="00A00C7B" w:rsidP="00A00C7B"/>
    <w:p w14:paraId="7C0245E8" w14:textId="77777777" w:rsidR="00A00C7B" w:rsidRPr="00561AD2" w:rsidRDefault="00A00C7B" w:rsidP="00A00C7B"/>
    <w:p w14:paraId="7E40CA64" w14:textId="77777777" w:rsidR="00A00C7B" w:rsidRPr="00561AD2" w:rsidRDefault="00A00C7B" w:rsidP="00A00C7B"/>
    <w:p w14:paraId="16A15AF0" w14:textId="77777777" w:rsidR="00A00C7B" w:rsidRPr="00561AD2" w:rsidRDefault="00A00C7B" w:rsidP="00A00C7B"/>
    <w:tbl>
      <w:tblPr>
        <w:tblStyle w:val="Rastertabel4-Accent1"/>
        <w:tblW w:w="9634" w:type="dxa"/>
        <w:tblLook w:val="04A0" w:firstRow="1" w:lastRow="0" w:firstColumn="1" w:lastColumn="0" w:noHBand="0" w:noVBand="1"/>
      </w:tblPr>
      <w:tblGrid>
        <w:gridCol w:w="3769"/>
        <w:gridCol w:w="5865"/>
      </w:tblGrid>
      <w:tr w:rsidR="00A00C7B" w:rsidRPr="00561AD2" w14:paraId="3F9932C6"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72A5F5C" w14:textId="77777777" w:rsidR="00A00C7B" w:rsidRPr="00561AD2" w:rsidRDefault="00A00C7B" w:rsidP="00DC5ECC">
            <w:pPr>
              <w:spacing w:line="260" w:lineRule="atLeast"/>
              <w:rPr>
                <w:b w:val="0"/>
                <w:bCs w:val="0"/>
                <w:color w:val="FFFFFF"/>
                <w:u w:val="single"/>
              </w:rPr>
            </w:pPr>
            <w:r w:rsidRPr="00561AD2">
              <w:rPr>
                <w:b w:val="0"/>
                <w:bCs w:val="0"/>
                <w:color w:val="FFFFFF"/>
                <w:u w:val="single"/>
              </w:rPr>
              <w:lastRenderedPageBreak/>
              <w:t xml:space="preserve">Kerncompetentie 7: Ervaring met het ontwikkelen en renoveren van een utiliteitsgebouw met MPG score 0,8 </w:t>
            </w:r>
          </w:p>
        </w:tc>
      </w:tr>
      <w:tr w:rsidR="00A00C7B" w:rsidRPr="00561AD2" w14:paraId="0E10A4C6"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3DB469" w14:textId="77777777" w:rsidR="00A00C7B" w:rsidRPr="00561AD2" w:rsidRDefault="00A00C7B" w:rsidP="00DC5ECC">
            <w:pPr>
              <w:spacing w:line="260" w:lineRule="atLeast"/>
              <w:rPr>
                <w:b w:val="0"/>
                <w:bCs w:val="0"/>
              </w:rPr>
            </w:pPr>
            <w:r w:rsidRPr="00561AD2">
              <w:rPr>
                <w:b w:val="0"/>
                <w:bCs w:val="0"/>
              </w:rPr>
              <w:t>Naam Project:</w:t>
            </w:r>
          </w:p>
        </w:tc>
        <w:tc>
          <w:tcPr>
            <w:tcW w:w="5865" w:type="dxa"/>
            <w:vAlign w:val="center"/>
          </w:tcPr>
          <w:p w14:paraId="213F2239"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60368E95"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F8DFF05" w14:textId="77777777" w:rsidR="00A00C7B" w:rsidRPr="00561AD2" w:rsidRDefault="00A00C7B" w:rsidP="00DC5ECC">
            <w:pPr>
              <w:spacing w:line="260" w:lineRule="atLeast"/>
              <w:rPr>
                <w:b w:val="0"/>
                <w:bCs w:val="0"/>
              </w:rPr>
            </w:pPr>
            <w:r w:rsidRPr="00561AD2">
              <w:rPr>
                <w:b w:val="0"/>
                <w:bCs w:val="0"/>
              </w:rPr>
              <w:t>Plaats:</w:t>
            </w:r>
          </w:p>
        </w:tc>
        <w:tc>
          <w:tcPr>
            <w:tcW w:w="5865" w:type="dxa"/>
            <w:vAlign w:val="center"/>
          </w:tcPr>
          <w:p w14:paraId="757D3A68"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51212EC9"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08CC10" w14:textId="77777777" w:rsidR="00A00C7B" w:rsidRPr="00561AD2" w:rsidRDefault="00A00C7B" w:rsidP="00DC5ECC">
            <w:pPr>
              <w:spacing w:line="260" w:lineRule="atLeast"/>
              <w:rPr>
                <w:b w:val="0"/>
                <w:bCs w:val="0"/>
              </w:rPr>
            </w:pPr>
            <w:r w:rsidRPr="00561AD2">
              <w:rPr>
                <w:b w:val="0"/>
                <w:bCs w:val="0"/>
              </w:rPr>
              <w:t>Naam primaire opdrachtgever:</w:t>
            </w:r>
          </w:p>
        </w:tc>
        <w:tc>
          <w:tcPr>
            <w:tcW w:w="5865" w:type="dxa"/>
            <w:vAlign w:val="center"/>
          </w:tcPr>
          <w:p w14:paraId="748944CC"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13CD17D1"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10CA56C" w14:textId="77777777" w:rsidR="00A00C7B" w:rsidRPr="00561AD2" w:rsidRDefault="00A00C7B" w:rsidP="00DC5ECC">
            <w:pPr>
              <w:spacing w:line="260" w:lineRule="atLeast"/>
              <w:rPr>
                <w:b w:val="0"/>
                <w:bCs w:val="0"/>
              </w:rPr>
            </w:pPr>
            <w:r w:rsidRPr="00561AD2">
              <w:rPr>
                <w:b w:val="0"/>
                <w:bCs w:val="0"/>
              </w:rPr>
              <w:t>Contactgegevens primaire opdrachtgever (naam + telefoon):</w:t>
            </w:r>
          </w:p>
        </w:tc>
        <w:tc>
          <w:tcPr>
            <w:tcW w:w="5865" w:type="dxa"/>
            <w:vAlign w:val="center"/>
          </w:tcPr>
          <w:p w14:paraId="5D32CFE3"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p w14:paraId="015E2564"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r w:rsidR="00A00C7B" w:rsidRPr="00561AD2" w14:paraId="2793F2C1"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E176007" w14:textId="77777777" w:rsidR="00A00C7B" w:rsidRPr="00561AD2" w:rsidRDefault="00A00C7B" w:rsidP="00DC5ECC">
            <w:pPr>
              <w:spacing w:line="260" w:lineRule="atLeast"/>
              <w:rPr>
                <w:b w:val="0"/>
                <w:bCs w:val="0"/>
              </w:rPr>
            </w:pPr>
            <w:r w:rsidRPr="00561AD2">
              <w:rPr>
                <w:b w:val="0"/>
                <w:bCs w:val="0"/>
              </w:rPr>
              <w:t>Statutaire naam en KvK-gegevens uitvoerende partij***:</w:t>
            </w:r>
          </w:p>
        </w:tc>
        <w:tc>
          <w:tcPr>
            <w:tcW w:w="5865" w:type="dxa"/>
            <w:vAlign w:val="center"/>
          </w:tcPr>
          <w:p w14:paraId="21CBCD3D"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p w14:paraId="228D737B"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A00C7B" w:rsidRPr="00561AD2" w14:paraId="1621F986"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1D48B03" w14:textId="77777777" w:rsidR="00A00C7B" w:rsidRPr="00561AD2" w:rsidRDefault="00A00C7B" w:rsidP="00DC5ECC">
            <w:pPr>
              <w:spacing w:line="260" w:lineRule="atLeast"/>
            </w:pPr>
            <w:r w:rsidRPr="00561AD2">
              <w:rPr>
                <w:b w:val="0"/>
                <w:bCs w:val="0"/>
              </w:rPr>
              <w:t>De opdracht (gebouw) opgeleverd maximaal 5 jaar voorafgaand aan uiterste datum van Aanmelding</w:t>
            </w:r>
          </w:p>
          <w:p w14:paraId="01E5D513"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692BEB6E"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54F3B746"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24CAE0E2"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3427C8FC"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06E3EBB" w14:textId="77777777" w:rsidR="00A00C7B" w:rsidRPr="00561AD2" w:rsidRDefault="00A00C7B" w:rsidP="00DC5ECC">
            <w:pPr>
              <w:spacing w:line="260" w:lineRule="atLeast"/>
              <w:rPr>
                <w:b w:val="0"/>
                <w:bCs w:val="0"/>
              </w:rPr>
            </w:pPr>
            <w:r w:rsidRPr="00561AD2">
              <w:rPr>
                <w:b w:val="0"/>
                <w:bCs w:val="0"/>
              </w:rPr>
              <w:t>Exacte opleverdatum</w:t>
            </w:r>
          </w:p>
        </w:tc>
        <w:tc>
          <w:tcPr>
            <w:tcW w:w="5865" w:type="dxa"/>
            <w:vAlign w:val="center"/>
          </w:tcPr>
          <w:p w14:paraId="1069567E"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r w:rsidRPr="00561AD2">
              <w:t>……………………</w:t>
            </w:r>
          </w:p>
        </w:tc>
      </w:tr>
      <w:tr w:rsidR="00A00C7B" w:rsidRPr="00561AD2" w14:paraId="017FD457"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55641A3" w14:textId="77777777" w:rsidR="00A00C7B" w:rsidRPr="00561AD2" w:rsidRDefault="00A00C7B" w:rsidP="00DC5ECC">
            <w:pPr>
              <w:spacing w:line="260" w:lineRule="atLeast"/>
            </w:pPr>
            <w:r w:rsidRPr="00561AD2">
              <w:rPr>
                <w:b w:val="0"/>
                <w:bCs w:val="0"/>
              </w:rPr>
              <w:t xml:space="preserve">Minimaal </w:t>
            </w:r>
            <w:r>
              <w:rPr>
                <w:b w:val="0"/>
                <w:bCs w:val="0"/>
              </w:rPr>
              <w:t>1.000</w:t>
            </w:r>
            <w:r w:rsidRPr="00561AD2">
              <w:rPr>
                <w:b w:val="0"/>
                <w:bCs w:val="0"/>
              </w:rPr>
              <w:t xml:space="preserve"> m2 BVO</w:t>
            </w:r>
          </w:p>
          <w:p w14:paraId="0920FF1B" w14:textId="77777777" w:rsidR="00A00C7B" w:rsidRPr="00561AD2" w:rsidRDefault="00A00C7B" w:rsidP="00DC5ECC">
            <w:pPr>
              <w:spacing w:line="260" w:lineRule="atLeast"/>
              <w:rPr>
                <w:b w:val="0"/>
                <w:bCs w:val="0"/>
              </w:rPr>
            </w:pPr>
            <w:r w:rsidRPr="00561AD2">
              <w:rPr>
                <w:b w:val="0"/>
                <w:bCs w:val="0"/>
              </w:rPr>
              <w:t>(door Gegadigde aan te vinken)</w:t>
            </w:r>
          </w:p>
        </w:tc>
        <w:tc>
          <w:tcPr>
            <w:tcW w:w="5865" w:type="dxa"/>
            <w:vAlign w:val="center"/>
          </w:tcPr>
          <w:p w14:paraId="51E77012"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36C34465"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7C23B912"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p>
        </w:tc>
      </w:tr>
      <w:tr w:rsidR="00A00C7B" w:rsidRPr="00561AD2" w14:paraId="4FE02528"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001B731" w14:textId="77777777" w:rsidR="00A00C7B" w:rsidRPr="00561AD2" w:rsidRDefault="00A00C7B" w:rsidP="00DC5ECC">
            <w:pPr>
              <w:spacing w:line="260" w:lineRule="atLeast"/>
              <w:rPr>
                <w:b w:val="0"/>
                <w:bCs w:val="0"/>
              </w:rPr>
            </w:pPr>
            <w:r w:rsidRPr="00561AD2">
              <w:t xml:space="preserve">De Gegadigde beschikt over aantoonbare ervaring met het ontwikkelen en renoveren van een permanent utiliteitsgebouw met een MPG-score van 0,8 met een minimale omvang van </w:t>
            </w:r>
            <w:r>
              <w:t>1.000</w:t>
            </w:r>
            <w:r w:rsidRPr="00561AD2">
              <w:t xml:space="preserve"> m2 BVO.</w:t>
            </w:r>
          </w:p>
        </w:tc>
        <w:tc>
          <w:tcPr>
            <w:tcW w:w="5865" w:type="dxa"/>
            <w:vAlign w:val="center"/>
          </w:tcPr>
          <w:p w14:paraId="7CDDA55F"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5E1E194B"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(knock-out)</w:t>
            </w:r>
          </w:p>
          <w:p w14:paraId="43BD4A82" w14:textId="77777777" w:rsidR="00A00C7B" w:rsidRPr="00561AD2" w:rsidRDefault="00A00C7B" w:rsidP="00DC5ECC">
            <w:pPr>
              <w:spacing w:line="260" w:lineRule="atLeast"/>
              <w:cnfStyle w:val="000000100000" w:firstRow="0" w:lastRow="0" w:firstColumn="0" w:lastColumn="0" w:oddVBand="0" w:evenVBand="0" w:oddHBand="1" w:evenHBand="0" w:firstRowFirstColumn="0" w:firstRowLastColumn="0" w:lastRowFirstColumn="0" w:lastRowLastColumn="0"/>
            </w:pPr>
          </w:p>
        </w:tc>
      </w:tr>
      <w:tr w:rsidR="00A00C7B" w:rsidRPr="00561AD2" w14:paraId="2B57B679"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FE57C1" w14:textId="77777777" w:rsidR="00A00C7B" w:rsidRPr="00561AD2" w:rsidRDefault="00A00C7B" w:rsidP="00DC5ECC">
            <w:pPr>
              <w:spacing w:line="260" w:lineRule="atLeast"/>
              <w:rPr>
                <w:b w:val="0"/>
                <w:bCs w:val="0"/>
              </w:rPr>
            </w:pPr>
            <w:r w:rsidRPr="00561AD2">
              <w:rPr>
                <w:b w:val="0"/>
                <w:bCs w:val="0"/>
              </w:rPr>
              <w:t>Korte beschrijving Project</w:t>
            </w:r>
          </w:p>
        </w:tc>
        <w:tc>
          <w:tcPr>
            <w:tcW w:w="5865" w:type="dxa"/>
            <w:vAlign w:val="center"/>
          </w:tcPr>
          <w:p w14:paraId="0C797A5B" w14:textId="77777777" w:rsidR="00A00C7B" w:rsidRPr="00561AD2" w:rsidRDefault="00A00C7B" w:rsidP="00DC5ECC">
            <w:pPr>
              <w:spacing w:line="260" w:lineRule="atLeast"/>
              <w:cnfStyle w:val="000000000000" w:firstRow="0" w:lastRow="0" w:firstColumn="0" w:lastColumn="0" w:oddVBand="0" w:evenVBand="0" w:oddHBand="0" w:evenHBand="0" w:firstRowFirstColumn="0" w:firstRowLastColumn="0" w:lastRowFirstColumn="0" w:lastRowLastColumn="0"/>
            </w:pPr>
            <w:r w:rsidRPr="00561AD2">
              <w:t>……………………</w:t>
            </w:r>
          </w:p>
        </w:tc>
      </w:tr>
    </w:tbl>
    <w:p w14:paraId="5F000963" w14:textId="77777777" w:rsidR="00A00C7B" w:rsidRPr="00561AD2" w:rsidRDefault="00A00C7B" w:rsidP="00A00C7B">
      <w:r w:rsidRPr="00561AD2">
        <w:t>***Indien de werkzaamheden waarop de kerncompetentie ziet zijn uitgevoerd door een onderaannemer of door een nevenaannemer dan dient hierbij een beroep op een derde te worden gedaan (invullen UEA)</w:t>
      </w:r>
    </w:p>
    <w:p w14:paraId="1F74F51B" w14:textId="77777777" w:rsidR="00A00C7B" w:rsidRPr="00561AD2" w:rsidRDefault="00A00C7B" w:rsidP="00A00C7B"/>
    <w:p w14:paraId="64EBD3FD" w14:textId="77777777" w:rsidR="00A00C7B" w:rsidRPr="00561AD2" w:rsidRDefault="00A00C7B" w:rsidP="00A00C7B"/>
    <w:p w14:paraId="4630802E" w14:textId="77777777" w:rsidR="00A00C7B" w:rsidRPr="00561AD2" w:rsidRDefault="00A00C7B" w:rsidP="00A00C7B"/>
    <w:p w14:paraId="4DB2346F" w14:textId="77777777" w:rsidR="00A00C7B" w:rsidRPr="00561AD2" w:rsidRDefault="00A00C7B" w:rsidP="00A00C7B"/>
    <w:p w14:paraId="48926A5A" w14:textId="77777777" w:rsidR="00A00C7B" w:rsidRPr="00561AD2" w:rsidRDefault="00A00C7B" w:rsidP="00A00C7B"/>
    <w:p w14:paraId="3406EB58" w14:textId="77777777" w:rsidR="00A00C7B" w:rsidRPr="00561AD2" w:rsidRDefault="00A00C7B" w:rsidP="00A00C7B"/>
    <w:p w14:paraId="087F50FC" w14:textId="77777777" w:rsidR="00A00C7B" w:rsidRPr="00561AD2" w:rsidRDefault="00A00C7B" w:rsidP="00A00C7B"/>
    <w:p w14:paraId="17528800" w14:textId="77777777" w:rsidR="00A00C7B" w:rsidRPr="00561AD2" w:rsidRDefault="00A00C7B" w:rsidP="00A00C7B"/>
    <w:p w14:paraId="5438212B" w14:textId="77777777" w:rsidR="00A00C7B" w:rsidRPr="00561AD2" w:rsidRDefault="00A00C7B" w:rsidP="00A00C7B"/>
    <w:p w14:paraId="085D5F2B" w14:textId="77777777" w:rsidR="00A00C7B" w:rsidRPr="00561AD2" w:rsidRDefault="00A00C7B" w:rsidP="00A00C7B"/>
    <w:p w14:paraId="0118A15C" w14:textId="77777777" w:rsidR="00A00C7B" w:rsidRPr="00561AD2" w:rsidRDefault="00A00C7B" w:rsidP="00A00C7B"/>
    <w:p w14:paraId="28F2E465" w14:textId="77777777" w:rsidR="00A00C7B" w:rsidRPr="00561AD2" w:rsidRDefault="00A00C7B" w:rsidP="00A00C7B"/>
    <w:p w14:paraId="0930C359" w14:textId="77777777" w:rsidR="00A00C7B" w:rsidRPr="00561AD2" w:rsidRDefault="00A00C7B" w:rsidP="00A00C7B">
      <w:r w:rsidRPr="00561AD2">
        <w:lastRenderedPageBreak/>
        <w:t xml:space="preserve">Ondergetekende verklaart tevens dat: </w:t>
      </w:r>
    </w:p>
    <w:p w14:paraId="2EC2E558" w14:textId="77777777" w:rsidR="00A00C7B" w:rsidRPr="00561AD2" w:rsidRDefault="00A00C7B" w:rsidP="00A00C7B">
      <w:r w:rsidRPr="00561AD2">
        <w:t>Gegadigde opdrachtnemer is van de bovenstaande referentieprojecten en de betreffende werkzaamheden (waar de competentie op toeziet) ook zelf uitgevoerd heeft (tenzij een beroep op derden wordt gedaan conform hetgeen gesteld in deze leidraad);</w:t>
      </w:r>
    </w:p>
    <w:p w14:paraId="05E51F0D" w14:textId="77777777" w:rsidR="00A00C7B" w:rsidRPr="00561AD2" w:rsidRDefault="00A00C7B" w:rsidP="00A00C7B">
      <w:r w:rsidRPr="00561AD2">
        <w:t xml:space="preserve">Gegadigde bij eventuele uitnodiging tot de gunningsfase </w:t>
      </w:r>
      <w:proofErr w:type="spellStart"/>
      <w:r w:rsidRPr="00561AD2">
        <w:t>danwel</w:t>
      </w:r>
      <w:proofErr w:type="spellEnd"/>
      <w:r w:rsidRPr="00561AD2">
        <w:t xml:space="preserve"> bij eventuele gunning of uitvoering van de werkzaamheden niet van derde zal wisselen;</w:t>
      </w:r>
    </w:p>
    <w:p w14:paraId="41E4E8C9" w14:textId="77777777" w:rsidR="00A00C7B" w:rsidRPr="00561AD2" w:rsidRDefault="00A00C7B" w:rsidP="00A00C7B">
      <w:r w:rsidRPr="00561AD2">
        <w:t>Gegadigde in de uitvoering van de Opdracht daadwerkelijk kan en zal beschikken over de betreffende bekwaamheden en inzet van deze derde(n);</w:t>
      </w:r>
    </w:p>
    <w:p w14:paraId="05C34BEA" w14:textId="77777777" w:rsidR="00A00C7B" w:rsidRPr="00561AD2" w:rsidRDefault="00A00C7B" w:rsidP="00A00C7B">
      <w:r w:rsidRPr="00561AD2">
        <w:t>Gegadigde op eerst strekkende verzoek van de Aanbestedende Dienst een document kan overleggen toeziend op de referentieprojecten ondertekend door een referent gecombineerd met een tevredenheidsverklaring.</w:t>
      </w:r>
    </w:p>
    <w:p w14:paraId="3044068F" w14:textId="77777777" w:rsidR="00A00C7B" w:rsidRPr="00561AD2" w:rsidRDefault="00A00C7B" w:rsidP="00A00C7B"/>
    <w:p w14:paraId="3CBC586B" w14:textId="77777777" w:rsidR="00A00C7B" w:rsidRPr="00561AD2" w:rsidRDefault="00A00C7B" w:rsidP="00A00C7B">
      <w:r w:rsidRPr="00561AD2">
        <w:t xml:space="preserve">Aldus naar waarheid opgemaakt, </w:t>
      </w:r>
    </w:p>
    <w:p w14:paraId="2098CAC1" w14:textId="77777777" w:rsidR="00A00C7B" w:rsidRPr="00561AD2" w:rsidRDefault="00A00C7B" w:rsidP="00A00C7B"/>
    <w:p w14:paraId="20A70556" w14:textId="77777777" w:rsidR="00A00C7B" w:rsidRPr="00561AD2" w:rsidRDefault="00A00C7B" w:rsidP="00A00C7B">
      <w:r w:rsidRPr="00561AD2">
        <w:t xml:space="preserve">op </w:t>
      </w:r>
      <w:r w:rsidRPr="00561AD2">
        <w:tab/>
        <w:t xml:space="preserve">: ………………………………………… (datum) </w:t>
      </w:r>
    </w:p>
    <w:p w14:paraId="42848910" w14:textId="77777777" w:rsidR="00A00C7B" w:rsidRPr="00561AD2" w:rsidRDefault="00A00C7B" w:rsidP="00A00C7B"/>
    <w:p w14:paraId="718AF5F6" w14:textId="77777777" w:rsidR="00A00C7B" w:rsidRPr="00561AD2" w:rsidRDefault="00A00C7B" w:rsidP="00A00C7B">
      <w:r w:rsidRPr="00561AD2">
        <w:t xml:space="preserve">te </w:t>
      </w:r>
      <w:r w:rsidRPr="00561AD2">
        <w:tab/>
        <w:t xml:space="preserve">: ………………………………………… (plaatsnaam) </w:t>
      </w:r>
    </w:p>
    <w:p w14:paraId="7B0AE5AF" w14:textId="77777777" w:rsidR="00A00C7B" w:rsidRPr="00561AD2" w:rsidRDefault="00A00C7B" w:rsidP="00A00C7B"/>
    <w:p w14:paraId="6C1A6C93" w14:textId="77777777" w:rsidR="00A00C7B" w:rsidRPr="00561AD2" w:rsidRDefault="00A00C7B" w:rsidP="00A00C7B">
      <w:r w:rsidRPr="00561AD2">
        <w:t xml:space="preserve">door </w:t>
      </w:r>
      <w:r w:rsidRPr="00561AD2">
        <w:tab/>
        <w:t xml:space="preserve">: ………………………………………… (naam rechtsgeldig vertegenwoordiger) </w:t>
      </w:r>
    </w:p>
    <w:p w14:paraId="783DB5D2" w14:textId="77777777" w:rsidR="00BE00A3" w:rsidRPr="00B478DF" w:rsidRDefault="00BE00A3" w:rsidP="00BE00A3">
      <w:pPr>
        <w:spacing w:after="0" w:line="260" w:lineRule="atLeast"/>
      </w:pPr>
    </w:p>
    <w:bookmarkEnd w:id="3"/>
    <w:bookmarkEnd w:id="4"/>
    <w:p w14:paraId="3C0A6CE7" w14:textId="77777777" w:rsidR="000051FE" w:rsidRPr="004C17B7" w:rsidRDefault="000051FE" w:rsidP="00BE00A3">
      <w:pPr>
        <w:rPr>
          <w:b/>
          <w:bCs/>
        </w:rPr>
      </w:pPr>
    </w:p>
    <w:sectPr w:rsidR="000051FE" w:rsidRPr="004C17B7" w:rsidSect="009F663B">
      <w:headerReference w:type="even" r:id="rId10"/>
      <w:headerReference w:type="default" r:id="rId11"/>
      <w:footerReference w:type="even" r:id="rId12"/>
      <w:footerReference w:type="default" r:id="rId13"/>
      <w:headerReference w:type="first" r:id="rId14"/>
      <w:footerReference w:type="first" r:id="rId15"/>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B144" w14:textId="77777777" w:rsidR="00BE00A3" w:rsidRDefault="00BE00A3" w:rsidP="00E15770">
      <w:pPr>
        <w:spacing w:after="0" w:line="240" w:lineRule="auto"/>
      </w:pPr>
      <w:r>
        <w:separator/>
      </w:r>
    </w:p>
  </w:endnote>
  <w:endnote w:type="continuationSeparator" w:id="0">
    <w:p w14:paraId="779958E8" w14:textId="77777777" w:rsidR="00BE00A3" w:rsidRDefault="00BE00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BDCB" w14:textId="77777777" w:rsidR="00F8332B" w:rsidRDefault="00F833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3CA"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7BB7956" wp14:editId="0E2A996F">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9E1CCF"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04C01314" w14:textId="565EF74D" w:rsidR="00E15770" w:rsidRPr="003950B1" w:rsidRDefault="002E15D7" w:rsidP="0092184E">
    <w:pPr>
      <w:tabs>
        <w:tab w:val="right" w:pos="9639"/>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F8332B" w:rsidRPr="00F8332B">
          <w:rPr>
            <w:rStyle w:val="Tekstvantijdelijkeaanduiding"/>
            <w:sz w:val="15"/>
            <w:szCs w:val="15"/>
          </w:rPr>
          <w:t>[Referentie]</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BE00A3">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10D"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E5F0B4C" wp14:editId="1F415C72">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141812"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665D227A" w14:textId="44CE66C8"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BE00A3">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35CF" w14:textId="77777777" w:rsidR="00BE00A3" w:rsidRDefault="00BE00A3" w:rsidP="00E15770">
      <w:pPr>
        <w:spacing w:after="0" w:line="240" w:lineRule="auto"/>
      </w:pPr>
      <w:r>
        <w:separator/>
      </w:r>
    </w:p>
  </w:footnote>
  <w:footnote w:type="continuationSeparator" w:id="0">
    <w:p w14:paraId="16B8DFCB" w14:textId="77777777" w:rsidR="00BE00A3" w:rsidRDefault="00BE00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8212" w14:textId="77777777" w:rsidR="00F8332B" w:rsidRDefault="00F833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3CA" w14:textId="44B14BD1"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C20838A" wp14:editId="36633A2C">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51F86"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3A0D9DD057A74C5BB6C4CD80F702314E"/>
        </w:placeholder>
        <w:showingPlcHdr/>
        <w:dataBinding w:prefixMappings="xmlns:ns0='Extra' " w:xpath="/ns0:Extra[1]/ns0:DocumentType[1]" w:storeItemID="{96CCE84C-E527-4265-966D-1606FFA60547}"/>
        <w:text/>
      </w:sdtPr>
      <w:sdtEndPr/>
      <w:sdtContent>
        <w:r w:rsidR="00BE00A3" w:rsidRPr="002A2929">
          <w:rPr>
            <w:rStyle w:val="Tekstvantijdelijkeaanduiding"/>
          </w:rPr>
          <w:t>Kies een item.</w:t>
        </w:r>
      </w:sdtContent>
    </w:sdt>
  </w:p>
  <w:p w14:paraId="30BDA2A8"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B537"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34CEBDA" wp14:editId="0900CA56">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C28D2"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71C00A32"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6F540CE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39638CA"/>
    <w:multiLevelType w:val="multilevel"/>
    <w:tmpl w:val="143EDEB6"/>
    <w:numStyleLink w:val="ICSNumbering"/>
  </w:abstractNum>
  <w:abstractNum w:abstractNumId="6" w15:restartNumberingAfterBreak="0">
    <w:nsid w:val="4D1A1EFE"/>
    <w:multiLevelType w:val="multilevel"/>
    <w:tmpl w:val="143EDEB6"/>
    <w:numStyleLink w:val="ICSNumbering"/>
  </w:abstractNum>
  <w:abstractNum w:abstractNumId="7" w15:restartNumberingAfterBreak="0">
    <w:nsid w:val="54E21897"/>
    <w:multiLevelType w:val="multilevel"/>
    <w:tmpl w:val="143EDEB6"/>
    <w:numStyleLink w:val="ICSNumbering"/>
  </w:abstractNum>
  <w:abstractNum w:abstractNumId="8" w15:restartNumberingAfterBreak="0">
    <w:nsid w:val="57A2232A"/>
    <w:multiLevelType w:val="multilevel"/>
    <w:tmpl w:val="AFF6DF5A"/>
    <w:numStyleLink w:val="ICSBullets"/>
  </w:abstractNum>
  <w:abstractNum w:abstractNumId="9"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0"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0"/>
  </w:num>
  <w:num w:numId="2" w16cid:durableId="444277854">
    <w:abstractNumId w:val="9"/>
  </w:num>
  <w:num w:numId="3" w16cid:durableId="1904365195">
    <w:abstractNumId w:val="3"/>
  </w:num>
  <w:num w:numId="4" w16cid:durableId="404836227">
    <w:abstractNumId w:val="8"/>
  </w:num>
  <w:num w:numId="5" w16cid:durableId="561646162">
    <w:abstractNumId w:val="5"/>
  </w:num>
  <w:num w:numId="6" w16cid:durableId="1321159337">
    <w:abstractNumId w:val="1"/>
  </w:num>
  <w:num w:numId="7" w16cid:durableId="1739866791">
    <w:abstractNumId w:val="6"/>
  </w:num>
  <w:num w:numId="8" w16cid:durableId="503519114">
    <w:abstractNumId w:val="0"/>
  </w:num>
  <w:num w:numId="9" w16cid:durableId="1979997000">
    <w:abstractNumId w:val="7"/>
  </w:num>
  <w:num w:numId="10" w16cid:durableId="1824734131">
    <w:abstractNumId w:val="2"/>
  </w:num>
  <w:num w:numId="11" w16cid:durableId="1681199701">
    <w:abstractNumId w:val="5"/>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BE00A3"/>
    <w:rsid w:val="000051FE"/>
    <w:rsid w:val="00006123"/>
    <w:rsid w:val="000069E4"/>
    <w:rsid w:val="00015867"/>
    <w:rsid w:val="0006488D"/>
    <w:rsid w:val="000F1301"/>
    <w:rsid w:val="001276AD"/>
    <w:rsid w:val="00150F75"/>
    <w:rsid w:val="001673E1"/>
    <w:rsid w:val="001C48FD"/>
    <w:rsid w:val="001F1FB1"/>
    <w:rsid w:val="00226AB2"/>
    <w:rsid w:val="00233CAA"/>
    <w:rsid w:val="00235472"/>
    <w:rsid w:val="00250E63"/>
    <w:rsid w:val="0028143D"/>
    <w:rsid w:val="002871E8"/>
    <w:rsid w:val="002901C4"/>
    <w:rsid w:val="002A04D6"/>
    <w:rsid w:val="002A0623"/>
    <w:rsid w:val="002A0E36"/>
    <w:rsid w:val="002B1FBF"/>
    <w:rsid w:val="002E15D7"/>
    <w:rsid w:val="002E3A7D"/>
    <w:rsid w:val="00304225"/>
    <w:rsid w:val="00314163"/>
    <w:rsid w:val="00331522"/>
    <w:rsid w:val="00361694"/>
    <w:rsid w:val="00365D6B"/>
    <w:rsid w:val="00373EA5"/>
    <w:rsid w:val="003838BE"/>
    <w:rsid w:val="003950B1"/>
    <w:rsid w:val="003B571A"/>
    <w:rsid w:val="003F687B"/>
    <w:rsid w:val="004160B1"/>
    <w:rsid w:val="00430391"/>
    <w:rsid w:val="004323EA"/>
    <w:rsid w:val="00436BE2"/>
    <w:rsid w:val="00437482"/>
    <w:rsid w:val="0046733A"/>
    <w:rsid w:val="00482B5E"/>
    <w:rsid w:val="004C17B7"/>
    <w:rsid w:val="004C53C5"/>
    <w:rsid w:val="004D289F"/>
    <w:rsid w:val="004D3A45"/>
    <w:rsid w:val="004F33BE"/>
    <w:rsid w:val="00511976"/>
    <w:rsid w:val="00520DCF"/>
    <w:rsid w:val="00522788"/>
    <w:rsid w:val="00585239"/>
    <w:rsid w:val="005907A3"/>
    <w:rsid w:val="005A227D"/>
    <w:rsid w:val="005B21C6"/>
    <w:rsid w:val="005F01AE"/>
    <w:rsid w:val="006008C3"/>
    <w:rsid w:val="00610679"/>
    <w:rsid w:val="0063342B"/>
    <w:rsid w:val="00644926"/>
    <w:rsid w:val="006A06D0"/>
    <w:rsid w:val="006B0F2E"/>
    <w:rsid w:val="007034F0"/>
    <w:rsid w:val="0071712A"/>
    <w:rsid w:val="00765752"/>
    <w:rsid w:val="0077206A"/>
    <w:rsid w:val="00792592"/>
    <w:rsid w:val="007B0399"/>
    <w:rsid w:val="007C1B28"/>
    <w:rsid w:val="007D2139"/>
    <w:rsid w:val="007E0605"/>
    <w:rsid w:val="007E7CAE"/>
    <w:rsid w:val="00841CFD"/>
    <w:rsid w:val="00845546"/>
    <w:rsid w:val="00874F0E"/>
    <w:rsid w:val="008E05AB"/>
    <w:rsid w:val="008E373A"/>
    <w:rsid w:val="00905BA4"/>
    <w:rsid w:val="0092184E"/>
    <w:rsid w:val="009455E2"/>
    <w:rsid w:val="009956BB"/>
    <w:rsid w:val="0099664E"/>
    <w:rsid w:val="009A1824"/>
    <w:rsid w:val="009A4E9B"/>
    <w:rsid w:val="009A50A5"/>
    <w:rsid w:val="009A6352"/>
    <w:rsid w:val="009E486A"/>
    <w:rsid w:val="009F663B"/>
    <w:rsid w:val="009F6E3E"/>
    <w:rsid w:val="00A00C7B"/>
    <w:rsid w:val="00A46459"/>
    <w:rsid w:val="00A54316"/>
    <w:rsid w:val="00AA0CFF"/>
    <w:rsid w:val="00AA1DE1"/>
    <w:rsid w:val="00AD3025"/>
    <w:rsid w:val="00AE0CE8"/>
    <w:rsid w:val="00AF2FB1"/>
    <w:rsid w:val="00B22A7D"/>
    <w:rsid w:val="00B34D22"/>
    <w:rsid w:val="00B36E16"/>
    <w:rsid w:val="00B63EE4"/>
    <w:rsid w:val="00B96DC7"/>
    <w:rsid w:val="00BE00A3"/>
    <w:rsid w:val="00BF5259"/>
    <w:rsid w:val="00C116D2"/>
    <w:rsid w:val="00C22B8E"/>
    <w:rsid w:val="00C2592D"/>
    <w:rsid w:val="00C343C3"/>
    <w:rsid w:val="00C35125"/>
    <w:rsid w:val="00C6797B"/>
    <w:rsid w:val="00C77AC1"/>
    <w:rsid w:val="00C83BE1"/>
    <w:rsid w:val="00CC1A20"/>
    <w:rsid w:val="00CF606D"/>
    <w:rsid w:val="00D06F75"/>
    <w:rsid w:val="00D51A6C"/>
    <w:rsid w:val="00DA00D9"/>
    <w:rsid w:val="00DA324D"/>
    <w:rsid w:val="00E06DD2"/>
    <w:rsid w:val="00E15770"/>
    <w:rsid w:val="00E26DCB"/>
    <w:rsid w:val="00E3302C"/>
    <w:rsid w:val="00E37156"/>
    <w:rsid w:val="00E76DB1"/>
    <w:rsid w:val="00E92C16"/>
    <w:rsid w:val="00EA3E08"/>
    <w:rsid w:val="00EB7B00"/>
    <w:rsid w:val="00EC1BC3"/>
    <w:rsid w:val="00EE11A0"/>
    <w:rsid w:val="00F07071"/>
    <w:rsid w:val="00F35065"/>
    <w:rsid w:val="00F64C8C"/>
    <w:rsid w:val="00F6644A"/>
    <w:rsid w:val="00F80A9C"/>
    <w:rsid w:val="00F8332B"/>
    <w:rsid w:val="00FA0280"/>
    <w:rsid w:val="00FA5C91"/>
    <w:rsid w:val="00FC095E"/>
    <w:rsid w:val="00FD25C0"/>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4938"/>
  <w15:chartTrackingRefBased/>
  <w15:docId w15:val="{70F7DF82-0A30-4560-81D3-A94DB55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A3"/>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szCs w:val="18"/>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szCs w:val="18"/>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szCs w:val="18"/>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szCs w:val="18"/>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rPr>
      <w:szCs w:val="18"/>
    </w:r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rPr>
      <w:szCs w:val="18"/>
    </w:r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szCs w:val="18"/>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szCs w:val="18"/>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szCs w:val="18"/>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szCs w:val="18"/>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szCs w:val="18"/>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szCs w:val="18"/>
    </w:rPr>
  </w:style>
  <w:style w:type="paragraph" w:styleId="Lijstalinea">
    <w:name w:val="List Paragraph"/>
    <w:basedOn w:val="Standaard"/>
    <w:uiPriority w:val="34"/>
    <w:rsid w:val="00233CAA"/>
    <w:pPr>
      <w:ind w:left="720"/>
      <w:contextualSpacing/>
    </w:pPr>
    <w:rPr>
      <w:szCs w:val="18"/>
    </w:r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2A0623"/>
    <w:pPr>
      <w:spacing w:after="200" w:line="240" w:lineRule="auto"/>
    </w:pPr>
    <w:rPr>
      <w:i/>
      <w:iCs/>
      <w:color w:val="808080" w:themeColor="background1" w:themeShade="80"/>
      <w:szCs w:val="18"/>
    </w:rPr>
  </w:style>
  <w:style w:type="table" w:styleId="Rastertabel4-Accent1">
    <w:name w:val="Grid Table 4 Accent 1"/>
    <w:basedOn w:val="Standaardtabel"/>
    <w:uiPriority w:val="49"/>
    <w:rsid w:val="00BE00A3"/>
    <w:pPr>
      <w:spacing w:after="0" w:line="240" w:lineRule="auto"/>
    </w:pPr>
    <w:rPr>
      <w:szCs w:val="22"/>
    </w:r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D9DD057A74C5BB6C4CD80F702314E"/>
        <w:category>
          <w:name w:val="Algemeen"/>
          <w:gallery w:val="placeholder"/>
        </w:category>
        <w:types>
          <w:type w:val="bbPlcHdr"/>
        </w:types>
        <w:behaviors>
          <w:behavior w:val="content"/>
        </w:behaviors>
        <w:guid w:val="{1804EB0A-97DE-4A05-8A00-C5C0F444E8E0}"/>
      </w:docPartPr>
      <w:docPartBody>
        <w:p w:rsidR="00045775" w:rsidRDefault="00045775">
          <w:pPr>
            <w:pStyle w:val="3A0D9DD057A74C5BB6C4CD80F702314E"/>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775"/>
    <w:rsid w:val="00045775"/>
    <w:rsid w:val="00511976"/>
    <w:rsid w:val="007E7CAE"/>
    <w:rsid w:val="009A4E9B"/>
    <w:rsid w:val="009A50A5"/>
    <w:rsid w:val="00A46459"/>
    <w:rsid w:val="00C35125"/>
    <w:rsid w:val="00E26DCB"/>
    <w:rsid w:val="00EC1BC3"/>
    <w:rsid w:val="00FC0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A0D9DD057A74C5BB6C4CD80F702314E">
    <w:name w:val="3A0D9DD057A74C5BB6C4CD80F702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2024-04-29T00:00:00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customXml/itemProps3.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ICSadviseurs Memo</Template>
  <TotalTime>91</TotalTime>
  <Pages>8</Pages>
  <Words>1318</Words>
  <Characters>7251</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dc:creator>
  <cp:keywords/>
  <dc:description/>
  <cp:lastModifiedBy>Alice Visser | BOAadvies</cp:lastModifiedBy>
  <cp:revision>16</cp:revision>
  <dcterms:created xsi:type="dcterms:W3CDTF">2024-04-29T08:32:00Z</dcterms:created>
  <dcterms:modified xsi:type="dcterms:W3CDTF">2025-10-25T09:37:00Z</dcterms:modified>
</cp:coreProperties>
</file>