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A1BF" w14:textId="7CF97C93" w:rsidR="0024168C" w:rsidRPr="0024168C" w:rsidRDefault="0024168C" w:rsidP="0024168C">
      <w:pPr>
        <w:pStyle w:val="DunTitel"/>
        <w:spacing w:after="0"/>
        <w:rPr>
          <w:rFonts w:ascii="Arial" w:hAnsi="Arial" w:cs="Arial"/>
          <w:sz w:val="32"/>
          <w:szCs w:val="32"/>
        </w:rPr>
      </w:pPr>
      <w:bookmarkStart w:id="0" w:name="_Hlk205987225"/>
      <w:r w:rsidRPr="0024168C">
        <w:rPr>
          <w:rFonts w:ascii="Arial" w:hAnsi="Arial" w:cs="Arial"/>
          <w:sz w:val="32"/>
          <w:szCs w:val="32"/>
        </w:rPr>
        <w:t xml:space="preserve">Bijlage </w:t>
      </w:r>
      <w:r w:rsidR="00367F8C">
        <w:rPr>
          <w:rFonts w:ascii="Arial" w:hAnsi="Arial" w:cs="Arial"/>
          <w:sz w:val="32"/>
          <w:szCs w:val="32"/>
        </w:rPr>
        <w:t>G-2</w:t>
      </w:r>
      <w:r w:rsidRPr="0024168C">
        <w:rPr>
          <w:rFonts w:ascii="Arial" w:hAnsi="Arial" w:cs="Arial"/>
          <w:sz w:val="32"/>
          <w:szCs w:val="32"/>
        </w:rPr>
        <w:t xml:space="preserve"> </w:t>
      </w:r>
      <w:r w:rsidRPr="0024168C">
        <w:rPr>
          <w:rFonts w:ascii="Arial" w:hAnsi="Arial" w:cs="Arial"/>
          <w:sz w:val="32"/>
          <w:szCs w:val="32"/>
        </w:rPr>
        <w:tab/>
        <w:t>Gunningscriterium K</w:t>
      </w:r>
      <w:r w:rsidR="00264821">
        <w:rPr>
          <w:rFonts w:ascii="Arial" w:hAnsi="Arial" w:cs="Arial"/>
          <w:sz w:val="32"/>
          <w:szCs w:val="32"/>
        </w:rPr>
        <w:t xml:space="preserve">2 Kwaliteit personeel – </w:t>
      </w:r>
      <w:r w:rsidR="00450373">
        <w:rPr>
          <w:rFonts w:ascii="Arial" w:hAnsi="Arial" w:cs="Arial"/>
          <w:sz w:val="32"/>
          <w:szCs w:val="32"/>
        </w:rPr>
        <w:t>borging kennis en kennisoverdracht binnen</w:t>
      </w:r>
      <w:r w:rsidR="00264821">
        <w:rPr>
          <w:rFonts w:ascii="Arial" w:hAnsi="Arial" w:cs="Arial"/>
          <w:sz w:val="32"/>
          <w:szCs w:val="32"/>
        </w:rPr>
        <w:t xml:space="preserve"> het team</w:t>
      </w:r>
    </w:p>
    <w:p w14:paraId="7F898B86" w14:textId="77777777" w:rsidR="0024168C" w:rsidRDefault="0024168C" w:rsidP="0024168C">
      <w:pPr>
        <w:pStyle w:val="DunTitel"/>
        <w:spacing w:after="0"/>
        <w:rPr>
          <w:rFonts w:ascii="Arial" w:hAnsi="Arial" w:cs="Arial"/>
          <w:sz w:val="20"/>
          <w:szCs w:val="20"/>
        </w:rPr>
      </w:pPr>
    </w:p>
    <w:p w14:paraId="14125A38" w14:textId="47436514" w:rsidR="0024168C" w:rsidRPr="0024168C" w:rsidRDefault="0024168C" w:rsidP="0024168C">
      <w:pPr>
        <w:pStyle w:val="DunTitel"/>
        <w:spacing w:after="0"/>
        <w:rPr>
          <w:rFonts w:ascii="Arial" w:hAnsi="Arial" w:cs="Arial"/>
          <w:color w:val="auto"/>
          <w:sz w:val="20"/>
          <w:szCs w:val="20"/>
        </w:rPr>
      </w:pPr>
      <w:r w:rsidRPr="0024168C">
        <w:rPr>
          <w:rFonts w:ascii="Arial" w:hAnsi="Arial" w:cs="Arial"/>
          <w:color w:val="auto"/>
          <w:sz w:val="20"/>
          <w:szCs w:val="20"/>
        </w:rPr>
        <w:t>Horend bij Inschrijvingsleidraad Openbare Europese aanbesteding Accountantsdiensten van Aanbestedende dienst: Stichting Dunamare Onderwijsgroep</w:t>
      </w:r>
    </w:p>
    <w:p w14:paraId="6F1BCB3A" w14:textId="1F1BC3AD" w:rsidR="0024168C" w:rsidRPr="0024168C" w:rsidRDefault="0024168C" w:rsidP="0024168C">
      <w:pPr>
        <w:pStyle w:val="DunTitel"/>
        <w:spacing w:after="0"/>
        <w:rPr>
          <w:rFonts w:ascii="Arial" w:hAnsi="Arial" w:cs="Arial"/>
          <w:color w:val="auto"/>
          <w:sz w:val="20"/>
          <w:szCs w:val="20"/>
        </w:rPr>
      </w:pPr>
    </w:p>
    <w:p w14:paraId="4426C712" w14:textId="54EFC881" w:rsidR="0024168C" w:rsidRPr="00DD5BE5" w:rsidRDefault="0024168C" w:rsidP="0024168C">
      <w:pPr>
        <w:pStyle w:val="DunTitel"/>
        <w:spacing w:after="0"/>
        <w:rPr>
          <w:rFonts w:ascii="Arial" w:hAnsi="Arial" w:cs="Arial"/>
          <w:b/>
          <w:bCs/>
          <w:color w:val="auto"/>
          <w:sz w:val="20"/>
          <w:szCs w:val="20"/>
        </w:rPr>
      </w:pPr>
      <w:r w:rsidRPr="00DD5BE5">
        <w:rPr>
          <w:rFonts w:ascii="Arial" w:hAnsi="Arial" w:cs="Arial"/>
          <w:b/>
          <w:bCs/>
          <w:color w:val="auto"/>
          <w:sz w:val="20"/>
          <w:szCs w:val="20"/>
        </w:rPr>
        <w:t xml:space="preserve">Datum: </w:t>
      </w:r>
      <w:r w:rsidRPr="00DD5BE5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DD5BE5">
        <w:rPr>
          <w:rFonts w:ascii="Arial" w:hAnsi="Arial" w:cs="Arial"/>
          <w:b/>
          <w:bCs/>
          <w:color w:val="auto"/>
          <w:sz w:val="20"/>
          <w:szCs w:val="20"/>
        </w:rPr>
        <w:tab/>
        <w:t>&lt;datum&gt;</w:t>
      </w:r>
    </w:p>
    <w:p w14:paraId="51FA7BF9" w14:textId="4A79C78E" w:rsidR="0024168C" w:rsidRPr="00DD5BE5" w:rsidRDefault="0024168C" w:rsidP="0024168C">
      <w:pPr>
        <w:pStyle w:val="DunTitel"/>
        <w:spacing w:after="0"/>
        <w:rPr>
          <w:rFonts w:ascii="Arial" w:hAnsi="Arial" w:cs="Arial"/>
          <w:b/>
          <w:bCs/>
          <w:color w:val="auto"/>
          <w:sz w:val="20"/>
          <w:szCs w:val="20"/>
        </w:rPr>
      </w:pPr>
      <w:r w:rsidRPr="00DD5BE5">
        <w:rPr>
          <w:rFonts w:ascii="Arial" w:hAnsi="Arial" w:cs="Arial"/>
          <w:b/>
          <w:bCs/>
          <w:color w:val="auto"/>
          <w:sz w:val="20"/>
          <w:szCs w:val="20"/>
        </w:rPr>
        <w:t>Inschrijver:</w:t>
      </w:r>
      <w:r w:rsidR="00DD5BE5"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DD5BE5">
        <w:rPr>
          <w:rFonts w:ascii="Arial" w:hAnsi="Arial" w:cs="Arial"/>
          <w:b/>
          <w:bCs/>
          <w:color w:val="auto"/>
          <w:sz w:val="20"/>
          <w:szCs w:val="20"/>
        </w:rPr>
        <w:tab/>
        <w:t>&lt;naam&gt;</w:t>
      </w:r>
    </w:p>
    <w:p w14:paraId="69DD72F1" w14:textId="77777777" w:rsidR="00AE5BF2" w:rsidRPr="00DD5BE5" w:rsidRDefault="00AE5BF2" w:rsidP="0024168C">
      <w:pPr>
        <w:pStyle w:val="DunTitel"/>
        <w:spacing w:after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2D62788" w14:textId="35602871" w:rsidR="00AE5BF2" w:rsidRPr="00DD5BE5" w:rsidRDefault="00AE5BF2" w:rsidP="0024168C">
      <w:pPr>
        <w:pStyle w:val="DunTitel"/>
        <w:spacing w:after="0"/>
        <w:rPr>
          <w:rFonts w:ascii="Arial" w:hAnsi="Arial" w:cs="Arial"/>
          <w:b/>
          <w:bCs/>
          <w:color w:val="auto"/>
          <w:sz w:val="20"/>
          <w:szCs w:val="20"/>
        </w:rPr>
      </w:pPr>
      <w:r w:rsidRPr="00DD5BE5">
        <w:rPr>
          <w:rFonts w:ascii="Arial" w:hAnsi="Arial" w:cs="Arial"/>
          <w:b/>
          <w:bCs/>
          <w:color w:val="auto"/>
          <w:sz w:val="20"/>
          <w:szCs w:val="20"/>
        </w:rPr>
        <w:t>Handtekening:</w:t>
      </w:r>
    </w:p>
    <w:p w14:paraId="1AA49B73" w14:textId="77777777" w:rsidR="00AE5BF2" w:rsidRDefault="00AE5BF2" w:rsidP="0024168C">
      <w:pPr>
        <w:pStyle w:val="DunTitel"/>
        <w:spacing w:after="0"/>
        <w:rPr>
          <w:rFonts w:ascii="Arial" w:hAnsi="Arial" w:cs="Arial"/>
          <w:color w:val="auto"/>
          <w:sz w:val="20"/>
          <w:szCs w:val="20"/>
        </w:rPr>
      </w:pPr>
    </w:p>
    <w:p w14:paraId="40C693A2" w14:textId="77777777" w:rsidR="00AE5BF2" w:rsidRPr="0024168C" w:rsidRDefault="00AE5BF2" w:rsidP="0024168C">
      <w:pPr>
        <w:pStyle w:val="DunTitel"/>
        <w:spacing w:after="0"/>
        <w:rPr>
          <w:rFonts w:ascii="Arial" w:hAnsi="Arial" w:cs="Arial"/>
          <w:color w:val="auto"/>
          <w:sz w:val="20"/>
          <w:szCs w:val="20"/>
        </w:rPr>
      </w:pPr>
    </w:p>
    <w:bookmarkEnd w:id="0"/>
    <w:p w14:paraId="1137FA6E" w14:textId="77777777" w:rsidR="00264821" w:rsidRPr="00264821" w:rsidRDefault="00264821" w:rsidP="00264821">
      <w:pPr>
        <w:rPr>
          <w:rFonts w:ascii="Arial" w:hAnsi="Arial" w:cs="Arial"/>
          <w:sz w:val="20"/>
          <w:szCs w:val="20"/>
        </w:rPr>
      </w:pPr>
    </w:p>
    <w:p w14:paraId="200407E1" w14:textId="44F5B5DF" w:rsidR="0024168C" w:rsidRDefault="00264821">
      <w:pPr>
        <w:rPr>
          <w:rFonts w:ascii="Arial" w:hAnsi="Arial" w:cs="Arial"/>
          <w:sz w:val="20"/>
          <w:szCs w:val="20"/>
        </w:rPr>
      </w:pPr>
      <w:r w:rsidRPr="00264821">
        <w:rPr>
          <w:rFonts w:ascii="Arial" w:hAnsi="Arial" w:cs="Arial"/>
          <w:sz w:val="20"/>
          <w:szCs w:val="20"/>
        </w:rPr>
        <w:t xml:space="preserve">Geef in </w:t>
      </w:r>
      <w:r w:rsidR="00450373" w:rsidRPr="00450373">
        <w:rPr>
          <w:rFonts w:ascii="Arial" w:hAnsi="Arial" w:cs="Arial"/>
          <w:sz w:val="20"/>
          <w:szCs w:val="20"/>
        </w:rPr>
        <w:t xml:space="preserve">een heldere beschrijving, die SMART is geformuleerd in maximaal 2 pagina’s A4, met lettertype Arial en tekengrootte 10 aan op welke wijze en in welke mate u aan de </w:t>
      </w:r>
      <w:r w:rsidR="00450373">
        <w:rPr>
          <w:rFonts w:ascii="Arial" w:hAnsi="Arial" w:cs="Arial"/>
          <w:sz w:val="20"/>
          <w:szCs w:val="20"/>
        </w:rPr>
        <w:t>in H3.1.2.2 van de Inschrijvingsleidraad</w:t>
      </w:r>
      <w:r w:rsidR="00450373" w:rsidRPr="00450373">
        <w:rPr>
          <w:rFonts w:ascii="Arial" w:hAnsi="Arial" w:cs="Arial"/>
          <w:sz w:val="20"/>
          <w:szCs w:val="20"/>
        </w:rPr>
        <w:t xml:space="preserve"> beschreven doelstelling van Dunamare tegemoetkomt.</w:t>
      </w:r>
    </w:p>
    <w:p w14:paraId="36983197" w14:textId="77777777" w:rsidR="0024168C" w:rsidRPr="0024168C" w:rsidRDefault="0024168C">
      <w:pPr>
        <w:rPr>
          <w:rFonts w:ascii="Arial" w:hAnsi="Arial" w:cs="Arial"/>
          <w:sz w:val="20"/>
          <w:szCs w:val="20"/>
        </w:rPr>
      </w:pPr>
    </w:p>
    <w:sectPr w:rsidR="0024168C" w:rsidRPr="0024168C" w:rsidSect="0024168C">
      <w:footerReference w:type="default" r:id="rId12"/>
      <w:headerReference w:type="first" r:id="rId13"/>
      <w:footerReference w:type="first" r:id="rId14"/>
      <w:pgSz w:w="11906" w:h="16838" w:code="9"/>
      <w:pgMar w:top="1134" w:right="1134" w:bottom="2126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BB4CA" w14:textId="77777777" w:rsidR="006339E0" w:rsidRDefault="006339E0" w:rsidP="00A043FF">
      <w:pPr>
        <w:spacing w:line="240" w:lineRule="auto"/>
      </w:pPr>
      <w:r>
        <w:separator/>
      </w:r>
    </w:p>
  </w:endnote>
  <w:endnote w:type="continuationSeparator" w:id="0">
    <w:p w14:paraId="5A7300D4" w14:textId="77777777" w:rsidR="006339E0" w:rsidRDefault="006339E0" w:rsidP="00A043FF">
      <w:pPr>
        <w:spacing w:line="240" w:lineRule="auto"/>
      </w:pPr>
      <w:r>
        <w:continuationSeparator/>
      </w:r>
    </w:p>
  </w:endnote>
  <w:endnote w:type="continuationNotice" w:id="1">
    <w:p w14:paraId="060DBEA1" w14:textId="77777777" w:rsidR="006339E0" w:rsidRDefault="006339E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D0BEB1-EDBF-4D3F-9D8A-5E7154247E62}"/>
    <w:embedBold r:id="rId2" w:fontKey="{C7064F4B-75BE-43B0-8CB0-8609F9CC8782}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6C57F0E-82FF-4A63-8E0A-35DD689496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50D7" w14:textId="77777777" w:rsidR="00A043FF" w:rsidRDefault="00F4670E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BB6D50C" wp14:editId="5017EE19">
          <wp:simplePos x="0" y="0"/>
          <wp:positionH relativeFrom="margin">
            <wp:posOffset>3810</wp:posOffset>
          </wp:positionH>
          <wp:positionV relativeFrom="margin">
            <wp:posOffset>9001125</wp:posOffset>
          </wp:positionV>
          <wp:extent cx="1980000" cy="327600"/>
          <wp:effectExtent l="0" t="0" r="1270" b="0"/>
          <wp:wrapNone/>
          <wp:docPr id="1424941881" name="Graphic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" name="Graphic 2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3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3FF"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41160C86" wp14:editId="05EB498C">
              <wp:simplePos x="0" y="0"/>
              <wp:positionH relativeFrom="page">
                <wp:align>left</wp:align>
              </wp:positionH>
              <wp:positionV relativeFrom="margin">
                <wp:posOffset>8676049</wp:posOffset>
              </wp:positionV>
              <wp:extent cx="6618605" cy="43180"/>
              <wp:effectExtent l="0" t="0" r="0" b="0"/>
              <wp:wrapNone/>
              <wp:docPr id="293" name="Groep 2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8605" cy="43180"/>
                        <a:chOff x="0" y="0"/>
                        <a:chExt cx="6618909" cy="43180"/>
                      </a:xfrm>
                    </wpg:grpSpPr>
                    <wps:wsp>
                      <wps:cNvPr id="294" name="Ovaal 294"/>
                      <wps:cNvSpPr/>
                      <wps:spPr>
                        <a:xfrm>
                          <a:off x="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5" name="Ovaal 295"/>
                      <wps:cNvSpPr/>
                      <wps:spPr>
                        <a:xfrm>
                          <a:off x="7951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6" name="Ovaal 296"/>
                      <wps:cNvSpPr/>
                      <wps:spPr>
                        <a:xfrm>
                          <a:off x="2226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7" name="Ovaal 297"/>
                      <wps:cNvSpPr/>
                      <wps:spPr>
                        <a:xfrm>
                          <a:off x="46117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8" name="Ovaal 298"/>
                      <wps:cNvSpPr/>
                      <wps:spPr>
                        <a:xfrm>
                          <a:off x="6758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9" name="Ovaal 299"/>
                      <wps:cNvSpPr/>
                      <wps:spPr>
                        <a:xfrm>
                          <a:off x="98596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0" name="Ovaal 300"/>
                      <wps:cNvSpPr/>
                      <wps:spPr>
                        <a:xfrm>
                          <a:off x="128016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1" name="Ovaal 301"/>
                      <wps:cNvSpPr/>
                      <wps:spPr>
                        <a:xfrm>
                          <a:off x="15902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2" name="Ovaal 302"/>
                      <wps:cNvSpPr/>
                      <wps:spPr>
                        <a:xfrm>
                          <a:off x="189241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3" name="Ovaal 303"/>
                      <wps:cNvSpPr/>
                      <wps:spPr>
                        <a:xfrm>
                          <a:off x="21866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4" name="Ovaal 304"/>
                      <wps:cNvSpPr/>
                      <wps:spPr>
                        <a:xfrm>
                          <a:off x="24967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5" name="Ovaal 305"/>
                      <wps:cNvSpPr/>
                      <wps:spPr>
                        <a:xfrm>
                          <a:off x="279885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6" name="Ovaal 306"/>
                      <wps:cNvSpPr/>
                      <wps:spPr>
                        <a:xfrm>
                          <a:off x="30930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Ovaal 307"/>
                      <wps:cNvSpPr/>
                      <wps:spPr>
                        <a:xfrm>
                          <a:off x="347472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8" name="Ovaal 308"/>
                      <wps:cNvSpPr/>
                      <wps:spPr>
                        <a:xfrm>
                          <a:off x="392794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9" name="Ovaal 309"/>
                      <wps:cNvSpPr/>
                      <wps:spPr>
                        <a:xfrm>
                          <a:off x="43811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0" name="Ovaal 310"/>
                      <wps:cNvSpPr/>
                      <wps:spPr>
                        <a:xfrm>
                          <a:off x="483439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1" name="Ovaal 311"/>
                      <wps:cNvSpPr/>
                      <wps:spPr>
                        <a:xfrm>
                          <a:off x="317257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2" name="Ovaal 312"/>
                      <wps:cNvSpPr/>
                      <wps:spPr>
                        <a:xfrm>
                          <a:off x="355423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3" name="Ovaal 313"/>
                      <wps:cNvSpPr/>
                      <wps:spPr>
                        <a:xfrm>
                          <a:off x="40074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4" name="Ovaal 314"/>
                      <wps:cNvSpPr/>
                      <wps:spPr>
                        <a:xfrm>
                          <a:off x="446068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5" name="Ovaal 315"/>
                      <wps:cNvSpPr/>
                      <wps:spPr>
                        <a:xfrm>
                          <a:off x="491390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6" name="Ovaal 316"/>
                      <wps:cNvSpPr/>
                      <wps:spPr>
                        <a:xfrm>
                          <a:off x="528761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" name="Ovaal 317"/>
                      <wps:cNvSpPr/>
                      <wps:spPr>
                        <a:xfrm>
                          <a:off x="54466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8" name="Ovaal 318"/>
                      <wps:cNvSpPr/>
                      <wps:spPr>
                        <a:xfrm>
                          <a:off x="574084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9" name="Ovaal 319"/>
                      <wps:cNvSpPr/>
                      <wps:spPr>
                        <a:xfrm>
                          <a:off x="59714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0" name="Ovaal 320"/>
                      <wps:cNvSpPr/>
                      <wps:spPr>
                        <a:xfrm>
                          <a:off x="619406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1" name="Ovaal 321"/>
                      <wps:cNvSpPr/>
                      <wps:spPr>
                        <a:xfrm>
                          <a:off x="649621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" name="Ovaal 322"/>
                      <wps:cNvSpPr/>
                      <wps:spPr>
                        <a:xfrm>
                          <a:off x="37371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3" name="Ovaal 323"/>
                      <wps:cNvSpPr/>
                      <wps:spPr>
                        <a:xfrm>
                          <a:off x="60429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4" name="Ovaal 324"/>
                      <wps:cNvSpPr/>
                      <wps:spPr>
                        <a:xfrm>
                          <a:off x="9064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5" name="Ovaal 325"/>
                      <wps:cNvSpPr/>
                      <wps:spPr>
                        <a:xfrm>
                          <a:off x="120859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6" name="Ovaal 326"/>
                      <wps:cNvSpPr/>
                      <wps:spPr>
                        <a:xfrm>
                          <a:off x="15107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" name="Ovaal 327"/>
                      <wps:cNvSpPr/>
                      <wps:spPr>
                        <a:xfrm>
                          <a:off x="181289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8" name="Ovaal 328"/>
                      <wps:cNvSpPr/>
                      <wps:spPr>
                        <a:xfrm>
                          <a:off x="211504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9" name="Ovaal 329"/>
                      <wps:cNvSpPr/>
                      <wps:spPr>
                        <a:xfrm>
                          <a:off x="24251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0" name="Ovaal 330"/>
                      <wps:cNvSpPr/>
                      <wps:spPr>
                        <a:xfrm>
                          <a:off x="271934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1" name="Ovaal 331"/>
                      <wps:cNvSpPr/>
                      <wps:spPr>
                        <a:xfrm>
                          <a:off x="302149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2" name="Ovaal 332"/>
                      <wps:cNvSpPr/>
                      <wps:spPr>
                        <a:xfrm>
                          <a:off x="340315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3" name="Ovaal 333"/>
                      <wps:cNvSpPr/>
                      <wps:spPr>
                        <a:xfrm>
                          <a:off x="37768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4" name="Ovaal 334"/>
                      <wps:cNvSpPr/>
                      <wps:spPr>
                        <a:xfrm>
                          <a:off x="423009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5" name="Ovaal 335"/>
                      <wps:cNvSpPr/>
                      <wps:spPr>
                        <a:xfrm>
                          <a:off x="468331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6" name="Ovaal 336"/>
                      <wps:cNvSpPr/>
                      <wps:spPr>
                        <a:xfrm>
                          <a:off x="51365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7" name="Ovaal 337"/>
                      <wps:cNvSpPr/>
                      <wps:spPr>
                        <a:xfrm>
                          <a:off x="558976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8" name="Ovaal 338"/>
                      <wps:cNvSpPr/>
                      <wps:spPr>
                        <a:xfrm>
                          <a:off x="15107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9" name="Ovaal 339"/>
                      <wps:cNvSpPr/>
                      <wps:spPr>
                        <a:xfrm>
                          <a:off x="3021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0" name="Ovaal 340"/>
                      <wps:cNvSpPr/>
                      <wps:spPr>
                        <a:xfrm>
                          <a:off x="53273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1" name="Ovaal 341"/>
                      <wps:cNvSpPr/>
                      <wps:spPr>
                        <a:xfrm>
                          <a:off x="83488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2" name="Ovaal 342"/>
                      <wps:cNvSpPr/>
                      <wps:spPr>
                        <a:xfrm>
                          <a:off x="112908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3" name="Ovaal 343"/>
                      <wps:cNvSpPr/>
                      <wps:spPr>
                        <a:xfrm>
                          <a:off x="143918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4" name="Ovaal 344"/>
                      <wps:cNvSpPr/>
                      <wps:spPr>
                        <a:xfrm>
                          <a:off x="17413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5" name="Ovaal 345"/>
                      <wps:cNvSpPr/>
                      <wps:spPr>
                        <a:xfrm>
                          <a:off x="203553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6" name="Ovaal 346"/>
                      <wps:cNvSpPr/>
                      <wps:spPr>
                        <a:xfrm>
                          <a:off x="234563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7" name="Ovaal 347"/>
                      <wps:cNvSpPr/>
                      <wps:spPr>
                        <a:xfrm>
                          <a:off x="264778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8" name="Ovaal 348"/>
                      <wps:cNvSpPr/>
                      <wps:spPr>
                        <a:xfrm>
                          <a:off x="29419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9" name="Ovaal 349"/>
                      <wps:cNvSpPr/>
                      <wps:spPr>
                        <a:xfrm>
                          <a:off x="332364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0" name="Ovaal 350"/>
                      <wps:cNvSpPr/>
                      <wps:spPr>
                        <a:xfrm>
                          <a:off x="370530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1" name="Ovaal 351"/>
                      <wps:cNvSpPr/>
                      <wps:spPr>
                        <a:xfrm>
                          <a:off x="415853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2" name="Ovaal 352"/>
                      <wps:cNvSpPr/>
                      <wps:spPr>
                        <a:xfrm>
                          <a:off x="46117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3" name="Ovaal 353"/>
                      <wps:cNvSpPr/>
                      <wps:spPr>
                        <a:xfrm>
                          <a:off x="506498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4" name="Ovaal 354"/>
                      <wps:cNvSpPr/>
                      <wps:spPr>
                        <a:xfrm>
                          <a:off x="38563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5" name="Ovaal 355"/>
                      <wps:cNvSpPr/>
                      <wps:spPr>
                        <a:xfrm>
                          <a:off x="43016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6" name="Ovaal 356"/>
                      <wps:cNvSpPr/>
                      <wps:spPr>
                        <a:xfrm>
                          <a:off x="475488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7" name="Ovaal 357"/>
                      <wps:cNvSpPr/>
                      <wps:spPr>
                        <a:xfrm>
                          <a:off x="52081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8" name="Ovaal 358"/>
                      <wps:cNvSpPr/>
                      <wps:spPr>
                        <a:xfrm>
                          <a:off x="56613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9" name="Ovaal 359"/>
                      <wps:cNvSpPr/>
                      <wps:spPr>
                        <a:xfrm>
                          <a:off x="58998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0" name="Ovaal 360"/>
                      <wps:cNvSpPr/>
                      <wps:spPr>
                        <a:xfrm>
                          <a:off x="61225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1" name="Ovaal 361"/>
                      <wps:cNvSpPr/>
                      <wps:spPr>
                        <a:xfrm>
                          <a:off x="627357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2" name="Ovaal 362"/>
                      <wps:cNvSpPr/>
                      <wps:spPr>
                        <a:xfrm>
                          <a:off x="634514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3" name="Ovaal 363"/>
                      <wps:cNvSpPr/>
                      <wps:spPr>
                        <a:xfrm>
                          <a:off x="64246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4" name="Ovaal 364"/>
                      <wps:cNvSpPr/>
                      <wps:spPr>
                        <a:xfrm>
                          <a:off x="65757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5" name="Ovaal 365"/>
                      <wps:cNvSpPr/>
                      <wps:spPr>
                        <a:xfrm>
                          <a:off x="75537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6" name="Ovaal 366"/>
                      <wps:cNvSpPr/>
                      <wps:spPr>
                        <a:xfrm>
                          <a:off x="10575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7" name="Ovaal 367"/>
                      <wps:cNvSpPr/>
                      <wps:spPr>
                        <a:xfrm>
                          <a:off x="135967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8" name="Ovaal 368"/>
                      <wps:cNvSpPr/>
                      <wps:spPr>
                        <a:xfrm>
                          <a:off x="16618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9" name="Ovaal 369"/>
                      <wps:cNvSpPr/>
                      <wps:spPr>
                        <a:xfrm>
                          <a:off x="196397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0" name="Ovaal 370"/>
                      <wps:cNvSpPr/>
                      <wps:spPr>
                        <a:xfrm>
                          <a:off x="226612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1" name="Ovaal 371"/>
                      <wps:cNvSpPr/>
                      <wps:spPr>
                        <a:xfrm>
                          <a:off x="256827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2" name="Ovaal 372"/>
                      <wps:cNvSpPr/>
                      <wps:spPr>
                        <a:xfrm>
                          <a:off x="287042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3" name="Ovaal 373"/>
                      <wps:cNvSpPr/>
                      <wps:spPr>
                        <a:xfrm>
                          <a:off x="32520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4" name="Ovaal 374"/>
                      <wps:cNvSpPr/>
                      <wps:spPr>
                        <a:xfrm>
                          <a:off x="362579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5" name="Ovaal 375"/>
                      <wps:cNvSpPr/>
                      <wps:spPr>
                        <a:xfrm>
                          <a:off x="407901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6" name="Ovaal 376"/>
                      <wps:cNvSpPr/>
                      <wps:spPr>
                        <a:xfrm>
                          <a:off x="45322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7" name="Ovaal 377"/>
                      <wps:cNvSpPr/>
                      <wps:spPr>
                        <a:xfrm>
                          <a:off x="49854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8" name="Ovaal 378"/>
                      <wps:cNvSpPr/>
                      <wps:spPr>
                        <a:xfrm>
                          <a:off x="536713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9" name="Ovaal 379"/>
                      <wps:cNvSpPr/>
                      <wps:spPr>
                        <a:xfrm>
                          <a:off x="55102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0" name="Ovaal 380"/>
                      <wps:cNvSpPr/>
                      <wps:spPr>
                        <a:xfrm>
                          <a:off x="582035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1" name="Ovaal 381"/>
                      <wps:cNvSpPr/>
                      <wps:spPr>
                        <a:xfrm>
                          <a:off x="604299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2A348A" id="Groep 293" o:spid="_x0000_s1026" style="position:absolute;margin-left:0;margin-top:683.15pt;width:521.15pt;height:3.4pt;z-index:-251606528;mso-position-horizontal:left;mso-position-horizontal-relative:page;mso-position-vertical-relative:margin" coordsize="66189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">
              <v:oval id="Ovaal 294" o:spid="_x0000_s1027" style="position:absolute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" fillcolor="#d2091e [3206]" stroked="f" strokeweight="1pt">
                <v:stroke joinstyle="miter"/>
              </v:oval>
              <v:oval id="Ovaal 295" o:spid="_x0000_s1028" style="position:absolute;left:79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" fillcolor="#d2091e [3206]" stroked="f" strokeweight="1pt">
                <v:stroke joinstyle="miter"/>
              </v:oval>
              <v:oval id="Ovaal 296" o:spid="_x0000_s1029" style="position:absolute;left:222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" fillcolor="#d2091e [3206]" stroked="f" strokeweight="1pt">
                <v:stroke joinstyle="miter"/>
              </v:oval>
              <v:oval id="Ovaal 297" o:spid="_x0000_s1030" style="position:absolute;left:46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" fillcolor="#d2091e [3206]" stroked="f" strokeweight="1pt">
                <v:stroke joinstyle="miter"/>
              </v:oval>
              <v:oval id="Ovaal 298" o:spid="_x0000_s1031" style="position:absolute;left:675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" fillcolor="#d2091e [3206]" stroked="f" strokeweight="1pt">
                <v:stroke joinstyle="miter"/>
              </v:oval>
              <v:oval id="Ovaal 299" o:spid="_x0000_s1032" style="position:absolute;left:985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" fillcolor="#d2091e [3206]" stroked="f" strokeweight="1pt">
                <v:stroke joinstyle="miter"/>
              </v:oval>
              <v:oval id="Ovaal 300" o:spid="_x0000_s1033" style="position:absolute;left:1280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" fillcolor="#d2091e [3206]" stroked="f" strokeweight="1pt">
                <v:stroke joinstyle="miter"/>
              </v:oval>
              <v:oval id="Ovaal 301" o:spid="_x0000_s1034" style="position:absolute;left:159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" fillcolor="#d2091e [3206]" stroked="f" strokeweight="1pt">
                <v:stroke joinstyle="miter"/>
              </v:oval>
              <v:oval id="Ovaal 302" o:spid="_x0000_s1035" style="position:absolute;left:18924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" fillcolor="#d2091e [3206]" stroked="f" strokeweight="1pt">
                <v:stroke joinstyle="miter"/>
              </v:oval>
              <v:oval id="Ovaal 303" o:spid="_x0000_s1036" style="position:absolute;left:2186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" fillcolor="#d2091e [3206]" stroked="f" strokeweight="1pt">
                <v:stroke joinstyle="miter"/>
              </v:oval>
              <v:oval id="Ovaal 304" o:spid="_x0000_s1037" style="position:absolute;left:2496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" fillcolor="#d2091e [3206]" stroked="f" strokeweight="1pt">
                <v:stroke joinstyle="miter"/>
              </v:oval>
              <v:oval id="Ovaal 305" o:spid="_x0000_s1038" style="position:absolute;left:2798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" fillcolor="#d2091e [3206]" stroked="f" strokeweight="1pt">
                <v:stroke joinstyle="miter"/>
              </v:oval>
              <v:oval id="Ovaal 306" o:spid="_x0000_s1039" style="position:absolute;left:3093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" fillcolor="#d2091e [3206]" stroked="f" strokeweight="1pt">
                <v:stroke joinstyle="miter"/>
              </v:oval>
              <v:oval id="Ovaal 307" o:spid="_x0000_s1040" style="position:absolute;left:3474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" fillcolor="#d2091e [3206]" stroked="f" strokeweight="1pt">
                <v:stroke joinstyle="miter"/>
              </v:oval>
              <v:oval id="Ovaal 308" o:spid="_x0000_s1041" style="position:absolute;left:3927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" fillcolor="#d2091e [3206]" stroked="f" strokeweight="1pt">
                <v:stroke joinstyle="miter"/>
              </v:oval>
              <v:oval id="Ovaal 309" o:spid="_x0000_s1042" style="position:absolute;left:438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" fillcolor="#d2091e [3206]" stroked="f" strokeweight="1pt">
                <v:stroke joinstyle="miter"/>
              </v:oval>
              <v:oval id="Ovaal 310" o:spid="_x0000_s1043" style="position:absolute;left:4834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" fillcolor="#d2091e [3206]" stroked="f" strokeweight="1pt">
                <v:stroke joinstyle="miter"/>
              </v:oval>
              <v:oval id="Ovaal 311" o:spid="_x0000_s1044" style="position:absolute;left:3172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" fillcolor="#d2091e [3206]" stroked="f" strokeweight="1pt">
                <v:stroke joinstyle="miter"/>
              </v:oval>
              <v:oval id="Ovaal 312" o:spid="_x0000_s1045" style="position:absolute;left:355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" fillcolor="#d2091e [3206]" stroked="f" strokeweight="1pt">
                <v:stroke joinstyle="miter"/>
              </v:oval>
              <v:oval id="Ovaal 313" o:spid="_x0000_s1046" style="position:absolute;left:4007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" fillcolor="#d2091e [3206]" stroked="f" strokeweight="1pt">
                <v:stroke joinstyle="miter"/>
              </v:oval>
              <v:oval id="Ovaal 314" o:spid="_x0000_s1047" style="position:absolute;left:4460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" fillcolor="#d2091e [3206]" stroked="f" strokeweight="1pt">
                <v:stroke joinstyle="miter"/>
              </v:oval>
              <v:oval id="Ovaal 315" o:spid="_x0000_s1048" style="position:absolute;left:4913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" fillcolor="#d2091e [3206]" stroked="f" strokeweight="1pt">
                <v:stroke joinstyle="miter"/>
              </v:oval>
              <v:oval id="Ovaal 316" o:spid="_x0000_s1049" style="position:absolute;left:5287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" fillcolor="#d2091e [3206]" stroked="f" strokeweight="1pt">
                <v:stroke joinstyle="miter"/>
              </v:oval>
              <v:oval id="Ovaal 317" o:spid="_x0000_s1050" style="position:absolute;left:5446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" fillcolor="#d2091e [3206]" stroked="f" strokeweight="1pt">
                <v:stroke joinstyle="miter"/>
              </v:oval>
              <v:oval id="Ovaal 318" o:spid="_x0000_s1051" style="position:absolute;left:5740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" fillcolor="#d2091e [3206]" stroked="f" strokeweight="1pt">
                <v:stroke joinstyle="miter"/>
              </v:oval>
              <v:oval id="Ovaal 319" o:spid="_x0000_s1052" style="position:absolute;left:597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" fillcolor="#d2091e [3206]" stroked="f" strokeweight="1pt">
                <v:stroke joinstyle="miter"/>
              </v:oval>
              <v:oval id="Ovaal 320" o:spid="_x0000_s1053" style="position:absolute;left:6194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" fillcolor="#d2091e [3206]" stroked="f" strokeweight="1pt">
                <v:stroke joinstyle="miter"/>
              </v:oval>
              <v:oval id="Ovaal 321" o:spid="_x0000_s1054" style="position:absolute;left:64962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" fillcolor="#d2091e [3206]" stroked="f" strokeweight="1pt">
                <v:stroke joinstyle="miter"/>
              </v:oval>
              <v:oval id="Ovaal 322" o:spid="_x0000_s1055" style="position:absolute;left:373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" fillcolor="#d2091e [3206]" stroked="f" strokeweight="1pt">
                <v:stroke joinstyle="miter"/>
              </v:oval>
              <v:oval id="Ovaal 323" o:spid="_x0000_s1056" style="position:absolute;left:60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9Ys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" fillcolor="#d2091e [3206]" stroked="f" strokeweight="1pt">
                <v:stroke joinstyle="miter"/>
              </v:oval>
              <v:oval id="Ovaal 324" o:spid="_x0000_s1057" style="position:absolute;left:906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" fillcolor="#d2091e [3206]" stroked="f" strokeweight="1pt">
                <v:stroke joinstyle="miter"/>
              </v:oval>
              <v:oval id="Ovaal 325" o:spid="_x0000_s1058" style="position:absolute;left:120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" fillcolor="#d2091e [3206]" stroked="f" strokeweight="1pt">
                <v:stroke joinstyle="miter"/>
              </v:oval>
              <v:oval id="Ovaal 326" o:spid="_x0000_s1059" style="position:absolute;left:1510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W0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" fillcolor="#d2091e [3206]" stroked="f" strokeweight="1pt">
                <v:stroke joinstyle="miter"/>
              </v:oval>
              <v:oval id="Ovaal 327" o:spid="_x0000_s1060" style="position:absolute;left:1812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" fillcolor="#d2091e [3206]" stroked="f" strokeweight="1pt">
                <v:stroke joinstyle="miter"/>
              </v:oval>
              <v:oval id="Ovaal 328" o:spid="_x0000_s1061" style="position:absolute;left:2115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" fillcolor="#d2091e [3206]" stroked="f" strokeweight="1pt">
                <v:stroke joinstyle="miter"/>
              </v:oval>
              <v:oval id="Ovaal 329" o:spid="_x0000_s1062" style="position:absolute;left:242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" fillcolor="#d2091e [3206]" stroked="f" strokeweight="1pt">
                <v:stroke joinstyle="miter"/>
              </v:oval>
              <v:oval id="Ovaal 330" o:spid="_x0000_s1063" style="position:absolute;left:2719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" fillcolor="#d2091e [3206]" stroked="f" strokeweight="1pt">
                <v:stroke joinstyle="miter"/>
              </v:oval>
              <v:oval id="Ovaal 331" o:spid="_x0000_s1064" style="position:absolute;left:302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" fillcolor="#d2091e [3206]" stroked="f" strokeweight="1pt">
                <v:stroke joinstyle="miter"/>
              </v:oval>
              <v:oval id="Ovaal 332" o:spid="_x0000_s1065" style="position:absolute;left:3403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uVq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" fillcolor="#d2091e [3206]" stroked="f" strokeweight="1pt">
                <v:stroke joinstyle="miter"/>
              </v:oval>
              <v:oval id="Ovaal 333" o:spid="_x0000_s1066" style="position:absolute;left:3776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" fillcolor="#d2091e [3206]" stroked="f" strokeweight="1pt">
                <v:stroke joinstyle="miter"/>
              </v:oval>
              <v:oval id="Ovaal 334" o:spid="_x0000_s1067" style="position:absolute;left:4230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" fillcolor="#d2091e [3206]" stroked="f" strokeweight="1pt">
                <v:stroke joinstyle="miter"/>
              </v:oval>
              <v:oval id="Ovaal 335" o:spid="_x0000_s1068" style="position:absolute;left:4683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" fillcolor="#d2091e [3206]" stroked="f" strokeweight="1pt">
                <v:stroke joinstyle="miter"/>
              </v:oval>
              <v:oval id="Ovaal 336" o:spid="_x0000_s1069" style="position:absolute;left:5136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" fillcolor="#d2091e [3206]" stroked="f" strokeweight="1pt">
                <v:stroke joinstyle="miter"/>
              </v:oval>
              <v:oval id="Ovaal 337" o:spid="_x0000_s1070" style="position:absolute;left:5589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" fillcolor="#d2091e [3206]" stroked="f" strokeweight="1pt">
                <v:stroke joinstyle="miter"/>
              </v:oval>
              <v:oval id="Ovaal 338" o:spid="_x0000_s1071" style="position:absolute;left:151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" fillcolor="#d2091e [3206]" stroked="f" strokeweight="1pt">
                <v:stroke joinstyle="miter"/>
              </v:oval>
              <v:oval id="Ovaal 339" o:spid="_x0000_s1072" style="position:absolute;left:302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" fillcolor="#d2091e [3206]" stroked="f" strokeweight="1pt">
                <v:stroke joinstyle="miter"/>
              </v:oval>
              <v:oval id="Ovaal 340" o:spid="_x0000_s1073" style="position:absolute;left:532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" fillcolor="#d2091e [3206]" stroked="f" strokeweight="1pt">
                <v:stroke joinstyle="miter"/>
              </v:oval>
              <v:oval id="Ovaal 341" o:spid="_x0000_s1074" style="position:absolute;left:83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" fillcolor="#d2091e [3206]" stroked="f" strokeweight="1pt">
                <v:stroke joinstyle="miter"/>
              </v:oval>
              <v:oval id="Ovaal 342" o:spid="_x0000_s1075" style="position:absolute;left:1129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" fillcolor="#d2091e [3206]" stroked="f" strokeweight="1pt">
                <v:stroke joinstyle="miter"/>
              </v:oval>
              <v:oval id="Ovaal 343" o:spid="_x0000_s1076" style="position:absolute;left:1439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" fillcolor="#d2091e [3206]" stroked="f" strokeweight="1pt">
                <v:stroke joinstyle="miter"/>
              </v:oval>
              <v:oval id="Ovaal 344" o:spid="_x0000_s1077" style="position:absolute;left:174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" fillcolor="#d2091e [3206]" stroked="f" strokeweight="1pt">
                <v:stroke joinstyle="miter"/>
              </v:oval>
              <v:oval id="Ovaal 345" o:spid="_x0000_s1078" style="position:absolute;left:2035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" fillcolor="#d2091e [3206]" stroked="f" strokeweight="1pt">
                <v:stroke joinstyle="miter"/>
              </v:oval>
              <v:oval id="Ovaal 346" o:spid="_x0000_s1079" style="position:absolute;left:2345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" fillcolor="#d2091e [3206]" stroked="f" strokeweight="1pt">
                <v:stroke joinstyle="miter"/>
              </v:oval>
              <v:oval id="Ovaal 347" o:spid="_x0000_s1080" style="position:absolute;left:2647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" fillcolor="#d2091e [3206]" stroked="f" strokeweight="1pt">
                <v:stroke joinstyle="miter"/>
              </v:oval>
              <v:oval id="Ovaal 348" o:spid="_x0000_s1081" style="position:absolute;left:2941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" fillcolor="#d2091e [3206]" stroked="f" strokeweight="1pt">
                <v:stroke joinstyle="miter"/>
              </v:oval>
              <v:oval id="Ovaal 349" o:spid="_x0000_s1082" style="position:absolute;left:3323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" fillcolor="#d2091e [3206]" stroked="f" strokeweight="1pt">
                <v:stroke joinstyle="miter"/>
              </v:oval>
              <v:oval id="Ovaal 350" o:spid="_x0000_s1083" style="position:absolute;left:3705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" fillcolor="#d2091e [3206]" stroked="f" strokeweight="1pt">
                <v:stroke joinstyle="miter"/>
              </v:oval>
              <v:oval id="Ovaal 351" o:spid="_x0000_s1084" style="position:absolute;left:415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" fillcolor="#d2091e [3206]" stroked="f" strokeweight="1pt">
                <v:stroke joinstyle="miter"/>
              </v:oval>
              <v:oval id="Ovaal 352" o:spid="_x0000_s1085" style="position:absolute;left:4611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" fillcolor="#d2091e [3206]" stroked="f" strokeweight="1pt">
                <v:stroke joinstyle="miter"/>
              </v:oval>
              <v:oval id="Ovaal 353" o:spid="_x0000_s1086" style="position:absolute;left:5064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" fillcolor="#d2091e [3206]" stroked="f" strokeweight="1pt">
                <v:stroke joinstyle="miter"/>
              </v:oval>
              <v:oval id="Ovaal 354" o:spid="_x0000_s1087" style="position:absolute;left:3856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" fillcolor="#d2091e [3206]" stroked="f" strokeweight="1pt">
                <v:stroke joinstyle="miter"/>
              </v:oval>
              <v:oval id="Ovaal 355" o:spid="_x0000_s1088" style="position:absolute;left:4301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" fillcolor="#d2091e [3206]" stroked="f" strokeweight="1pt">
                <v:stroke joinstyle="miter"/>
              </v:oval>
              <v:oval id="Ovaal 356" o:spid="_x0000_s1089" style="position:absolute;left:475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" fillcolor="#d2091e [3206]" stroked="f" strokeweight="1pt">
                <v:stroke joinstyle="miter"/>
              </v:oval>
              <v:oval id="Ovaal 357" o:spid="_x0000_s1090" style="position:absolute;left:520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" fillcolor="#d2091e [3206]" stroked="f" strokeweight="1pt">
                <v:stroke joinstyle="miter"/>
              </v:oval>
              <v:oval id="Ovaal 358" o:spid="_x0000_s1091" style="position:absolute;left:566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" fillcolor="#d2091e [3206]" stroked="f" strokeweight="1pt">
                <v:stroke joinstyle="miter"/>
              </v:oval>
              <v:oval id="Ovaal 359" o:spid="_x0000_s1092" style="position:absolute;left:5899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" fillcolor="#d2091e [3206]" stroked="f" strokeweight="1pt">
                <v:stroke joinstyle="miter"/>
              </v:oval>
              <v:oval id="Ovaal 360" o:spid="_x0000_s1093" style="position:absolute;left:6122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" fillcolor="#d2091e [3206]" stroked="f" strokeweight="1pt">
                <v:stroke joinstyle="miter"/>
              </v:oval>
              <v:oval id="Ovaal 361" o:spid="_x0000_s1094" style="position:absolute;left:6273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" fillcolor="#d2091e [3206]" stroked="f" strokeweight="1pt">
                <v:stroke joinstyle="miter"/>
              </v:oval>
              <v:oval id="Ovaal 362" o:spid="_x0000_s1095" style="position:absolute;left:634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" fillcolor="#d2091e [3206]" stroked="f" strokeweight="1pt">
                <v:stroke joinstyle="miter"/>
              </v:oval>
              <v:oval id="Ovaal 363" o:spid="_x0000_s1096" style="position:absolute;left:6424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" fillcolor="#d2091e [3206]" stroked="f" strokeweight="1pt">
                <v:stroke joinstyle="miter"/>
              </v:oval>
              <v:oval id="Ovaal 364" o:spid="_x0000_s1097" style="position:absolute;left:657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" fillcolor="#d2091e [3206]" stroked="f" strokeweight="1pt">
                <v:stroke joinstyle="miter"/>
              </v:oval>
              <v:oval id="Ovaal 365" o:spid="_x0000_s1098" style="position:absolute;left:755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" fillcolor="#d2091e [3206]" stroked="f" strokeweight="1pt">
                <v:stroke joinstyle="miter"/>
              </v:oval>
              <v:oval id="Ovaal 366" o:spid="_x0000_s1099" style="position:absolute;left:1057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" fillcolor="#d2091e [3206]" stroked="f" strokeweight="1pt">
                <v:stroke joinstyle="miter"/>
              </v:oval>
              <v:oval id="Ovaal 367" o:spid="_x0000_s1100" style="position:absolute;left:1359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" fillcolor="#d2091e [3206]" stroked="f" strokeweight="1pt">
                <v:stroke joinstyle="miter"/>
              </v:oval>
              <v:oval id="Ovaal 368" o:spid="_x0000_s1101" style="position:absolute;left:1661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" fillcolor="#d2091e [3206]" stroked="f" strokeweight="1pt">
                <v:stroke joinstyle="miter"/>
              </v:oval>
              <v:oval id="Ovaal 369" o:spid="_x0000_s1102" style="position:absolute;left:1963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" fillcolor="#d2091e [3206]" stroked="f" strokeweight="1pt">
                <v:stroke joinstyle="miter"/>
              </v:oval>
              <v:oval id="Ovaal 370" o:spid="_x0000_s1103" style="position:absolute;left:2266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" fillcolor="#d2091e [3206]" stroked="f" strokeweight="1pt">
                <v:stroke joinstyle="miter"/>
              </v:oval>
              <v:oval id="Ovaal 371" o:spid="_x0000_s1104" style="position:absolute;left:2568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" fillcolor="#d2091e [3206]" stroked="f" strokeweight="1pt">
                <v:stroke joinstyle="miter"/>
              </v:oval>
              <v:oval id="Ovaal 372" o:spid="_x0000_s1105" style="position:absolute;left:2870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" fillcolor="#d2091e [3206]" stroked="f" strokeweight="1pt">
                <v:stroke joinstyle="miter"/>
              </v:oval>
              <v:oval id="Ovaal 373" o:spid="_x0000_s1106" style="position:absolute;left:3252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" fillcolor="#d2091e [3206]" stroked="f" strokeweight="1pt">
                <v:stroke joinstyle="miter"/>
              </v:oval>
              <v:oval id="Ovaal 374" o:spid="_x0000_s1107" style="position:absolute;left:362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" fillcolor="#d2091e [3206]" stroked="f" strokeweight="1pt">
                <v:stroke joinstyle="miter"/>
              </v:oval>
              <v:oval id="Ovaal 375" o:spid="_x0000_s1108" style="position:absolute;left:4079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" fillcolor="#d2091e [3206]" stroked="f" strokeweight="1pt">
                <v:stroke joinstyle="miter"/>
              </v:oval>
              <v:oval id="Ovaal 376" o:spid="_x0000_s1109" style="position:absolute;left:4532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" fillcolor="#d2091e [3206]" stroked="f" strokeweight="1pt">
                <v:stroke joinstyle="miter"/>
              </v:oval>
              <v:oval id="Ovaal 377" o:spid="_x0000_s1110" style="position:absolute;left:4985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" fillcolor="#d2091e [3206]" stroked="f" strokeweight="1pt">
                <v:stroke joinstyle="miter"/>
              </v:oval>
              <v:oval id="Ovaal 378" o:spid="_x0000_s1111" style="position:absolute;left:5367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" fillcolor="#d2091e [3206]" stroked="f" strokeweight="1pt">
                <v:stroke joinstyle="miter"/>
              </v:oval>
              <v:oval id="Ovaal 379" o:spid="_x0000_s1112" style="position:absolute;left:551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" fillcolor="#d2091e [3206]" stroked="f" strokeweight="1pt">
                <v:stroke joinstyle="miter"/>
              </v:oval>
              <v:oval id="Ovaal 380" o:spid="_x0000_s1113" style="position:absolute;left:5820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" fillcolor="#d2091e [3206]" stroked="f" strokeweight="1pt">
                <v:stroke joinstyle="miter"/>
              </v:oval>
              <v:oval id="Ovaal 381" o:spid="_x0000_s1114" style="position:absolute;left:6042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" fillcolor="#d2091e [3206]" stroked="f" strokeweight="1pt">
                <v:stroke joinstyle="miter"/>
              </v:oval>
              <w10:wrap anchorx="page" anchory="margin"/>
            </v:group>
          </w:pict>
        </mc:Fallback>
      </mc:AlternateContent>
    </w:r>
    <w:r w:rsidR="00A043F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7143AC" wp14:editId="4A3DDFB8">
              <wp:simplePos x="0" y="0"/>
              <wp:positionH relativeFrom="page">
                <wp:posOffset>6623685</wp:posOffset>
              </wp:positionH>
              <wp:positionV relativeFrom="margin">
                <wp:posOffset>8677910</wp:posOffset>
              </wp:positionV>
              <wp:extent cx="936710" cy="935990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6625" cy="935990"/>
                      </a:xfrm>
                      <a:custGeom>
                        <a:avLst/>
                        <a:gdLst>
                          <a:gd name="connsiteX0" fmla="*/ 0 w 936550"/>
                          <a:gd name="connsiteY0" fmla="*/ 0 h 936423"/>
                          <a:gd name="connsiteX1" fmla="*/ 0 w 936550"/>
                          <a:gd name="connsiteY1" fmla="*/ 936423 h 936423"/>
                          <a:gd name="connsiteX2" fmla="*/ 936551 w 936550"/>
                          <a:gd name="connsiteY2" fmla="*/ 936423 h 936423"/>
                          <a:gd name="connsiteX3" fmla="*/ 0 w 936550"/>
                          <a:gd name="connsiteY3" fmla="*/ 0 h 93642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936550" h="936423">
                            <a:moveTo>
                              <a:pt x="0" y="0"/>
                            </a:moveTo>
                            <a:lnTo>
                              <a:pt x="0" y="936423"/>
                            </a:lnTo>
                            <a:lnTo>
                              <a:pt x="936551" y="93642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 w="12695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3E24D410" w14:textId="77777777" w:rsidR="00A043FF" w:rsidRPr="00A043FF" w:rsidRDefault="00A043FF" w:rsidP="00242227">
                          <w:pPr>
                            <w:pStyle w:val="Dunpagnr"/>
                          </w:pPr>
                          <w:r w:rsidRPr="00A043FF">
                            <w:fldChar w:fldCharType="begin"/>
                          </w:r>
                          <w:r w:rsidRPr="00A043FF">
                            <w:instrText xml:space="preserve"> PAGE   \* MERGEFORMAT </w:instrText>
                          </w:r>
                          <w:r w:rsidRPr="00A043FF">
                            <w:fldChar w:fldCharType="separate"/>
                          </w:r>
                          <w:r w:rsidRPr="00A043FF">
                            <w:rPr>
                              <w:noProof/>
                            </w:rPr>
                            <w:t>2</w:t>
                          </w:r>
                          <w:r w:rsidRPr="00A043FF">
                            <w:fldChar w:fldCharType="end"/>
                          </w:r>
                        </w:p>
                      </w:txbxContent>
                    </wps:txbx>
                    <wps:bodyPr rot="0" spcFirstLastPara="0" vert="horz" wrap="square" lIns="180000" tIns="18000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7143AC" id="Vrije vorm: vorm 3" o:spid="_x0000_s1026" style="position:absolute;margin-left:521.55pt;margin-top:683.3pt;width:73.75pt;height:73.7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middle" coordsize="936550,93642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" adj="-11796480,,5400" path="m,l,936423r936551,l,xe" fillcolor="#b3c9dc [3207]" stroked="f" strokeweight=".35264mm">
              <v:stroke joinstyle="miter"/>
              <v:formulas/>
              <v:path arrowok="t" o:connecttype="custom" o:connectlocs="0,0;0,935990;936626,935990;0,0" o:connectangles="0,0,0,0" textboxrect="0,0,936550,936423"/>
              <v:textbox inset="5mm,5mm,0,0">
                <w:txbxContent>
                  <w:p w14:paraId="3E24D410" w14:textId="77777777" w:rsidR="00A043FF" w:rsidRPr="00A043FF" w:rsidRDefault="00A043FF" w:rsidP="00242227">
                    <w:pPr>
                      <w:pStyle w:val="Dunpagnr"/>
                    </w:pPr>
                    <w:r w:rsidRPr="00A043FF">
                      <w:fldChar w:fldCharType="begin"/>
                    </w:r>
                    <w:r w:rsidRPr="00A043FF">
                      <w:instrText xml:space="preserve"> PAGE   \* MERGEFORMAT </w:instrText>
                    </w:r>
                    <w:r w:rsidRPr="00A043FF">
                      <w:fldChar w:fldCharType="separate"/>
                    </w:r>
                    <w:r w:rsidRPr="00A043FF">
                      <w:rPr>
                        <w:noProof/>
                      </w:rPr>
                      <w:t>2</w:t>
                    </w:r>
                    <w:r w:rsidRPr="00A043FF"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4649" w14:textId="77777777" w:rsidR="00F678E6" w:rsidRDefault="00F678E6">
    <w:pPr>
      <w:pStyle w:val="Voettekst"/>
    </w:pPr>
    <w:r>
      <w:rPr>
        <w:noProof/>
      </w:rPr>
      <w:drawing>
        <wp:anchor distT="0" distB="0" distL="114300" distR="114300" simplePos="0" relativeHeight="251658246" behindDoc="1" locked="0" layoutInCell="1" allowOverlap="1" wp14:anchorId="288E4D70" wp14:editId="763D9561">
          <wp:simplePos x="0" y="0"/>
          <wp:positionH relativeFrom="page">
            <wp:posOffset>723900</wp:posOffset>
          </wp:positionH>
          <wp:positionV relativeFrom="page">
            <wp:posOffset>9001125</wp:posOffset>
          </wp:positionV>
          <wp:extent cx="1980000" cy="327600"/>
          <wp:effectExtent l="0" t="0" r="1270" b="0"/>
          <wp:wrapNone/>
          <wp:docPr id="1843354550" name="Graphic 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" name="Graphic 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32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5AB3B" w14:textId="77777777" w:rsidR="006339E0" w:rsidRDefault="006339E0" w:rsidP="00A043FF">
      <w:pPr>
        <w:spacing w:line="240" w:lineRule="auto"/>
      </w:pPr>
      <w:r>
        <w:separator/>
      </w:r>
    </w:p>
  </w:footnote>
  <w:footnote w:type="continuationSeparator" w:id="0">
    <w:p w14:paraId="1105D7C0" w14:textId="77777777" w:rsidR="006339E0" w:rsidRDefault="006339E0" w:rsidP="00A043FF">
      <w:pPr>
        <w:spacing w:line="240" w:lineRule="auto"/>
      </w:pPr>
      <w:r>
        <w:continuationSeparator/>
      </w:r>
    </w:p>
  </w:footnote>
  <w:footnote w:type="continuationNotice" w:id="1">
    <w:p w14:paraId="37A6C428" w14:textId="77777777" w:rsidR="006339E0" w:rsidRDefault="006339E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83096" w14:textId="77777777" w:rsidR="00CF1857" w:rsidRDefault="00CF1857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BC8590" wp14:editId="555CB87B">
              <wp:simplePos x="0" y="0"/>
              <wp:positionH relativeFrom="margin">
                <wp:posOffset>-718820</wp:posOffset>
              </wp:positionH>
              <wp:positionV relativeFrom="margin">
                <wp:posOffset>-144145</wp:posOffset>
              </wp:positionV>
              <wp:extent cx="6618605" cy="43180"/>
              <wp:effectExtent l="0" t="0" r="0" b="0"/>
              <wp:wrapNone/>
              <wp:docPr id="280" name="Groep 2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8605" cy="43180"/>
                        <a:chOff x="0" y="0"/>
                        <a:chExt cx="6618909" cy="43180"/>
                      </a:xfrm>
                    </wpg:grpSpPr>
                    <wps:wsp>
                      <wps:cNvPr id="178" name="Ovaal 178"/>
                      <wps:cNvSpPr/>
                      <wps:spPr>
                        <a:xfrm>
                          <a:off x="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" name="Ovaal 179"/>
                      <wps:cNvSpPr/>
                      <wps:spPr>
                        <a:xfrm>
                          <a:off x="7951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" name="Ovaal 180"/>
                      <wps:cNvSpPr/>
                      <wps:spPr>
                        <a:xfrm>
                          <a:off x="2226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" name="Ovaal 181"/>
                      <wps:cNvSpPr/>
                      <wps:spPr>
                        <a:xfrm>
                          <a:off x="46117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" name="Ovaal 182"/>
                      <wps:cNvSpPr/>
                      <wps:spPr>
                        <a:xfrm>
                          <a:off x="6758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" name="Ovaal 183"/>
                      <wps:cNvSpPr/>
                      <wps:spPr>
                        <a:xfrm>
                          <a:off x="98596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" name="Ovaal 184"/>
                      <wps:cNvSpPr/>
                      <wps:spPr>
                        <a:xfrm>
                          <a:off x="128016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" name="Ovaal 185"/>
                      <wps:cNvSpPr/>
                      <wps:spPr>
                        <a:xfrm>
                          <a:off x="159026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" name="Ovaal 186"/>
                      <wps:cNvSpPr/>
                      <wps:spPr>
                        <a:xfrm>
                          <a:off x="189241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" name="Ovaal 187"/>
                      <wps:cNvSpPr/>
                      <wps:spPr>
                        <a:xfrm>
                          <a:off x="21866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" name="Ovaal 188"/>
                      <wps:cNvSpPr/>
                      <wps:spPr>
                        <a:xfrm>
                          <a:off x="249670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" name="Ovaal 189"/>
                      <wps:cNvSpPr/>
                      <wps:spPr>
                        <a:xfrm>
                          <a:off x="279885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" name="Ovaal 190"/>
                      <wps:cNvSpPr/>
                      <wps:spPr>
                        <a:xfrm>
                          <a:off x="30930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" name="Ovaal 191"/>
                      <wps:cNvSpPr/>
                      <wps:spPr>
                        <a:xfrm>
                          <a:off x="347472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" name="Ovaal 192"/>
                      <wps:cNvSpPr/>
                      <wps:spPr>
                        <a:xfrm>
                          <a:off x="392794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" name="Ovaal 193"/>
                      <wps:cNvSpPr/>
                      <wps:spPr>
                        <a:xfrm>
                          <a:off x="43811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" name="Ovaal 194"/>
                      <wps:cNvSpPr/>
                      <wps:spPr>
                        <a:xfrm>
                          <a:off x="483439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" name="Ovaal 195"/>
                      <wps:cNvSpPr/>
                      <wps:spPr>
                        <a:xfrm>
                          <a:off x="317257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" name="Ovaal 196"/>
                      <wps:cNvSpPr/>
                      <wps:spPr>
                        <a:xfrm>
                          <a:off x="355423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" name="Ovaal 197"/>
                      <wps:cNvSpPr/>
                      <wps:spPr>
                        <a:xfrm>
                          <a:off x="400745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" name="Ovaal 198"/>
                      <wps:cNvSpPr/>
                      <wps:spPr>
                        <a:xfrm>
                          <a:off x="446068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" name="Ovaal 199"/>
                      <wps:cNvSpPr/>
                      <wps:spPr>
                        <a:xfrm>
                          <a:off x="491390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" name="Ovaal 200"/>
                      <wps:cNvSpPr/>
                      <wps:spPr>
                        <a:xfrm>
                          <a:off x="528761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" name="Ovaal 201"/>
                      <wps:cNvSpPr/>
                      <wps:spPr>
                        <a:xfrm>
                          <a:off x="54466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" name="Ovaal 202"/>
                      <wps:cNvSpPr/>
                      <wps:spPr>
                        <a:xfrm>
                          <a:off x="574084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" name="Ovaal 203"/>
                      <wps:cNvSpPr/>
                      <wps:spPr>
                        <a:xfrm>
                          <a:off x="59714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" name="Ovaal 205"/>
                      <wps:cNvSpPr/>
                      <wps:spPr>
                        <a:xfrm>
                          <a:off x="619406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" name="Ovaal 210"/>
                      <wps:cNvSpPr/>
                      <wps:spPr>
                        <a:xfrm>
                          <a:off x="649621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" name="Ovaal 212"/>
                      <wps:cNvSpPr/>
                      <wps:spPr>
                        <a:xfrm>
                          <a:off x="37371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" name="Ovaal 213"/>
                      <wps:cNvSpPr/>
                      <wps:spPr>
                        <a:xfrm>
                          <a:off x="60429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" name="Ovaal 214"/>
                      <wps:cNvSpPr/>
                      <wps:spPr>
                        <a:xfrm>
                          <a:off x="9064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Ovaal 215"/>
                      <wps:cNvSpPr/>
                      <wps:spPr>
                        <a:xfrm>
                          <a:off x="120859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Ovaal 216"/>
                      <wps:cNvSpPr/>
                      <wps:spPr>
                        <a:xfrm>
                          <a:off x="15107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Ovaal 217"/>
                      <wps:cNvSpPr/>
                      <wps:spPr>
                        <a:xfrm>
                          <a:off x="181289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" name="Ovaal 218"/>
                      <wps:cNvSpPr/>
                      <wps:spPr>
                        <a:xfrm>
                          <a:off x="211504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" name="Ovaal 219"/>
                      <wps:cNvSpPr/>
                      <wps:spPr>
                        <a:xfrm>
                          <a:off x="242514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" name="Ovaal 220"/>
                      <wps:cNvSpPr/>
                      <wps:spPr>
                        <a:xfrm>
                          <a:off x="271934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" name="Ovaal 221"/>
                      <wps:cNvSpPr/>
                      <wps:spPr>
                        <a:xfrm>
                          <a:off x="302149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Ovaal 222"/>
                      <wps:cNvSpPr/>
                      <wps:spPr>
                        <a:xfrm>
                          <a:off x="340315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Ovaal 223"/>
                      <wps:cNvSpPr/>
                      <wps:spPr>
                        <a:xfrm>
                          <a:off x="377686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" name="Ovaal 224"/>
                      <wps:cNvSpPr/>
                      <wps:spPr>
                        <a:xfrm>
                          <a:off x="423009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5" name="Ovaal 225"/>
                      <wps:cNvSpPr/>
                      <wps:spPr>
                        <a:xfrm>
                          <a:off x="468331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" name="Ovaal 226"/>
                      <wps:cNvSpPr/>
                      <wps:spPr>
                        <a:xfrm>
                          <a:off x="51365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" name="Ovaal 228"/>
                      <wps:cNvSpPr/>
                      <wps:spPr>
                        <a:xfrm>
                          <a:off x="558976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" name="Ovaal 229"/>
                      <wps:cNvSpPr/>
                      <wps:spPr>
                        <a:xfrm>
                          <a:off x="15107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" name="Ovaal 230"/>
                      <wps:cNvSpPr/>
                      <wps:spPr>
                        <a:xfrm>
                          <a:off x="30214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" name="Ovaal 231"/>
                      <wps:cNvSpPr/>
                      <wps:spPr>
                        <a:xfrm>
                          <a:off x="53273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2" name="Ovaal 232"/>
                      <wps:cNvSpPr/>
                      <wps:spPr>
                        <a:xfrm>
                          <a:off x="834887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3" name="Ovaal 233"/>
                      <wps:cNvSpPr/>
                      <wps:spPr>
                        <a:xfrm>
                          <a:off x="112908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4" name="Ovaal 234"/>
                      <wps:cNvSpPr/>
                      <wps:spPr>
                        <a:xfrm>
                          <a:off x="143918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5" name="Ovaal 235"/>
                      <wps:cNvSpPr/>
                      <wps:spPr>
                        <a:xfrm>
                          <a:off x="174133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" name="Ovaal 236"/>
                      <wps:cNvSpPr/>
                      <wps:spPr>
                        <a:xfrm>
                          <a:off x="203553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Ovaal 237"/>
                      <wps:cNvSpPr/>
                      <wps:spPr>
                        <a:xfrm>
                          <a:off x="234563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" name="Ovaal 238"/>
                      <wps:cNvSpPr/>
                      <wps:spPr>
                        <a:xfrm>
                          <a:off x="264778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" name="Ovaal 239"/>
                      <wps:cNvSpPr/>
                      <wps:spPr>
                        <a:xfrm>
                          <a:off x="29419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" name="Ovaal 240"/>
                      <wps:cNvSpPr/>
                      <wps:spPr>
                        <a:xfrm>
                          <a:off x="332364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" name="Ovaal 241"/>
                      <wps:cNvSpPr/>
                      <wps:spPr>
                        <a:xfrm>
                          <a:off x="370530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" name="Ovaal 242"/>
                      <wps:cNvSpPr/>
                      <wps:spPr>
                        <a:xfrm>
                          <a:off x="415853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" name="Ovaal 243"/>
                      <wps:cNvSpPr/>
                      <wps:spPr>
                        <a:xfrm>
                          <a:off x="46117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" name="Ovaal 244"/>
                      <wps:cNvSpPr/>
                      <wps:spPr>
                        <a:xfrm>
                          <a:off x="506498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" name="Ovaal 246"/>
                      <wps:cNvSpPr/>
                      <wps:spPr>
                        <a:xfrm>
                          <a:off x="38563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" name="Ovaal 247"/>
                      <wps:cNvSpPr/>
                      <wps:spPr>
                        <a:xfrm>
                          <a:off x="4301656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" name="Ovaal 248"/>
                      <wps:cNvSpPr/>
                      <wps:spPr>
                        <a:xfrm>
                          <a:off x="475488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" name="Ovaal 249"/>
                      <wps:cNvSpPr/>
                      <wps:spPr>
                        <a:xfrm>
                          <a:off x="52081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" name="Ovaal 251"/>
                      <wps:cNvSpPr/>
                      <wps:spPr>
                        <a:xfrm>
                          <a:off x="56613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" name="Ovaal 252"/>
                      <wps:cNvSpPr/>
                      <wps:spPr>
                        <a:xfrm>
                          <a:off x="58998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4" name="Ovaal 254"/>
                      <wps:cNvSpPr/>
                      <wps:spPr>
                        <a:xfrm>
                          <a:off x="612250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5" name="Ovaal 255"/>
                      <wps:cNvSpPr/>
                      <wps:spPr>
                        <a:xfrm>
                          <a:off x="627357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6" name="Ovaal 256"/>
                      <wps:cNvSpPr/>
                      <wps:spPr>
                        <a:xfrm>
                          <a:off x="634514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9" name="Ovaal 259"/>
                      <wps:cNvSpPr/>
                      <wps:spPr>
                        <a:xfrm>
                          <a:off x="64246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0" name="Ovaal 260"/>
                      <wps:cNvSpPr/>
                      <wps:spPr>
                        <a:xfrm>
                          <a:off x="657572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" name="Ovaal 263"/>
                      <wps:cNvSpPr/>
                      <wps:spPr>
                        <a:xfrm>
                          <a:off x="75537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4" name="Ovaal 264"/>
                      <wps:cNvSpPr/>
                      <wps:spPr>
                        <a:xfrm>
                          <a:off x="10575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5" name="Ovaal 265"/>
                      <wps:cNvSpPr/>
                      <wps:spPr>
                        <a:xfrm>
                          <a:off x="135967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6" name="Ovaal 266"/>
                      <wps:cNvSpPr/>
                      <wps:spPr>
                        <a:xfrm>
                          <a:off x="166182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7" name="Ovaal 267"/>
                      <wps:cNvSpPr/>
                      <wps:spPr>
                        <a:xfrm>
                          <a:off x="196397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8" name="Ovaal 268"/>
                      <wps:cNvSpPr/>
                      <wps:spPr>
                        <a:xfrm>
                          <a:off x="2266122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9" name="Ovaal 269"/>
                      <wps:cNvSpPr/>
                      <wps:spPr>
                        <a:xfrm>
                          <a:off x="256827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0" name="Ovaal 270"/>
                      <wps:cNvSpPr/>
                      <wps:spPr>
                        <a:xfrm>
                          <a:off x="287042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1" name="Ovaal 271"/>
                      <wps:cNvSpPr/>
                      <wps:spPr>
                        <a:xfrm>
                          <a:off x="325208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2" name="Ovaal 272"/>
                      <wps:cNvSpPr/>
                      <wps:spPr>
                        <a:xfrm>
                          <a:off x="362579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3" name="Ovaal 273"/>
                      <wps:cNvSpPr/>
                      <wps:spPr>
                        <a:xfrm>
                          <a:off x="4079019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4" name="Ovaal 274"/>
                      <wps:cNvSpPr/>
                      <wps:spPr>
                        <a:xfrm>
                          <a:off x="4532243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5" name="Ovaal 275"/>
                      <wps:cNvSpPr/>
                      <wps:spPr>
                        <a:xfrm>
                          <a:off x="4985468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6" name="Ovaal 276"/>
                      <wps:cNvSpPr/>
                      <wps:spPr>
                        <a:xfrm>
                          <a:off x="5367130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7" name="Ovaal 277"/>
                      <wps:cNvSpPr/>
                      <wps:spPr>
                        <a:xfrm>
                          <a:off x="5510254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8" name="Ovaal 278"/>
                      <wps:cNvSpPr/>
                      <wps:spPr>
                        <a:xfrm>
                          <a:off x="5820355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9" name="Ovaal 279"/>
                      <wps:cNvSpPr/>
                      <wps:spPr>
                        <a:xfrm>
                          <a:off x="6042991" y="0"/>
                          <a:ext cx="43180" cy="4318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26A18D" id="Groep 280" o:spid="_x0000_s1026" style="position:absolute;margin-left:-56.6pt;margin-top:-11.35pt;width:521.15pt;height:3.4pt;z-index:-251601408;mso-position-horizontal-relative:margin;mso-position-vertical-relative:margin" coordsize="66189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">
              <v:oval id="Ovaal 178" o:spid="_x0000_s1027" style="position:absolute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" fillcolor="#d2091e [3206]" stroked="f" strokeweight="1pt">
                <v:stroke joinstyle="miter"/>
              </v:oval>
              <v:oval id="Ovaal 179" o:spid="_x0000_s1028" style="position:absolute;left:79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" fillcolor="#d2091e [3206]" stroked="f" strokeweight="1pt">
                <v:stroke joinstyle="miter"/>
              </v:oval>
              <v:oval id="Ovaal 180" o:spid="_x0000_s1029" style="position:absolute;left:222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" fillcolor="#d2091e [3206]" stroked="f" strokeweight="1pt">
                <v:stroke joinstyle="miter"/>
              </v:oval>
              <v:oval id="Ovaal 181" o:spid="_x0000_s1030" style="position:absolute;left:46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" fillcolor="#d2091e [3206]" stroked="f" strokeweight="1pt">
                <v:stroke joinstyle="miter"/>
              </v:oval>
              <v:oval id="Ovaal 182" o:spid="_x0000_s1031" style="position:absolute;left:675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" fillcolor="#d2091e [3206]" stroked="f" strokeweight="1pt">
                <v:stroke joinstyle="miter"/>
              </v:oval>
              <v:oval id="Ovaal 183" o:spid="_x0000_s1032" style="position:absolute;left:985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" fillcolor="#d2091e [3206]" stroked="f" strokeweight="1pt">
                <v:stroke joinstyle="miter"/>
              </v:oval>
              <v:oval id="Ovaal 184" o:spid="_x0000_s1033" style="position:absolute;left:1280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" fillcolor="#d2091e [3206]" stroked="f" strokeweight="1pt">
                <v:stroke joinstyle="miter"/>
              </v:oval>
              <v:oval id="Ovaal 185" o:spid="_x0000_s1034" style="position:absolute;left:159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" fillcolor="#d2091e [3206]" stroked="f" strokeweight="1pt">
                <v:stroke joinstyle="miter"/>
              </v:oval>
              <v:oval id="Ovaal 186" o:spid="_x0000_s1035" style="position:absolute;left:18924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" fillcolor="#d2091e [3206]" stroked="f" strokeweight="1pt">
                <v:stroke joinstyle="miter"/>
              </v:oval>
              <v:oval id="Ovaal 187" o:spid="_x0000_s1036" style="position:absolute;left:2186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" fillcolor="#d2091e [3206]" stroked="f" strokeweight="1pt">
                <v:stroke joinstyle="miter"/>
              </v:oval>
              <v:oval id="Ovaal 188" o:spid="_x0000_s1037" style="position:absolute;left:2496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" fillcolor="#d2091e [3206]" stroked="f" strokeweight="1pt">
                <v:stroke joinstyle="miter"/>
              </v:oval>
              <v:oval id="Ovaal 189" o:spid="_x0000_s1038" style="position:absolute;left:2798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" fillcolor="#d2091e [3206]" stroked="f" strokeweight="1pt">
                <v:stroke joinstyle="miter"/>
              </v:oval>
              <v:oval id="Ovaal 190" o:spid="_x0000_s1039" style="position:absolute;left:3093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" fillcolor="#d2091e [3206]" stroked="f" strokeweight="1pt">
                <v:stroke joinstyle="miter"/>
              </v:oval>
              <v:oval id="Ovaal 191" o:spid="_x0000_s1040" style="position:absolute;left:3474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" fillcolor="#d2091e [3206]" stroked="f" strokeweight="1pt">
                <v:stroke joinstyle="miter"/>
              </v:oval>
              <v:oval id="Ovaal 192" o:spid="_x0000_s1041" style="position:absolute;left:3927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" fillcolor="#d2091e [3206]" stroked="f" strokeweight="1pt">
                <v:stroke joinstyle="miter"/>
              </v:oval>
              <v:oval id="Ovaal 193" o:spid="_x0000_s1042" style="position:absolute;left:4381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" fillcolor="#d2091e [3206]" stroked="f" strokeweight="1pt">
                <v:stroke joinstyle="miter"/>
              </v:oval>
              <v:oval id="Ovaal 194" o:spid="_x0000_s1043" style="position:absolute;left:4834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" fillcolor="#d2091e [3206]" stroked="f" strokeweight="1pt">
                <v:stroke joinstyle="miter"/>
              </v:oval>
              <v:oval id="Ovaal 195" o:spid="_x0000_s1044" style="position:absolute;left:3172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" fillcolor="#d2091e [3206]" stroked="f" strokeweight="1pt">
                <v:stroke joinstyle="miter"/>
              </v:oval>
              <v:oval id="Ovaal 196" o:spid="_x0000_s1045" style="position:absolute;left:355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" fillcolor="#d2091e [3206]" stroked="f" strokeweight="1pt">
                <v:stroke joinstyle="miter"/>
              </v:oval>
              <v:oval id="Ovaal 197" o:spid="_x0000_s1046" style="position:absolute;left:4007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" fillcolor="#d2091e [3206]" stroked="f" strokeweight="1pt">
                <v:stroke joinstyle="miter"/>
              </v:oval>
              <v:oval id="Ovaal 198" o:spid="_x0000_s1047" style="position:absolute;left:4460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" fillcolor="#d2091e [3206]" stroked="f" strokeweight="1pt">
                <v:stroke joinstyle="miter"/>
              </v:oval>
              <v:oval id="Ovaal 199" o:spid="_x0000_s1048" style="position:absolute;left:4913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" fillcolor="#d2091e [3206]" stroked="f" strokeweight="1pt">
                <v:stroke joinstyle="miter"/>
              </v:oval>
              <v:oval id="Ovaal 200" o:spid="_x0000_s1049" style="position:absolute;left:52876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" fillcolor="#d2091e [3206]" stroked="f" strokeweight="1pt">
                <v:stroke joinstyle="miter"/>
              </v:oval>
              <v:oval id="Ovaal 201" o:spid="_x0000_s1050" style="position:absolute;left:5446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" fillcolor="#d2091e [3206]" stroked="f" strokeweight="1pt">
                <v:stroke joinstyle="miter"/>
              </v:oval>
              <v:oval id="Ovaal 202" o:spid="_x0000_s1051" style="position:absolute;left:5740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" fillcolor="#d2091e [3206]" stroked="f" strokeweight="1pt">
                <v:stroke joinstyle="miter"/>
              </v:oval>
              <v:oval id="Ovaal 203" o:spid="_x0000_s1052" style="position:absolute;left:597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" fillcolor="#d2091e [3206]" stroked="f" strokeweight="1pt">
                <v:stroke joinstyle="miter"/>
              </v:oval>
              <v:oval id="Ovaal 205" o:spid="_x0000_s1053" style="position:absolute;left:6194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" fillcolor="#d2091e [3206]" stroked="f" strokeweight="1pt">
                <v:stroke joinstyle="miter"/>
              </v:oval>
              <v:oval id="Ovaal 210" o:spid="_x0000_s1054" style="position:absolute;left:64962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" fillcolor="#d2091e [3206]" stroked="f" strokeweight="1pt">
                <v:stroke joinstyle="miter"/>
              </v:oval>
              <v:oval id="Ovaal 212" o:spid="_x0000_s1055" style="position:absolute;left:3737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" fillcolor="#d2091e [3206]" stroked="f" strokeweight="1pt">
                <v:stroke joinstyle="miter"/>
              </v:oval>
              <v:oval id="Ovaal 213" o:spid="_x0000_s1056" style="position:absolute;left:604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" fillcolor="#d2091e [3206]" stroked="f" strokeweight="1pt">
                <v:stroke joinstyle="miter"/>
              </v:oval>
              <v:oval id="Ovaal 214" o:spid="_x0000_s1057" style="position:absolute;left:906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" fillcolor="#d2091e [3206]" stroked="f" strokeweight="1pt">
                <v:stroke joinstyle="miter"/>
              </v:oval>
              <v:oval id="Ovaal 215" o:spid="_x0000_s1058" style="position:absolute;left:120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" fillcolor="#d2091e [3206]" stroked="f" strokeweight="1pt">
                <v:stroke joinstyle="miter"/>
              </v:oval>
              <v:oval id="Ovaal 216" o:spid="_x0000_s1059" style="position:absolute;left:1510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" fillcolor="#d2091e [3206]" stroked="f" strokeweight="1pt">
                <v:stroke joinstyle="miter"/>
              </v:oval>
              <v:oval id="Ovaal 217" o:spid="_x0000_s1060" style="position:absolute;left:1812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" fillcolor="#d2091e [3206]" stroked="f" strokeweight="1pt">
                <v:stroke joinstyle="miter"/>
              </v:oval>
              <v:oval id="Ovaal 218" o:spid="_x0000_s1061" style="position:absolute;left:2115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" fillcolor="#d2091e [3206]" stroked="f" strokeweight="1pt">
                <v:stroke joinstyle="miter"/>
              </v:oval>
              <v:oval id="Ovaal 219" o:spid="_x0000_s1062" style="position:absolute;left:242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" fillcolor="#d2091e [3206]" stroked="f" strokeweight="1pt">
                <v:stroke joinstyle="miter"/>
              </v:oval>
              <v:oval id="Ovaal 220" o:spid="_x0000_s1063" style="position:absolute;left:2719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" fillcolor="#d2091e [3206]" stroked="f" strokeweight="1pt">
                <v:stroke joinstyle="miter"/>
              </v:oval>
              <v:oval id="Ovaal 221" o:spid="_x0000_s1064" style="position:absolute;left:3021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" fillcolor="#d2091e [3206]" stroked="f" strokeweight="1pt">
                <v:stroke joinstyle="miter"/>
              </v:oval>
              <v:oval id="Ovaal 222" o:spid="_x0000_s1065" style="position:absolute;left:3403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" fillcolor="#d2091e [3206]" stroked="f" strokeweight="1pt">
                <v:stroke joinstyle="miter"/>
              </v:oval>
              <v:oval id="Ovaal 223" o:spid="_x0000_s1066" style="position:absolute;left:3776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" fillcolor="#d2091e [3206]" stroked="f" strokeweight="1pt">
                <v:stroke joinstyle="miter"/>
              </v:oval>
              <v:oval id="Ovaal 224" o:spid="_x0000_s1067" style="position:absolute;left:4230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" fillcolor="#d2091e [3206]" stroked="f" strokeweight="1pt">
                <v:stroke joinstyle="miter"/>
              </v:oval>
              <v:oval id="Ovaal 225" o:spid="_x0000_s1068" style="position:absolute;left:4683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" fillcolor="#d2091e [3206]" stroked="f" strokeweight="1pt">
                <v:stroke joinstyle="miter"/>
              </v:oval>
              <v:oval id="Ovaal 226" o:spid="_x0000_s1069" style="position:absolute;left:5136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" fillcolor="#d2091e [3206]" stroked="f" strokeweight="1pt">
                <v:stroke joinstyle="miter"/>
              </v:oval>
              <v:oval id="Ovaal 228" o:spid="_x0000_s1070" style="position:absolute;left:5589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" fillcolor="#d2091e [3206]" stroked="f" strokeweight="1pt">
                <v:stroke joinstyle="miter"/>
              </v:oval>
              <v:oval id="Ovaal 229" o:spid="_x0000_s1071" style="position:absolute;left:151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" fillcolor="#d2091e [3206]" stroked="f" strokeweight="1pt">
                <v:stroke joinstyle="miter"/>
              </v:oval>
              <v:oval id="Ovaal 230" o:spid="_x0000_s1072" style="position:absolute;left:302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" fillcolor="#d2091e [3206]" stroked="f" strokeweight="1pt">
                <v:stroke joinstyle="miter"/>
              </v:oval>
              <v:oval id="Ovaal 231" o:spid="_x0000_s1073" style="position:absolute;left:532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" fillcolor="#d2091e [3206]" stroked="f" strokeweight="1pt">
                <v:stroke joinstyle="miter"/>
              </v:oval>
              <v:oval id="Ovaal 232" o:spid="_x0000_s1074" style="position:absolute;left:83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" fillcolor="#d2091e [3206]" stroked="f" strokeweight="1pt">
                <v:stroke joinstyle="miter"/>
              </v:oval>
              <v:oval id="Ovaal 233" o:spid="_x0000_s1075" style="position:absolute;left:1129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" fillcolor="#d2091e [3206]" stroked="f" strokeweight="1pt">
                <v:stroke joinstyle="miter"/>
              </v:oval>
              <v:oval id="Ovaal 234" o:spid="_x0000_s1076" style="position:absolute;left:1439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" fillcolor="#d2091e [3206]" stroked="f" strokeweight="1pt">
                <v:stroke joinstyle="miter"/>
              </v:oval>
              <v:oval id="Ovaal 235" o:spid="_x0000_s1077" style="position:absolute;left:174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" fillcolor="#d2091e [3206]" stroked="f" strokeweight="1pt">
                <v:stroke joinstyle="miter"/>
              </v:oval>
              <v:oval id="Ovaal 236" o:spid="_x0000_s1078" style="position:absolute;left:2035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" fillcolor="#d2091e [3206]" stroked="f" strokeweight="1pt">
                <v:stroke joinstyle="miter"/>
              </v:oval>
              <v:oval id="Ovaal 237" o:spid="_x0000_s1079" style="position:absolute;left:2345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" fillcolor="#d2091e [3206]" stroked="f" strokeweight="1pt">
                <v:stroke joinstyle="miter"/>
              </v:oval>
              <v:oval id="Ovaal 238" o:spid="_x0000_s1080" style="position:absolute;left:2647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" fillcolor="#d2091e [3206]" stroked="f" strokeweight="1pt">
                <v:stroke joinstyle="miter"/>
              </v:oval>
              <v:oval id="Ovaal 239" o:spid="_x0000_s1081" style="position:absolute;left:2941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" fillcolor="#d2091e [3206]" stroked="f" strokeweight="1pt">
                <v:stroke joinstyle="miter"/>
              </v:oval>
              <v:oval id="Ovaal 240" o:spid="_x0000_s1082" style="position:absolute;left:3323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" fillcolor="#d2091e [3206]" stroked="f" strokeweight="1pt">
                <v:stroke joinstyle="miter"/>
              </v:oval>
              <v:oval id="Ovaal 241" o:spid="_x0000_s1083" style="position:absolute;left:3705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" fillcolor="#d2091e [3206]" stroked="f" strokeweight="1pt">
                <v:stroke joinstyle="miter"/>
              </v:oval>
              <v:oval id="Ovaal 242" o:spid="_x0000_s1084" style="position:absolute;left:4158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" fillcolor="#d2091e [3206]" stroked="f" strokeweight="1pt">
                <v:stroke joinstyle="miter"/>
              </v:oval>
              <v:oval id="Ovaal 243" o:spid="_x0000_s1085" style="position:absolute;left:4611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" fillcolor="#d2091e [3206]" stroked="f" strokeweight="1pt">
                <v:stroke joinstyle="miter"/>
              </v:oval>
              <v:oval id="Ovaal 244" o:spid="_x0000_s1086" style="position:absolute;left:5064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" fillcolor="#d2091e [3206]" stroked="f" strokeweight="1pt">
                <v:stroke joinstyle="miter"/>
              </v:oval>
              <v:oval id="Ovaal 246" o:spid="_x0000_s1087" style="position:absolute;left:3856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" fillcolor="#d2091e [3206]" stroked="f" strokeweight="1pt">
                <v:stroke joinstyle="miter"/>
              </v:oval>
              <v:oval id="Ovaal 247" o:spid="_x0000_s1088" style="position:absolute;left:4301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" fillcolor="#d2091e [3206]" stroked="f" strokeweight="1pt">
                <v:stroke joinstyle="miter"/>
              </v:oval>
              <v:oval id="Ovaal 248" o:spid="_x0000_s1089" style="position:absolute;left:4754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" fillcolor="#d2091e [3206]" stroked="f" strokeweight="1pt">
                <v:stroke joinstyle="miter"/>
              </v:oval>
              <v:oval id="Ovaal 249" o:spid="_x0000_s1090" style="position:absolute;left:520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" fillcolor="#d2091e [3206]" stroked="f" strokeweight="1pt">
                <v:stroke joinstyle="miter"/>
              </v:oval>
              <v:oval id="Ovaal 251" o:spid="_x0000_s1091" style="position:absolute;left:5661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" fillcolor="#d2091e [3206]" stroked="f" strokeweight="1pt">
                <v:stroke joinstyle="miter"/>
              </v:oval>
              <v:oval id="Ovaal 252" o:spid="_x0000_s1092" style="position:absolute;left:5899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" fillcolor="#d2091e [3206]" stroked="f" strokeweight="1pt">
                <v:stroke joinstyle="miter"/>
              </v:oval>
              <v:oval id="Ovaal 254" o:spid="_x0000_s1093" style="position:absolute;left:61225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" fillcolor="#d2091e [3206]" stroked="f" strokeweight="1pt">
                <v:stroke joinstyle="miter"/>
              </v:oval>
              <v:oval id="Ovaal 255" o:spid="_x0000_s1094" style="position:absolute;left:6273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" fillcolor="#d2091e [3206]" stroked="f" strokeweight="1pt">
                <v:stroke joinstyle="miter"/>
              </v:oval>
              <v:oval id="Ovaal 256" o:spid="_x0000_s1095" style="position:absolute;left:6345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" fillcolor="#d2091e [3206]" stroked="f" strokeweight="1pt">
                <v:stroke joinstyle="miter"/>
              </v:oval>
              <v:oval id="Ovaal 259" o:spid="_x0000_s1096" style="position:absolute;left:6424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" fillcolor="#d2091e [3206]" stroked="f" strokeweight="1pt">
                <v:stroke joinstyle="miter"/>
              </v:oval>
              <v:oval id="Ovaal 260" o:spid="_x0000_s1097" style="position:absolute;left:657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" fillcolor="#d2091e [3206]" stroked="f" strokeweight="1pt">
                <v:stroke joinstyle="miter"/>
              </v:oval>
              <v:oval id="Ovaal 263" o:spid="_x0000_s1098" style="position:absolute;left:755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" fillcolor="#d2091e [3206]" stroked="f" strokeweight="1pt">
                <v:stroke joinstyle="miter"/>
              </v:oval>
              <v:oval id="Ovaal 264" o:spid="_x0000_s1099" style="position:absolute;left:10575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" fillcolor="#d2091e [3206]" stroked="f" strokeweight="1pt">
                <v:stroke joinstyle="miter"/>
              </v:oval>
              <v:oval id="Ovaal 265" o:spid="_x0000_s1100" style="position:absolute;left:13596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" fillcolor="#d2091e [3206]" stroked="f" strokeweight="1pt">
                <v:stroke joinstyle="miter"/>
              </v:oval>
              <v:oval id="Ovaal 266" o:spid="_x0000_s1101" style="position:absolute;left:16618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" fillcolor="#d2091e [3206]" stroked="f" strokeweight="1pt">
                <v:stroke joinstyle="miter"/>
              </v:oval>
              <v:oval id="Ovaal 267" o:spid="_x0000_s1102" style="position:absolute;left:1963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" fillcolor="#d2091e [3206]" stroked="f" strokeweight="1pt">
                <v:stroke joinstyle="miter"/>
              </v:oval>
              <v:oval id="Ovaal 268" o:spid="_x0000_s1103" style="position:absolute;left:2266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" fillcolor="#d2091e [3206]" stroked="f" strokeweight="1pt">
                <v:stroke joinstyle="miter"/>
              </v:oval>
              <v:oval id="Ovaal 269" o:spid="_x0000_s1104" style="position:absolute;left:2568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" fillcolor="#d2091e [3206]" stroked="f" strokeweight="1pt">
                <v:stroke joinstyle="miter"/>
              </v:oval>
              <v:oval id="Ovaal 270" o:spid="_x0000_s1105" style="position:absolute;left:2870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" fillcolor="#d2091e [3206]" stroked="f" strokeweight="1pt">
                <v:stroke joinstyle="miter"/>
              </v:oval>
              <v:oval id="Ovaal 271" o:spid="_x0000_s1106" style="position:absolute;left:32520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" fillcolor="#d2091e [3206]" stroked="f" strokeweight="1pt">
                <v:stroke joinstyle="miter"/>
              </v:oval>
              <v:oval id="Ovaal 272" o:spid="_x0000_s1107" style="position:absolute;left:36257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" fillcolor="#d2091e [3206]" stroked="f" strokeweight="1pt">
                <v:stroke joinstyle="miter"/>
              </v:oval>
              <v:oval id="Ovaal 273" o:spid="_x0000_s1108" style="position:absolute;left:4079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" fillcolor="#d2091e [3206]" stroked="f" strokeweight="1pt">
                <v:stroke joinstyle="miter"/>
              </v:oval>
              <v:oval id="Ovaal 274" o:spid="_x0000_s1109" style="position:absolute;left:4532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" fillcolor="#d2091e [3206]" stroked="f" strokeweight="1pt">
                <v:stroke joinstyle="miter"/>
              </v:oval>
              <v:oval id="Ovaal 275" o:spid="_x0000_s1110" style="position:absolute;left:49854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" fillcolor="#d2091e [3206]" stroked="f" strokeweight="1pt">
                <v:stroke joinstyle="miter"/>
              </v:oval>
              <v:oval id="Ovaal 276" o:spid="_x0000_s1111" style="position:absolute;left:53671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" fillcolor="#d2091e [3206]" stroked="f" strokeweight="1pt">
                <v:stroke joinstyle="miter"/>
              </v:oval>
              <v:oval id="Ovaal 277" o:spid="_x0000_s1112" style="position:absolute;left:55102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" fillcolor="#d2091e [3206]" stroked="f" strokeweight="1pt">
                <v:stroke joinstyle="miter"/>
              </v:oval>
              <v:oval id="Ovaal 278" o:spid="_x0000_s1113" style="position:absolute;left:58203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" fillcolor="#d2091e [3206]" stroked="f" strokeweight="1pt">
                <v:stroke joinstyle="miter"/>
              </v:oval>
              <v:oval id="Ovaal 279" o:spid="_x0000_s1114" style="position:absolute;left:60429;width:432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" fillcolor="#d2091e [3206]" stroked="f" strokeweight="1pt">
                <v:stroke joinstyle="miter"/>
              </v:oval>
              <w10:wrap anchorx="margin" anchory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0" layoutInCell="1" allowOverlap="1" wp14:anchorId="611E3859" wp14:editId="5F649D39">
              <wp:simplePos x="0" y="0"/>
              <wp:positionH relativeFrom="page">
                <wp:posOffset>-268605</wp:posOffset>
              </wp:positionH>
              <wp:positionV relativeFrom="paragraph">
                <wp:posOffset>9288145</wp:posOffset>
              </wp:positionV>
              <wp:extent cx="7827645" cy="939165"/>
              <wp:effectExtent l="0" t="0" r="1905" b="0"/>
              <wp:wrapNone/>
              <wp:docPr id="529" name="Groep 5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27645" cy="939165"/>
                        <a:chOff x="1" y="0"/>
                        <a:chExt cx="7828236" cy="939165"/>
                      </a:xfrm>
                    </wpg:grpSpPr>
                    <wps:wsp>
                      <wps:cNvPr id="528" name="Rechthoek 528"/>
                      <wps:cNvSpPr/>
                      <wps:spPr>
                        <a:xfrm>
                          <a:off x="1" y="0"/>
                          <a:ext cx="6891166" cy="93916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77" name="Graphic 175"/>
                      <wpg:cNvGrpSpPr/>
                      <wpg:grpSpPr>
                        <a:xfrm>
                          <a:off x="262393" y="0"/>
                          <a:ext cx="7565844" cy="936423"/>
                          <a:chOff x="0" y="0"/>
                          <a:chExt cx="7565844" cy="936423"/>
                        </a:xfrm>
                      </wpg:grpSpPr>
                      <wps:wsp>
                        <wps:cNvPr id="204" name="Vrije vorm: vorm 204"/>
                        <wps:cNvSpPr/>
                        <wps:spPr>
                          <a:xfrm>
                            <a:off x="6629294" y="0"/>
                            <a:ext cx="936550" cy="936423"/>
                          </a:xfrm>
                          <a:custGeom>
                            <a:avLst/>
                            <a:gdLst>
                              <a:gd name="connsiteX0" fmla="*/ 0 w 936550"/>
                              <a:gd name="connsiteY0" fmla="*/ 0 h 936423"/>
                              <a:gd name="connsiteX1" fmla="*/ 0 w 936550"/>
                              <a:gd name="connsiteY1" fmla="*/ 936423 h 936423"/>
                              <a:gd name="connsiteX2" fmla="*/ 936551 w 936550"/>
                              <a:gd name="connsiteY2" fmla="*/ 936423 h 936423"/>
                              <a:gd name="connsiteX3" fmla="*/ 0 w 936550"/>
                              <a:gd name="connsiteY3" fmla="*/ 0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6550" h="936423">
                                <a:moveTo>
                                  <a:pt x="0" y="0"/>
                                </a:moveTo>
                                <a:lnTo>
                                  <a:pt x="0" y="936423"/>
                                </a:lnTo>
                                <a:lnTo>
                                  <a:pt x="936551" y="9364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091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Vrije vorm: vorm 206"/>
                        <wps:cNvSpPr/>
                        <wps:spPr>
                          <a:xfrm>
                            <a:off x="6560809" y="11943"/>
                            <a:ext cx="66197" cy="65308"/>
                          </a:xfrm>
                          <a:custGeom>
                            <a:avLst/>
                            <a:gdLst>
                              <a:gd name="connsiteX0" fmla="*/ 66198 w 66197"/>
                              <a:gd name="connsiteY0" fmla="*/ 65054 h 65308"/>
                              <a:gd name="connsiteX1" fmla="*/ 0 w 66197"/>
                              <a:gd name="connsiteY1" fmla="*/ 0 h 65308"/>
                              <a:gd name="connsiteX2" fmla="*/ 66198 w 66197"/>
                              <a:gd name="connsiteY2" fmla="*/ 65308 h 653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197" h="65308">
                                <a:moveTo>
                                  <a:pt x="66198" y="65054"/>
                                </a:moveTo>
                                <a:lnTo>
                                  <a:pt x="0" y="0"/>
                                </a:lnTo>
                                <a:lnTo>
                                  <a:pt x="66198" y="65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Vrije vorm: vorm 207"/>
                        <wps:cNvSpPr/>
                        <wps:spPr>
                          <a:xfrm>
                            <a:off x="6517355" y="0"/>
                            <a:ext cx="109779" cy="108127"/>
                          </a:xfrm>
                          <a:custGeom>
                            <a:avLst/>
                            <a:gdLst>
                              <a:gd name="connsiteX0" fmla="*/ 109779 w 109779"/>
                              <a:gd name="connsiteY0" fmla="*/ 46249 h 108127"/>
                              <a:gd name="connsiteX1" fmla="*/ 62767 w 109779"/>
                              <a:gd name="connsiteY1" fmla="*/ 0 h 108127"/>
                              <a:gd name="connsiteX2" fmla="*/ 0 w 109779"/>
                              <a:gd name="connsiteY2" fmla="*/ 0 h 108127"/>
                              <a:gd name="connsiteX3" fmla="*/ 109779 w 109779"/>
                              <a:gd name="connsiteY3" fmla="*/ 108127 h 108127"/>
                              <a:gd name="connsiteX4" fmla="*/ 109779 w 109779"/>
                              <a:gd name="connsiteY4" fmla="*/ 46249 h 108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9779" h="108127">
                                <a:moveTo>
                                  <a:pt x="109779" y="46249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109779" y="108127"/>
                                </a:lnTo>
                                <a:lnTo>
                                  <a:pt x="109779" y="46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Vrije vorm: vorm 208"/>
                        <wps:cNvSpPr/>
                        <wps:spPr>
                          <a:xfrm>
                            <a:off x="6576945" y="139764"/>
                            <a:ext cx="50061" cy="49425"/>
                          </a:xfrm>
                          <a:custGeom>
                            <a:avLst/>
                            <a:gdLst>
                              <a:gd name="connsiteX0" fmla="*/ 50061 w 50061"/>
                              <a:gd name="connsiteY0" fmla="*/ 47901 h 49425"/>
                              <a:gd name="connsiteX1" fmla="*/ 0 w 50061"/>
                              <a:gd name="connsiteY1" fmla="*/ 0 h 49425"/>
                              <a:gd name="connsiteX2" fmla="*/ 50061 w 50061"/>
                              <a:gd name="connsiteY2" fmla="*/ 49426 h 494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0061" h="49425">
                                <a:moveTo>
                                  <a:pt x="50061" y="47901"/>
                                </a:moveTo>
                                <a:lnTo>
                                  <a:pt x="0" y="0"/>
                                </a:lnTo>
                                <a:lnTo>
                                  <a:pt x="50061" y="49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Vrije vorm: vorm 209"/>
                        <wps:cNvSpPr/>
                        <wps:spPr>
                          <a:xfrm>
                            <a:off x="6447091" y="11943"/>
                            <a:ext cx="129854" cy="127948"/>
                          </a:xfrm>
                          <a:custGeom>
                            <a:avLst/>
                            <a:gdLst>
                              <a:gd name="connsiteX0" fmla="*/ 0 w 129854"/>
                              <a:gd name="connsiteY0" fmla="*/ 0 h 127948"/>
                              <a:gd name="connsiteX1" fmla="*/ 129854 w 129854"/>
                              <a:gd name="connsiteY1" fmla="*/ 127948 h 1279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29854" h="127948">
                                <a:moveTo>
                                  <a:pt x="0" y="0"/>
                                </a:moveTo>
                                <a:cubicBezTo>
                                  <a:pt x="42056" y="42056"/>
                                  <a:pt x="85129" y="84875"/>
                                  <a:pt x="129854" y="1279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Vrije vorm: vorm 211"/>
                        <wps:cNvSpPr/>
                        <wps:spPr>
                          <a:xfrm>
                            <a:off x="6403637" y="0"/>
                            <a:ext cx="223496" cy="220192"/>
                          </a:xfrm>
                          <a:custGeom>
                            <a:avLst/>
                            <a:gdLst>
                              <a:gd name="connsiteX0" fmla="*/ 223497 w 223496"/>
                              <a:gd name="connsiteY0" fmla="*/ 158315 h 220192"/>
                              <a:gd name="connsiteX1" fmla="*/ 62767 w 223496"/>
                              <a:gd name="connsiteY1" fmla="*/ 0 h 220192"/>
                              <a:gd name="connsiteX2" fmla="*/ 0 w 223496"/>
                              <a:gd name="connsiteY2" fmla="*/ 0 h 220192"/>
                              <a:gd name="connsiteX3" fmla="*/ 223497 w 223496"/>
                              <a:gd name="connsiteY3" fmla="*/ 220193 h 220192"/>
                              <a:gd name="connsiteX4" fmla="*/ 223497 w 223496"/>
                              <a:gd name="connsiteY4" fmla="*/ 158315 h 220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3496" h="220192">
                                <a:moveTo>
                                  <a:pt x="223497" y="158315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223497" y="220193"/>
                                </a:lnTo>
                                <a:lnTo>
                                  <a:pt x="223497" y="158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Vrije vorm: vorm 227"/>
                        <wps:cNvSpPr/>
                        <wps:spPr>
                          <a:xfrm>
                            <a:off x="6333374" y="11943"/>
                            <a:ext cx="154249" cy="152470"/>
                          </a:xfrm>
                          <a:custGeom>
                            <a:avLst/>
                            <a:gdLst>
                              <a:gd name="connsiteX0" fmla="*/ 0 w 154249"/>
                              <a:gd name="connsiteY0" fmla="*/ 0 h 152470"/>
                              <a:gd name="connsiteX1" fmla="*/ 154250 w 154249"/>
                              <a:gd name="connsiteY1" fmla="*/ 152471 h 152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154249" h="152470">
                                <a:moveTo>
                                  <a:pt x="0" y="0"/>
                                </a:moveTo>
                                <a:cubicBezTo>
                                  <a:pt x="49426" y="49934"/>
                                  <a:pt x="100631" y="100758"/>
                                  <a:pt x="154250" y="1524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Vrije vorm: vorm 245"/>
                        <wps:cNvSpPr/>
                        <wps:spPr>
                          <a:xfrm>
                            <a:off x="6487242" y="164159"/>
                            <a:ext cx="139764" cy="137477"/>
                          </a:xfrm>
                          <a:custGeom>
                            <a:avLst/>
                            <a:gdLst>
                              <a:gd name="connsiteX0" fmla="*/ 139765 w 139764"/>
                              <a:gd name="connsiteY0" fmla="*/ 128075 h 137477"/>
                              <a:gd name="connsiteX1" fmla="*/ 0 w 139764"/>
                              <a:gd name="connsiteY1" fmla="*/ 0 h 137477"/>
                              <a:gd name="connsiteX2" fmla="*/ 139765 w 139764"/>
                              <a:gd name="connsiteY2" fmla="*/ 137478 h 1374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9764" h="137477">
                                <a:moveTo>
                                  <a:pt x="139765" y="128075"/>
                                </a:moveTo>
                                <a:cubicBezTo>
                                  <a:pt x="91228" y="85214"/>
                                  <a:pt x="44640" y="42522"/>
                                  <a:pt x="0" y="0"/>
                                </a:cubicBezTo>
                                <a:lnTo>
                                  <a:pt x="139765" y="137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Vrije vorm: vorm 250"/>
                        <wps:cNvSpPr/>
                        <wps:spPr>
                          <a:xfrm>
                            <a:off x="6289920" y="0"/>
                            <a:ext cx="337214" cy="332258"/>
                          </a:xfrm>
                          <a:custGeom>
                            <a:avLst/>
                            <a:gdLst>
                              <a:gd name="connsiteX0" fmla="*/ 337214 w 337214"/>
                              <a:gd name="connsiteY0" fmla="*/ 270381 h 332258"/>
                              <a:gd name="connsiteX1" fmla="*/ 62767 w 337214"/>
                              <a:gd name="connsiteY1" fmla="*/ 0 h 332258"/>
                              <a:gd name="connsiteX2" fmla="*/ 0 w 337214"/>
                              <a:gd name="connsiteY2" fmla="*/ 0 h 332258"/>
                              <a:gd name="connsiteX3" fmla="*/ 337214 w 337214"/>
                              <a:gd name="connsiteY3" fmla="*/ 332259 h 332258"/>
                              <a:gd name="connsiteX4" fmla="*/ 337214 w 337214"/>
                              <a:gd name="connsiteY4" fmla="*/ 270381 h 3322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7214" h="332258">
                                <a:moveTo>
                                  <a:pt x="337214" y="270381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337214" y="332259"/>
                                </a:lnTo>
                                <a:lnTo>
                                  <a:pt x="337214" y="270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Vrije vorm: vorm 253"/>
                        <wps:cNvSpPr/>
                        <wps:spPr>
                          <a:xfrm>
                            <a:off x="6219656" y="11943"/>
                            <a:ext cx="407350" cy="409764"/>
                          </a:xfrm>
                          <a:custGeom>
                            <a:avLst/>
                            <a:gdLst>
                              <a:gd name="connsiteX0" fmla="*/ 407351 w 407350"/>
                              <a:gd name="connsiteY0" fmla="*/ 401506 h 409764"/>
                              <a:gd name="connsiteX1" fmla="*/ 0 w 407350"/>
                              <a:gd name="connsiteY1" fmla="*/ 0 h 409764"/>
                              <a:gd name="connsiteX2" fmla="*/ 407351 w 407350"/>
                              <a:gd name="connsiteY2" fmla="*/ 409765 h 4097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07350" h="409764">
                                <a:moveTo>
                                  <a:pt x="407351" y="401506"/>
                                </a:moveTo>
                                <a:lnTo>
                                  <a:pt x="0" y="0"/>
                                </a:lnTo>
                                <a:cubicBezTo>
                                  <a:pt x="132395" y="139765"/>
                                  <a:pt x="269111" y="275591"/>
                                  <a:pt x="407351" y="4097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Vrije vorm: vorm 257"/>
                        <wps:cNvSpPr/>
                        <wps:spPr>
                          <a:xfrm>
                            <a:off x="6176202" y="0"/>
                            <a:ext cx="450932" cy="444324"/>
                          </a:xfrm>
                          <a:custGeom>
                            <a:avLst/>
                            <a:gdLst>
                              <a:gd name="connsiteX0" fmla="*/ 450932 w 450932"/>
                              <a:gd name="connsiteY0" fmla="*/ 382574 h 444324"/>
                              <a:gd name="connsiteX1" fmla="*/ 62767 w 450932"/>
                              <a:gd name="connsiteY1" fmla="*/ 0 h 444324"/>
                              <a:gd name="connsiteX2" fmla="*/ 0 w 450932"/>
                              <a:gd name="connsiteY2" fmla="*/ 0 h 444324"/>
                              <a:gd name="connsiteX3" fmla="*/ 450932 w 450932"/>
                              <a:gd name="connsiteY3" fmla="*/ 444325 h 444324"/>
                              <a:gd name="connsiteX4" fmla="*/ 450932 w 450932"/>
                              <a:gd name="connsiteY4" fmla="*/ 382574 h 4443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50932" h="444324">
                                <a:moveTo>
                                  <a:pt x="450932" y="382574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450932" y="444325"/>
                                </a:lnTo>
                                <a:lnTo>
                                  <a:pt x="450932" y="382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Vrije vorm: vorm 258"/>
                        <wps:cNvSpPr/>
                        <wps:spPr>
                          <a:xfrm>
                            <a:off x="6105938" y="11943"/>
                            <a:ext cx="521068" cy="520051"/>
                          </a:xfrm>
                          <a:custGeom>
                            <a:avLst/>
                            <a:gdLst>
                              <a:gd name="connsiteX0" fmla="*/ 521068 w 521068"/>
                              <a:gd name="connsiteY0" fmla="*/ 513572 h 520051"/>
                              <a:gd name="connsiteX1" fmla="*/ 0 w 521068"/>
                              <a:gd name="connsiteY1" fmla="*/ 0 h 520051"/>
                              <a:gd name="connsiteX2" fmla="*/ 520941 w 521068"/>
                              <a:gd name="connsiteY2" fmla="*/ 520052 h 5200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21068" h="520051">
                                <a:moveTo>
                                  <a:pt x="521068" y="513572"/>
                                </a:moveTo>
                                <a:lnTo>
                                  <a:pt x="0" y="0"/>
                                </a:lnTo>
                                <a:cubicBezTo>
                                  <a:pt x="168353" y="178518"/>
                                  <a:pt x="343948" y="349793"/>
                                  <a:pt x="520941" y="5200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Vrije vorm: vorm 261"/>
                        <wps:cNvSpPr/>
                        <wps:spPr>
                          <a:xfrm>
                            <a:off x="6062484" y="0"/>
                            <a:ext cx="564649" cy="556517"/>
                          </a:xfrm>
                          <a:custGeom>
                            <a:avLst/>
                            <a:gdLst>
                              <a:gd name="connsiteX0" fmla="*/ 564649 w 564649"/>
                              <a:gd name="connsiteY0" fmla="*/ 494640 h 556517"/>
                              <a:gd name="connsiteX1" fmla="*/ 62767 w 564649"/>
                              <a:gd name="connsiteY1" fmla="*/ 0 h 556517"/>
                              <a:gd name="connsiteX2" fmla="*/ 0 w 564649"/>
                              <a:gd name="connsiteY2" fmla="*/ 0 h 556517"/>
                              <a:gd name="connsiteX3" fmla="*/ 564649 w 564649"/>
                              <a:gd name="connsiteY3" fmla="*/ 556517 h 556517"/>
                              <a:gd name="connsiteX4" fmla="*/ 564649 w 564649"/>
                              <a:gd name="connsiteY4" fmla="*/ 494640 h 556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64649" h="556517">
                                <a:moveTo>
                                  <a:pt x="564649" y="494640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564649" y="556517"/>
                                </a:lnTo>
                                <a:lnTo>
                                  <a:pt x="564649" y="494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Vrije vorm: vorm 262"/>
                        <wps:cNvSpPr/>
                        <wps:spPr>
                          <a:xfrm>
                            <a:off x="5992220" y="11943"/>
                            <a:ext cx="209393" cy="206216"/>
                          </a:xfrm>
                          <a:custGeom>
                            <a:avLst/>
                            <a:gdLst>
                              <a:gd name="connsiteX0" fmla="*/ 209393 w 209393"/>
                              <a:gd name="connsiteY0" fmla="*/ 206216 h 206216"/>
                              <a:gd name="connsiteX1" fmla="*/ 0 w 209393"/>
                              <a:gd name="connsiteY1" fmla="*/ 0 h 206216"/>
                              <a:gd name="connsiteX2" fmla="*/ 209393 w 209393"/>
                              <a:gd name="connsiteY2" fmla="*/ 206216 h 2062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9393" h="206216">
                                <a:moveTo>
                                  <a:pt x="209393" y="206216"/>
                                </a:moveTo>
                                <a:lnTo>
                                  <a:pt x="0" y="0"/>
                                </a:lnTo>
                                <a:cubicBezTo>
                                  <a:pt x="69459" y="68951"/>
                                  <a:pt x="139257" y="137689"/>
                                  <a:pt x="209393" y="2062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Vrije vorm: vorm 282"/>
                        <wps:cNvSpPr/>
                        <wps:spPr>
                          <a:xfrm>
                            <a:off x="6201614" y="218159"/>
                            <a:ext cx="425393" cy="419293"/>
                          </a:xfrm>
                          <a:custGeom>
                            <a:avLst/>
                            <a:gdLst>
                              <a:gd name="connsiteX0" fmla="*/ 425393 w 425393"/>
                              <a:gd name="connsiteY0" fmla="*/ 415609 h 419293"/>
                              <a:gd name="connsiteX1" fmla="*/ 0 w 425393"/>
                              <a:gd name="connsiteY1" fmla="*/ 0 h 419293"/>
                              <a:gd name="connsiteX2" fmla="*/ 425393 w 425393"/>
                              <a:gd name="connsiteY2" fmla="*/ 419294 h 4192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25393" h="419293">
                                <a:moveTo>
                                  <a:pt x="425393" y="415609"/>
                                </a:moveTo>
                                <a:cubicBezTo>
                                  <a:pt x="283426" y="276692"/>
                                  <a:pt x="141628" y="138155"/>
                                  <a:pt x="0" y="0"/>
                                </a:cubicBezTo>
                                <a:lnTo>
                                  <a:pt x="425393" y="419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Vrije vorm: vorm 283"/>
                        <wps:cNvSpPr/>
                        <wps:spPr>
                          <a:xfrm>
                            <a:off x="5948767" y="0"/>
                            <a:ext cx="678367" cy="668583"/>
                          </a:xfrm>
                          <a:custGeom>
                            <a:avLst/>
                            <a:gdLst>
                              <a:gd name="connsiteX0" fmla="*/ 678367 w 678367"/>
                              <a:gd name="connsiteY0" fmla="*/ 606706 h 668583"/>
                              <a:gd name="connsiteX1" fmla="*/ 62767 w 678367"/>
                              <a:gd name="connsiteY1" fmla="*/ 0 h 668583"/>
                              <a:gd name="connsiteX2" fmla="*/ 0 w 678367"/>
                              <a:gd name="connsiteY2" fmla="*/ 0 h 668583"/>
                              <a:gd name="connsiteX3" fmla="*/ 678367 w 678367"/>
                              <a:gd name="connsiteY3" fmla="*/ 668583 h 668583"/>
                              <a:gd name="connsiteX4" fmla="*/ 678367 w 678367"/>
                              <a:gd name="connsiteY4" fmla="*/ 606706 h 6685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8367" h="668583">
                                <a:moveTo>
                                  <a:pt x="678367" y="606706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678367" y="668583"/>
                                </a:lnTo>
                                <a:lnTo>
                                  <a:pt x="678367" y="606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Vrije vorm: vorm 284"/>
                        <wps:cNvSpPr/>
                        <wps:spPr>
                          <a:xfrm>
                            <a:off x="5878503" y="11943"/>
                            <a:ext cx="283214" cy="279529"/>
                          </a:xfrm>
                          <a:custGeom>
                            <a:avLst/>
                            <a:gdLst>
                              <a:gd name="connsiteX0" fmla="*/ 0 w 283214"/>
                              <a:gd name="connsiteY0" fmla="*/ 0 h 279529"/>
                              <a:gd name="connsiteX1" fmla="*/ 283214 w 283214"/>
                              <a:gd name="connsiteY1" fmla="*/ 279529 h 2795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83214" h="279529">
                                <a:moveTo>
                                  <a:pt x="0" y="0"/>
                                </a:moveTo>
                                <a:cubicBezTo>
                                  <a:pt x="93854" y="93176"/>
                                  <a:pt x="188259" y="186353"/>
                                  <a:pt x="283214" y="2795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Vrije vorm: vorm 285"/>
                        <wps:cNvSpPr/>
                        <wps:spPr>
                          <a:xfrm>
                            <a:off x="6162352" y="290964"/>
                            <a:ext cx="464654" cy="458682"/>
                          </a:xfrm>
                          <a:custGeom>
                            <a:avLst/>
                            <a:gdLst>
                              <a:gd name="connsiteX0" fmla="*/ 464654 w 464654"/>
                              <a:gd name="connsiteY0" fmla="*/ 454743 h 458682"/>
                              <a:gd name="connsiteX1" fmla="*/ 0 w 464654"/>
                              <a:gd name="connsiteY1" fmla="*/ 0 h 458682"/>
                              <a:gd name="connsiteX2" fmla="*/ 464654 w 464654"/>
                              <a:gd name="connsiteY2" fmla="*/ 458682 h 4586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64654" h="458682">
                                <a:moveTo>
                                  <a:pt x="464654" y="454743"/>
                                </a:moveTo>
                                <a:cubicBezTo>
                                  <a:pt x="309558" y="302442"/>
                                  <a:pt x="154673" y="150861"/>
                                  <a:pt x="0" y="0"/>
                                </a:cubicBezTo>
                                <a:lnTo>
                                  <a:pt x="464654" y="458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Vrije vorm: vorm 286"/>
                        <wps:cNvSpPr/>
                        <wps:spPr>
                          <a:xfrm>
                            <a:off x="5835049" y="0"/>
                            <a:ext cx="792085" cy="780649"/>
                          </a:xfrm>
                          <a:custGeom>
                            <a:avLst/>
                            <a:gdLst>
                              <a:gd name="connsiteX0" fmla="*/ 792085 w 792085"/>
                              <a:gd name="connsiteY0" fmla="*/ 718772 h 780649"/>
                              <a:gd name="connsiteX1" fmla="*/ 62767 w 792085"/>
                              <a:gd name="connsiteY1" fmla="*/ 0 h 780649"/>
                              <a:gd name="connsiteX2" fmla="*/ 0 w 792085"/>
                              <a:gd name="connsiteY2" fmla="*/ 0 h 780649"/>
                              <a:gd name="connsiteX3" fmla="*/ 792085 w 792085"/>
                              <a:gd name="connsiteY3" fmla="*/ 780649 h 780649"/>
                              <a:gd name="connsiteX4" fmla="*/ 792085 w 792085"/>
                              <a:gd name="connsiteY4" fmla="*/ 718772 h 7806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92085" h="780649">
                                <a:moveTo>
                                  <a:pt x="792085" y="718772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792085" y="780649"/>
                                </a:lnTo>
                                <a:lnTo>
                                  <a:pt x="792085" y="718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Vrije vorm: vorm 287"/>
                        <wps:cNvSpPr/>
                        <wps:spPr>
                          <a:xfrm>
                            <a:off x="5764785" y="11943"/>
                            <a:ext cx="835157" cy="823086"/>
                          </a:xfrm>
                          <a:custGeom>
                            <a:avLst/>
                            <a:gdLst>
                              <a:gd name="connsiteX0" fmla="*/ 0 w 835157"/>
                              <a:gd name="connsiteY0" fmla="*/ 0 h 823086"/>
                              <a:gd name="connsiteX1" fmla="*/ 835158 w 835157"/>
                              <a:gd name="connsiteY1" fmla="*/ 823087 h 8230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835157" h="823086">
                                <a:moveTo>
                                  <a:pt x="0" y="0"/>
                                </a:moveTo>
                                <a:cubicBezTo>
                                  <a:pt x="266824" y="284358"/>
                                  <a:pt x="552198" y="549783"/>
                                  <a:pt x="835158" y="8230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Vrije vorm: vorm 290"/>
                        <wps:cNvSpPr/>
                        <wps:spPr>
                          <a:xfrm>
                            <a:off x="5721331" y="0"/>
                            <a:ext cx="905802" cy="892715"/>
                          </a:xfrm>
                          <a:custGeom>
                            <a:avLst/>
                            <a:gdLst>
                              <a:gd name="connsiteX0" fmla="*/ 905802 w 905802"/>
                              <a:gd name="connsiteY0" fmla="*/ 830837 h 892715"/>
                              <a:gd name="connsiteX1" fmla="*/ 62767 w 905802"/>
                              <a:gd name="connsiteY1" fmla="*/ 0 h 892715"/>
                              <a:gd name="connsiteX2" fmla="*/ 0 w 905802"/>
                              <a:gd name="connsiteY2" fmla="*/ 0 h 892715"/>
                              <a:gd name="connsiteX3" fmla="*/ 905802 w 905802"/>
                              <a:gd name="connsiteY3" fmla="*/ 892715 h 892715"/>
                              <a:gd name="connsiteX4" fmla="*/ 905802 w 905802"/>
                              <a:gd name="connsiteY4" fmla="*/ 830837 h 8927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05802" h="892715">
                                <a:moveTo>
                                  <a:pt x="905802" y="830837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05802" y="892715"/>
                                </a:lnTo>
                                <a:lnTo>
                                  <a:pt x="905802" y="830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Vrije vorm: vorm 382"/>
                        <wps:cNvSpPr/>
                        <wps:spPr>
                          <a:xfrm>
                            <a:off x="5651068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677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67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677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990" y="307863"/>
                                  <a:pt x="623477" y="617887"/>
                                  <a:pt x="93667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Vrije vorm: vorm 383"/>
                        <wps:cNvSpPr/>
                        <wps:spPr>
                          <a:xfrm>
                            <a:off x="560761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Vrije vorm: vorm 384"/>
                        <wps:cNvSpPr/>
                        <wps:spPr>
                          <a:xfrm>
                            <a:off x="5537350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297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29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297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355" y="307863"/>
                                  <a:pt x="622715" y="617887"/>
                                  <a:pt x="93629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Vrije vorm: vorm 385"/>
                        <wps:cNvSpPr/>
                        <wps:spPr>
                          <a:xfrm>
                            <a:off x="5493896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Vrije vorm: vorm 386"/>
                        <wps:cNvSpPr/>
                        <wps:spPr>
                          <a:xfrm>
                            <a:off x="5423632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043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04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043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720" y="307863"/>
                                  <a:pt x="622080" y="617887"/>
                                  <a:pt x="93604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Vrije vorm: vorm 387"/>
                        <wps:cNvSpPr/>
                        <wps:spPr>
                          <a:xfrm>
                            <a:off x="5380178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Vrije vorm: vorm 388"/>
                        <wps:cNvSpPr/>
                        <wps:spPr>
                          <a:xfrm>
                            <a:off x="5309915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788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788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788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085" y="307863"/>
                                  <a:pt x="621318" y="617887"/>
                                  <a:pt x="93578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Vrije vorm: vorm 389"/>
                        <wps:cNvSpPr/>
                        <wps:spPr>
                          <a:xfrm>
                            <a:off x="526658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Vrije vorm: vorm 390"/>
                        <wps:cNvSpPr/>
                        <wps:spPr>
                          <a:xfrm>
                            <a:off x="5196705" y="11943"/>
                            <a:ext cx="937567" cy="924479"/>
                          </a:xfrm>
                          <a:custGeom>
                            <a:avLst/>
                            <a:gdLst>
                              <a:gd name="connsiteX0" fmla="*/ 934899 w 937567"/>
                              <a:gd name="connsiteY0" fmla="*/ 924480 h 924479"/>
                              <a:gd name="connsiteX1" fmla="*/ 937567 w 937567"/>
                              <a:gd name="connsiteY1" fmla="*/ 924480 h 924479"/>
                              <a:gd name="connsiteX2" fmla="*/ 0 w 937567"/>
                              <a:gd name="connsiteY2" fmla="*/ 0 h 924479"/>
                              <a:gd name="connsiteX3" fmla="*/ 934899 w 937567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567" h="924479">
                                <a:moveTo>
                                  <a:pt x="934899" y="924480"/>
                                </a:moveTo>
                                <a:lnTo>
                                  <a:pt x="937567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4941" y="307863"/>
                                  <a:pt x="620047" y="617887"/>
                                  <a:pt x="934899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Vrije vorm: vorm 391"/>
                        <wps:cNvSpPr/>
                        <wps:spPr>
                          <a:xfrm>
                            <a:off x="5152870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Vrije vorm: vorm 392"/>
                        <wps:cNvSpPr/>
                        <wps:spPr>
                          <a:xfrm>
                            <a:off x="5082352" y="11943"/>
                            <a:ext cx="938202" cy="924479"/>
                          </a:xfrm>
                          <a:custGeom>
                            <a:avLst/>
                            <a:gdLst>
                              <a:gd name="connsiteX0" fmla="*/ 935280 w 938202"/>
                              <a:gd name="connsiteY0" fmla="*/ 924480 h 924479"/>
                              <a:gd name="connsiteX1" fmla="*/ 938202 w 938202"/>
                              <a:gd name="connsiteY1" fmla="*/ 924480 h 924479"/>
                              <a:gd name="connsiteX2" fmla="*/ 0 w 938202"/>
                              <a:gd name="connsiteY2" fmla="*/ 0 h 924479"/>
                              <a:gd name="connsiteX3" fmla="*/ 935280 w 938202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202" h="924479">
                                <a:moveTo>
                                  <a:pt x="935280" y="924480"/>
                                </a:moveTo>
                                <a:lnTo>
                                  <a:pt x="938202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4941" y="307863"/>
                                  <a:pt x="620047" y="617887"/>
                                  <a:pt x="935280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Vrije vorm: vorm 393"/>
                        <wps:cNvSpPr/>
                        <wps:spPr>
                          <a:xfrm>
                            <a:off x="503915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Vrije vorm: vorm 394"/>
                        <wps:cNvSpPr/>
                        <wps:spPr>
                          <a:xfrm>
                            <a:off x="4968889" y="11943"/>
                            <a:ext cx="316757" cy="312310"/>
                          </a:xfrm>
                          <a:custGeom>
                            <a:avLst/>
                            <a:gdLst>
                              <a:gd name="connsiteX0" fmla="*/ 316758 w 316757"/>
                              <a:gd name="connsiteY0" fmla="*/ 312311 h 312310"/>
                              <a:gd name="connsiteX1" fmla="*/ 0 w 316757"/>
                              <a:gd name="connsiteY1" fmla="*/ 0 h 3123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16757" h="312310">
                                <a:moveTo>
                                  <a:pt x="316758" y="312311"/>
                                </a:moveTo>
                                <a:cubicBezTo>
                                  <a:pt x="211722" y="207953"/>
                                  <a:pt x="106136" y="10384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Vrije vorm: vorm 395"/>
                        <wps:cNvSpPr/>
                        <wps:spPr>
                          <a:xfrm>
                            <a:off x="5285647" y="324254"/>
                            <a:ext cx="621190" cy="612169"/>
                          </a:xfrm>
                          <a:custGeom>
                            <a:avLst/>
                            <a:gdLst>
                              <a:gd name="connsiteX0" fmla="*/ 621191 w 621190"/>
                              <a:gd name="connsiteY0" fmla="*/ 612169 h 612169"/>
                              <a:gd name="connsiteX1" fmla="*/ 0 w 621190"/>
                              <a:gd name="connsiteY1" fmla="*/ 0 h 612169"/>
                              <a:gd name="connsiteX2" fmla="*/ 618903 w 621190"/>
                              <a:gd name="connsiteY2" fmla="*/ 612169 h 6121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21190" h="612169">
                                <a:moveTo>
                                  <a:pt x="621191" y="612169"/>
                                </a:moveTo>
                                <a:lnTo>
                                  <a:pt x="0" y="0"/>
                                </a:lnTo>
                                <a:cubicBezTo>
                                  <a:pt x="206343" y="204438"/>
                                  <a:pt x="411544" y="409002"/>
                                  <a:pt x="618903" y="6121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Vrije vorm: vorm 396"/>
                        <wps:cNvSpPr/>
                        <wps:spPr>
                          <a:xfrm>
                            <a:off x="492543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Vrije vorm: vorm 397"/>
                        <wps:cNvSpPr/>
                        <wps:spPr>
                          <a:xfrm>
                            <a:off x="5079811" y="233279"/>
                            <a:ext cx="713308" cy="703143"/>
                          </a:xfrm>
                          <a:custGeom>
                            <a:avLst/>
                            <a:gdLst>
                              <a:gd name="connsiteX0" fmla="*/ 710767 w 713308"/>
                              <a:gd name="connsiteY0" fmla="*/ 703143 h 703143"/>
                              <a:gd name="connsiteX1" fmla="*/ 713308 w 713308"/>
                              <a:gd name="connsiteY1" fmla="*/ 703143 h 703143"/>
                              <a:gd name="connsiteX2" fmla="*/ 0 w 713308"/>
                              <a:gd name="connsiteY2" fmla="*/ 0 h 703143"/>
                              <a:gd name="connsiteX3" fmla="*/ 710767 w 713308"/>
                              <a:gd name="connsiteY3" fmla="*/ 703143 h 7031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13308" h="703143">
                                <a:moveTo>
                                  <a:pt x="710767" y="703143"/>
                                </a:moveTo>
                                <a:lnTo>
                                  <a:pt x="713308" y="703143"/>
                                </a:lnTo>
                                <a:lnTo>
                                  <a:pt x="0" y="0"/>
                                </a:lnTo>
                                <a:cubicBezTo>
                                  <a:pt x="237092" y="234805"/>
                                  <a:pt x="472659" y="469863"/>
                                  <a:pt x="710767" y="7031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Vrije vorm: vorm 398"/>
                        <wps:cNvSpPr/>
                        <wps:spPr>
                          <a:xfrm>
                            <a:off x="4855171" y="11943"/>
                            <a:ext cx="224639" cy="221336"/>
                          </a:xfrm>
                          <a:custGeom>
                            <a:avLst/>
                            <a:gdLst>
                              <a:gd name="connsiteX0" fmla="*/ 224640 w 224639"/>
                              <a:gd name="connsiteY0" fmla="*/ 221336 h 221336"/>
                              <a:gd name="connsiteX1" fmla="*/ 0 w 224639"/>
                              <a:gd name="connsiteY1" fmla="*/ 0 h 2213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4639" h="221336">
                                <a:moveTo>
                                  <a:pt x="224640" y="221336"/>
                                </a:moveTo>
                                <a:cubicBezTo>
                                  <a:pt x="150099" y="147558"/>
                                  <a:pt x="75219" y="737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Vrije vorm: vorm 399"/>
                        <wps:cNvSpPr/>
                        <wps:spPr>
                          <a:xfrm>
                            <a:off x="481171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Vrije vorm: vorm 400"/>
                        <wps:cNvSpPr/>
                        <wps:spPr>
                          <a:xfrm>
                            <a:off x="4741454" y="11943"/>
                            <a:ext cx="937947" cy="924479"/>
                          </a:xfrm>
                          <a:custGeom>
                            <a:avLst/>
                            <a:gdLst>
                              <a:gd name="connsiteX0" fmla="*/ 931595 w 937947"/>
                              <a:gd name="connsiteY0" fmla="*/ 924480 h 924479"/>
                              <a:gd name="connsiteX1" fmla="*/ 937948 w 937947"/>
                              <a:gd name="connsiteY1" fmla="*/ 924480 h 924479"/>
                              <a:gd name="connsiteX2" fmla="*/ 0 w 937947"/>
                              <a:gd name="connsiteY2" fmla="*/ 0 h 924479"/>
                              <a:gd name="connsiteX3" fmla="*/ 644569 w 937947"/>
                              <a:gd name="connsiteY3" fmla="*/ 644823 h 924479"/>
                              <a:gd name="connsiteX4" fmla="*/ 931595 w 937947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7947" h="924479">
                                <a:moveTo>
                                  <a:pt x="931595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188" y="221209"/>
                                  <a:pt x="428442" y="420565"/>
                                  <a:pt x="644569" y="644823"/>
                                </a:cubicBezTo>
                                <a:cubicBezTo>
                                  <a:pt x="743040" y="741134"/>
                                  <a:pt x="836428" y="833125"/>
                                  <a:pt x="931595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Vrije vorm: vorm 401"/>
                        <wps:cNvSpPr/>
                        <wps:spPr>
                          <a:xfrm>
                            <a:off x="469800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Vrije vorm: vorm 402"/>
                        <wps:cNvSpPr/>
                        <wps:spPr>
                          <a:xfrm>
                            <a:off x="4627736" y="11943"/>
                            <a:ext cx="938964" cy="924479"/>
                          </a:xfrm>
                          <a:custGeom>
                            <a:avLst/>
                            <a:gdLst>
                              <a:gd name="connsiteX0" fmla="*/ 938965 w 938964"/>
                              <a:gd name="connsiteY0" fmla="*/ 924480 h 924479"/>
                              <a:gd name="connsiteX1" fmla="*/ 0 w 938964"/>
                              <a:gd name="connsiteY1" fmla="*/ 0 h 924479"/>
                              <a:gd name="connsiteX2" fmla="*/ 937440 w 938964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8964" h="924479">
                                <a:moveTo>
                                  <a:pt x="938965" y="924480"/>
                                </a:moveTo>
                                <a:cubicBezTo>
                                  <a:pt x="623351" y="612169"/>
                                  <a:pt x="314852" y="309261"/>
                                  <a:pt x="0" y="0"/>
                                </a:cubicBezTo>
                                <a:lnTo>
                                  <a:pt x="937440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Vrije vorm: vorm 403"/>
                        <wps:cNvSpPr/>
                        <wps:spPr>
                          <a:xfrm>
                            <a:off x="4584282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Vrije vorm: vorm 404"/>
                        <wps:cNvSpPr/>
                        <wps:spPr>
                          <a:xfrm>
                            <a:off x="4642475" y="138494"/>
                            <a:ext cx="814573" cy="797929"/>
                          </a:xfrm>
                          <a:custGeom>
                            <a:avLst/>
                            <a:gdLst>
                              <a:gd name="connsiteX0" fmla="*/ 814574 w 814573"/>
                              <a:gd name="connsiteY0" fmla="*/ 797929 h 797929"/>
                              <a:gd name="connsiteX1" fmla="*/ 183981 w 814573"/>
                              <a:gd name="connsiteY1" fmla="*/ 169369 h 797929"/>
                              <a:gd name="connsiteX2" fmla="*/ 0 w 814573"/>
                              <a:gd name="connsiteY2" fmla="*/ 0 h 797929"/>
                              <a:gd name="connsiteX3" fmla="*/ 809492 w 814573"/>
                              <a:gd name="connsiteY3" fmla="*/ 797929 h 7979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4573" h="797929">
                                <a:moveTo>
                                  <a:pt x="814574" y="797929"/>
                                </a:moveTo>
                                <a:cubicBezTo>
                                  <a:pt x="604165" y="589807"/>
                                  <a:pt x="390325" y="390706"/>
                                  <a:pt x="183981" y="169369"/>
                                </a:cubicBezTo>
                                <a:cubicBezTo>
                                  <a:pt x="119054" y="112701"/>
                                  <a:pt x="58193" y="56160"/>
                                  <a:pt x="0" y="0"/>
                                </a:cubicBezTo>
                                <a:lnTo>
                                  <a:pt x="809492" y="7979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Vrije vorm: vorm 405"/>
                        <wps:cNvSpPr/>
                        <wps:spPr>
                          <a:xfrm>
                            <a:off x="4514018" y="11943"/>
                            <a:ext cx="128456" cy="126550"/>
                          </a:xfrm>
                          <a:custGeom>
                            <a:avLst/>
                            <a:gdLst>
                              <a:gd name="connsiteX0" fmla="*/ 128457 w 128456"/>
                              <a:gd name="connsiteY0" fmla="*/ 126551 h 126550"/>
                              <a:gd name="connsiteX1" fmla="*/ 0 w 128456"/>
                              <a:gd name="connsiteY1" fmla="*/ 0 h 126550"/>
                              <a:gd name="connsiteX2" fmla="*/ 128457 w 128456"/>
                              <a:gd name="connsiteY2" fmla="*/ 126551 h 1265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8456" h="126550">
                                <a:moveTo>
                                  <a:pt x="128457" y="126551"/>
                                </a:moveTo>
                                <a:lnTo>
                                  <a:pt x="0" y="0"/>
                                </a:lnTo>
                                <a:cubicBezTo>
                                  <a:pt x="41591" y="41675"/>
                                  <a:pt x="84410" y="83859"/>
                                  <a:pt x="128457" y="1265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Vrije vorm: vorm 406"/>
                        <wps:cNvSpPr/>
                        <wps:spPr>
                          <a:xfrm>
                            <a:off x="447056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Vrije vorm: vorm 407"/>
                        <wps:cNvSpPr/>
                        <wps:spPr>
                          <a:xfrm>
                            <a:off x="4553661" y="163016"/>
                            <a:ext cx="789289" cy="773406"/>
                          </a:xfrm>
                          <a:custGeom>
                            <a:avLst/>
                            <a:gdLst>
                              <a:gd name="connsiteX0" fmla="*/ 789289 w 789289"/>
                              <a:gd name="connsiteY0" fmla="*/ 773407 h 773406"/>
                              <a:gd name="connsiteX1" fmla="*/ 158442 w 789289"/>
                              <a:gd name="connsiteY1" fmla="*/ 144847 h 773406"/>
                              <a:gd name="connsiteX2" fmla="*/ 0 w 789289"/>
                              <a:gd name="connsiteY2" fmla="*/ 0 h 773406"/>
                              <a:gd name="connsiteX3" fmla="*/ 784588 w 789289"/>
                              <a:gd name="connsiteY3" fmla="*/ 773407 h 773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89289" h="773406">
                                <a:moveTo>
                                  <a:pt x="789289" y="773407"/>
                                </a:moveTo>
                                <a:cubicBezTo>
                                  <a:pt x="578499" y="565285"/>
                                  <a:pt x="364659" y="366183"/>
                                  <a:pt x="158442" y="144847"/>
                                </a:cubicBezTo>
                                <a:cubicBezTo>
                                  <a:pt x="102791" y="96438"/>
                                  <a:pt x="50315" y="48028"/>
                                  <a:pt x="0" y="0"/>
                                </a:cubicBezTo>
                                <a:lnTo>
                                  <a:pt x="784588" y="773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Vrije vorm: vorm 408"/>
                        <wps:cNvSpPr/>
                        <wps:spPr>
                          <a:xfrm>
                            <a:off x="4400301" y="11943"/>
                            <a:ext cx="153360" cy="151072"/>
                          </a:xfrm>
                          <a:custGeom>
                            <a:avLst/>
                            <a:gdLst>
                              <a:gd name="connsiteX0" fmla="*/ 153360 w 153360"/>
                              <a:gd name="connsiteY0" fmla="*/ 151073 h 151072"/>
                              <a:gd name="connsiteX1" fmla="*/ 0 w 153360"/>
                              <a:gd name="connsiteY1" fmla="*/ 0 h 151072"/>
                              <a:gd name="connsiteX2" fmla="*/ 153360 w 153360"/>
                              <a:gd name="connsiteY2" fmla="*/ 151073 h 1510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3360" h="151072">
                                <a:moveTo>
                                  <a:pt x="153360" y="151073"/>
                                </a:moveTo>
                                <a:lnTo>
                                  <a:pt x="0" y="0"/>
                                </a:lnTo>
                                <a:cubicBezTo>
                                  <a:pt x="49172" y="49680"/>
                                  <a:pt x="99995" y="100122"/>
                                  <a:pt x="153360" y="1510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Vrije vorm: vorm 409"/>
                        <wps:cNvSpPr/>
                        <wps:spPr>
                          <a:xfrm>
                            <a:off x="435684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Vrije vorm: vorm 410"/>
                        <wps:cNvSpPr/>
                        <wps:spPr>
                          <a:xfrm>
                            <a:off x="5038136" y="752696"/>
                            <a:ext cx="189190" cy="183726"/>
                          </a:xfrm>
                          <a:custGeom>
                            <a:avLst/>
                            <a:gdLst>
                              <a:gd name="connsiteX0" fmla="*/ 189191 w 189190"/>
                              <a:gd name="connsiteY0" fmla="*/ 183727 h 183726"/>
                              <a:gd name="connsiteX1" fmla="*/ 0 w 189190"/>
                              <a:gd name="connsiteY1" fmla="*/ 0 h 183726"/>
                              <a:gd name="connsiteX2" fmla="*/ 186395 w 189190"/>
                              <a:gd name="connsiteY2" fmla="*/ 183727 h 1837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89190" h="183726">
                                <a:moveTo>
                                  <a:pt x="189191" y="183727"/>
                                </a:moveTo>
                                <a:cubicBezTo>
                                  <a:pt x="126424" y="122061"/>
                                  <a:pt x="63360" y="60819"/>
                                  <a:pt x="0" y="0"/>
                                </a:cubicBezTo>
                                <a:lnTo>
                                  <a:pt x="186395" y="183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Vrije vorm: vorm 411"/>
                        <wps:cNvSpPr/>
                        <wps:spPr>
                          <a:xfrm>
                            <a:off x="4286583" y="11943"/>
                            <a:ext cx="751552" cy="740752"/>
                          </a:xfrm>
                          <a:custGeom>
                            <a:avLst/>
                            <a:gdLst>
                              <a:gd name="connsiteX0" fmla="*/ 751553 w 751552"/>
                              <a:gd name="connsiteY0" fmla="*/ 740753 h 740752"/>
                              <a:gd name="connsiteX1" fmla="*/ 0 w 751552"/>
                              <a:gd name="connsiteY1" fmla="*/ 0 h 740752"/>
                              <a:gd name="connsiteX2" fmla="*/ 751553 w 751552"/>
                              <a:gd name="connsiteY2" fmla="*/ 740753 h 7407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51552" h="740752">
                                <a:moveTo>
                                  <a:pt x="751553" y="740753"/>
                                </a:moveTo>
                                <a:lnTo>
                                  <a:pt x="0" y="0"/>
                                </a:lnTo>
                                <a:cubicBezTo>
                                  <a:pt x="241539" y="255642"/>
                                  <a:pt x="497435" y="496292"/>
                                  <a:pt x="751553" y="7407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Vrije vorm: vorm 412"/>
                        <wps:cNvSpPr/>
                        <wps:spPr>
                          <a:xfrm>
                            <a:off x="424312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Vrije vorm: vorm 413"/>
                        <wps:cNvSpPr/>
                        <wps:spPr>
                          <a:xfrm>
                            <a:off x="4172866" y="11943"/>
                            <a:ext cx="771119" cy="759938"/>
                          </a:xfrm>
                          <a:custGeom>
                            <a:avLst/>
                            <a:gdLst>
                              <a:gd name="connsiteX0" fmla="*/ 771120 w 771119"/>
                              <a:gd name="connsiteY0" fmla="*/ 759939 h 759938"/>
                              <a:gd name="connsiteX1" fmla="*/ 0 w 771119"/>
                              <a:gd name="connsiteY1" fmla="*/ 0 h 759938"/>
                              <a:gd name="connsiteX2" fmla="*/ 771120 w 771119"/>
                              <a:gd name="connsiteY2" fmla="*/ 759939 h 7599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71119" h="759938">
                                <a:moveTo>
                                  <a:pt x="771120" y="759939"/>
                                </a:moveTo>
                                <a:lnTo>
                                  <a:pt x="0" y="0"/>
                                </a:lnTo>
                                <a:cubicBezTo>
                                  <a:pt x="247384" y="262376"/>
                                  <a:pt x="510268" y="508998"/>
                                  <a:pt x="771120" y="7599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Vrije vorm: vorm 414"/>
                        <wps:cNvSpPr/>
                        <wps:spPr>
                          <a:xfrm>
                            <a:off x="4943985" y="771246"/>
                            <a:ext cx="169242" cy="165176"/>
                          </a:xfrm>
                          <a:custGeom>
                            <a:avLst/>
                            <a:gdLst>
                              <a:gd name="connsiteX0" fmla="*/ 169242 w 169242"/>
                              <a:gd name="connsiteY0" fmla="*/ 165176 h 165176"/>
                              <a:gd name="connsiteX1" fmla="*/ 0 w 169242"/>
                              <a:gd name="connsiteY1" fmla="*/ 0 h 165176"/>
                              <a:gd name="connsiteX2" fmla="*/ 166828 w 169242"/>
                              <a:gd name="connsiteY2" fmla="*/ 165176 h 165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69242" h="165176">
                                <a:moveTo>
                                  <a:pt x="169242" y="165176"/>
                                </a:moveTo>
                                <a:cubicBezTo>
                                  <a:pt x="113083" y="110033"/>
                                  <a:pt x="56669" y="54974"/>
                                  <a:pt x="0" y="0"/>
                                </a:cubicBezTo>
                                <a:lnTo>
                                  <a:pt x="166828" y="1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Vrije vorm: vorm 415"/>
                        <wps:cNvSpPr/>
                        <wps:spPr>
                          <a:xfrm>
                            <a:off x="412941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Vrije vorm: vorm 416"/>
                        <wps:cNvSpPr/>
                        <wps:spPr>
                          <a:xfrm>
                            <a:off x="4265491" y="215237"/>
                            <a:ext cx="735416" cy="721185"/>
                          </a:xfrm>
                          <a:custGeom>
                            <a:avLst/>
                            <a:gdLst>
                              <a:gd name="connsiteX0" fmla="*/ 735417 w 735416"/>
                              <a:gd name="connsiteY0" fmla="*/ 721186 h 721185"/>
                              <a:gd name="connsiteX1" fmla="*/ 0 w 735416"/>
                              <a:gd name="connsiteY1" fmla="*/ 0 h 721185"/>
                              <a:gd name="connsiteX2" fmla="*/ 731605 w 735416"/>
                              <a:gd name="connsiteY2" fmla="*/ 721186 h 7211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35416" h="721185">
                                <a:moveTo>
                                  <a:pt x="735417" y="721186"/>
                                </a:moveTo>
                                <a:cubicBezTo>
                                  <a:pt x="490955" y="477614"/>
                                  <a:pt x="245097" y="239633"/>
                                  <a:pt x="0" y="0"/>
                                </a:cubicBezTo>
                                <a:lnTo>
                                  <a:pt x="731605" y="721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Vrije vorm: vorm 417"/>
                        <wps:cNvSpPr/>
                        <wps:spPr>
                          <a:xfrm>
                            <a:off x="4059148" y="11943"/>
                            <a:ext cx="206343" cy="203294"/>
                          </a:xfrm>
                          <a:custGeom>
                            <a:avLst/>
                            <a:gdLst>
                              <a:gd name="connsiteX0" fmla="*/ 206343 w 206343"/>
                              <a:gd name="connsiteY0" fmla="*/ 203294 h 203294"/>
                              <a:gd name="connsiteX1" fmla="*/ 0 w 206343"/>
                              <a:gd name="connsiteY1" fmla="*/ 0 h 203294"/>
                              <a:gd name="connsiteX2" fmla="*/ 206343 w 206343"/>
                              <a:gd name="connsiteY2" fmla="*/ 203294 h 2032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6343" h="203294">
                                <a:moveTo>
                                  <a:pt x="206343" y="203294"/>
                                </a:moveTo>
                                <a:lnTo>
                                  <a:pt x="0" y="0"/>
                                </a:lnTo>
                                <a:cubicBezTo>
                                  <a:pt x="68527" y="68273"/>
                                  <a:pt x="137308" y="136038"/>
                                  <a:pt x="206343" y="2032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Vrije vorm: vorm 418"/>
                        <wps:cNvSpPr/>
                        <wps:spPr>
                          <a:xfrm>
                            <a:off x="4015693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019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Vrije vorm: vorm 419"/>
                        <wps:cNvSpPr/>
                        <wps:spPr>
                          <a:xfrm>
                            <a:off x="4226103" y="288423"/>
                            <a:ext cx="660705" cy="647999"/>
                          </a:xfrm>
                          <a:custGeom>
                            <a:avLst/>
                            <a:gdLst>
                              <a:gd name="connsiteX0" fmla="*/ 660706 w 660705"/>
                              <a:gd name="connsiteY0" fmla="*/ 648000 h 647999"/>
                              <a:gd name="connsiteX1" fmla="*/ 0 w 660705"/>
                              <a:gd name="connsiteY1" fmla="*/ 0 h 647999"/>
                              <a:gd name="connsiteX2" fmla="*/ 657148 w 660705"/>
                              <a:gd name="connsiteY2" fmla="*/ 648000 h 6479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0705" h="647999">
                                <a:moveTo>
                                  <a:pt x="660706" y="648000"/>
                                </a:moveTo>
                                <a:cubicBezTo>
                                  <a:pt x="441021" y="429205"/>
                                  <a:pt x="219685" y="215111"/>
                                  <a:pt x="0" y="0"/>
                                </a:cubicBezTo>
                                <a:lnTo>
                                  <a:pt x="657148" y="64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Vrije vorm: vorm 420"/>
                        <wps:cNvSpPr/>
                        <wps:spPr>
                          <a:xfrm>
                            <a:off x="3945430" y="11943"/>
                            <a:ext cx="280800" cy="276734"/>
                          </a:xfrm>
                          <a:custGeom>
                            <a:avLst/>
                            <a:gdLst>
                              <a:gd name="connsiteX0" fmla="*/ 280800 w 280800"/>
                              <a:gd name="connsiteY0" fmla="*/ 276734 h 276734"/>
                              <a:gd name="connsiteX1" fmla="*/ 0 w 280800"/>
                              <a:gd name="connsiteY1" fmla="*/ 0 h 276734"/>
                              <a:gd name="connsiteX2" fmla="*/ 280800 w 280800"/>
                              <a:gd name="connsiteY2" fmla="*/ 276734 h 2767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80800" h="276734">
                                <a:moveTo>
                                  <a:pt x="280800" y="276734"/>
                                </a:moveTo>
                                <a:lnTo>
                                  <a:pt x="0" y="0"/>
                                </a:lnTo>
                                <a:cubicBezTo>
                                  <a:pt x="93177" y="92668"/>
                                  <a:pt x="186777" y="184913"/>
                                  <a:pt x="280800" y="2767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Vrije vorm: vorm 421"/>
                        <wps:cNvSpPr/>
                        <wps:spPr>
                          <a:xfrm>
                            <a:off x="390197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Vrije vorm: vorm 422"/>
                        <wps:cNvSpPr/>
                        <wps:spPr>
                          <a:xfrm>
                            <a:off x="4665854" y="834013"/>
                            <a:ext cx="105331" cy="102409"/>
                          </a:xfrm>
                          <a:custGeom>
                            <a:avLst/>
                            <a:gdLst>
                              <a:gd name="connsiteX0" fmla="*/ 105332 w 105331"/>
                              <a:gd name="connsiteY0" fmla="*/ 102409 h 102409"/>
                              <a:gd name="connsiteX1" fmla="*/ 0 w 105331"/>
                              <a:gd name="connsiteY1" fmla="*/ 0 h 102409"/>
                              <a:gd name="connsiteX2" fmla="*/ 103807 w 105331"/>
                              <a:gd name="connsiteY2" fmla="*/ 102409 h 1024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5331" h="102409">
                                <a:moveTo>
                                  <a:pt x="105332" y="102409"/>
                                </a:moveTo>
                                <a:cubicBezTo>
                                  <a:pt x="70264" y="68527"/>
                                  <a:pt x="35153" y="34391"/>
                                  <a:pt x="0" y="0"/>
                                </a:cubicBezTo>
                                <a:lnTo>
                                  <a:pt x="103807" y="102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Vrije vorm: vorm 423"/>
                        <wps:cNvSpPr/>
                        <wps:spPr>
                          <a:xfrm>
                            <a:off x="3831713" y="11943"/>
                            <a:ext cx="834141" cy="822070"/>
                          </a:xfrm>
                          <a:custGeom>
                            <a:avLst/>
                            <a:gdLst>
                              <a:gd name="connsiteX0" fmla="*/ 834141 w 834141"/>
                              <a:gd name="connsiteY0" fmla="*/ 822070 h 822070"/>
                              <a:gd name="connsiteX1" fmla="*/ 0 w 834141"/>
                              <a:gd name="connsiteY1" fmla="*/ 0 h 822070"/>
                              <a:gd name="connsiteX2" fmla="*/ 834141 w 834141"/>
                              <a:gd name="connsiteY2" fmla="*/ 822070 h 8220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34141" h="822070">
                                <a:moveTo>
                                  <a:pt x="834141" y="822070"/>
                                </a:moveTo>
                                <a:lnTo>
                                  <a:pt x="0" y="0"/>
                                </a:lnTo>
                                <a:cubicBezTo>
                                  <a:pt x="266061" y="283976"/>
                                  <a:pt x="551816" y="549148"/>
                                  <a:pt x="834141" y="8220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Vrije vorm: vorm 424"/>
                        <wps:cNvSpPr/>
                        <wps:spPr>
                          <a:xfrm>
                            <a:off x="378825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Vrije vorm: vorm 425"/>
                        <wps:cNvSpPr/>
                        <wps:spPr>
                          <a:xfrm>
                            <a:off x="3717995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678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678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678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8118" y="307863"/>
                                  <a:pt x="623478" y="617887"/>
                                  <a:pt x="93667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Vrije vorm: vorm 426"/>
                        <wps:cNvSpPr/>
                        <wps:spPr>
                          <a:xfrm>
                            <a:off x="367454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Vrije vorm: vorm 427"/>
                        <wps:cNvSpPr/>
                        <wps:spPr>
                          <a:xfrm>
                            <a:off x="3604277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296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296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296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482" y="307863"/>
                                  <a:pt x="622715" y="617887"/>
                                  <a:pt x="936296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Vrije vorm: vorm 428"/>
                        <wps:cNvSpPr/>
                        <wps:spPr>
                          <a:xfrm>
                            <a:off x="356082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Vrije vorm: vorm 429"/>
                        <wps:cNvSpPr/>
                        <wps:spPr>
                          <a:xfrm>
                            <a:off x="3490560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6043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604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6043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847" y="307863"/>
                                  <a:pt x="622080" y="617887"/>
                                  <a:pt x="93604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Vrije vorm: vorm 430"/>
                        <wps:cNvSpPr/>
                        <wps:spPr>
                          <a:xfrm>
                            <a:off x="3447105" y="0"/>
                            <a:ext cx="1012786" cy="936423"/>
                          </a:xfrm>
                          <a:custGeom>
                            <a:avLst/>
                            <a:gdLst>
                              <a:gd name="connsiteX0" fmla="*/ 1012786 w 1012786"/>
                              <a:gd name="connsiteY0" fmla="*/ 936423 h 936423"/>
                              <a:gd name="connsiteX1" fmla="*/ 62767 w 1012786"/>
                              <a:gd name="connsiteY1" fmla="*/ 0 h 936423"/>
                              <a:gd name="connsiteX2" fmla="*/ 0 w 1012786"/>
                              <a:gd name="connsiteY2" fmla="*/ 0 h 936423"/>
                              <a:gd name="connsiteX3" fmla="*/ 950146 w 1012786"/>
                              <a:gd name="connsiteY3" fmla="*/ 936423 h 936423"/>
                              <a:gd name="connsiteX4" fmla="*/ 1012786 w 1012786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6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Vrije vorm: vorm 431"/>
                        <wps:cNvSpPr/>
                        <wps:spPr>
                          <a:xfrm>
                            <a:off x="3376842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789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789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789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212" y="307863"/>
                                  <a:pt x="621318" y="617887"/>
                                  <a:pt x="935789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Vrije vorm: vorm 432"/>
                        <wps:cNvSpPr/>
                        <wps:spPr>
                          <a:xfrm>
                            <a:off x="333338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Vrije vorm: vorm 433"/>
                        <wps:cNvSpPr/>
                        <wps:spPr>
                          <a:xfrm>
                            <a:off x="3263124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407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407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407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576" y="307863"/>
                                  <a:pt x="620555" y="617887"/>
                                  <a:pt x="93540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Vrije vorm: vorm 434"/>
                        <wps:cNvSpPr/>
                        <wps:spPr>
                          <a:xfrm>
                            <a:off x="3219670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Vrije vorm: vorm 435"/>
                        <wps:cNvSpPr/>
                        <wps:spPr>
                          <a:xfrm>
                            <a:off x="3149406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5153 w 938075"/>
                              <a:gd name="connsiteY0" fmla="*/ 924480 h 924479"/>
                              <a:gd name="connsiteX1" fmla="*/ 938076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935153 w 938075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5153" y="924480"/>
                                </a:moveTo>
                                <a:lnTo>
                                  <a:pt x="938076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068" y="307863"/>
                                  <a:pt x="619920" y="617887"/>
                                  <a:pt x="93515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Vrije vorm: vorm 436"/>
                        <wps:cNvSpPr/>
                        <wps:spPr>
                          <a:xfrm>
                            <a:off x="310608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Vrije vorm: vorm 437"/>
                        <wps:cNvSpPr/>
                        <wps:spPr>
                          <a:xfrm>
                            <a:off x="3356385" y="327938"/>
                            <a:ext cx="617378" cy="608484"/>
                          </a:xfrm>
                          <a:custGeom>
                            <a:avLst/>
                            <a:gdLst>
                              <a:gd name="connsiteX0" fmla="*/ 617379 w 617378"/>
                              <a:gd name="connsiteY0" fmla="*/ 608485 h 608484"/>
                              <a:gd name="connsiteX1" fmla="*/ 0 w 617378"/>
                              <a:gd name="connsiteY1" fmla="*/ 0 h 608484"/>
                              <a:gd name="connsiteX2" fmla="*/ 615092 w 617378"/>
                              <a:gd name="connsiteY2" fmla="*/ 608485 h 6084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7378" h="608484">
                                <a:moveTo>
                                  <a:pt x="617379" y="608485"/>
                                </a:moveTo>
                                <a:lnTo>
                                  <a:pt x="0" y="0"/>
                                </a:lnTo>
                                <a:cubicBezTo>
                                  <a:pt x="205073" y="203294"/>
                                  <a:pt x="409002" y="406588"/>
                                  <a:pt x="615092" y="6084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Vrije vorm: vorm 438"/>
                        <wps:cNvSpPr/>
                        <wps:spPr>
                          <a:xfrm>
                            <a:off x="3035689" y="11943"/>
                            <a:ext cx="320696" cy="315995"/>
                          </a:xfrm>
                          <a:custGeom>
                            <a:avLst/>
                            <a:gdLst>
                              <a:gd name="connsiteX0" fmla="*/ 320697 w 320696"/>
                              <a:gd name="connsiteY0" fmla="*/ 315995 h 315995"/>
                              <a:gd name="connsiteX1" fmla="*/ 0 w 320696"/>
                              <a:gd name="connsiteY1" fmla="*/ 0 h 3159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20696" h="315995">
                                <a:moveTo>
                                  <a:pt x="320697" y="315995"/>
                                </a:moveTo>
                                <a:cubicBezTo>
                                  <a:pt x="214306" y="210536"/>
                                  <a:pt x="107407" y="1052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Vrije vorm: vorm 439"/>
                        <wps:cNvSpPr/>
                        <wps:spPr>
                          <a:xfrm>
                            <a:off x="2992235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Vrije vorm: vorm 440"/>
                        <wps:cNvSpPr/>
                        <wps:spPr>
                          <a:xfrm>
                            <a:off x="3151948" y="238489"/>
                            <a:ext cx="708098" cy="697933"/>
                          </a:xfrm>
                          <a:custGeom>
                            <a:avLst/>
                            <a:gdLst>
                              <a:gd name="connsiteX0" fmla="*/ 705558 w 708098"/>
                              <a:gd name="connsiteY0" fmla="*/ 697934 h 697933"/>
                              <a:gd name="connsiteX1" fmla="*/ 708099 w 708098"/>
                              <a:gd name="connsiteY1" fmla="*/ 697934 h 697933"/>
                              <a:gd name="connsiteX2" fmla="*/ 0 w 708098"/>
                              <a:gd name="connsiteY2" fmla="*/ 0 h 697933"/>
                              <a:gd name="connsiteX3" fmla="*/ 705558 w 708098"/>
                              <a:gd name="connsiteY3" fmla="*/ 697934 h 6979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8098" h="697933">
                                <a:moveTo>
                                  <a:pt x="705558" y="697934"/>
                                </a:moveTo>
                                <a:lnTo>
                                  <a:pt x="708099" y="697934"/>
                                </a:lnTo>
                                <a:lnTo>
                                  <a:pt x="0" y="0"/>
                                </a:lnTo>
                                <a:cubicBezTo>
                                  <a:pt x="235313" y="233026"/>
                                  <a:pt x="469228" y="466433"/>
                                  <a:pt x="705558" y="6979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Vrije vorm: vorm 441"/>
                        <wps:cNvSpPr/>
                        <wps:spPr>
                          <a:xfrm>
                            <a:off x="2921971" y="11943"/>
                            <a:ext cx="229976" cy="226545"/>
                          </a:xfrm>
                          <a:custGeom>
                            <a:avLst/>
                            <a:gdLst>
                              <a:gd name="connsiteX0" fmla="*/ 229977 w 229976"/>
                              <a:gd name="connsiteY0" fmla="*/ 226546 h 226545"/>
                              <a:gd name="connsiteX1" fmla="*/ 0 w 229976"/>
                              <a:gd name="connsiteY1" fmla="*/ 0 h 2265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29976" h="226545">
                                <a:moveTo>
                                  <a:pt x="229977" y="226546"/>
                                </a:moveTo>
                                <a:cubicBezTo>
                                  <a:pt x="153741" y="150988"/>
                                  <a:pt x="77082" y="754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Vrije vorm: vorm 442"/>
                        <wps:cNvSpPr/>
                        <wps:spPr>
                          <a:xfrm>
                            <a:off x="287864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Vrije vorm: vorm 443"/>
                        <wps:cNvSpPr/>
                        <wps:spPr>
                          <a:xfrm>
                            <a:off x="2808000" y="11943"/>
                            <a:ext cx="938329" cy="924479"/>
                          </a:xfrm>
                          <a:custGeom>
                            <a:avLst/>
                            <a:gdLst>
                              <a:gd name="connsiteX0" fmla="*/ 931977 w 938329"/>
                              <a:gd name="connsiteY0" fmla="*/ 924480 h 924479"/>
                              <a:gd name="connsiteX1" fmla="*/ 938330 w 938329"/>
                              <a:gd name="connsiteY1" fmla="*/ 924480 h 924479"/>
                              <a:gd name="connsiteX2" fmla="*/ 0 w 938329"/>
                              <a:gd name="connsiteY2" fmla="*/ 0 h 924479"/>
                              <a:gd name="connsiteX3" fmla="*/ 644824 w 938329"/>
                              <a:gd name="connsiteY3" fmla="*/ 644823 h 924479"/>
                              <a:gd name="connsiteX4" fmla="*/ 931977 w 938329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8329" h="924479">
                                <a:moveTo>
                                  <a:pt x="931977" y="924480"/>
                                </a:moveTo>
                                <a:lnTo>
                                  <a:pt x="938330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315" y="221209"/>
                                  <a:pt x="428569" y="420565"/>
                                  <a:pt x="644824" y="644823"/>
                                </a:cubicBezTo>
                                <a:cubicBezTo>
                                  <a:pt x="743421" y="741134"/>
                                  <a:pt x="837318" y="833125"/>
                                  <a:pt x="93197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Vrije vorm: vorm 444"/>
                        <wps:cNvSpPr/>
                        <wps:spPr>
                          <a:xfrm>
                            <a:off x="276492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Vrije vorm: vorm 445"/>
                        <wps:cNvSpPr/>
                        <wps:spPr>
                          <a:xfrm>
                            <a:off x="2694536" y="11943"/>
                            <a:ext cx="939345" cy="924479"/>
                          </a:xfrm>
                          <a:custGeom>
                            <a:avLst/>
                            <a:gdLst>
                              <a:gd name="connsiteX0" fmla="*/ 939346 w 939345"/>
                              <a:gd name="connsiteY0" fmla="*/ 924480 h 924479"/>
                              <a:gd name="connsiteX1" fmla="*/ 0 w 939345"/>
                              <a:gd name="connsiteY1" fmla="*/ 0 h 924479"/>
                              <a:gd name="connsiteX2" fmla="*/ 938075 w 939345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9345" h="924479">
                                <a:moveTo>
                                  <a:pt x="939346" y="924480"/>
                                </a:moveTo>
                                <a:cubicBezTo>
                                  <a:pt x="623478" y="612169"/>
                                  <a:pt x="314471" y="309261"/>
                                  <a:pt x="0" y="0"/>
                                </a:cubicBezTo>
                                <a:lnTo>
                                  <a:pt x="938075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Vrije vorm: vorm 446"/>
                        <wps:cNvSpPr/>
                        <wps:spPr>
                          <a:xfrm>
                            <a:off x="265120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Vrije vorm: vorm 447"/>
                        <wps:cNvSpPr/>
                        <wps:spPr>
                          <a:xfrm>
                            <a:off x="2708004" y="137223"/>
                            <a:ext cx="815971" cy="799199"/>
                          </a:xfrm>
                          <a:custGeom>
                            <a:avLst/>
                            <a:gdLst>
                              <a:gd name="connsiteX0" fmla="*/ 815972 w 815971"/>
                              <a:gd name="connsiteY0" fmla="*/ 799200 h 799199"/>
                              <a:gd name="connsiteX1" fmla="*/ 185379 w 815971"/>
                              <a:gd name="connsiteY1" fmla="*/ 170640 h 799199"/>
                              <a:gd name="connsiteX2" fmla="*/ 0 w 815971"/>
                              <a:gd name="connsiteY2" fmla="*/ 0 h 799199"/>
                              <a:gd name="connsiteX3" fmla="*/ 811525 w 815971"/>
                              <a:gd name="connsiteY3" fmla="*/ 799200 h 7991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5971" h="799199">
                                <a:moveTo>
                                  <a:pt x="815972" y="799200"/>
                                </a:moveTo>
                                <a:cubicBezTo>
                                  <a:pt x="605562" y="591077"/>
                                  <a:pt x="392231" y="391976"/>
                                  <a:pt x="185379" y="170640"/>
                                </a:cubicBezTo>
                                <a:cubicBezTo>
                                  <a:pt x="119944" y="113591"/>
                                  <a:pt x="58320" y="56287"/>
                                  <a:pt x="0" y="0"/>
                                </a:cubicBezTo>
                                <a:lnTo>
                                  <a:pt x="811525" y="799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Vrije vorm: vorm 448"/>
                        <wps:cNvSpPr/>
                        <wps:spPr>
                          <a:xfrm>
                            <a:off x="2580945" y="11943"/>
                            <a:ext cx="127058" cy="125279"/>
                          </a:xfrm>
                          <a:custGeom>
                            <a:avLst/>
                            <a:gdLst>
                              <a:gd name="connsiteX0" fmla="*/ 127059 w 127058"/>
                              <a:gd name="connsiteY0" fmla="*/ 125280 h 125279"/>
                              <a:gd name="connsiteX1" fmla="*/ 0 w 127058"/>
                              <a:gd name="connsiteY1" fmla="*/ 0 h 125279"/>
                              <a:gd name="connsiteX2" fmla="*/ 127059 w 127058"/>
                              <a:gd name="connsiteY2" fmla="*/ 125280 h 1252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7058" h="125279">
                                <a:moveTo>
                                  <a:pt x="127059" y="125280"/>
                                </a:moveTo>
                                <a:lnTo>
                                  <a:pt x="0" y="0"/>
                                </a:lnTo>
                                <a:cubicBezTo>
                                  <a:pt x="41167" y="41167"/>
                                  <a:pt x="83351" y="83096"/>
                                  <a:pt x="127059" y="1252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Vrije vorm: vorm 449"/>
                        <wps:cNvSpPr/>
                        <wps:spPr>
                          <a:xfrm>
                            <a:off x="253749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Vrije vorm: vorm 450"/>
                        <wps:cNvSpPr/>
                        <wps:spPr>
                          <a:xfrm>
                            <a:off x="2467228" y="11943"/>
                            <a:ext cx="152470" cy="150183"/>
                          </a:xfrm>
                          <a:custGeom>
                            <a:avLst/>
                            <a:gdLst>
                              <a:gd name="connsiteX0" fmla="*/ 152471 w 152470"/>
                              <a:gd name="connsiteY0" fmla="*/ 150183 h 150183"/>
                              <a:gd name="connsiteX1" fmla="*/ 0 w 152470"/>
                              <a:gd name="connsiteY1" fmla="*/ 0 h 150183"/>
                              <a:gd name="connsiteX2" fmla="*/ 152471 w 152470"/>
                              <a:gd name="connsiteY2" fmla="*/ 150183 h 1501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2470" h="150183">
                                <a:moveTo>
                                  <a:pt x="152471" y="150183"/>
                                </a:moveTo>
                                <a:lnTo>
                                  <a:pt x="0" y="0"/>
                                </a:lnTo>
                                <a:cubicBezTo>
                                  <a:pt x="48537" y="49426"/>
                                  <a:pt x="99360" y="99614"/>
                                  <a:pt x="152471" y="1501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Vrije vorm: vorm 451"/>
                        <wps:cNvSpPr/>
                        <wps:spPr>
                          <a:xfrm>
                            <a:off x="2619698" y="162127"/>
                            <a:ext cx="790178" cy="774296"/>
                          </a:xfrm>
                          <a:custGeom>
                            <a:avLst/>
                            <a:gdLst>
                              <a:gd name="connsiteX0" fmla="*/ 790179 w 790178"/>
                              <a:gd name="connsiteY0" fmla="*/ 774296 h 774296"/>
                              <a:gd name="connsiteX1" fmla="*/ 159332 w 790178"/>
                              <a:gd name="connsiteY1" fmla="*/ 145736 h 774296"/>
                              <a:gd name="connsiteX2" fmla="*/ 0 w 790178"/>
                              <a:gd name="connsiteY2" fmla="*/ 0 h 774296"/>
                              <a:gd name="connsiteX3" fmla="*/ 785478 w 790178"/>
                              <a:gd name="connsiteY3" fmla="*/ 774296 h 7742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90178" h="774296">
                                <a:moveTo>
                                  <a:pt x="790179" y="774296"/>
                                </a:moveTo>
                                <a:cubicBezTo>
                                  <a:pt x="579388" y="566174"/>
                                  <a:pt x="366184" y="367073"/>
                                  <a:pt x="159332" y="145736"/>
                                </a:cubicBezTo>
                                <a:cubicBezTo>
                                  <a:pt x="103426" y="97073"/>
                                  <a:pt x="50570" y="48409"/>
                                  <a:pt x="0" y="0"/>
                                </a:cubicBezTo>
                                <a:lnTo>
                                  <a:pt x="785478" y="774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Vrije vorm: vorm 452"/>
                        <wps:cNvSpPr/>
                        <wps:spPr>
                          <a:xfrm>
                            <a:off x="2423774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Vrije vorm: vorm 453"/>
                        <wps:cNvSpPr/>
                        <wps:spPr>
                          <a:xfrm>
                            <a:off x="2353510" y="11943"/>
                            <a:ext cx="750409" cy="739609"/>
                          </a:xfrm>
                          <a:custGeom>
                            <a:avLst/>
                            <a:gdLst>
                              <a:gd name="connsiteX0" fmla="*/ 750409 w 750409"/>
                              <a:gd name="connsiteY0" fmla="*/ 739609 h 739609"/>
                              <a:gd name="connsiteX1" fmla="*/ 0 w 750409"/>
                              <a:gd name="connsiteY1" fmla="*/ 0 h 739609"/>
                              <a:gd name="connsiteX2" fmla="*/ 750409 w 750409"/>
                              <a:gd name="connsiteY2" fmla="*/ 739609 h 7396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50409" h="739609">
                                <a:moveTo>
                                  <a:pt x="750409" y="739609"/>
                                </a:moveTo>
                                <a:lnTo>
                                  <a:pt x="0" y="0"/>
                                </a:lnTo>
                                <a:cubicBezTo>
                                  <a:pt x="241158" y="254880"/>
                                  <a:pt x="496673" y="495529"/>
                                  <a:pt x="750409" y="7396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Vrije vorm: vorm 454"/>
                        <wps:cNvSpPr/>
                        <wps:spPr>
                          <a:xfrm>
                            <a:off x="3103665" y="751552"/>
                            <a:ext cx="190588" cy="184870"/>
                          </a:xfrm>
                          <a:custGeom>
                            <a:avLst/>
                            <a:gdLst>
                              <a:gd name="connsiteX0" fmla="*/ 190588 w 190588"/>
                              <a:gd name="connsiteY0" fmla="*/ 184870 h 184870"/>
                              <a:gd name="connsiteX1" fmla="*/ 0 w 190588"/>
                              <a:gd name="connsiteY1" fmla="*/ 0 h 184870"/>
                              <a:gd name="connsiteX2" fmla="*/ 187793 w 190588"/>
                              <a:gd name="connsiteY2" fmla="*/ 184870 h 1848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90588" h="184870">
                                <a:moveTo>
                                  <a:pt x="190588" y="184870"/>
                                </a:moveTo>
                                <a:cubicBezTo>
                                  <a:pt x="127482" y="122866"/>
                                  <a:pt x="63953" y="61242"/>
                                  <a:pt x="0" y="0"/>
                                </a:cubicBezTo>
                                <a:lnTo>
                                  <a:pt x="187793" y="184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Vrije vorm: vorm 455"/>
                        <wps:cNvSpPr/>
                        <wps:spPr>
                          <a:xfrm>
                            <a:off x="2310056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Vrije vorm: vorm 456"/>
                        <wps:cNvSpPr/>
                        <wps:spPr>
                          <a:xfrm>
                            <a:off x="3009769" y="771246"/>
                            <a:ext cx="170385" cy="165176"/>
                          </a:xfrm>
                          <a:custGeom>
                            <a:avLst/>
                            <a:gdLst>
                              <a:gd name="connsiteX0" fmla="*/ 170386 w 170385"/>
                              <a:gd name="connsiteY0" fmla="*/ 165176 h 165176"/>
                              <a:gd name="connsiteX1" fmla="*/ 0 w 170385"/>
                              <a:gd name="connsiteY1" fmla="*/ 0 h 165176"/>
                              <a:gd name="connsiteX2" fmla="*/ 167972 w 170385"/>
                              <a:gd name="connsiteY2" fmla="*/ 165176 h 165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70385" h="165176">
                                <a:moveTo>
                                  <a:pt x="170386" y="165176"/>
                                </a:moveTo>
                                <a:cubicBezTo>
                                  <a:pt x="113887" y="109609"/>
                                  <a:pt x="57092" y="54551"/>
                                  <a:pt x="0" y="0"/>
                                </a:cubicBezTo>
                                <a:lnTo>
                                  <a:pt x="167972" y="1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Vrije vorm: vorm 457"/>
                        <wps:cNvSpPr/>
                        <wps:spPr>
                          <a:xfrm>
                            <a:off x="2239792" y="11943"/>
                            <a:ext cx="769976" cy="758922"/>
                          </a:xfrm>
                          <a:custGeom>
                            <a:avLst/>
                            <a:gdLst>
                              <a:gd name="connsiteX0" fmla="*/ 769977 w 769976"/>
                              <a:gd name="connsiteY0" fmla="*/ 758922 h 758922"/>
                              <a:gd name="connsiteX1" fmla="*/ 0 w 769976"/>
                              <a:gd name="connsiteY1" fmla="*/ 0 h 758922"/>
                              <a:gd name="connsiteX2" fmla="*/ 769977 w 769976"/>
                              <a:gd name="connsiteY2" fmla="*/ 758922 h 7589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69976" h="758922">
                                <a:moveTo>
                                  <a:pt x="769977" y="758922"/>
                                </a:moveTo>
                                <a:lnTo>
                                  <a:pt x="0" y="0"/>
                                </a:lnTo>
                                <a:cubicBezTo>
                                  <a:pt x="247002" y="261995"/>
                                  <a:pt x="509506" y="508108"/>
                                  <a:pt x="769977" y="7589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Vrije vorm: vorm 458"/>
                        <wps:cNvSpPr/>
                        <wps:spPr>
                          <a:xfrm>
                            <a:off x="219633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Vrije vorm: vorm 459"/>
                        <wps:cNvSpPr/>
                        <wps:spPr>
                          <a:xfrm>
                            <a:off x="2329242" y="212188"/>
                            <a:ext cx="738592" cy="724235"/>
                          </a:xfrm>
                          <a:custGeom>
                            <a:avLst/>
                            <a:gdLst>
                              <a:gd name="connsiteX0" fmla="*/ 738593 w 738592"/>
                              <a:gd name="connsiteY0" fmla="*/ 724235 h 724235"/>
                              <a:gd name="connsiteX1" fmla="*/ 0 w 738592"/>
                              <a:gd name="connsiteY1" fmla="*/ 0 h 724235"/>
                              <a:gd name="connsiteX2" fmla="*/ 734781 w 738592"/>
                              <a:gd name="connsiteY2" fmla="*/ 724235 h 7242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38592" h="724235">
                                <a:moveTo>
                                  <a:pt x="738593" y="724235"/>
                                </a:moveTo>
                                <a:cubicBezTo>
                                  <a:pt x="493115" y="479647"/>
                                  <a:pt x="245478" y="240649"/>
                                  <a:pt x="0" y="0"/>
                                </a:cubicBezTo>
                                <a:lnTo>
                                  <a:pt x="734781" y="724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Vrije vorm: vorm 460"/>
                        <wps:cNvSpPr/>
                        <wps:spPr>
                          <a:xfrm>
                            <a:off x="2126075" y="11943"/>
                            <a:ext cx="203167" cy="200244"/>
                          </a:xfrm>
                          <a:custGeom>
                            <a:avLst/>
                            <a:gdLst>
                              <a:gd name="connsiteX0" fmla="*/ 203167 w 203167"/>
                              <a:gd name="connsiteY0" fmla="*/ 200245 h 200244"/>
                              <a:gd name="connsiteX1" fmla="*/ 0 w 203167"/>
                              <a:gd name="connsiteY1" fmla="*/ 0 h 200244"/>
                              <a:gd name="connsiteX2" fmla="*/ 203167 w 203167"/>
                              <a:gd name="connsiteY2" fmla="*/ 200245 h 2002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3167" h="200244">
                                <a:moveTo>
                                  <a:pt x="203167" y="200245"/>
                                </a:moveTo>
                                <a:lnTo>
                                  <a:pt x="0" y="0"/>
                                </a:lnTo>
                                <a:cubicBezTo>
                                  <a:pt x="67426" y="66918"/>
                                  <a:pt x="135148" y="133666"/>
                                  <a:pt x="203167" y="200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Vrije vorm: vorm 461"/>
                        <wps:cNvSpPr/>
                        <wps:spPr>
                          <a:xfrm>
                            <a:off x="2082621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Vrije vorm: vorm 462"/>
                        <wps:cNvSpPr/>
                        <wps:spPr>
                          <a:xfrm>
                            <a:off x="2288075" y="283595"/>
                            <a:ext cx="665661" cy="652827"/>
                          </a:xfrm>
                          <a:custGeom>
                            <a:avLst/>
                            <a:gdLst>
                              <a:gd name="connsiteX0" fmla="*/ 665661 w 665661"/>
                              <a:gd name="connsiteY0" fmla="*/ 652828 h 652827"/>
                              <a:gd name="connsiteX1" fmla="*/ 0 w 665661"/>
                              <a:gd name="connsiteY1" fmla="*/ 0 h 652827"/>
                              <a:gd name="connsiteX2" fmla="*/ 662231 w 665661"/>
                              <a:gd name="connsiteY2" fmla="*/ 652828 h 6528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65661" h="652827">
                                <a:moveTo>
                                  <a:pt x="665661" y="652828"/>
                                </a:moveTo>
                                <a:cubicBezTo>
                                  <a:pt x="444325" y="432381"/>
                                  <a:pt x="220955" y="216635"/>
                                  <a:pt x="0" y="0"/>
                                </a:cubicBezTo>
                                <a:lnTo>
                                  <a:pt x="662231" y="652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Vrije vorm: vorm 463"/>
                        <wps:cNvSpPr/>
                        <wps:spPr>
                          <a:xfrm>
                            <a:off x="2012357" y="11943"/>
                            <a:ext cx="275717" cy="271651"/>
                          </a:xfrm>
                          <a:custGeom>
                            <a:avLst/>
                            <a:gdLst>
                              <a:gd name="connsiteX0" fmla="*/ 275718 w 275717"/>
                              <a:gd name="connsiteY0" fmla="*/ 271652 h 271651"/>
                              <a:gd name="connsiteX1" fmla="*/ 0 w 275717"/>
                              <a:gd name="connsiteY1" fmla="*/ 0 h 271651"/>
                              <a:gd name="connsiteX2" fmla="*/ 275718 w 275717"/>
                              <a:gd name="connsiteY2" fmla="*/ 271652 h 2716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75717" h="271651">
                                <a:moveTo>
                                  <a:pt x="275718" y="271652"/>
                                </a:moveTo>
                                <a:lnTo>
                                  <a:pt x="0" y="0"/>
                                </a:lnTo>
                                <a:cubicBezTo>
                                  <a:pt x="91398" y="90974"/>
                                  <a:pt x="183304" y="181525"/>
                                  <a:pt x="275718" y="2716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Vrije vorm: vorm 464"/>
                        <wps:cNvSpPr/>
                        <wps:spPr>
                          <a:xfrm>
                            <a:off x="1968903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Vrije vorm: vorm 465"/>
                        <wps:cNvSpPr/>
                        <wps:spPr>
                          <a:xfrm>
                            <a:off x="2225054" y="333656"/>
                            <a:ext cx="614710" cy="602766"/>
                          </a:xfrm>
                          <a:custGeom>
                            <a:avLst/>
                            <a:gdLst>
                              <a:gd name="connsiteX0" fmla="*/ 614711 w 614710"/>
                              <a:gd name="connsiteY0" fmla="*/ 602767 h 602766"/>
                              <a:gd name="connsiteX1" fmla="*/ 0 w 614710"/>
                              <a:gd name="connsiteY1" fmla="*/ 0 h 602766"/>
                              <a:gd name="connsiteX2" fmla="*/ 611534 w 614710"/>
                              <a:gd name="connsiteY2" fmla="*/ 602767 h 6027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4710" h="602766">
                                <a:moveTo>
                                  <a:pt x="614711" y="602767"/>
                                </a:moveTo>
                                <a:cubicBezTo>
                                  <a:pt x="410019" y="399473"/>
                                  <a:pt x="204311" y="199736"/>
                                  <a:pt x="0" y="0"/>
                                </a:cubicBezTo>
                                <a:lnTo>
                                  <a:pt x="611534" y="602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Vrije vorm: vorm 466"/>
                        <wps:cNvSpPr/>
                        <wps:spPr>
                          <a:xfrm>
                            <a:off x="1898639" y="11943"/>
                            <a:ext cx="326414" cy="321712"/>
                          </a:xfrm>
                          <a:custGeom>
                            <a:avLst/>
                            <a:gdLst>
                              <a:gd name="connsiteX0" fmla="*/ 326414 w 326414"/>
                              <a:gd name="connsiteY0" fmla="*/ 321713 h 321712"/>
                              <a:gd name="connsiteX1" fmla="*/ 0 w 326414"/>
                              <a:gd name="connsiteY1" fmla="*/ 0 h 321712"/>
                              <a:gd name="connsiteX2" fmla="*/ 326414 w 326414"/>
                              <a:gd name="connsiteY2" fmla="*/ 321713 h 3217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6414" h="321712">
                                <a:moveTo>
                                  <a:pt x="326414" y="321713"/>
                                </a:moveTo>
                                <a:lnTo>
                                  <a:pt x="0" y="0"/>
                                </a:lnTo>
                                <a:cubicBezTo>
                                  <a:pt x="108169" y="107746"/>
                                  <a:pt x="216974" y="214983"/>
                                  <a:pt x="326414" y="3217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Vrije vorm: vorm 467"/>
                        <wps:cNvSpPr/>
                        <wps:spPr>
                          <a:xfrm>
                            <a:off x="185518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Vrije vorm: vorm 468"/>
                        <wps:cNvSpPr/>
                        <wps:spPr>
                          <a:xfrm>
                            <a:off x="1784922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678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678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678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8118" y="307863"/>
                                  <a:pt x="623478" y="617887"/>
                                  <a:pt x="936678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Vrije vorm: vorm 469"/>
                        <wps:cNvSpPr/>
                        <wps:spPr>
                          <a:xfrm>
                            <a:off x="174146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Vrije vorm: vorm 470"/>
                        <wps:cNvSpPr/>
                        <wps:spPr>
                          <a:xfrm>
                            <a:off x="1671204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297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297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297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7482" y="307863"/>
                                  <a:pt x="622715" y="617887"/>
                                  <a:pt x="93629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Vrije vorm: vorm 471"/>
                        <wps:cNvSpPr/>
                        <wps:spPr>
                          <a:xfrm>
                            <a:off x="162775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Vrije vorm: vorm 472"/>
                        <wps:cNvSpPr/>
                        <wps:spPr>
                          <a:xfrm>
                            <a:off x="1557487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6042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6042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6042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847" y="307863"/>
                                  <a:pt x="622080" y="617887"/>
                                  <a:pt x="936042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Vrije vorm: vorm 473"/>
                        <wps:cNvSpPr/>
                        <wps:spPr>
                          <a:xfrm>
                            <a:off x="1514032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Vrije vorm: vorm 474"/>
                        <wps:cNvSpPr/>
                        <wps:spPr>
                          <a:xfrm>
                            <a:off x="1443769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661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661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661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6212" y="307863"/>
                                  <a:pt x="621318" y="617887"/>
                                  <a:pt x="935661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Vrije vorm: vorm 475"/>
                        <wps:cNvSpPr/>
                        <wps:spPr>
                          <a:xfrm>
                            <a:off x="1400315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Vrije vorm: vorm 476"/>
                        <wps:cNvSpPr/>
                        <wps:spPr>
                          <a:xfrm>
                            <a:off x="1330051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407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407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407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576" y="307863"/>
                                  <a:pt x="620555" y="617887"/>
                                  <a:pt x="935407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Vrije vorm: vorm 477"/>
                        <wps:cNvSpPr/>
                        <wps:spPr>
                          <a:xfrm>
                            <a:off x="1286597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Vrije vorm: vorm 478"/>
                        <wps:cNvSpPr/>
                        <wps:spPr>
                          <a:xfrm>
                            <a:off x="1216334" y="11943"/>
                            <a:ext cx="937948" cy="924479"/>
                          </a:xfrm>
                          <a:custGeom>
                            <a:avLst/>
                            <a:gdLst>
                              <a:gd name="connsiteX0" fmla="*/ 935153 w 937948"/>
                              <a:gd name="connsiteY0" fmla="*/ 924480 h 924479"/>
                              <a:gd name="connsiteX1" fmla="*/ 937948 w 937948"/>
                              <a:gd name="connsiteY1" fmla="*/ 924480 h 924479"/>
                              <a:gd name="connsiteX2" fmla="*/ 0 w 937948"/>
                              <a:gd name="connsiteY2" fmla="*/ 0 h 924479"/>
                              <a:gd name="connsiteX3" fmla="*/ 935153 w 937948"/>
                              <a:gd name="connsiteY3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37948" h="924479">
                                <a:moveTo>
                                  <a:pt x="935153" y="924480"/>
                                </a:moveTo>
                                <a:lnTo>
                                  <a:pt x="937948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305068" y="307863"/>
                                  <a:pt x="619920" y="617887"/>
                                  <a:pt x="93515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Vrije vorm: vorm 479"/>
                        <wps:cNvSpPr/>
                        <wps:spPr>
                          <a:xfrm>
                            <a:off x="1172879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Vrije vorm: vorm 480"/>
                        <wps:cNvSpPr/>
                        <wps:spPr>
                          <a:xfrm>
                            <a:off x="1102616" y="11943"/>
                            <a:ext cx="324635" cy="319934"/>
                          </a:xfrm>
                          <a:custGeom>
                            <a:avLst/>
                            <a:gdLst>
                              <a:gd name="connsiteX0" fmla="*/ 324635 w 324635"/>
                              <a:gd name="connsiteY0" fmla="*/ 319934 h 319934"/>
                              <a:gd name="connsiteX1" fmla="*/ 0 w 324635"/>
                              <a:gd name="connsiteY1" fmla="*/ 0 h 3199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324635" h="319934">
                                <a:moveTo>
                                  <a:pt x="324635" y="319934"/>
                                </a:moveTo>
                                <a:cubicBezTo>
                                  <a:pt x="217059" y="213205"/>
                                  <a:pt x="108847" y="1065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Vrije vorm: vorm 481"/>
                        <wps:cNvSpPr/>
                        <wps:spPr>
                          <a:xfrm>
                            <a:off x="1427251" y="331877"/>
                            <a:ext cx="613312" cy="604545"/>
                          </a:xfrm>
                          <a:custGeom>
                            <a:avLst/>
                            <a:gdLst>
                              <a:gd name="connsiteX0" fmla="*/ 613313 w 613312"/>
                              <a:gd name="connsiteY0" fmla="*/ 604546 h 604545"/>
                              <a:gd name="connsiteX1" fmla="*/ 0 w 613312"/>
                              <a:gd name="connsiteY1" fmla="*/ 0 h 604545"/>
                              <a:gd name="connsiteX2" fmla="*/ 611153 w 613312"/>
                              <a:gd name="connsiteY2" fmla="*/ 604546 h 6045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13312" h="604545">
                                <a:moveTo>
                                  <a:pt x="613313" y="604546"/>
                                </a:moveTo>
                                <a:lnTo>
                                  <a:pt x="0" y="0"/>
                                </a:lnTo>
                                <a:cubicBezTo>
                                  <a:pt x="203294" y="202023"/>
                                  <a:pt x="406588" y="403920"/>
                                  <a:pt x="611153" y="6045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Vrije vorm: vorm 482"/>
                        <wps:cNvSpPr/>
                        <wps:spPr>
                          <a:xfrm>
                            <a:off x="1059162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146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Vrije vorm: vorm 483"/>
                        <wps:cNvSpPr/>
                        <wps:spPr>
                          <a:xfrm>
                            <a:off x="1224211" y="243825"/>
                            <a:ext cx="702762" cy="692597"/>
                          </a:xfrm>
                          <a:custGeom>
                            <a:avLst/>
                            <a:gdLst>
                              <a:gd name="connsiteX0" fmla="*/ 700221 w 702762"/>
                              <a:gd name="connsiteY0" fmla="*/ 692597 h 692597"/>
                              <a:gd name="connsiteX1" fmla="*/ 702762 w 702762"/>
                              <a:gd name="connsiteY1" fmla="*/ 692597 h 692597"/>
                              <a:gd name="connsiteX2" fmla="*/ 0 w 702762"/>
                              <a:gd name="connsiteY2" fmla="*/ 0 h 692597"/>
                              <a:gd name="connsiteX3" fmla="*/ 700221 w 702762"/>
                              <a:gd name="connsiteY3" fmla="*/ 692597 h 6925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02762" h="692597">
                                <a:moveTo>
                                  <a:pt x="700221" y="692597"/>
                                </a:moveTo>
                                <a:lnTo>
                                  <a:pt x="702762" y="692597"/>
                                </a:lnTo>
                                <a:lnTo>
                                  <a:pt x="0" y="0"/>
                                </a:lnTo>
                                <a:cubicBezTo>
                                  <a:pt x="233661" y="231247"/>
                                  <a:pt x="465671" y="462875"/>
                                  <a:pt x="700221" y="6925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Vrije vorm: vorm 484"/>
                        <wps:cNvSpPr/>
                        <wps:spPr>
                          <a:xfrm>
                            <a:off x="988898" y="11943"/>
                            <a:ext cx="235312" cy="231882"/>
                          </a:xfrm>
                          <a:custGeom>
                            <a:avLst/>
                            <a:gdLst>
                              <a:gd name="connsiteX0" fmla="*/ 235313 w 235312"/>
                              <a:gd name="connsiteY0" fmla="*/ 231882 h 231882"/>
                              <a:gd name="connsiteX1" fmla="*/ 0 w 235312"/>
                              <a:gd name="connsiteY1" fmla="*/ 0 h 2318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235312" h="231882">
                                <a:moveTo>
                                  <a:pt x="235313" y="231882"/>
                                </a:moveTo>
                                <a:cubicBezTo>
                                  <a:pt x="157214" y="154546"/>
                                  <a:pt x="78776" y="7725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Vrije vorm: vorm 485"/>
                        <wps:cNvSpPr/>
                        <wps:spPr>
                          <a:xfrm>
                            <a:off x="94544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Vrije vorm: vorm 486"/>
                        <wps:cNvSpPr/>
                        <wps:spPr>
                          <a:xfrm>
                            <a:off x="875181" y="11943"/>
                            <a:ext cx="938075" cy="924479"/>
                          </a:xfrm>
                          <a:custGeom>
                            <a:avLst/>
                            <a:gdLst>
                              <a:gd name="connsiteX0" fmla="*/ 931723 w 938075"/>
                              <a:gd name="connsiteY0" fmla="*/ 924480 h 924479"/>
                              <a:gd name="connsiteX1" fmla="*/ 938075 w 938075"/>
                              <a:gd name="connsiteY1" fmla="*/ 924480 h 924479"/>
                              <a:gd name="connsiteX2" fmla="*/ 0 w 938075"/>
                              <a:gd name="connsiteY2" fmla="*/ 0 h 924479"/>
                              <a:gd name="connsiteX3" fmla="*/ 644824 w 938075"/>
                              <a:gd name="connsiteY3" fmla="*/ 644823 h 924479"/>
                              <a:gd name="connsiteX4" fmla="*/ 931723 w 938075"/>
                              <a:gd name="connsiteY4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8075" h="924479">
                                <a:moveTo>
                                  <a:pt x="931723" y="924480"/>
                                </a:moveTo>
                                <a:lnTo>
                                  <a:pt x="938075" y="924480"/>
                                </a:lnTo>
                                <a:lnTo>
                                  <a:pt x="0" y="0"/>
                                </a:lnTo>
                                <a:cubicBezTo>
                                  <a:pt x="212315" y="221209"/>
                                  <a:pt x="428569" y="420056"/>
                                  <a:pt x="644824" y="644823"/>
                                </a:cubicBezTo>
                                <a:cubicBezTo>
                                  <a:pt x="743167" y="741134"/>
                                  <a:pt x="837064" y="833125"/>
                                  <a:pt x="931723" y="9244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Vrije vorm: vorm 487"/>
                        <wps:cNvSpPr/>
                        <wps:spPr>
                          <a:xfrm>
                            <a:off x="831727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Vrije vorm: vorm 488"/>
                        <wps:cNvSpPr/>
                        <wps:spPr>
                          <a:xfrm>
                            <a:off x="761463" y="11943"/>
                            <a:ext cx="939091" cy="924479"/>
                          </a:xfrm>
                          <a:custGeom>
                            <a:avLst/>
                            <a:gdLst>
                              <a:gd name="connsiteX0" fmla="*/ 939092 w 939091"/>
                              <a:gd name="connsiteY0" fmla="*/ 924480 h 924479"/>
                              <a:gd name="connsiteX1" fmla="*/ 0 w 939091"/>
                              <a:gd name="connsiteY1" fmla="*/ 0 h 924479"/>
                              <a:gd name="connsiteX2" fmla="*/ 938075 w 939091"/>
                              <a:gd name="connsiteY2" fmla="*/ 924480 h 9244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9091" h="924479">
                                <a:moveTo>
                                  <a:pt x="939092" y="924480"/>
                                </a:moveTo>
                                <a:cubicBezTo>
                                  <a:pt x="623478" y="612169"/>
                                  <a:pt x="314471" y="309261"/>
                                  <a:pt x="0" y="0"/>
                                </a:cubicBezTo>
                                <a:lnTo>
                                  <a:pt x="938075" y="924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9" name="Vrije vorm: vorm 489"/>
                        <wps:cNvSpPr/>
                        <wps:spPr>
                          <a:xfrm>
                            <a:off x="718009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Vrije vorm: vorm 490"/>
                        <wps:cNvSpPr/>
                        <wps:spPr>
                          <a:xfrm>
                            <a:off x="773534" y="135825"/>
                            <a:ext cx="817369" cy="800597"/>
                          </a:xfrm>
                          <a:custGeom>
                            <a:avLst/>
                            <a:gdLst>
                              <a:gd name="connsiteX0" fmla="*/ 817369 w 817369"/>
                              <a:gd name="connsiteY0" fmla="*/ 800597 h 800597"/>
                              <a:gd name="connsiteX1" fmla="*/ 186903 w 817369"/>
                              <a:gd name="connsiteY1" fmla="*/ 172038 h 800597"/>
                              <a:gd name="connsiteX2" fmla="*/ 0 w 817369"/>
                              <a:gd name="connsiteY2" fmla="*/ 0 h 800597"/>
                              <a:gd name="connsiteX3" fmla="*/ 812287 w 817369"/>
                              <a:gd name="connsiteY3" fmla="*/ 800470 h 8005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7369" h="800597">
                                <a:moveTo>
                                  <a:pt x="817369" y="800597"/>
                                </a:moveTo>
                                <a:cubicBezTo>
                                  <a:pt x="606960" y="592475"/>
                                  <a:pt x="393120" y="393374"/>
                                  <a:pt x="186903" y="172038"/>
                                </a:cubicBezTo>
                                <a:cubicBezTo>
                                  <a:pt x="120706" y="114480"/>
                                  <a:pt x="59082" y="56922"/>
                                  <a:pt x="0" y="0"/>
                                </a:cubicBezTo>
                                <a:lnTo>
                                  <a:pt x="812287" y="800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Vrije vorm: vorm 491"/>
                        <wps:cNvSpPr/>
                        <wps:spPr>
                          <a:xfrm>
                            <a:off x="648000" y="11943"/>
                            <a:ext cx="125534" cy="123882"/>
                          </a:xfrm>
                          <a:custGeom>
                            <a:avLst/>
                            <a:gdLst>
                              <a:gd name="connsiteX0" fmla="*/ 125534 w 125534"/>
                              <a:gd name="connsiteY0" fmla="*/ 123882 h 123882"/>
                              <a:gd name="connsiteX1" fmla="*/ 0 w 125534"/>
                              <a:gd name="connsiteY1" fmla="*/ 0 h 123882"/>
                              <a:gd name="connsiteX2" fmla="*/ 125534 w 125534"/>
                              <a:gd name="connsiteY2" fmla="*/ 123882 h 1238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5534" h="123882">
                                <a:moveTo>
                                  <a:pt x="125534" y="123882"/>
                                </a:moveTo>
                                <a:lnTo>
                                  <a:pt x="0" y="0"/>
                                </a:lnTo>
                                <a:cubicBezTo>
                                  <a:pt x="40659" y="40828"/>
                                  <a:pt x="82504" y="82122"/>
                                  <a:pt x="125534" y="1238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Vrije vorm: vorm 492"/>
                        <wps:cNvSpPr/>
                        <wps:spPr>
                          <a:xfrm>
                            <a:off x="604291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Vrije vorm: vorm 493"/>
                        <wps:cNvSpPr/>
                        <wps:spPr>
                          <a:xfrm>
                            <a:off x="533647" y="11943"/>
                            <a:ext cx="152470" cy="149421"/>
                          </a:xfrm>
                          <a:custGeom>
                            <a:avLst/>
                            <a:gdLst>
                              <a:gd name="connsiteX0" fmla="*/ 152471 w 152470"/>
                              <a:gd name="connsiteY0" fmla="*/ 149421 h 149421"/>
                              <a:gd name="connsiteX1" fmla="*/ 0 w 152470"/>
                              <a:gd name="connsiteY1" fmla="*/ 0 h 149421"/>
                              <a:gd name="connsiteX2" fmla="*/ 152471 w 152470"/>
                              <a:gd name="connsiteY2" fmla="*/ 149421 h 1494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2470" h="149421">
                                <a:moveTo>
                                  <a:pt x="152471" y="149421"/>
                                </a:moveTo>
                                <a:lnTo>
                                  <a:pt x="0" y="0"/>
                                </a:lnTo>
                                <a:cubicBezTo>
                                  <a:pt x="49045" y="49045"/>
                                  <a:pt x="99360" y="99106"/>
                                  <a:pt x="152471" y="1494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Vrije vorm: vorm 494"/>
                        <wps:cNvSpPr/>
                        <wps:spPr>
                          <a:xfrm>
                            <a:off x="686117" y="161364"/>
                            <a:ext cx="790687" cy="775058"/>
                          </a:xfrm>
                          <a:custGeom>
                            <a:avLst/>
                            <a:gdLst>
                              <a:gd name="connsiteX0" fmla="*/ 790687 w 790687"/>
                              <a:gd name="connsiteY0" fmla="*/ 775059 h 775058"/>
                              <a:gd name="connsiteX1" fmla="*/ 159840 w 790687"/>
                              <a:gd name="connsiteY1" fmla="*/ 146499 h 775058"/>
                              <a:gd name="connsiteX2" fmla="*/ 0 w 790687"/>
                              <a:gd name="connsiteY2" fmla="*/ 0 h 775058"/>
                              <a:gd name="connsiteX3" fmla="*/ 786494 w 790687"/>
                              <a:gd name="connsiteY3" fmla="*/ 775059 h 7750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90687" h="775058">
                                <a:moveTo>
                                  <a:pt x="790687" y="775059"/>
                                </a:moveTo>
                                <a:cubicBezTo>
                                  <a:pt x="579896" y="566936"/>
                                  <a:pt x="366056" y="367835"/>
                                  <a:pt x="159840" y="146499"/>
                                </a:cubicBezTo>
                                <a:cubicBezTo>
                                  <a:pt x="103553" y="97581"/>
                                  <a:pt x="50824" y="48536"/>
                                  <a:pt x="0" y="0"/>
                                </a:cubicBezTo>
                                <a:lnTo>
                                  <a:pt x="786494" y="775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Vrije vorm: vorm 495"/>
                        <wps:cNvSpPr/>
                        <wps:spPr>
                          <a:xfrm>
                            <a:off x="490574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Vrije vorm: vorm 496"/>
                        <wps:cNvSpPr/>
                        <wps:spPr>
                          <a:xfrm>
                            <a:off x="1169703" y="750536"/>
                            <a:ext cx="191350" cy="185886"/>
                          </a:xfrm>
                          <a:custGeom>
                            <a:avLst/>
                            <a:gdLst>
                              <a:gd name="connsiteX0" fmla="*/ 191351 w 191350"/>
                              <a:gd name="connsiteY0" fmla="*/ 185887 h 185886"/>
                              <a:gd name="connsiteX1" fmla="*/ 0 w 191350"/>
                              <a:gd name="connsiteY1" fmla="*/ 0 h 185886"/>
                              <a:gd name="connsiteX2" fmla="*/ 188682 w 191350"/>
                              <a:gd name="connsiteY2" fmla="*/ 185887 h 185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91350" h="185886">
                                <a:moveTo>
                                  <a:pt x="191351" y="185887"/>
                                </a:moveTo>
                                <a:cubicBezTo>
                                  <a:pt x="127906" y="123544"/>
                                  <a:pt x="64122" y="61581"/>
                                  <a:pt x="0" y="0"/>
                                </a:cubicBezTo>
                                <a:lnTo>
                                  <a:pt x="188682" y="185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Vrije vorm: vorm 497"/>
                        <wps:cNvSpPr/>
                        <wps:spPr>
                          <a:xfrm>
                            <a:off x="420310" y="11943"/>
                            <a:ext cx="749392" cy="738592"/>
                          </a:xfrm>
                          <a:custGeom>
                            <a:avLst/>
                            <a:gdLst>
                              <a:gd name="connsiteX0" fmla="*/ 749393 w 749392"/>
                              <a:gd name="connsiteY0" fmla="*/ 738593 h 738592"/>
                              <a:gd name="connsiteX1" fmla="*/ 0 w 749392"/>
                              <a:gd name="connsiteY1" fmla="*/ 0 h 738592"/>
                              <a:gd name="connsiteX2" fmla="*/ 749393 w 749392"/>
                              <a:gd name="connsiteY2" fmla="*/ 738593 h 7385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49392" h="738592">
                                <a:moveTo>
                                  <a:pt x="749393" y="738593"/>
                                </a:moveTo>
                                <a:lnTo>
                                  <a:pt x="0" y="0"/>
                                </a:lnTo>
                                <a:cubicBezTo>
                                  <a:pt x="240395" y="254880"/>
                                  <a:pt x="496165" y="494767"/>
                                  <a:pt x="749393" y="7385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Vrije vorm: vorm 498"/>
                        <wps:cNvSpPr/>
                        <wps:spPr>
                          <a:xfrm>
                            <a:off x="376856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767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Vrije vorm: vorm 499"/>
                        <wps:cNvSpPr/>
                        <wps:spPr>
                          <a:xfrm>
                            <a:off x="1075680" y="769849"/>
                            <a:ext cx="171402" cy="166574"/>
                          </a:xfrm>
                          <a:custGeom>
                            <a:avLst/>
                            <a:gdLst>
                              <a:gd name="connsiteX0" fmla="*/ 171402 w 171402"/>
                              <a:gd name="connsiteY0" fmla="*/ 166574 h 166574"/>
                              <a:gd name="connsiteX1" fmla="*/ 0 w 171402"/>
                              <a:gd name="connsiteY1" fmla="*/ 0 h 166574"/>
                              <a:gd name="connsiteX2" fmla="*/ 169496 w 171402"/>
                              <a:gd name="connsiteY2" fmla="*/ 166574 h 1665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71402" h="166574">
                                <a:moveTo>
                                  <a:pt x="171402" y="166574"/>
                                </a:moveTo>
                                <a:cubicBezTo>
                                  <a:pt x="114480" y="110668"/>
                                  <a:pt x="57346" y="55144"/>
                                  <a:pt x="0" y="0"/>
                                </a:cubicBezTo>
                                <a:lnTo>
                                  <a:pt x="169496" y="166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Vrije vorm: vorm 500"/>
                        <wps:cNvSpPr/>
                        <wps:spPr>
                          <a:xfrm>
                            <a:off x="306592" y="11943"/>
                            <a:ext cx="769087" cy="757905"/>
                          </a:xfrm>
                          <a:custGeom>
                            <a:avLst/>
                            <a:gdLst>
                              <a:gd name="connsiteX0" fmla="*/ 769087 w 769087"/>
                              <a:gd name="connsiteY0" fmla="*/ 757906 h 757905"/>
                              <a:gd name="connsiteX1" fmla="*/ 0 w 769087"/>
                              <a:gd name="connsiteY1" fmla="*/ 0 h 757905"/>
                              <a:gd name="connsiteX2" fmla="*/ 769087 w 769087"/>
                              <a:gd name="connsiteY2" fmla="*/ 757906 h 7579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69087" h="757905">
                                <a:moveTo>
                                  <a:pt x="769087" y="757906"/>
                                </a:moveTo>
                                <a:lnTo>
                                  <a:pt x="0" y="0"/>
                                </a:lnTo>
                                <a:cubicBezTo>
                                  <a:pt x="246875" y="261741"/>
                                  <a:pt x="508998" y="507473"/>
                                  <a:pt x="769087" y="7579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Vrije vorm: vorm 501"/>
                        <wps:cNvSpPr/>
                        <wps:spPr>
                          <a:xfrm>
                            <a:off x="263138" y="0"/>
                            <a:ext cx="1012912" cy="936423"/>
                          </a:xfrm>
                          <a:custGeom>
                            <a:avLst/>
                            <a:gdLst>
                              <a:gd name="connsiteX0" fmla="*/ 1012913 w 1012912"/>
                              <a:gd name="connsiteY0" fmla="*/ 936423 h 936423"/>
                              <a:gd name="connsiteX1" fmla="*/ 62894 w 1012912"/>
                              <a:gd name="connsiteY1" fmla="*/ 0 h 936423"/>
                              <a:gd name="connsiteX2" fmla="*/ 0 w 1012912"/>
                              <a:gd name="connsiteY2" fmla="*/ 0 h 936423"/>
                              <a:gd name="connsiteX3" fmla="*/ 950146 w 1012912"/>
                              <a:gd name="connsiteY3" fmla="*/ 936423 h 936423"/>
                              <a:gd name="connsiteX4" fmla="*/ 1012913 w 1012912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912" h="936423">
                                <a:moveTo>
                                  <a:pt x="1012913" y="936423"/>
                                </a:moveTo>
                                <a:lnTo>
                                  <a:pt x="62894" y="0"/>
                                </a:lnTo>
                                <a:lnTo>
                                  <a:pt x="0" y="0"/>
                                </a:lnTo>
                                <a:lnTo>
                                  <a:pt x="950146" y="936423"/>
                                </a:lnTo>
                                <a:lnTo>
                                  <a:pt x="1012913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Vrije vorm: vorm 502"/>
                        <wps:cNvSpPr/>
                        <wps:spPr>
                          <a:xfrm>
                            <a:off x="192875" y="11943"/>
                            <a:ext cx="200244" cy="197322"/>
                          </a:xfrm>
                          <a:custGeom>
                            <a:avLst/>
                            <a:gdLst>
                              <a:gd name="connsiteX0" fmla="*/ 200245 w 200244"/>
                              <a:gd name="connsiteY0" fmla="*/ 197322 h 197322"/>
                              <a:gd name="connsiteX1" fmla="*/ 0 w 200244"/>
                              <a:gd name="connsiteY1" fmla="*/ 0 h 197322"/>
                              <a:gd name="connsiteX2" fmla="*/ 200245 w 200244"/>
                              <a:gd name="connsiteY2" fmla="*/ 197322 h 1973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0244" h="197322">
                                <a:moveTo>
                                  <a:pt x="200245" y="197322"/>
                                </a:moveTo>
                                <a:lnTo>
                                  <a:pt x="0" y="0"/>
                                </a:lnTo>
                                <a:cubicBezTo>
                                  <a:pt x="66240" y="65986"/>
                                  <a:pt x="132988" y="131760"/>
                                  <a:pt x="200245" y="1973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Vrije vorm: vorm 503"/>
                        <wps:cNvSpPr/>
                        <wps:spPr>
                          <a:xfrm>
                            <a:off x="393120" y="209265"/>
                            <a:ext cx="741642" cy="727157"/>
                          </a:xfrm>
                          <a:custGeom>
                            <a:avLst/>
                            <a:gdLst>
                              <a:gd name="connsiteX0" fmla="*/ 741642 w 741642"/>
                              <a:gd name="connsiteY0" fmla="*/ 727157 h 727157"/>
                              <a:gd name="connsiteX1" fmla="*/ 0 w 741642"/>
                              <a:gd name="connsiteY1" fmla="*/ 0 h 727157"/>
                              <a:gd name="connsiteX2" fmla="*/ 737704 w 741642"/>
                              <a:gd name="connsiteY2" fmla="*/ 727157 h 72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41642" h="727157">
                                <a:moveTo>
                                  <a:pt x="741642" y="727157"/>
                                </a:moveTo>
                                <a:cubicBezTo>
                                  <a:pt x="495148" y="481553"/>
                                  <a:pt x="246113" y="241539"/>
                                  <a:pt x="0" y="0"/>
                                </a:cubicBezTo>
                                <a:lnTo>
                                  <a:pt x="737704" y="727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Vrije vorm: vorm 504"/>
                        <wps:cNvSpPr/>
                        <wps:spPr>
                          <a:xfrm>
                            <a:off x="149548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640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640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Vrije vorm: vorm 505"/>
                        <wps:cNvSpPr/>
                        <wps:spPr>
                          <a:xfrm>
                            <a:off x="350174" y="279529"/>
                            <a:ext cx="670489" cy="656893"/>
                          </a:xfrm>
                          <a:custGeom>
                            <a:avLst/>
                            <a:gdLst>
                              <a:gd name="connsiteX0" fmla="*/ 670489 w 670489"/>
                              <a:gd name="connsiteY0" fmla="*/ 656894 h 656893"/>
                              <a:gd name="connsiteX1" fmla="*/ 0 w 670489"/>
                              <a:gd name="connsiteY1" fmla="*/ 0 h 656893"/>
                              <a:gd name="connsiteX2" fmla="*/ 667059 w 670489"/>
                              <a:gd name="connsiteY2" fmla="*/ 656894 h 6568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70489" h="656893">
                                <a:moveTo>
                                  <a:pt x="670489" y="656894"/>
                                </a:moveTo>
                                <a:cubicBezTo>
                                  <a:pt x="447501" y="434922"/>
                                  <a:pt x="222861" y="217525"/>
                                  <a:pt x="0" y="0"/>
                                </a:cubicBezTo>
                                <a:lnTo>
                                  <a:pt x="667059" y="656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Vrije vorm: vorm 506"/>
                        <wps:cNvSpPr/>
                        <wps:spPr>
                          <a:xfrm>
                            <a:off x="79157" y="11943"/>
                            <a:ext cx="271016" cy="267585"/>
                          </a:xfrm>
                          <a:custGeom>
                            <a:avLst/>
                            <a:gdLst>
                              <a:gd name="connsiteX0" fmla="*/ 271016 w 271016"/>
                              <a:gd name="connsiteY0" fmla="*/ 267586 h 267585"/>
                              <a:gd name="connsiteX1" fmla="*/ 0 w 271016"/>
                              <a:gd name="connsiteY1" fmla="*/ 0 h 267585"/>
                              <a:gd name="connsiteX2" fmla="*/ 271016 w 271016"/>
                              <a:gd name="connsiteY2" fmla="*/ 267586 h 2675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71016" h="267585">
                                <a:moveTo>
                                  <a:pt x="271016" y="267586"/>
                                </a:moveTo>
                                <a:lnTo>
                                  <a:pt x="0" y="0"/>
                                </a:lnTo>
                                <a:cubicBezTo>
                                  <a:pt x="89958" y="89280"/>
                                  <a:pt x="180296" y="178475"/>
                                  <a:pt x="271016" y="2675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Vrije vorm: vorm 507"/>
                        <wps:cNvSpPr/>
                        <wps:spPr>
                          <a:xfrm>
                            <a:off x="35830" y="0"/>
                            <a:ext cx="1012785" cy="936423"/>
                          </a:xfrm>
                          <a:custGeom>
                            <a:avLst/>
                            <a:gdLst>
                              <a:gd name="connsiteX0" fmla="*/ 1012786 w 1012785"/>
                              <a:gd name="connsiteY0" fmla="*/ 936423 h 936423"/>
                              <a:gd name="connsiteX1" fmla="*/ 62767 w 1012785"/>
                              <a:gd name="connsiteY1" fmla="*/ 0 h 936423"/>
                              <a:gd name="connsiteX2" fmla="*/ 0 w 1012785"/>
                              <a:gd name="connsiteY2" fmla="*/ 0 h 936423"/>
                              <a:gd name="connsiteX3" fmla="*/ 950019 w 1012785"/>
                              <a:gd name="connsiteY3" fmla="*/ 936423 h 936423"/>
                              <a:gd name="connsiteX4" fmla="*/ 1012786 w 1012785"/>
                              <a:gd name="connsiteY4" fmla="*/ 936423 h 9364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12785" h="936423">
                                <a:moveTo>
                                  <a:pt x="1012786" y="936423"/>
                                </a:moveTo>
                                <a:lnTo>
                                  <a:pt x="62767" y="0"/>
                                </a:lnTo>
                                <a:lnTo>
                                  <a:pt x="0" y="0"/>
                                </a:lnTo>
                                <a:lnTo>
                                  <a:pt x="950019" y="936423"/>
                                </a:lnTo>
                                <a:lnTo>
                                  <a:pt x="1012786" y="9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Vrije vorm: vorm 508"/>
                        <wps:cNvSpPr/>
                        <wps:spPr>
                          <a:xfrm>
                            <a:off x="372790" y="413322"/>
                            <a:ext cx="530724" cy="523100"/>
                          </a:xfrm>
                          <a:custGeom>
                            <a:avLst/>
                            <a:gdLst>
                              <a:gd name="connsiteX0" fmla="*/ 526151 w 530724"/>
                              <a:gd name="connsiteY0" fmla="*/ 523101 h 523100"/>
                              <a:gd name="connsiteX1" fmla="*/ 530725 w 530724"/>
                              <a:gd name="connsiteY1" fmla="*/ 523101 h 523100"/>
                              <a:gd name="connsiteX2" fmla="*/ 0 w 530724"/>
                              <a:gd name="connsiteY2" fmla="*/ 0 h 523100"/>
                              <a:gd name="connsiteX3" fmla="*/ 526151 w 530724"/>
                              <a:gd name="connsiteY3" fmla="*/ 523101 h 523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530724" h="523100">
                                <a:moveTo>
                                  <a:pt x="526151" y="523101"/>
                                </a:moveTo>
                                <a:lnTo>
                                  <a:pt x="530725" y="523101"/>
                                </a:lnTo>
                                <a:lnTo>
                                  <a:pt x="0" y="0"/>
                                </a:lnTo>
                                <a:cubicBezTo>
                                  <a:pt x="173562" y="173944"/>
                                  <a:pt x="347633" y="349031"/>
                                  <a:pt x="526151" y="523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Vrije vorm: vorm 509"/>
                        <wps:cNvSpPr/>
                        <wps:spPr>
                          <a:xfrm>
                            <a:off x="0" y="45487"/>
                            <a:ext cx="372790" cy="367835"/>
                          </a:xfrm>
                          <a:custGeom>
                            <a:avLst/>
                            <a:gdLst>
                              <a:gd name="connsiteX0" fmla="*/ 0 w 372790"/>
                              <a:gd name="connsiteY0" fmla="*/ 0 h 367835"/>
                              <a:gd name="connsiteX1" fmla="*/ 0 w 372790"/>
                              <a:gd name="connsiteY1" fmla="*/ 0 h 367835"/>
                              <a:gd name="connsiteX2" fmla="*/ 372791 w 372790"/>
                              <a:gd name="connsiteY2" fmla="*/ 367835 h 367835"/>
                              <a:gd name="connsiteX3" fmla="*/ 0 w 372790"/>
                              <a:gd name="connsiteY3" fmla="*/ 0 h 3678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72790" h="36783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72791" y="367835"/>
                                </a:lnTo>
                                <a:cubicBezTo>
                                  <a:pt x="249416" y="244461"/>
                                  <a:pt x="125788" y="12159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Vrije vorm: vorm 510"/>
                        <wps:cNvSpPr/>
                        <wps:spPr>
                          <a:xfrm>
                            <a:off x="0" y="14992"/>
                            <a:ext cx="934898" cy="921430"/>
                          </a:xfrm>
                          <a:custGeom>
                            <a:avLst/>
                            <a:gdLst>
                              <a:gd name="connsiteX0" fmla="*/ 934899 w 934898"/>
                              <a:gd name="connsiteY0" fmla="*/ 921430 h 921430"/>
                              <a:gd name="connsiteX1" fmla="*/ 0 w 934898"/>
                              <a:gd name="connsiteY1" fmla="*/ 0 h 921430"/>
                              <a:gd name="connsiteX2" fmla="*/ 0 w 934898"/>
                              <a:gd name="connsiteY2" fmla="*/ 61751 h 921430"/>
                              <a:gd name="connsiteX3" fmla="*/ 872132 w 934898"/>
                              <a:gd name="connsiteY3" fmla="*/ 921430 h 921430"/>
                              <a:gd name="connsiteX4" fmla="*/ 934899 w 934898"/>
                              <a:gd name="connsiteY4" fmla="*/ 921430 h 9214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34898" h="921430">
                                <a:moveTo>
                                  <a:pt x="934899" y="921430"/>
                                </a:moveTo>
                                <a:lnTo>
                                  <a:pt x="0" y="0"/>
                                </a:lnTo>
                                <a:lnTo>
                                  <a:pt x="0" y="61751"/>
                                </a:lnTo>
                                <a:lnTo>
                                  <a:pt x="872132" y="921430"/>
                                </a:lnTo>
                                <a:lnTo>
                                  <a:pt x="934899" y="921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Vrije vorm: vorm 511"/>
                        <wps:cNvSpPr/>
                        <wps:spPr>
                          <a:xfrm>
                            <a:off x="13849" y="171529"/>
                            <a:ext cx="775948" cy="764893"/>
                          </a:xfrm>
                          <a:custGeom>
                            <a:avLst/>
                            <a:gdLst>
                              <a:gd name="connsiteX0" fmla="*/ 412433 w 775948"/>
                              <a:gd name="connsiteY0" fmla="*/ 410400 h 764893"/>
                              <a:gd name="connsiteX1" fmla="*/ 766292 w 775948"/>
                              <a:gd name="connsiteY1" fmla="*/ 764894 h 764893"/>
                              <a:gd name="connsiteX2" fmla="*/ 775948 w 775948"/>
                              <a:gd name="connsiteY2" fmla="*/ 764894 h 764893"/>
                              <a:gd name="connsiteX3" fmla="*/ 0 w 775948"/>
                              <a:gd name="connsiteY3" fmla="*/ 0 h 764893"/>
                              <a:gd name="connsiteX4" fmla="*/ 412433 w 775948"/>
                              <a:gd name="connsiteY4" fmla="*/ 410400 h 7648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75948" h="764893">
                                <a:moveTo>
                                  <a:pt x="412433" y="410400"/>
                                </a:moveTo>
                                <a:cubicBezTo>
                                  <a:pt x="535807" y="523228"/>
                                  <a:pt x="648635" y="646475"/>
                                  <a:pt x="766292" y="764894"/>
                                </a:cubicBezTo>
                                <a:lnTo>
                                  <a:pt x="775948" y="764894"/>
                                </a:lnTo>
                                <a:lnTo>
                                  <a:pt x="0" y="0"/>
                                </a:lnTo>
                                <a:cubicBezTo>
                                  <a:pt x="132649" y="148786"/>
                                  <a:pt x="272541" y="273176"/>
                                  <a:pt x="412433" y="4104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Vrije vorm: vorm 512"/>
                        <wps:cNvSpPr/>
                        <wps:spPr>
                          <a:xfrm>
                            <a:off x="0" y="127058"/>
                            <a:ext cx="821181" cy="809364"/>
                          </a:xfrm>
                          <a:custGeom>
                            <a:avLst/>
                            <a:gdLst>
                              <a:gd name="connsiteX0" fmla="*/ 821181 w 821181"/>
                              <a:gd name="connsiteY0" fmla="*/ 809364 h 809364"/>
                              <a:gd name="connsiteX1" fmla="*/ 0 w 821181"/>
                              <a:gd name="connsiteY1" fmla="*/ 0 h 809364"/>
                              <a:gd name="connsiteX2" fmla="*/ 0 w 821181"/>
                              <a:gd name="connsiteY2" fmla="*/ 61878 h 809364"/>
                              <a:gd name="connsiteX3" fmla="*/ 758414 w 821181"/>
                              <a:gd name="connsiteY3" fmla="*/ 809364 h 809364"/>
                              <a:gd name="connsiteX4" fmla="*/ 821181 w 821181"/>
                              <a:gd name="connsiteY4" fmla="*/ 809364 h 8093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21181" h="809364">
                                <a:moveTo>
                                  <a:pt x="821181" y="809364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758414" y="809364"/>
                                </a:lnTo>
                                <a:lnTo>
                                  <a:pt x="821181" y="809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Vrije vorm: vorm 513"/>
                        <wps:cNvSpPr/>
                        <wps:spPr>
                          <a:xfrm>
                            <a:off x="11943" y="281816"/>
                            <a:ext cx="460080" cy="453472"/>
                          </a:xfrm>
                          <a:custGeom>
                            <a:avLst/>
                            <a:gdLst>
                              <a:gd name="connsiteX0" fmla="*/ 0 w 460080"/>
                              <a:gd name="connsiteY0" fmla="*/ 0 h 453472"/>
                              <a:gd name="connsiteX1" fmla="*/ 460080 w 460080"/>
                              <a:gd name="connsiteY1" fmla="*/ 453473 h 453472"/>
                              <a:gd name="connsiteX2" fmla="*/ 0 w 460080"/>
                              <a:gd name="connsiteY2" fmla="*/ 0 h 4534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60080" h="453472">
                                <a:moveTo>
                                  <a:pt x="0" y="0"/>
                                </a:moveTo>
                                <a:lnTo>
                                  <a:pt x="460080" y="453473"/>
                                </a:lnTo>
                                <a:cubicBezTo>
                                  <a:pt x="310405" y="297826"/>
                                  <a:pt x="161873" y="14179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Vrije vorm: vorm 514"/>
                        <wps:cNvSpPr/>
                        <wps:spPr>
                          <a:xfrm>
                            <a:off x="472023" y="735289"/>
                            <a:ext cx="204056" cy="201134"/>
                          </a:xfrm>
                          <a:custGeom>
                            <a:avLst/>
                            <a:gdLst>
                              <a:gd name="connsiteX0" fmla="*/ 204056 w 204056"/>
                              <a:gd name="connsiteY0" fmla="*/ 201134 h 201134"/>
                              <a:gd name="connsiteX1" fmla="*/ 0 w 204056"/>
                              <a:gd name="connsiteY1" fmla="*/ 0 h 201134"/>
                              <a:gd name="connsiteX2" fmla="*/ 196560 w 204056"/>
                              <a:gd name="connsiteY2" fmla="*/ 201134 h 2011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4056" h="201134">
                                <a:moveTo>
                                  <a:pt x="204056" y="201134"/>
                                </a:moveTo>
                                <a:lnTo>
                                  <a:pt x="0" y="0"/>
                                </a:lnTo>
                                <a:cubicBezTo>
                                  <a:pt x="64927" y="67468"/>
                                  <a:pt x="130108" y="134936"/>
                                  <a:pt x="196560" y="2011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Vrije vorm: vorm 515"/>
                        <wps:cNvSpPr/>
                        <wps:spPr>
                          <a:xfrm>
                            <a:off x="0" y="239124"/>
                            <a:ext cx="707463" cy="697298"/>
                          </a:xfrm>
                          <a:custGeom>
                            <a:avLst/>
                            <a:gdLst>
                              <a:gd name="connsiteX0" fmla="*/ 707464 w 707463"/>
                              <a:gd name="connsiteY0" fmla="*/ 697299 h 697298"/>
                              <a:gd name="connsiteX1" fmla="*/ 0 w 707463"/>
                              <a:gd name="connsiteY1" fmla="*/ 0 h 697298"/>
                              <a:gd name="connsiteX2" fmla="*/ 0 w 707463"/>
                              <a:gd name="connsiteY2" fmla="*/ 61878 h 697298"/>
                              <a:gd name="connsiteX3" fmla="*/ 644697 w 707463"/>
                              <a:gd name="connsiteY3" fmla="*/ 697299 h 697298"/>
                              <a:gd name="connsiteX4" fmla="*/ 707464 w 707463"/>
                              <a:gd name="connsiteY4" fmla="*/ 697299 h 6972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707463" h="697298">
                                <a:moveTo>
                                  <a:pt x="707464" y="697299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644697" y="697299"/>
                                </a:lnTo>
                                <a:lnTo>
                                  <a:pt x="707464" y="697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Vrije vorm: vorm 516"/>
                        <wps:cNvSpPr/>
                        <wps:spPr>
                          <a:xfrm>
                            <a:off x="13468" y="395406"/>
                            <a:ext cx="548894" cy="541016"/>
                          </a:xfrm>
                          <a:custGeom>
                            <a:avLst/>
                            <a:gdLst>
                              <a:gd name="connsiteX0" fmla="*/ 543812 w 548894"/>
                              <a:gd name="connsiteY0" fmla="*/ 541016 h 541016"/>
                              <a:gd name="connsiteX1" fmla="*/ 548894 w 548894"/>
                              <a:gd name="connsiteY1" fmla="*/ 541016 h 541016"/>
                              <a:gd name="connsiteX2" fmla="*/ 0 w 548894"/>
                              <a:gd name="connsiteY2" fmla="*/ 0 h 541016"/>
                              <a:gd name="connsiteX3" fmla="*/ 412814 w 548894"/>
                              <a:gd name="connsiteY3" fmla="*/ 410781 h 541016"/>
                              <a:gd name="connsiteX4" fmla="*/ 543812 w 548894"/>
                              <a:gd name="connsiteY4" fmla="*/ 541016 h 541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48894" h="541016">
                                <a:moveTo>
                                  <a:pt x="543812" y="541016"/>
                                </a:moveTo>
                                <a:lnTo>
                                  <a:pt x="548894" y="541016"/>
                                </a:lnTo>
                                <a:lnTo>
                                  <a:pt x="0" y="0"/>
                                </a:lnTo>
                                <a:cubicBezTo>
                                  <a:pt x="133031" y="136715"/>
                                  <a:pt x="272922" y="273812"/>
                                  <a:pt x="412814" y="410781"/>
                                </a:cubicBezTo>
                                <a:cubicBezTo>
                                  <a:pt x="458638" y="451967"/>
                                  <a:pt x="502359" y="495434"/>
                                  <a:pt x="543812" y="541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Vrije vorm: vorm 517"/>
                        <wps:cNvSpPr/>
                        <wps:spPr>
                          <a:xfrm>
                            <a:off x="0" y="351190"/>
                            <a:ext cx="593745" cy="585232"/>
                          </a:xfrm>
                          <a:custGeom>
                            <a:avLst/>
                            <a:gdLst>
                              <a:gd name="connsiteX0" fmla="*/ 593746 w 593745"/>
                              <a:gd name="connsiteY0" fmla="*/ 585233 h 585232"/>
                              <a:gd name="connsiteX1" fmla="*/ 0 w 593745"/>
                              <a:gd name="connsiteY1" fmla="*/ 0 h 585232"/>
                              <a:gd name="connsiteX2" fmla="*/ 0 w 593745"/>
                              <a:gd name="connsiteY2" fmla="*/ 61878 h 585232"/>
                              <a:gd name="connsiteX3" fmla="*/ 530979 w 593745"/>
                              <a:gd name="connsiteY3" fmla="*/ 585233 h 585232"/>
                              <a:gd name="connsiteX4" fmla="*/ 593746 w 593745"/>
                              <a:gd name="connsiteY4" fmla="*/ 585233 h 5852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93745" h="585232">
                                <a:moveTo>
                                  <a:pt x="593746" y="585233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530979" y="585233"/>
                                </a:lnTo>
                                <a:lnTo>
                                  <a:pt x="593746" y="585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Vrije vorm: vorm 518"/>
                        <wps:cNvSpPr/>
                        <wps:spPr>
                          <a:xfrm>
                            <a:off x="12705" y="506583"/>
                            <a:ext cx="328065" cy="323618"/>
                          </a:xfrm>
                          <a:custGeom>
                            <a:avLst/>
                            <a:gdLst>
                              <a:gd name="connsiteX0" fmla="*/ 0 w 328065"/>
                              <a:gd name="connsiteY0" fmla="*/ 0 h 323618"/>
                              <a:gd name="connsiteX1" fmla="*/ 328066 w 328065"/>
                              <a:gd name="connsiteY1" fmla="*/ 323619 h 323618"/>
                              <a:gd name="connsiteX2" fmla="*/ 0 w 328065"/>
                              <a:gd name="connsiteY2" fmla="*/ 0 h 32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28065" h="323618">
                                <a:moveTo>
                                  <a:pt x="0" y="0"/>
                                </a:moveTo>
                                <a:lnTo>
                                  <a:pt x="328066" y="323619"/>
                                </a:lnTo>
                                <a:cubicBezTo>
                                  <a:pt x="222226" y="211172"/>
                                  <a:pt x="117275" y="9872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Vrije vorm: vorm 519"/>
                        <wps:cNvSpPr/>
                        <wps:spPr>
                          <a:xfrm>
                            <a:off x="340771" y="830202"/>
                            <a:ext cx="107872" cy="106221"/>
                          </a:xfrm>
                          <a:custGeom>
                            <a:avLst/>
                            <a:gdLst>
                              <a:gd name="connsiteX0" fmla="*/ 107873 w 107872"/>
                              <a:gd name="connsiteY0" fmla="*/ 106221 h 106221"/>
                              <a:gd name="connsiteX1" fmla="*/ 0 w 107872"/>
                              <a:gd name="connsiteY1" fmla="*/ 0 h 106221"/>
                              <a:gd name="connsiteX2" fmla="*/ 101647 w 107872"/>
                              <a:gd name="connsiteY2" fmla="*/ 106221 h 1062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7872" h="106221">
                                <a:moveTo>
                                  <a:pt x="107873" y="106221"/>
                                </a:moveTo>
                                <a:lnTo>
                                  <a:pt x="0" y="0"/>
                                </a:lnTo>
                                <a:cubicBezTo>
                                  <a:pt x="33882" y="35577"/>
                                  <a:pt x="67765" y="70984"/>
                                  <a:pt x="101647" y="1062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Vrije vorm: vorm 520"/>
                        <wps:cNvSpPr/>
                        <wps:spPr>
                          <a:xfrm>
                            <a:off x="0" y="463256"/>
                            <a:ext cx="480028" cy="473166"/>
                          </a:xfrm>
                          <a:custGeom>
                            <a:avLst/>
                            <a:gdLst>
                              <a:gd name="connsiteX0" fmla="*/ 480028 w 480028"/>
                              <a:gd name="connsiteY0" fmla="*/ 473167 h 473166"/>
                              <a:gd name="connsiteX1" fmla="*/ 0 w 480028"/>
                              <a:gd name="connsiteY1" fmla="*/ 0 h 473166"/>
                              <a:gd name="connsiteX2" fmla="*/ 0 w 480028"/>
                              <a:gd name="connsiteY2" fmla="*/ 61878 h 473166"/>
                              <a:gd name="connsiteX3" fmla="*/ 417261 w 480028"/>
                              <a:gd name="connsiteY3" fmla="*/ 473167 h 473166"/>
                              <a:gd name="connsiteX4" fmla="*/ 480028 w 480028"/>
                              <a:gd name="connsiteY4" fmla="*/ 473167 h 4731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80028" h="473166">
                                <a:moveTo>
                                  <a:pt x="480028" y="473167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417261" y="473167"/>
                                </a:lnTo>
                                <a:lnTo>
                                  <a:pt x="480028" y="473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Vrije vorm: vorm 521"/>
                        <wps:cNvSpPr/>
                        <wps:spPr>
                          <a:xfrm>
                            <a:off x="277496" y="879754"/>
                            <a:ext cx="57430" cy="56668"/>
                          </a:xfrm>
                          <a:custGeom>
                            <a:avLst/>
                            <a:gdLst>
                              <a:gd name="connsiteX0" fmla="*/ 57431 w 57430"/>
                              <a:gd name="connsiteY0" fmla="*/ 56668 h 56668"/>
                              <a:gd name="connsiteX1" fmla="*/ 0 w 57430"/>
                              <a:gd name="connsiteY1" fmla="*/ 0 h 56668"/>
                              <a:gd name="connsiteX2" fmla="*/ 52856 w 57430"/>
                              <a:gd name="connsiteY2" fmla="*/ 56668 h 566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7430" h="56668">
                                <a:moveTo>
                                  <a:pt x="57431" y="56668"/>
                                </a:moveTo>
                                <a:lnTo>
                                  <a:pt x="0" y="0"/>
                                </a:lnTo>
                                <a:cubicBezTo>
                                  <a:pt x="17534" y="18974"/>
                                  <a:pt x="35153" y="37864"/>
                                  <a:pt x="52856" y="566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Vrije vorm: vorm 522"/>
                        <wps:cNvSpPr/>
                        <wps:spPr>
                          <a:xfrm>
                            <a:off x="12705" y="618776"/>
                            <a:ext cx="264790" cy="260978"/>
                          </a:xfrm>
                          <a:custGeom>
                            <a:avLst/>
                            <a:gdLst>
                              <a:gd name="connsiteX0" fmla="*/ 0 w 264790"/>
                              <a:gd name="connsiteY0" fmla="*/ 0 h 260978"/>
                              <a:gd name="connsiteX1" fmla="*/ 264791 w 264790"/>
                              <a:gd name="connsiteY1" fmla="*/ 260979 h 260978"/>
                              <a:gd name="connsiteX2" fmla="*/ 0 w 264790"/>
                              <a:gd name="connsiteY2" fmla="*/ 0 h 2609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64790" h="260978">
                                <a:moveTo>
                                  <a:pt x="0" y="0"/>
                                </a:moveTo>
                                <a:lnTo>
                                  <a:pt x="264791" y="260979"/>
                                </a:lnTo>
                                <a:cubicBezTo>
                                  <a:pt x="179915" y="168988"/>
                                  <a:pt x="95929" y="7801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Vrije vorm: vorm 523"/>
                        <wps:cNvSpPr/>
                        <wps:spPr>
                          <a:xfrm>
                            <a:off x="0" y="575322"/>
                            <a:ext cx="366310" cy="361101"/>
                          </a:xfrm>
                          <a:custGeom>
                            <a:avLst/>
                            <a:gdLst>
                              <a:gd name="connsiteX0" fmla="*/ 366311 w 366310"/>
                              <a:gd name="connsiteY0" fmla="*/ 361101 h 361101"/>
                              <a:gd name="connsiteX1" fmla="*/ 0 w 366310"/>
                              <a:gd name="connsiteY1" fmla="*/ 0 h 361101"/>
                              <a:gd name="connsiteX2" fmla="*/ 0 w 366310"/>
                              <a:gd name="connsiteY2" fmla="*/ 61878 h 361101"/>
                              <a:gd name="connsiteX3" fmla="*/ 303544 w 366310"/>
                              <a:gd name="connsiteY3" fmla="*/ 361101 h 361101"/>
                              <a:gd name="connsiteX4" fmla="*/ 366311 w 366310"/>
                              <a:gd name="connsiteY4" fmla="*/ 361101 h 3611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66310" h="361101">
                                <a:moveTo>
                                  <a:pt x="366311" y="361101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303544" y="361101"/>
                                </a:lnTo>
                                <a:lnTo>
                                  <a:pt x="366311" y="361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Vrije vorm: vorm 524"/>
                        <wps:cNvSpPr/>
                        <wps:spPr>
                          <a:xfrm>
                            <a:off x="13722" y="731858"/>
                            <a:ext cx="207868" cy="204564"/>
                          </a:xfrm>
                          <a:custGeom>
                            <a:avLst/>
                            <a:gdLst>
                              <a:gd name="connsiteX0" fmla="*/ 207868 w 207868"/>
                              <a:gd name="connsiteY0" fmla="*/ 204565 h 204564"/>
                              <a:gd name="connsiteX1" fmla="*/ 0 w 207868"/>
                              <a:gd name="connsiteY1" fmla="*/ 0 h 204564"/>
                              <a:gd name="connsiteX2" fmla="*/ 207487 w 207868"/>
                              <a:gd name="connsiteY2" fmla="*/ 204565 h 2045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7868" h="204564">
                                <a:moveTo>
                                  <a:pt x="207868" y="204565"/>
                                </a:moveTo>
                                <a:cubicBezTo>
                                  <a:pt x="138748" y="134682"/>
                                  <a:pt x="70009" y="65562"/>
                                  <a:pt x="0" y="0"/>
                                </a:cubicBezTo>
                                <a:lnTo>
                                  <a:pt x="207487" y="204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Vrije vorm: vorm 525"/>
                        <wps:cNvSpPr/>
                        <wps:spPr>
                          <a:xfrm>
                            <a:off x="0" y="687388"/>
                            <a:ext cx="252592" cy="249035"/>
                          </a:xfrm>
                          <a:custGeom>
                            <a:avLst/>
                            <a:gdLst>
                              <a:gd name="connsiteX0" fmla="*/ 252593 w 252592"/>
                              <a:gd name="connsiteY0" fmla="*/ 249035 h 249035"/>
                              <a:gd name="connsiteX1" fmla="*/ 0 w 252592"/>
                              <a:gd name="connsiteY1" fmla="*/ 0 h 249035"/>
                              <a:gd name="connsiteX2" fmla="*/ 0 w 252592"/>
                              <a:gd name="connsiteY2" fmla="*/ 61878 h 249035"/>
                              <a:gd name="connsiteX3" fmla="*/ 189826 w 252592"/>
                              <a:gd name="connsiteY3" fmla="*/ 249035 h 249035"/>
                              <a:gd name="connsiteX4" fmla="*/ 252593 w 252592"/>
                              <a:gd name="connsiteY4" fmla="*/ 249035 h 2490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2592" h="249035">
                                <a:moveTo>
                                  <a:pt x="252593" y="249035"/>
                                </a:moveTo>
                                <a:lnTo>
                                  <a:pt x="0" y="0"/>
                                </a:lnTo>
                                <a:lnTo>
                                  <a:pt x="0" y="61878"/>
                                </a:lnTo>
                                <a:lnTo>
                                  <a:pt x="189826" y="249035"/>
                                </a:lnTo>
                                <a:lnTo>
                                  <a:pt x="252593" y="249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Vrije vorm: vorm 526"/>
                        <wps:cNvSpPr/>
                        <wps:spPr>
                          <a:xfrm>
                            <a:off x="13976" y="844178"/>
                            <a:ext cx="93515" cy="92244"/>
                          </a:xfrm>
                          <a:custGeom>
                            <a:avLst/>
                            <a:gdLst>
                              <a:gd name="connsiteX0" fmla="*/ 93515 w 93515"/>
                              <a:gd name="connsiteY0" fmla="*/ 92245 h 92244"/>
                              <a:gd name="connsiteX1" fmla="*/ 0 w 93515"/>
                              <a:gd name="connsiteY1" fmla="*/ 0 h 92244"/>
                              <a:gd name="connsiteX2" fmla="*/ 89704 w 93515"/>
                              <a:gd name="connsiteY2" fmla="*/ 92245 h 922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3515" h="92244">
                                <a:moveTo>
                                  <a:pt x="93515" y="92245"/>
                                </a:moveTo>
                                <a:lnTo>
                                  <a:pt x="0" y="0"/>
                                </a:lnTo>
                                <a:cubicBezTo>
                                  <a:pt x="30240" y="31765"/>
                                  <a:pt x="59972" y="62259"/>
                                  <a:pt x="89704" y="92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Vrije vorm: vorm 527"/>
                        <wps:cNvSpPr/>
                        <wps:spPr>
                          <a:xfrm>
                            <a:off x="0" y="799580"/>
                            <a:ext cx="138875" cy="136842"/>
                          </a:xfrm>
                          <a:custGeom>
                            <a:avLst/>
                            <a:gdLst>
                              <a:gd name="connsiteX0" fmla="*/ 138875 w 138875"/>
                              <a:gd name="connsiteY0" fmla="*/ 136842 h 136842"/>
                              <a:gd name="connsiteX1" fmla="*/ 0 w 138875"/>
                              <a:gd name="connsiteY1" fmla="*/ 0 h 136842"/>
                              <a:gd name="connsiteX2" fmla="*/ 0 w 138875"/>
                              <a:gd name="connsiteY2" fmla="*/ 61751 h 136842"/>
                              <a:gd name="connsiteX3" fmla="*/ 76108 w 138875"/>
                              <a:gd name="connsiteY3" fmla="*/ 136842 h 136842"/>
                              <a:gd name="connsiteX4" fmla="*/ 138875 w 138875"/>
                              <a:gd name="connsiteY4" fmla="*/ 136842 h 1368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8875" h="136842">
                                <a:moveTo>
                                  <a:pt x="138875" y="136842"/>
                                </a:moveTo>
                                <a:lnTo>
                                  <a:pt x="0" y="0"/>
                                </a:lnTo>
                                <a:lnTo>
                                  <a:pt x="0" y="61751"/>
                                </a:lnTo>
                                <a:lnTo>
                                  <a:pt x="76108" y="136842"/>
                                </a:lnTo>
                                <a:lnTo>
                                  <a:pt x="138875" y="136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8E"/>
                          </a:solidFill>
                          <a:ln w="1269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4EEF857" id="Groep 529" o:spid="_x0000_s1026" style="position:absolute;margin-left:-21.15pt;margin-top:731.35pt;width:616.35pt;height:73.95pt;z-index:-251602432;mso-position-horizontal-relative:page" coordorigin="" coordsize="78282,9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">
              <v:rect id="Rechthoek 528" o:spid="_x0000_s1027" style="position:absolute;width:68911;height:9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" fillcolor="#ea957f [3209]" stroked="f" strokeweight="1pt"/>
              <v:group id="Graphic 175" o:spid="_x0000_s1028" style="position:absolute;left:2623;width:75659;height:9364" coordsize="75658,9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<v:shape id="Vrije vorm: vorm 204" o:spid="_x0000_s1029" style="position:absolute;left:66292;width:9366;height:9364;visibility:visible;mso-wrap-style:square;v-text-anchor:middle" coordsize="936550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" path="m,l,936423r936551,l,xe" fillcolor="#d2091e" stroked="f" strokeweight=".35264mm">
                  <v:stroke joinstyle="miter"/>
                  <v:path arrowok="t" o:connecttype="custom" o:connectlocs="0,0;0,936423;936551,936423;0,0" o:connectangles="0,0,0,0"/>
                </v:shape>
                <v:shape id="Vrije vorm: vorm 206" o:spid="_x0000_s1030" style="position:absolute;left:65608;top:119;width:662;height:653;visibility:visible;mso-wrap-style:square;v-text-anchor:middle" coordsize="66197,65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" path="m66198,65054l,,66198,65308r,-254xe" fillcolor="#fff48e" stroked="f" strokeweight=".35264mm">
                  <v:stroke joinstyle="miter"/>
                  <v:path arrowok="t" o:connecttype="custom" o:connectlocs="66198,65054;0,0;66198,65308" o:connectangles="0,0,0"/>
                </v:shape>
                <v:shape id="Vrije vorm: vorm 207" o:spid="_x0000_s1031" style="position:absolute;left:65173;width:1098;height:1081;visibility:visible;mso-wrap-style:square;v-text-anchor:middle" coordsize="109779,10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" path="m109779,46249l62767,,,,109779,108127r,-61878xe" fillcolor="#fff48e" stroked="f" strokeweight=".35264mm">
                  <v:stroke joinstyle="miter"/>
                  <v:path arrowok="t" o:connecttype="custom" o:connectlocs="109779,46249;62767,0;0,0;109779,108127;109779,46249" o:connectangles="0,0,0,0,0"/>
                </v:shape>
                <v:shape id="Vrije vorm: vorm 208" o:spid="_x0000_s1032" style="position:absolute;left:65769;top:1397;width:501;height:494;visibility:visible;mso-wrap-style:square;v-text-anchor:middle" coordsize="50061,4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" path="m50061,47901l,,50061,49426r,-1525xe" fillcolor="#fff48e" stroked="f" strokeweight=".35264mm">
                  <v:stroke joinstyle="miter"/>
                  <v:path arrowok="t" o:connecttype="custom" o:connectlocs="50061,47901;0,0;50061,49426" o:connectangles="0,0,0"/>
                </v:shape>
                <v:shape id="Vrije vorm: vorm 209" o:spid="_x0000_s1033" style="position:absolute;left:64470;top:119;width:1299;height:1279;visibility:visible;mso-wrap-style:square;v-text-anchor:middle" coordsize="129854,12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" path="m,c42056,42056,85129,84875,129854,127948l,xe" fillcolor="#fff48e" stroked="f" strokeweight=".35264mm">
                  <v:stroke joinstyle="miter"/>
                  <v:path arrowok="t" o:connecttype="custom" o:connectlocs="0,0;129854,127948" o:connectangles="0,0"/>
                </v:shape>
                <v:shape id="Vrije vorm: vorm 211" o:spid="_x0000_s1034" style="position:absolute;left:64036;width:2235;height:2201;visibility:visible;mso-wrap-style:square;v-text-anchor:middle" coordsize="223496,220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" path="m223497,158315l62767,,,,223497,220193r,-61878xe" fillcolor="#fff48e" stroked="f" strokeweight=".35264mm">
                  <v:stroke joinstyle="miter"/>
                  <v:path arrowok="t" o:connecttype="custom" o:connectlocs="223497,158315;62767,0;0,0;223497,220193;223497,158315" o:connectangles="0,0,0,0,0"/>
                </v:shape>
                <v:shape id="Vrije vorm: vorm 227" o:spid="_x0000_s1035" style="position:absolute;left:63333;top:119;width:1543;height:1525;visibility:visible;mso-wrap-style:square;v-text-anchor:middle" coordsize="154249,15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" path="m,c49426,49934,100631,100758,154250,152471l,xe" fillcolor="#fff48e" stroked="f" strokeweight=".35264mm">
                  <v:stroke joinstyle="miter"/>
                  <v:path arrowok="t" o:connecttype="custom" o:connectlocs="0,0;154250,152471" o:connectangles="0,0"/>
                </v:shape>
                <v:shape id="Vrije vorm: vorm 245" o:spid="_x0000_s1036" style="position:absolute;left:64872;top:1641;width:1398;height:1375;visibility:visible;mso-wrap-style:square;v-text-anchor:middle" coordsize="139764,137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" path="m139765,128075c91228,85214,44640,42522,,l139765,137478r,-9403xe" fillcolor="#fff48e" stroked="f" strokeweight=".35264mm">
                  <v:stroke joinstyle="miter"/>
                  <v:path arrowok="t" o:connecttype="custom" o:connectlocs="139765,128075;0,0;139765,137478" o:connectangles="0,0,0"/>
                </v:shape>
                <v:shape id="Vrije vorm: vorm 250" o:spid="_x0000_s1037" style="position:absolute;left:62899;width:3372;height:3322;visibility:visible;mso-wrap-style:square;v-text-anchor:middle" coordsize="337214,332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" path="m337214,270381l62767,,,,337214,332259r,-61878xe" fillcolor="#fff48e" stroked="f" strokeweight=".35264mm">
                  <v:stroke joinstyle="miter"/>
                  <v:path arrowok="t" o:connecttype="custom" o:connectlocs="337214,270381;62767,0;0,0;337214,332259;337214,270381" o:connectangles="0,0,0,0,0"/>
                </v:shape>
                <v:shape id="Vrije vorm: vorm 253" o:spid="_x0000_s1038" style="position:absolute;left:62196;top:119;width:4074;height:4098;visibility:visible;mso-wrap-style:square;v-text-anchor:middle" coordsize="407350,409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" path="m407351,401506l,c132395,139765,269111,275591,407351,409765r,-8259xe" fillcolor="#fff48e" stroked="f" strokeweight=".35264mm">
                  <v:stroke joinstyle="miter"/>
                  <v:path arrowok="t" o:connecttype="custom" o:connectlocs="407351,401506;0,0;407351,409765" o:connectangles="0,0,0"/>
                </v:shape>
                <v:shape id="Vrije vorm: vorm 257" o:spid="_x0000_s1039" style="position:absolute;left:61762;width:4509;height:4443;visibility:visible;mso-wrap-style:square;v-text-anchor:middle" coordsize="450932,444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" path="m450932,382574l62767,,,,450932,444325r,-61751xe" fillcolor="#fff48e" stroked="f" strokeweight=".35264mm">
                  <v:stroke joinstyle="miter"/>
                  <v:path arrowok="t" o:connecttype="custom" o:connectlocs="450932,382574;62767,0;0,0;450932,444325;450932,382574" o:connectangles="0,0,0,0,0"/>
                </v:shape>
                <v:shape id="Vrije vorm: vorm 258" o:spid="_x0000_s1040" style="position:absolute;left:61059;top:119;width:5211;height:5200;visibility:visible;mso-wrap-style:square;v-text-anchor:middle" coordsize="521068,520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" path="m521068,513572l,c168353,178518,343948,349793,520941,520052r127,-6480xe" fillcolor="#fff48e" stroked="f" strokeweight=".35264mm">
                  <v:stroke joinstyle="miter"/>
                  <v:path arrowok="t" o:connecttype="custom" o:connectlocs="521068,513572;0,0;520941,520052" o:connectangles="0,0,0"/>
                </v:shape>
                <v:shape id="Vrije vorm: vorm 261" o:spid="_x0000_s1041" style="position:absolute;left:60624;width:5647;height:5565;visibility:visible;mso-wrap-style:square;v-text-anchor:middle" coordsize="564649,556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" path="m564649,494640l62767,,,,564649,556517r,-61877xe" fillcolor="#fff48e" stroked="f" strokeweight=".35264mm">
                  <v:stroke joinstyle="miter"/>
                  <v:path arrowok="t" o:connecttype="custom" o:connectlocs="564649,494640;62767,0;0,0;564649,556517;564649,494640" o:connectangles="0,0,0,0,0"/>
                </v:shape>
                <v:shape id="Vrije vorm: vorm 262" o:spid="_x0000_s1042" style="position:absolute;left:59922;top:119;width:2094;height:2062;visibility:visible;mso-wrap-style:square;v-text-anchor:middle" coordsize="209393,206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" path="m209393,206216l,c69459,68951,139257,137689,209393,206216xe" fillcolor="#fff48e" stroked="f" strokeweight=".35264mm">
                  <v:stroke joinstyle="miter"/>
                  <v:path arrowok="t" o:connecttype="custom" o:connectlocs="209393,206216;0,0;209393,206216" o:connectangles="0,0,0"/>
                </v:shape>
                <v:shape id="Vrije vorm: vorm 282" o:spid="_x0000_s1043" style="position:absolute;left:62016;top:2181;width:4254;height:4193;visibility:visible;mso-wrap-style:square;v-text-anchor:middle" coordsize="425393,419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" path="m425393,415609c283426,276692,141628,138155,,l425393,419294r,-3685xe" fillcolor="#fff48e" stroked="f" strokeweight=".35264mm">
                  <v:stroke joinstyle="miter"/>
                  <v:path arrowok="t" o:connecttype="custom" o:connectlocs="425393,415609;0,0;425393,419294" o:connectangles="0,0,0"/>
                </v:shape>
                <v:shape id="Vrije vorm: vorm 283" o:spid="_x0000_s1044" style="position:absolute;left:59487;width:6784;height:6685;visibility:visible;mso-wrap-style:square;v-text-anchor:middle" coordsize="678367,66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" path="m678367,606706l62767,,,,678367,668583r,-61877xe" fillcolor="#fff48e" stroked="f" strokeweight=".35264mm">
                  <v:stroke joinstyle="miter"/>
                  <v:path arrowok="t" o:connecttype="custom" o:connectlocs="678367,606706;62767,0;0,0;678367,668583;678367,606706" o:connectangles="0,0,0,0,0"/>
                </v:shape>
                <v:shape id="Vrije vorm: vorm 284" o:spid="_x0000_s1045" style="position:absolute;left:58785;top:119;width:2832;height:2795;visibility:visible;mso-wrap-style:square;v-text-anchor:middle" coordsize="283214,27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" path="m,c93854,93176,188259,186353,283214,279529l,xe" fillcolor="#fff48e" stroked="f" strokeweight=".35264mm">
                  <v:stroke joinstyle="miter"/>
                  <v:path arrowok="t" o:connecttype="custom" o:connectlocs="0,0;283214,279529" o:connectangles="0,0"/>
                </v:shape>
                <v:shape id="Vrije vorm: vorm 285" o:spid="_x0000_s1046" style="position:absolute;left:61623;top:2909;width:4647;height:4587;visibility:visible;mso-wrap-style:square;v-text-anchor:middle" coordsize="464654,458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" path="m464654,454743c309558,302442,154673,150861,,l464654,458682r,-3939xe" fillcolor="#fff48e" stroked="f" strokeweight=".35264mm">
                  <v:stroke joinstyle="miter"/>
                  <v:path arrowok="t" o:connecttype="custom" o:connectlocs="464654,454743;0,0;464654,458682" o:connectangles="0,0,0"/>
                </v:shape>
                <v:shape id="Vrije vorm: vorm 286" o:spid="_x0000_s1047" style="position:absolute;left:58350;width:7921;height:7806;visibility:visible;mso-wrap-style:square;v-text-anchor:middle" coordsize="792085,780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" path="m792085,718772l62767,,,,792085,780649r,-61877xe" fillcolor="#fff48e" stroked="f" strokeweight=".35264mm">
                  <v:stroke joinstyle="miter"/>
                  <v:path arrowok="t" o:connecttype="custom" o:connectlocs="792085,718772;62767,0;0,0;792085,780649;792085,718772" o:connectangles="0,0,0,0,0"/>
                </v:shape>
                <v:shape id="Vrije vorm: vorm 287" o:spid="_x0000_s1048" style="position:absolute;left:57647;top:119;width:8352;height:8231;visibility:visible;mso-wrap-style:square;v-text-anchor:middle" coordsize="835157,823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" path="m,c266824,284358,552198,549783,835158,823087l,xe" fillcolor="#fff48e" stroked="f" strokeweight=".35264mm">
                  <v:stroke joinstyle="miter"/>
                  <v:path arrowok="t" o:connecttype="custom" o:connectlocs="0,0;835158,823087" o:connectangles="0,0"/>
                </v:shape>
                <v:shape id="Vrije vorm: vorm 290" o:spid="_x0000_s1049" style="position:absolute;left:57213;width:9058;height:8927;visibility:visible;mso-wrap-style:square;v-text-anchor:middle" coordsize="905802,89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" path="m905802,830837l62767,,,,905802,892715r,-61878xe" fillcolor="#fff48e" stroked="f" strokeweight=".35264mm">
                  <v:stroke joinstyle="miter"/>
                  <v:path arrowok="t" o:connecttype="custom" o:connectlocs="905802,830837;62767,0;0,0;905802,892715;905802,830837" o:connectangles="0,0,0,0,0"/>
                </v:shape>
                <v:shape id="Vrije vorm: vorm 382" o:spid="_x0000_s1050" style="position:absolute;left:56510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" path="m936677,924480r1399,l,c307990,307863,623477,617887,936677,924480xe" fillcolor="#fff48e" stroked="f" strokeweight=".35264mm">
                  <v:stroke joinstyle="miter"/>
                  <v:path arrowok="t" o:connecttype="custom" o:connectlocs="936677,924480;938076,924480;0,0;936677,924480" o:connectangles="0,0,0,0"/>
                </v:shape>
                <v:shape id="Vrije vorm: vorm 383" o:spid="_x0000_s1051" style="position:absolute;left:56076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4" o:spid="_x0000_s1052" style="position:absolute;left:55373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" path="m936297,924480r1779,l,c307355,307863,622715,617887,936297,924480xe" fillcolor="#fff48e" stroked="f" strokeweight=".35264mm">
                  <v:stroke joinstyle="miter"/>
                  <v:path arrowok="t" o:connecttype="custom" o:connectlocs="936297,924480;938076,924480;0,0;936297,924480" o:connectangles="0,0,0,0"/>
                </v:shape>
                <v:shape id="Vrije vorm: vorm 385" o:spid="_x0000_s1053" style="position:absolute;left:54938;width:10130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6" o:spid="_x0000_s1054" style="position:absolute;left:54236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" path="m936043,924480r2033,l,c306720,307863,622080,617887,936043,924480xe" fillcolor="#fff48e" stroked="f" strokeweight=".35264mm">
                  <v:stroke joinstyle="miter"/>
                  <v:path arrowok="t" o:connecttype="custom" o:connectlocs="936043,924480;938076,924480;0,0;936043,924480" o:connectangles="0,0,0,0"/>
                </v:shape>
                <v:shape id="Vrije vorm: vorm 387" o:spid="_x0000_s1055" style="position:absolute;left:53801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388" o:spid="_x0000_s1056" style="position:absolute;left:53099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" path="m935788,924480r2287,l,c306085,307863,621318,617887,935788,924480xe" fillcolor="#fff48e" stroked="f" strokeweight=".35264mm">
                  <v:stroke joinstyle="miter"/>
                  <v:path arrowok="t" o:connecttype="custom" o:connectlocs="935788,924480;938075,924480;0,0;935788,924480" o:connectangles="0,0,0,0"/>
                </v:shape>
                <v:shape id="Vrije vorm: vorm 389" o:spid="_x0000_s1057" style="position:absolute;left:5266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0" o:spid="_x0000_s1058" style="position:absolute;left:51967;top:119;width:9375;height:9245;visibility:visible;mso-wrap-style:square;v-text-anchor:middle" coordsize="937567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" path="m934899,924480r2668,l,c304941,307863,620047,617887,934899,924480xe" fillcolor="#fff48e" stroked="f" strokeweight=".35264mm">
                  <v:stroke joinstyle="miter"/>
                  <v:path arrowok="t" o:connecttype="custom" o:connectlocs="934899,924480;937567,924480;0,0;934899,924480" o:connectangles="0,0,0,0"/>
                </v:shape>
                <v:shape id="Vrije vorm: vorm 391" o:spid="_x0000_s1059" style="position:absolute;left:51528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2" o:spid="_x0000_s1060" style="position:absolute;left:50823;top:119;width:9382;height:9245;visibility:visible;mso-wrap-style:square;v-text-anchor:middle" coordsize="938202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" path="m935280,924480r2922,l,c304941,307863,620047,617887,935280,924480xe" fillcolor="#fff48e" stroked="f" strokeweight=".35264mm">
                  <v:stroke joinstyle="miter"/>
                  <v:path arrowok="t" o:connecttype="custom" o:connectlocs="935280,924480;938202,924480;0,0;935280,924480" o:connectangles="0,0,0,0"/>
                </v:shape>
                <v:shape id="Vrije vorm: vorm 393" o:spid="_x0000_s1061" style="position:absolute;left:5039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4" o:spid="_x0000_s1062" style="position:absolute;left:49688;top:119;width:3168;height:3123;visibility:visible;mso-wrap-style:square;v-text-anchor:middle" coordsize="316757,31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" path="m316758,312311c211722,207953,106136,103849,,l316758,312311xe" fillcolor="#fff48e" stroked="f" strokeweight=".35264mm">
                  <v:stroke joinstyle="miter"/>
                  <v:path arrowok="t" o:connecttype="custom" o:connectlocs="316758,312311;0,0" o:connectangles="0,0"/>
                </v:shape>
                <v:shape id="Vrije vorm: vorm 395" o:spid="_x0000_s1063" style="position:absolute;left:52856;top:3242;width:6212;height:6122;visibility:visible;mso-wrap-style:square;v-text-anchor:middle" coordsize="621190,61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" path="m621191,612169l,c206343,204438,411544,409002,618903,612169r2288,xe" fillcolor="#fff48e" stroked="f" strokeweight=".35264mm">
                  <v:stroke joinstyle="miter"/>
                  <v:path arrowok="t" o:connecttype="custom" o:connectlocs="621191,612169;0,0;618903,612169" o:connectangles="0,0,0"/>
                </v:shape>
                <v:shape id="Vrije vorm: vorm 396" o:spid="_x0000_s1064" style="position:absolute;left:4925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397" o:spid="_x0000_s1065" style="position:absolute;left:50798;top:2332;width:7133;height:7032;visibility:visible;mso-wrap-style:square;v-text-anchor:middle" coordsize="713308,70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" path="m710767,703143r2541,l,c237092,234805,472659,469863,710767,703143xe" fillcolor="#fff48e" stroked="f" strokeweight=".35264mm">
                  <v:stroke joinstyle="miter"/>
                  <v:path arrowok="t" o:connecttype="custom" o:connectlocs="710767,703143;713308,703143;0,0;710767,703143" o:connectangles="0,0,0,0"/>
                </v:shape>
                <v:shape id="Vrije vorm: vorm 398" o:spid="_x0000_s1066" style="position:absolute;left:48551;top:119;width:2247;height:2213;visibility:visible;mso-wrap-style:square;v-text-anchor:middle" coordsize="224639,2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" path="m224640,221336c150099,147558,75219,73779,,l224640,221336xe" fillcolor="#fff48e" stroked="f" strokeweight=".35264mm">
                  <v:stroke joinstyle="miter"/>
                  <v:path arrowok="t" o:connecttype="custom" o:connectlocs="224640,221336;0,0" o:connectangles="0,0"/>
                </v:shape>
                <v:shape id="Vrije vorm: vorm 399" o:spid="_x0000_s1067" style="position:absolute;left:4811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0" o:spid="_x0000_s1068" style="position:absolute;left:47414;top:119;width:9380;height:9245;visibility:visible;mso-wrap-style:square;v-text-anchor:middle" coordsize="937947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" path="m931595,924480r6353,l,c212188,221209,428442,420565,644569,644823v98471,96311,191859,188302,287026,279657xe" fillcolor="#fff48e" stroked="f" strokeweight=".35264mm">
                  <v:stroke joinstyle="miter"/>
                  <v:path arrowok="t" o:connecttype="custom" o:connectlocs="931595,924480;937948,924480;0,0;644569,644823;931595,924480" o:connectangles="0,0,0,0,0"/>
                </v:shape>
                <v:shape id="Vrije vorm: vorm 401" o:spid="_x0000_s1069" style="position:absolute;left:46980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2" o:spid="_x0000_s1070" style="position:absolute;left:46277;top:119;width:9390;height:9245;visibility:visible;mso-wrap-style:square;v-text-anchor:middle" coordsize="938964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" path="m938965,924480c623351,612169,314852,309261,,l937440,924480r1525,xe" fillcolor="#fff48e" stroked="f" strokeweight=".35264mm">
                  <v:stroke joinstyle="miter"/>
                  <v:path arrowok="t" o:connecttype="custom" o:connectlocs="938965,924480;0,0;937440,924480" o:connectangles="0,0,0"/>
                </v:shape>
                <v:shape id="Vrije vorm: vorm 403" o:spid="_x0000_s1071" style="position:absolute;left:45842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4" o:spid="_x0000_s1072" style="position:absolute;left:46424;top:1384;width:8146;height:7980;visibility:visible;mso-wrap-style:square;v-text-anchor:middle" coordsize="814573,79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" path="m814574,797929c604165,589807,390325,390706,183981,169369,119054,112701,58193,56160,,l809492,797929r5082,xe" fillcolor="#fff48e" stroked="f" strokeweight=".35264mm">
                  <v:stroke joinstyle="miter"/>
                  <v:path arrowok="t" o:connecttype="custom" o:connectlocs="814574,797929;183981,169369;0,0;809492,797929" o:connectangles="0,0,0,0"/>
                </v:shape>
                <v:shape id="Vrije vorm: vorm 405" o:spid="_x0000_s1073" style="position:absolute;left:45140;top:119;width:1284;height:1265;visibility:visible;mso-wrap-style:square;v-text-anchor:middle" coordsize="128456,12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" path="m128457,126551l,c41591,41675,84410,83859,128457,126551xe" fillcolor="#fff48e" stroked="f" strokeweight=".35264mm">
                  <v:stroke joinstyle="miter"/>
                  <v:path arrowok="t" o:connecttype="custom" o:connectlocs="128457,126551;0,0;128457,126551" o:connectangles="0,0,0"/>
                </v:shape>
                <v:shape id="Vrije vorm: vorm 406" o:spid="_x0000_s1074" style="position:absolute;left:4470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07" o:spid="_x0000_s1075" style="position:absolute;left:45536;top:1630;width:7893;height:7734;visibility:visible;mso-wrap-style:square;v-text-anchor:middle" coordsize="789289,773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" path="m789289,773407c578499,565285,364659,366183,158442,144847,102791,96438,50315,48028,,l784588,773407r4701,xe" fillcolor="#fff48e" stroked="f" strokeweight=".35264mm">
                  <v:stroke joinstyle="miter"/>
                  <v:path arrowok="t" o:connecttype="custom" o:connectlocs="789289,773407;158442,144847;0,0;784588,773407" o:connectangles="0,0,0,0"/>
                </v:shape>
                <v:shape id="Vrije vorm: vorm 408" o:spid="_x0000_s1076" style="position:absolute;left:44003;top:119;width:1533;height:1511;visibility:visible;mso-wrap-style:square;v-text-anchor:middle" coordsize="153360,15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" path="m153360,151073l,c49172,49680,99995,100122,153360,151073xe" fillcolor="#fff48e" stroked="f" strokeweight=".35264mm">
                  <v:stroke joinstyle="miter"/>
                  <v:path arrowok="t" o:connecttype="custom" o:connectlocs="153360,151073;0,0;153360,151073" o:connectangles="0,0,0"/>
                </v:shape>
                <v:shape id="Vrije vorm: vorm 409" o:spid="_x0000_s1077" style="position:absolute;left:4356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0" o:spid="_x0000_s1078" style="position:absolute;left:50381;top:7526;width:1892;height:1838;visibility:visible;mso-wrap-style:square;v-text-anchor:middle" coordsize="189190,18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" path="m189191,183727c126424,122061,63360,60819,,l186395,183727r2796,xe" fillcolor="#fff48e" stroked="f" strokeweight=".35264mm">
                  <v:stroke joinstyle="miter"/>
                  <v:path arrowok="t" o:connecttype="custom" o:connectlocs="189191,183727;0,0;186395,183727" o:connectangles="0,0,0"/>
                </v:shape>
                <v:shape id="Vrije vorm: vorm 411" o:spid="_x0000_s1079" style="position:absolute;left:42865;top:119;width:7516;height:7407;visibility:visible;mso-wrap-style:square;v-text-anchor:middle" coordsize="751552,740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" path="m751553,740753l,c241539,255642,497435,496292,751553,740753xe" fillcolor="#fff48e" stroked="f" strokeweight=".35264mm">
                  <v:stroke joinstyle="miter"/>
                  <v:path arrowok="t" o:connecttype="custom" o:connectlocs="751553,740753;0,0;751553,740753" o:connectangles="0,0,0"/>
                </v:shape>
                <v:shape id="Vrije vorm: vorm 412" o:spid="_x0000_s1080" style="position:absolute;left:4243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3" o:spid="_x0000_s1081" style="position:absolute;left:41728;top:119;width:7711;height:7599;visibility:visible;mso-wrap-style:square;v-text-anchor:middle" coordsize="771119,759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" path="m771120,759939l,c247384,262376,510268,508998,771120,759939xe" fillcolor="#fff48e" stroked="f" strokeweight=".35264mm">
                  <v:stroke joinstyle="miter"/>
                  <v:path arrowok="t" o:connecttype="custom" o:connectlocs="771120,759939;0,0;771120,759939" o:connectangles="0,0,0"/>
                </v:shape>
                <v:shape id="Vrije vorm: vorm 414" o:spid="_x0000_s1082" style="position:absolute;left:49439;top:7712;width:1693;height:1652;visibility:visible;mso-wrap-style:square;v-text-anchor:middle" coordsize="169242,1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" path="m169242,165176c113083,110033,56669,54974,,l166828,165176r2414,xe" fillcolor="#fff48e" stroked="f" strokeweight=".35264mm">
                  <v:stroke joinstyle="miter"/>
                  <v:path arrowok="t" o:connecttype="custom" o:connectlocs="169242,165176;0,0;166828,165176" o:connectangles="0,0,0"/>
                </v:shape>
                <v:shape id="Vrije vorm: vorm 415" o:spid="_x0000_s1083" style="position:absolute;left:41294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6" o:spid="_x0000_s1084" style="position:absolute;left:42654;top:2152;width:7355;height:7212;visibility:visible;mso-wrap-style:square;v-text-anchor:middle" coordsize="735416,72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" path="m735417,721186c490955,477614,245097,239633,,l731605,721186r3812,xe" fillcolor="#fff48e" stroked="f" strokeweight=".35264mm">
                  <v:stroke joinstyle="miter"/>
                  <v:path arrowok="t" o:connecttype="custom" o:connectlocs="735417,721186;0,0;731605,721186" o:connectangles="0,0,0"/>
                </v:shape>
                <v:shape id="Vrije vorm: vorm 417" o:spid="_x0000_s1085" style="position:absolute;left:40591;top:119;width:2063;height:2033;visibility:visible;mso-wrap-style:square;v-text-anchor:middle" coordsize="206343,20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" path="m206343,203294l,c68527,68273,137308,136038,206343,203294xe" fillcolor="#fff48e" stroked="f" strokeweight=".35264mm">
                  <v:stroke joinstyle="miter"/>
                  <v:path arrowok="t" o:connecttype="custom" o:connectlocs="206343,203294;0,0;206343,203294" o:connectangles="0,0,0"/>
                </v:shape>
                <v:shape id="Vrije vorm: vorm 418" o:spid="_x0000_s1086" style="position:absolute;left:40156;width:10128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19" o:spid="_x0000_s1087" style="position:absolute;left:42261;top:2884;width:6607;height:6480;visibility:visible;mso-wrap-style:square;v-text-anchor:middle" coordsize="660705,64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" path="m660706,648000c441021,429205,219685,215111,,l657148,648000r3558,xe" fillcolor="#fff48e" stroked="f" strokeweight=".35264mm">
                  <v:stroke joinstyle="miter"/>
                  <v:path arrowok="t" o:connecttype="custom" o:connectlocs="660706,648000;0,0;657148,648000" o:connectangles="0,0,0"/>
                </v:shape>
                <v:shape id="Vrije vorm: vorm 420" o:spid="_x0000_s1088" style="position:absolute;left:39454;top:119;width:2808;height:2767;visibility:visible;mso-wrap-style:square;v-text-anchor:middle" coordsize="280800,2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" path="m280800,276734l,c93177,92668,186777,184913,280800,276734xe" fillcolor="#fff48e" stroked="f" strokeweight=".35264mm">
                  <v:stroke joinstyle="miter"/>
                  <v:path arrowok="t" o:connecttype="custom" o:connectlocs="280800,276734;0,0;280800,276734" o:connectangles="0,0,0"/>
                </v:shape>
                <v:shape id="Vrije vorm: vorm 421" o:spid="_x0000_s1089" style="position:absolute;left:39019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22" o:spid="_x0000_s1090" style="position:absolute;left:46658;top:8340;width:1053;height:1024;visibility:visible;mso-wrap-style:square;v-text-anchor:middle" coordsize="105331,102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" path="m105332,102409c70264,68527,35153,34391,,l103807,102409r1525,xe" fillcolor="#fff48e" stroked="f" strokeweight=".35264mm">
                  <v:stroke joinstyle="miter"/>
                  <v:path arrowok="t" o:connecttype="custom" o:connectlocs="105332,102409;0,0;103807,102409" o:connectangles="0,0,0"/>
                </v:shape>
                <v:shape id="Vrije vorm: vorm 423" o:spid="_x0000_s1091" style="position:absolute;left:38317;top:119;width:8341;height:8221;visibility:visible;mso-wrap-style:square;v-text-anchor:middle" coordsize="834141,82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" path="m834141,822070l,c266061,283976,551816,549148,834141,822070xe" fillcolor="#fff48e" stroked="f" strokeweight=".35264mm">
                  <v:stroke joinstyle="miter"/>
                  <v:path arrowok="t" o:connecttype="custom" o:connectlocs="834141,822070;0,0;834141,822070" o:connectangles="0,0,0"/>
                </v:shape>
                <v:shape id="Vrije vorm: vorm 424" o:spid="_x0000_s1092" style="position:absolute;left:37882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5" o:spid="_x0000_s1093" style="position:absolute;left:37179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" path="m936678,924480r1270,l,c308118,307863,623478,617887,936678,924480xe" fillcolor="#fff48e" stroked="f" strokeweight=".35264mm">
                  <v:stroke joinstyle="miter"/>
                  <v:path arrowok="t" o:connecttype="custom" o:connectlocs="936678,924480;937948,924480;0,0;936678,924480" o:connectangles="0,0,0,0"/>
                </v:shape>
                <v:shape id="Vrije vorm: vorm 426" o:spid="_x0000_s1094" style="position:absolute;left:3674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7" o:spid="_x0000_s1095" style="position:absolute;left:36042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" path="m936296,924480r1779,l,c307482,307863,622715,617887,936296,924480xe" fillcolor="#fff48e" stroked="f" strokeweight=".35264mm">
                  <v:stroke joinstyle="miter"/>
                  <v:path arrowok="t" o:connecttype="custom" o:connectlocs="936296,924480;938075,924480;0,0;936296,924480" o:connectangles="0,0,0,0"/>
                </v:shape>
                <v:shape id="Vrije vorm: vorm 428" o:spid="_x0000_s1096" style="position:absolute;left:3560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29" o:spid="_x0000_s1097" style="position:absolute;left:34905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" path="m936043,924480r2032,l,c306847,307863,622080,617887,936043,924480xe" fillcolor="#fff48e" stroked="f" strokeweight=".35264mm">
                  <v:stroke joinstyle="miter"/>
                  <v:path arrowok="t" o:connecttype="custom" o:connectlocs="936043,924480;938075,924480;0,0;936043,924480" o:connectangles="0,0,0,0"/>
                </v:shape>
                <v:shape id="Vrije vorm: vorm 430" o:spid="_x0000_s1098" style="position:absolute;left:34471;width:10127;height:9364;visibility:visible;mso-wrap-style:square;v-text-anchor:middle" coordsize="1012786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31" o:spid="_x0000_s1099" style="position:absolute;left:33768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" path="m935789,924480r2287,l,c306212,307863,621318,617887,935789,924480xe" fillcolor="#fff48e" stroked="f" strokeweight=".35264mm">
                  <v:stroke joinstyle="miter"/>
                  <v:path arrowok="t" o:connecttype="custom" o:connectlocs="935789,924480;938076,924480;0,0;935789,924480" o:connectangles="0,0,0,0"/>
                </v:shape>
                <v:shape id="Vrije vorm: vorm 432" o:spid="_x0000_s1100" style="position:absolute;left:3333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33" o:spid="_x0000_s1101" style="position:absolute;left:32631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" path="m935407,924480r2668,l,c305576,307863,620555,617887,935407,924480xe" fillcolor="#fff48e" stroked="f" strokeweight=".35264mm">
                  <v:stroke joinstyle="miter"/>
                  <v:path arrowok="t" o:connecttype="custom" o:connectlocs="935407,924480;938075,924480;0,0;935407,924480" o:connectangles="0,0,0,0"/>
                </v:shape>
                <v:shape id="Vrije vorm: vorm 434" o:spid="_x0000_s1102" style="position:absolute;left:32196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35" o:spid="_x0000_s1103" style="position:absolute;left:31494;top:119;width:9380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" path="m935153,924480r2923,l,c305068,307863,619920,617887,935153,924480xe" fillcolor="#fff48e" stroked="f" strokeweight=".35264mm">
                  <v:stroke joinstyle="miter"/>
                  <v:path arrowok="t" o:connecttype="custom" o:connectlocs="935153,924480;938076,924480;0,0;935153,924480" o:connectangles="0,0,0,0"/>
                </v:shape>
                <v:shape id="Vrije vorm: vorm 436" o:spid="_x0000_s1104" style="position:absolute;left:3106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437" o:spid="_x0000_s1105" style="position:absolute;left:33563;top:3279;width:6174;height:6085;visibility:visible;mso-wrap-style:square;v-text-anchor:middle" coordsize="617378,608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" path="m617379,608485l,c205073,203294,409002,406588,615092,608485r2287,xe" fillcolor="#fff48e" stroked="f" strokeweight=".35264mm">
                  <v:stroke joinstyle="miter"/>
                  <v:path arrowok="t" o:connecttype="custom" o:connectlocs="617379,608485;0,0;615092,608485" o:connectangles="0,0,0"/>
                </v:shape>
                <v:shape id="Vrije vorm: vorm 438" o:spid="_x0000_s1106" style="position:absolute;left:30356;top:119;width:3207;height:3160;visibility:visible;mso-wrap-style:square;v-text-anchor:middle" coordsize="320696,31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" path="m320697,315995c214306,210536,107407,105205,,l320697,315995xe" fillcolor="#fff48e" stroked="f" strokeweight=".35264mm">
                  <v:stroke joinstyle="miter"/>
                  <v:path arrowok="t" o:connecttype="custom" o:connectlocs="320697,315995;0,0" o:connectangles="0,0"/>
                </v:shape>
                <v:shape id="Vrije vorm: vorm 439" o:spid="_x0000_s1107" style="position:absolute;left:29922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40" o:spid="_x0000_s1108" style="position:absolute;left:31519;top:2384;width:7081;height:6980;visibility:visible;mso-wrap-style:square;v-text-anchor:middle" coordsize="708098,697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" path="m705558,697934r2541,l,c235313,233026,469228,466433,705558,697934xe" fillcolor="#fff48e" stroked="f" strokeweight=".35264mm">
                  <v:stroke joinstyle="miter"/>
                  <v:path arrowok="t" o:connecttype="custom" o:connectlocs="705558,697934;708099,697934;0,0;705558,697934" o:connectangles="0,0,0,0"/>
                </v:shape>
                <v:shape id="Vrije vorm: vorm 441" o:spid="_x0000_s1109" style="position:absolute;left:29219;top:119;width:2300;height:2265;visibility:visible;mso-wrap-style:square;v-text-anchor:middle" coordsize="229976,22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" path="m229977,226546c153741,150988,77082,75473,,l229977,226546xe" fillcolor="#fff48e" stroked="f" strokeweight=".35264mm">
                  <v:stroke joinstyle="miter"/>
                  <v:path arrowok="t" o:connecttype="custom" o:connectlocs="229977,226546;0,0" o:connectangles="0,0"/>
                </v:shape>
                <v:shape id="Vrije vorm: vorm 442" o:spid="_x0000_s1110" style="position:absolute;left:28786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43" o:spid="_x0000_s1111" style="position:absolute;left:28080;top:119;width:9383;height:9245;visibility:visible;mso-wrap-style:square;v-text-anchor:middle" coordsize="938329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" path="m931977,924480r6353,l,c212315,221209,428569,420565,644824,644823v98597,96311,192494,188302,287153,279657xe" fillcolor="#fff48e" stroked="f" strokeweight=".35264mm">
                  <v:stroke joinstyle="miter"/>
                  <v:path arrowok="t" o:connecttype="custom" o:connectlocs="931977,924480;938330,924480;0,0;644824,644823;931977,924480" o:connectangles="0,0,0,0,0"/>
                </v:shape>
                <v:shape id="Vrije vorm: vorm 444" o:spid="_x0000_s1112" style="position:absolute;left:27649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445" o:spid="_x0000_s1113" style="position:absolute;left:26945;top:119;width:9393;height:9245;visibility:visible;mso-wrap-style:square;v-text-anchor:middle" coordsize="93934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" path="m939346,924480c623478,612169,314471,309261,,l938075,924480r1271,xe" fillcolor="#fff48e" stroked="f" strokeweight=".35264mm">
                  <v:stroke joinstyle="miter"/>
                  <v:path arrowok="t" o:connecttype="custom" o:connectlocs="939346,924480;0,0;938075,924480" o:connectangles="0,0,0"/>
                </v:shape>
                <v:shape id="Vrije vorm: vorm 446" o:spid="_x0000_s1114" style="position:absolute;left:26512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47" o:spid="_x0000_s1115" style="position:absolute;left:27080;top:1372;width:8159;height:7992;visibility:visible;mso-wrap-style:square;v-text-anchor:middle" coordsize="815971,799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" path="m815972,799200c605562,591077,392231,391976,185379,170640,119944,113591,58320,56287,,l811525,799200r4447,xe" fillcolor="#fff48e" stroked="f" strokeweight=".35264mm">
                  <v:stroke joinstyle="miter"/>
                  <v:path arrowok="t" o:connecttype="custom" o:connectlocs="815972,799200;185379,170640;0,0;811525,799200" o:connectangles="0,0,0,0"/>
                </v:shape>
                <v:shape id="Vrije vorm: vorm 448" o:spid="_x0000_s1116" style="position:absolute;left:25809;top:119;width:1271;height:1253;visibility:visible;mso-wrap-style:square;v-text-anchor:middle" coordsize="127058,12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" path="m127059,125280l,c41167,41167,83351,83096,127059,125280xe" fillcolor="#fff48e" stroked="f" strokeweight=".35264mm">
                  <v:stroke joinstyle="miter"/>
                  <v:path arrowok="t" o:connecttype="custom" o:connectlocs="127059,125280;0,0;127059,125280" o:connectangles="0,0,0"/>
                </v:shape>
                <v:shape id="Vrije vorm: vorm 449" o:spid="_x0000_s1117" style="position:absolute;left:2537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0" o:spid="_x0000_s1118" style="position:absolute;left:24672;top:119;width:1524;height:1502;visibility:visible;mso-wrap-style:square;v-text-anchor:middle" coordsize="152470,15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" path="m152471,150183l,c48537,49426,99360,99614,152471,150183xe" fillcolor="#fff48e" stroked="f" strokeweight=".35264mm">
                  <v:stroke joinstyle="miter"/>
                  <v:path arrowok="t" o:connecttype="custom" o:connectlocs="152471,150183;0,0;152471,150183" o:connectangles="0,0,0"/>
                </v:shape>
                <v:shape id="Vrije vorm: vorm 451" o:spid="_x0000_s1119" style="position:absolute;left:26196;top:1621;width:7902;height:7743;visibility:visible;mso-wrap-style:square;v-text-anchor:middle" coordsize="790178,774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" path="m790179,774296c579388,566174,366184,367073,159332,145736,103426,97073,50570,48409,,l785478,774296r4701,xe" fillcolor="#fff48e" stroked="f" strokeweight=".35264mm">
                  <v:stroke joinstyle="miter"/>
                  <v:path arrowok="t" o:connecttype="custom" o:connectlocs="790179,774296;159332,145736;0,0;785478,774296" o:connectangles="0,0,0,0"/>
                </v:shape>
                <v:shape id="Vrije vorm: vorm 452" o:spid="_x0000_s1120" style="position:absolute;left:2423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3" o:spid="_x0000_s1121" style="position:absolute;left:23535;top:119;width:7504;height:7396;visibility:visible;mso-wrap-style:square;v-text-anchor:middle" coordsize="750409,73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" path="m750409,739609l,c241158,254880,496673,495529,750409,739609xe" fillcolor="#fff48e" stroked="f" strokeweight=".35264mm">
                  <v:stroke joinstyle="miter"/>
                  <v:path arrowok="t" o:connecttype="custom" o:connectlocs="750409,739609;0,0;750409,739609" o:connectangles="0,0,0"/>
                </v:shape>
                <v:shape id="Vrije vorm: vorm 454" o:spid="_x0000_s1122" style="position:absolute;left:31036;top:7515;width:1906;height:1849;visibility:visible;mso-wrap-style:square;v-text-anchor:middle" coordsize="190588,18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" path="m190588,184870c127482,122866,63953,61242,,l187793,184870r2795,xe" fillcolor="#fff48e" stroked="f" strokeweight=".35264mm">
                  <v:stroke joinstyle="miter"/>
                  <v:path arrowok="t" o:connecttype="custom" o:connectlocs="190588,184870;0,0;187793,184870" o:connectangles="0,0,0"/>
                </v:shape>
                <v:shape id="Vrije vorm: vorm 455" o:spid="_x0000_s1123" style="position:absolute;left:2310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6" o:spid="_x0000_s1124" style="position:absolute;left:30097;top:7712;width:1704;height:1652;visibility:visible;mso-wrap-style:square;v-text-anchor:middle" coordsize="170385,1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" path="m170386,165176c113887,109609,57092,54551,,l167972,165176r2414,xe" fillcolor="#fff48e" stroked="f" strokeweight=".35264mm">
                  <v:stroke joinstyle="miter"/>
                  <v:path arrowok="t" o:connecttype="custom" o:connectlocs="170386,165176;0,0;167972,165176" o:connectangles="0,0,0"/>
                </v:shape>
                <v:shape id="Vrije vorm: vorm 457" o:spid="_x0000_s1125" style="position:absolute;left:22397;top:119;width:7700;height:7589;visibility:visible;mso-wrap-style:square;v-text-anchor:middle" coordsize="769976,758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" path="m769977,758922l,c247002,261995,509506,508108,769977,758922xe" fillcolor="#fff48e" stroked="f" strokeweight=".35264mm">
                  <v:stroke joinstyle="miter"/>
                  <v:path arrowok="t" o:connecttype="custom" o:connectlocs="769977,758922;0,0;769977,758922" o:connectangles="0,0,0"/>
                </v:shape>
                <v:shape id="Vrije vorm: vorm 458" o:spid="_x0000_s1126" style="position:absolute;left:2196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59" o:spid="_x0000_s1127" style="position:absolute;left:23292;top:2121;width:7386;height:7243;visibility:visible;mso-wrap-style:square;v-text-anchor:middle" coordsize="738592,72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" path="m738593,724235c493115,479647,245478,240649,,l734781,724235r3812,xe" fillcolor="#fff48e" stroked="f" strokeweight=".35264mm">
                  <v:stroke joinstyle="miter"/>
                  <v:path arrowok="t" o:connecttype="custom" o:connectlocs="738593,724235;0,0;734781,724235" o:connectangles="0,0,0"/>
                </v:shape>
                <v:shape id="Vrije vorm: vorm 460" o:spid="_x0000_s1128" style="position:absolute;left:21260;top:119;width:2032;height:2002;visibility:visible;mso-wrap-style:square;v-text-anchor:middle" coordsize="203167,20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" path="m203167,200245l,c67426,66918,135148,133666,203167,200245xe" fillcolor="#fff48e" stroked="f" strokeweight=".35264mm">
                  <v:stroke joinstyle="miter"/>
                  <v:path arrowok="t" o:connecttype="custom" o:connectlocs="203167,200245;0,0;203167,200245" o:connectangles="0,0,0"/>
                </v:shape>
                <v:shape id="Vrije vorm: vorm 461" o:spid="_x0000_s1129" style="position:absolute;left:20826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2" o:spid="_x0000_s1130" style="position:absolute;left:22880;top:2835;width:6657;height:6529;visibility:visible;mso-wrap-style:square;v-text-anchor:middle" coordsize="665661,65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" path="m665661,652828c444325,432381,220955,216635,,l662231,652828r3430,xe" fillcolor="#fff48e" stroked="f" strokeweight=".35264mm">
                  <v:stroke joinstyle="miter"/>
                  <v:path arrowok="t" o:connecttype="custom" o:connectlocs="665661,652828;0,0;662231,652828" o:connectangles="0,0,0"/>
                </v:shape>
                <v:shape id="Vrije vorm: vorm 463" o:spid="_x0000_s1131" style="position:absolute;left:20123;top:119;width:2757;height:2716;visibility:visible;mso-wrap-style:square;v-text-anchor:middle" coordsize="275717,271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" path="m275718,271652l,c91398,90974,183304,181525,275718,271652xe" fillcolor="#fff48e" stroked="f" strokeweight=".35264mm">
                  <v:stroke joinstyle="miter"/>
                  <v:path arrowok="t" o:connecttype="custom" o:connectlocs="275718,271652;0,0;275718,271652" o:connectangles="0,0,0"/>
                </v:shape>
                <v:shape id="Vrije vorm: vorm 464" o:spid="_x0000_s1132" style="position:absolute;left:19689;width:10127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5" o:spid="_x0000_s1133" style="position:absolute;left:22250;top:3336;width:6147;height:6028;visibility:visible;mso-wrap-style:square;v-text-anchor:middle" coordsize="614710,60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" path="m614711,602767c410019,399473,204311,199736,,l611534,602767r3177,xe" fillcolor="#fff48e" stroked="f" strokeweight=".35264mm">
                  <v:stroke joinstyle="miter"/>
                  <v:path arrowok="t" o:connecttype="custom" o:connectlocs="614711,602767;0,0;611534,602767" o:connectangles="0,0,0"/>
                </v:shape>
                <v:shape id="Vrije vorm: vorm 466" o:spid="_x0000_s1134" style="position:absolute;left:18986;top:119;width:3264;height:3217;visibility:visible;mso-wrap-style:square;v-text-anchor:middle" coordsize="326414,32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" path="m326414,321713l,c108169,107746,216974,214983,326414,321713xe" fillcolor="#fff48e" stroked="f" strokeweight=".35264mm">
                  <v:stroke joinstyle="miter"/>
                  <v:path arrowok="t" o:connecttype="custom" o:connectlocs="326414,321713;0,0;326414,321713" o:connectangles="0,0,0"/>
                </v:shape>
                <v:shape id="Vrije vorm: vorm 467" o:spid="_x0000_s1135" style="position:absolute;left:1855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68" o:spid="_x0000_s1136" style="position:absolute;left:17849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" path="m936678,924480r1270,l,c308118,307863,623478,617887,936678,924480xe" fillcolor="#fff48e" stroked="f" strokeweight=".35264mm">
                  <v:stroke joinstyle="miter"/>
                  <v:path arrowok="t" o:connecttype="custom" o:connectlocs="936678,924480;937948,924480;0,0;936678,924480" o:connectangles="0,0,0,0"/>
                </v:shape>
                <v:shape id="Vrije vorm: vorm 469" o:spid="_x0000_s1137" style="position:absolute;left:17414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0" o:spid="_x0000_s1138" style="position:absolute;left:16712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" path="m936297,924480r1651,l,c307482,307863,622715,617887,936297,924480xe" fillcolor="#fff48e" stroked="f" strokeweight=".35264mm">
                  <v:stroke joinstyle="miter"/>
                  <v:path arrowok="t" o:connecttype="custom" o:connectlocs="936297,924480;937948,924480;0,0;936297,924480" o:connectangles="0,0,0,0"/>
                </v:shape>
                <v:shape id="Vrije vorm: vorm 471" o:spid="_x0000_s1139" style="position:absolute;left:16277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2" o:spid="_x0000_s1140" style="position:absolute;left:15574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" path="m936042,924480r1906,l,c306847,307863,622080,617887,936042,924480xe" fillcolor="#fff48e" stroked="f" strokeweight=".35264mm">
                  <v:stroke joinstyle="miter"/>
                  <v:path arrowok="t" o:connecttype="custom" o:connectlocs="936042,924480;937948,924480;0,0;936042,924480" o:connectangles="0,0,0,0"/>
                </v:shape>
                <v:shape id="Vrije vorm: vorm 473" o:spid="_x0000_s1141" style="position:absolute;left:15140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4" o:spid="_x0000_s1142" style="position:absolute;left:14437;top:119;width:9380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" path="m935661,924480r2287,l,c306212,307863,621318,617887,935661,924480xe" fillcolor="#fff48e" stroked="f" strokeweight=".35264mm">
                  <v:stroke joinstyle="miter"/>
                  <v:path arrowok="t" o:connecttype="custom" o:connectlocs="935661,924480;937948,924480;0,0;935661,924480" o:connectangles="0,0,0,0"/>
                </v:shape>
                <v:shape id="Vrije vorm: vorm 475" o:spid="_x0000_s1143" style="position:absolute;left:14003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6" o:spid="_x0000_s1144" style="position:absolute;left:13300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" path="m935407,924480r2541,l,c305576,307863,620555,617887,935407,924480xe" fillcolor="#fff48e" stroked="f" strokeweight=".35264mm">
                  <v:stroke joinstyle="miter"/>
                  <v:path arrowok="t" o:connecttype="custom" o:connectlocs="935407,924480;937948,924480;0,0;935407,924480" o:connectangles="0,0,0,0"/>
                </v:shape>
                <v:shape id="Vrije vorm: vorm 477" o:spid="_x0000_s1145" style="position:absolute;left:1286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478" o:spid="_x0000_s1146" style="position:absolute;left:12163;top:119;width:9379;height:9245;visibility:visible;mso-wrap-style:square;v-text-anchor:middle" coordsize="937948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" path="m935153,924480r2795,l,c305068,307863,619920,617887,935153,924480xe" fillcolor="#fff48e" stroked="f" strokeweight=".35264mm">
                  <v:stroke joinstyle="miter"/>
                  <v:path arrowok="t" o:connecttype="custom" o:connectlocs="935153,924480;937948,924480;0,0;935153,924480" o:connectangles="0,0,0,0"/>
                </v:shape>
                <v:shape id="Vrije vorm: vorm 479" o:spid="_x0000_s1147" style="position:absolute;left:1172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80" o:spid="_x0000_s1148" style="position:absolute;left:11026;top:119;width:3246;height:3199;visibility:visible;mso-wrap-style:square;v-text-anchor:middle" coordsize="324635,31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" path="m324635,319934c217059,213205,108847,106560,,l324635,319934xe" fillcolor="#fff48e" stroked="f" strokeweight=".35264mm">
                  <v:stroke joinstyle="miter"/>
                  <v:path arrowok="t" o:connecttype="custom" o:connectlocs="324635,319934;0,0" o:connectangles="0,0"/>
                </v:shape>
                <v:shape id="Vrije vorm: vorm 481" o:spid="_x0000_s1149" style="position:absolute;left:14272;top:3318;width:6133;height:6046;visibility:visible;mso-wrap-style:square;v-text-anchor:middle" coordsize="613312,60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" path="m613313,604546l,c203294,202023,406588,403920,611153,604546r2160,xe" fillcolor="#fff48e" stroked="f" strokeweight=".35264mm">
                  <v:stroke joinstyle="miter"/>
                  <v:path arrowok="t" o:connecttype="custom" o:connectlocs="613313,604546;0,0;611153,604546" o:connectangles="0,0,0"/>
                </v:shape>
                <v:shape id="Vrije vorm: vorm 482" o:spid="_x0000_s1150" style="position:absolute;left:10591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" path="m1012786,936423l62767,,,,950146,936423r62640,xe" fillcolor="#fff48e" stroked="f" strokeweight=".35264mm">
                  <v:stroke joinstyle="miter"/>
                  <v:path arrowok="t" o:connecttype="custom" o:connectlocs="1012786,936423;62767,0;0,0;950146,936423;1012786,936423" o:connectangles="0,0,0,0,0"/>
                </v:shape>
                <v:shape id="Vrije vorm: vorm 483" o:spid="_x0000_s1151" style="position:absolute;left:12242;top:2438;width:7027;height:6926;visibility:visible;mso-wrap-style:square;v-text-anchor:middle" coordsize="702762,69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" path="m700221,692597r2541,l,c233661,231247,465671,462875,700221,692597xe" fillcolor="#fff48e" stroked="f" strokeweight=".35264mm">
                  <v:stroke joinstyle="miter"/>
                  <v:path arrowok="t" o:connecttype="custom" o:connectlocs="700221,692597;702762,692597;0,0;700221,692597" o:connectangles="0,0,0,0"/>
                </v:shape>
                <v:shape id="Vrije vorm: vorm 484" o:spid="_x0000_s1152" style="position:absolute;left:9888;top:119;width:2354;height:2319;visibility:visible;mso-wrap-style:square;v-text-anchor:middle" coordsize="235312,23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" path="m235313,231882c157214,154546,78776,77252,,l235313,231882xe" fillcolor="#fff48e" stroked="f" strokeweight=".35264mm">
                  <v:stroke joinstyle="miter"/>
                  <v:path arrowok="t" o:connecttype="custom" o:connectlocs="235313,231882;0,0" o:connectangles="0,0"/>
                </v:shape>
                <v:shape id="Vrije vorm: vorm 485" o:spid="_x0000_s1153" style="position:absolute;left:9454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86" o:spid="_x0000_s1154" style="position:absolute;left:8751;top:119;width:9381;height:9245;visibility:visible;mso-wrap-style:square;v-text-anchor:middle" coordsize="938075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" path="m931723,924480r6352,l,c212315,221209,428569,420056,644824,644823v98343,96311,192240,188302,286899,279657xe" fillcolor="#fff48e" stroked="f" strokeweight=".35264mm">
                  <v:stroke joinstyle="miter"/>
                  <v:path arrowok="t" o:connecttype="custom" o:connectlocs="931723,924480;938075,924480;0,0;644824,644823;931723,924480" o:connectangles="0,0,0,0,0"/>
                </v:shape>
                <v:shape id="Vrije vorm: vorm 487" o:spid="_x0000_s1155" style="position:absolute;left:8317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88" o:spid="_x0000_s1156" style="position:absolute;left:7614;top:119;width:9391;height:9245;visibility:visible;mso-wrap-style:square;v-text-anchor:middle" coordsize="939091,924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" path="m939092,924480c623478,612169,314471,309261,,l938075,924480r1017,xe" fillcolor="#fff48e" stroked="f" strokeweight=".35264mm">
                  <v:stroke joinstyle="miter"/>
                  <v:path arrowok="t" o:connecttype="custom" o:connectlocs="939092,924480;0,0;938075,924480" o:connectangles="0,0,0"/>
                </v:shape>
                <v:shape id="Vrije vorm: vorm 489" o:spid="_x0000_s1157" style="position:absolute;left:7180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0" o:spid="_x0000_s1158" style="position:absolute;left:7735;top:1358;width:8174;height:8006;visibility:visible;mso-wrap-style:square;v-text-anchor:middle" coordsize="817369,80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" path="m817369,800597c606960,592475,393120,393374,186903,172038,120706,114480,59082,56922,,l812287,800470r5082,127xe" fillcolor="#fff48e" stroked="f" strokeweight=".35264mm">
                  <v:stroke joinstyle="miter"/>
                  <v:path arrowok="t" o:connecttype="custom" o:connectlocs="817369,800597;186903,172038;0,0;812287,800470" o:connectangles="0,0,0,0"/>
                </v:shape>
                <v:shape id="Vrije vorm: vorm 491" o:spid="_x0000_s1159" style="position:absolute;left:6480;top:119;width:1255;height:1239;visibility:visible;mso-wrap-style:square;v-text-anchor:middle" coordsize="125534,123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" path="m125534,123882l,c40659,40828,82504,82122,125534,123882xe" fillcolor="#fff48e" stroked="f" strokeweight=".35264mm">
                  <v:stroke joinstyle="miter"/>
                  <v:path arrowok="t" o:connecttype="custom" o:connectlocs="125534,123882;0,0;125534,123882" o:connectangles="0,0,0"/>
                </v:shape>
                <v:shape id="Vrije vorm: vorm 492" o:spid="_x0000_s1160" style="position:absolute;left:6042;width:10130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3" o:spid="_x0000_s1161" style="position:absolute;left:5336;top:119;width:1525;height:1494;visibility:visible;mso-wrap-style:square;v-text-anchor:middle" coordsize="152470,14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" path="m152471,149421l,c49045,49045,99360,99106,152471,149421xe" fillcolor="#fff48e" stroked="f" strokeweight=".35264mm">
                  <v:stroke joinstyle="miter"/>
                  <v:path arrowok="t" o:connecttype="custom" o:connectlocs="152471,149421;0,0;152471,149421" o:connectangles="0,0,0"/>
                </v:shape>
                <v:shape id="Vrije vorm: vorm 494" o:spid="_x0000_s1162" style="position:absolute;left:6861;top:1613;width:7907;height:7751;visibility:visible;mso-wrap-style:square;v-text-anchor:middle" coordsize="790687,775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" path="m790687,775059c579896,566936,366056,367835,159840,146499,103553,97581,50824,48536,,l786494,775059r4193,xe" fillcolor="#fff48e" stroked="f" strokeweight=".35264mm">
                  <v:stroke joinstyle="miter"/>
                  <v:path arrowok="t" o:connecttype="custom" o:connectlocs="790687,775059;159840,146499;0,0;786494,775059" o:connectangles="0,0,0,0"/>
                </v:shape>
                <v:shape id="Vrije vorm: vorm 495" o:spid="_x0000_s1163" style="position:absolute;left:4905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6" o:spid="_x0000_s1164" style="position:absolute;left:11697;top:7505;width:1913;height:1859;visibility:visible;mso-wrap-style:square;v-text-anchor:middle" coordsize="191350,185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" path="m191351,185887c127906,123544,64122,61581,,l188682,185887r2669,xe" fillcolor="#fff48e" stroked="f" strokeweight=".35264mm">
                  <v:stroke joinstyle="miter"/>
                  <v:path arrowok="t" o:connecttype="custom" o:connectlocs="191351,185887;0,0;188682,185887" o:connectangles="0,0,0"/>
                </v:shape>
                <v:shape id="Vrije vorm: vorm 497" o:spid="_x0000_s1165" style="position:absolute;left:4203;top:119;width:7494;height:7386;visibility:visible;mso-wrap-style:square;v-text-anchor:middle" coordsize="749392,738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" path="m749393,738593l,c240395,254880,496165,494767,749393,738593xe" fillcolor="#fff48e" stroked="f" strokeweight=".35264mm">
                  <v:stroke joinstyle="miter"/>
                  <v:path arrowok="t" o:connecttype="custom" o:connectlocs="749393,738593;0,0;749393,738593" o:connectangles="0,0,0"/>
                </v:shape>
                <v:shape id="Vrije vorm: vorm 498" o:spid="_x0000_s1166" style="position:absolute;left:3768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" path="m1012913,936423l62767,,,,950146,936423r62767,xe" fillcolor="#fff48e" stroked="f" strokeweight=".35264mm">
                  <v:stroke joinstyle="miter"/>
                  <v:path arrowok="t" o:connecttype="custom" o:connectlocs="1012913,936423;62767,0;0,0;950146,936423;1012913,936423" o:connectangles="0,0,0,0,0"/>
                </v:shape>
                <v:shape id="Vrije vorm: vorm 499" o:spid="_x0000_s1167" style="position:absolute;left:10756;top:7698;width:1714;height:1666;visibility:visible;mso-wrap-style:square;v-text-anchor:middle" coordsize="171402,166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" path="m171402,166574c114480,110668,57346,55144,,l169496,166574r1906,xe" fillcolor="#fff48e" stroked="f" strokeweight=".35264mm">
                  <v:stroke joinstyle="miter"/>
                  <v:path arrowok="t" o:connecttype="custom" o:connectlocs="171402,166574;0,0;169496,166574" o:connectangles="0,0,0"/>
                </v:shape>
                <v:shape id="Vrije vorm: vorm 500" o:spid="_x0000_s1168" style="position:absolute;left:3065;top:119;width:7691;height:7579;visibility:visible;mso-wrap-style:square;v-text-anchor:middle" coordsize="769087,75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" path="m769087,757906l,c246875,261741,508998,507473,769087,757906xe" fillcolor="#fff48e" stroked="f" strokeweight=".35264mm">
                  <v:stroke joinstyle="miter"/>
                  <v:path arrowok="t" o:connecttype="custom" o:connectlocs="769087,757906;0,0;769087,757906" o:connectangles="0,0,0"/>
                </v:shape>
                <v:shape id="Vrije vorm: vorm 501" o:spid="_x0000_s1169" style="position:absolute;left:2631;width:10129;height:9364;visibility:visible;mso-wrap-style:square;v-text-anchor:middle" coordsize="1012912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" path="m1012913,936423l62894,,,,950146,936423r62767,xe" fillcolor="#fff48e" stroked="f" strokeweight=".35264mm">
                  <v:stroke joinstyle="miter"/>
                  <v:path arrowok="t" o:connecttype="custom" o:connectlocs="1012913,936423;62894,0;0,0;950146,936423;1012913,936423" o:connectangles="0,0,0,0,0"/>
                </v:shape>
                <v:shape id="Vrije vorm: vorm 502" o:spid="_x0000_s1170" style="position:absolute;left:1928;top:119;width:2003;height:1973;visibility:visible;mso-wrap-style:square;v-text-anchor:middle" coordsize="200244,197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" path="m200245,197322l,c66240,65986,132988,131760,200245,197322xe" fillcolor="#fff48e" stroked="f" strokeweight=".35264mm">
                  <v:stroke joinstyle="miter"/>
                  <v:path arrowok="t" o:connecttype="custom" o:connectlocs="200245,197322;0,0;200245,197322" o:connectangles="0,0,0"/>
                </v:shape>
                <v:shape id="Vrije vorm: vorm 503" o:spid="_x0000_s1171" style="position:absolute;left:3931;top:2092;width:7416;height:7272;visibility:visible;mso-wrap-style:square;v-text-anchor:middle" coordsize="741642,72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" path="m741642,727157c495148,481553,246113,241539,,l737704,727157r3938,xe" fillcolor="#fff48e" stroked="f" strokeweight=".35264mm">
                  <v:stroke joinstyle="miter"/>
                  <v:path arrowok="t" o:connecttype="custom" o:connectlocs="741642,727157;0,0;737704,727157" o:connectangles="0,0,0"/>
                </v:shape>
                <v:shape id="Vrije vorm: vorm 504" o:spid="_x0000_s1172" style="position:absolute;left:1495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" path="m1012786,936423l62640,,,,950019,936423r62767,xe" fillcolor="#fff48e" stroked="f" strokeweight=".35264mm">
                  <v:stroke joinstyle="miter"/>
                  <v:path arrowok="t" o:connecttype="custom" o:connectlocs="1012786,936423;62640,0;0,0;950019,936423;1012786,936423" o:connectangles="0,0,0,0,0"/>
                </v:shape>
                <v:shape id="Vrije vorm: vorm 505" o:spid="_x0000_s1173" style="position:absolute;left:3501;top:2795;width:6705;height:6569;visibility:visible;mso-wrap-style:square;v-text-anchor:middle" coordsize="670489,656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" path="m670489,656894c447501,434922,222861,217525,,l667059,656894r3430,xe" fillcolor="#fff48e" stroked="f" strokeweight=".35264mm">
                  <v:stroke joinstyle="miter"/>
                  <v:path arrowok="t" o:connecttype="custom" o:connectlocs="670489,656894;0,0;667059,656894" o:connectangles="0,0,0"/>
                </v:shape>
                <v:shape id="Vrije vorm: vorm 506" o:spid="_x0000_s1174" style="position:absolute;left:791;top:119;width:2710;height:2676;visibility:visible;mso-wrap-style:square;v-text-anchor:middle" coordsize="271016,26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" path="m271016,267586l,c89958,89280,180296,178475,271016,267586xe" fillcolor="#fff48e" stroked="f" strokeweight=".35264mm">
                  <v:stroke joinstyle="miter"/>
                  <v:path arrowok="t" o:connecttype="custom" o:connectlocs="271016,267586;0,0;271016,267586" o:connectangles="0,0,0"/>
                </v:shape>
                <v:shape id="Vrije vorm: vorm 507" o:spid="_x0000_s1175" style="position:absolute;left:358;width:10128;height:9364;visibility:visible;mso-wrap-style:square;v-text-anchor:middle" coordsize="1012785,936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" path="m1012786,936423l62767,,,,950019,936423r62767,xe" fillcolor="#fff48e" stroked="f" strokeweight=".35264mm">
                  <v:stroke joinstyle="miter"/>
                  <v:path arrowok="t" o:connecttype="custom" o:connectlocs="1012786,936423;62767,0;0,0;950019,936423;1012786,936423" o:connectangles="0,0,0,0,0"/>
                </v:shape>
                <v:shape id="Vrije vorm: vorm 508" o:spid="_x0000_s1176" style="position:absolute;left:3727;top:4133;width:5308;height:5231;visibility:visible;mso-wrap-style:square;v-text-anchor:middle" coordsize="530724,52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" path="m526151,523101r4574,l,c173562,173944,347633,349031,526151,523101xe" fillcolor="#fff48e" stroked="f" strokeweight=".35264mm">
                  <v:stroke joinstyle="miter"/>
                  <v:path arrowok="t" o:connecttype="custom" o:connectlocs="526151,523101;530725,523101;0,0;526151,523101" o:connectangles="0,0,0,0"/>
                </v:shape>
                <v:shape id="Vrije vorm: vorm 509" o:spid="_x0000_s1177" style="position:absolute;top:454;width:3727;height:3679;visibility:visible;mso-wrap-style:square;v-text-anchor:middle" coordsize="372790,3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" path="m,l,,372791,367835c249416,244461,125788,121595,,xe" fillcolor="#fff48e" stroked="f" strokeweight=".35264mm">
                  <v:stroke joinstyle="miter"/>
                  <v:path arrowok="t" o:connecttype="custom" o:connectlocs="0,0;0,0;372791,367835;0,0" o:connectangles="0,0,0,0"/>
                </v:shape>
                <v:shape id="Vrije vorm: vorm 510" o:spid="_x0000_s1178" style="position:absolute;top:149;width:9348;height:9215;visibility:visible;mso-wrap-style:square;v-text-anchor:middle" coordsize="934898,92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" path="m934899,921430l,,,61751,872132,921430r62767,xe" fillcolor="#fff48e" stroked="f" strokeweight=".35264mm">
                  <v:stroke joinstyle="miter"/>
                  <v:path arrowok="t" o:connecttype="custom" o:connectlocs="934899,921430;0,0;0,61751;872132,921430;934899,921430" o:connectangles="0,0,0,0,0"/>
                </v:shape>
                <v:shape id="Vrije vorm: vorm 511" o:spid="_x0000_s1179" style="position:absolute;left:138;top:1715;width:7759;height:7649;visibility:visible;mso-wrap-style:square;v-text-anchor:middle" coordsize="775948,764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" path="m412433,410400c535807,523228,648635,646475,766292,764894r9656,l,c132649,148786,272541,273176,412433,410400xe" fillcolor="#fff48e" stroked="f" strokeweight=".35264mm">
                  <v:stroke joinstyle="miter"/>
                  <v:path arrowok="t" o:connecttype="custom" o:connectlocs="412433,410400;766292,764894;775948,764894;0,0;412433,410400" o:connectangles="0,0,0,0,0"/>
                </v:shape>
                <v:shape id="Vrije vorm: vorm 512" o:spid="_x0000_s1180" style="position:absolute;top:1270;width:8211;height:8094;visibility:visible;mso-wrap-style:square;v-text-anchor:middle" coordsize="821181,809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" path="m821181,809364l,,,61878,758414,809364r62767,xe" fillcolor="#fff48e" stroked="f" strokeweight=".35264mm">
                  <v:stroke joinstyle="miter"/>
                  <v:path arrowok="t" o:connecttype="custom" o:connectlocs="821181,809364;0,0;0,61878;758414,809364;821181,809364" o:connectangles="0,0,0,0,0"/>
                </v:shape>
                <v:shape id="Vrije vorm: vorm 513" o:spid="_x0000_s1181" style="position:absolute;left:119;top:2818;width:4601;height:4534;visibility:visible;mso-wrap-style:square;v-text-anchor:middle" coordsize="460080,45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" path="m,l460080,453473c310405,297826,161873,141798,,xe" fillcolor="#fff48e" stroked="f" strokeweight=".35264mm">
                  <v:stroke joinstyle="miter"/>
                  <v:path arrowok="t" o:connecttype="custom" o:connectlocs="0,0;460080,453473;0,0" o:connectangles="0,0,0"/>
                </v:shape>
                <v:shape id="Vrije vorm: vorm 514" o:spid="_x0000_s1182" style="position:absolute;left:4720;top:7352;width:2040;height:2012;visibility:visible;mso-wrap-style:square;v-text-anchor:middle" coordsize="204056,20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" path="m204056,201134l,c64927,67468,130108,134936,196560,201134r7496,xe" fillcolor="#fff48e" stroked="f" strokeweight=".35264mm">
                  <v:stroke joinstyle="miter"/>
                  <v:path arrowok="t" o:connecttype="custom" o:connectlocs="204056,201134;0,0;196560,201134" o:connectangles="0,0,0"/>
                </v:shape>
                <v:shape id="Vrije vorm: vorm 515" o:spid="_x0000_s1183" style="position:absolute;top:2391;width:7074;height:6973;visibility:visible;mso-wrap-style:square;v-text-anchor:middle" coordsize="707463,697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" path="m707464,697299l,,,61878,644697,697299r62767,xe" fillcolor="#fff48e" stroked="f" strokeweight=".35264mm">
                  <v:stroke joinstyle="miter"/>
                  <v:path arrowok="t" o:connecttype="custom" o:connectlocs="707464,697299;0,0;0,61878;644697,697299;707464,697299" o:connectangles="0,0,0,0,0"/>
                </v:shape>
                <v:shape id="Vrije vorm: vorm 516" o:spid="_x0000_s1184" style="position:absolute;left:134;top:3954;width:5489;height:5410;visibility:visible;mso-wrap-style:square;v-text-anchor:middle" coordsize="548894,541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" path="m543812,541016r5082,l,c133031,136715,272922,273812,412814,410781v45824,41186,89545,84653,130998,130235xe" fillcolor="#fff48e" stroked="f" strokeweight=".35264mm">
                  <v:stroke joinstyle="miter"/>
                  <v:path arrowok="t" o:connecttype="custom" o:connectlocs="543812,541016;548894,541016;0,0;412814,410781;543812,541016" o:connectangles="0,0,0,0,0"/>
                </v:shape>
                <v:shape id="Vrije vorm: vorm 517" o:spid="_x0000_s1185" style="position:absolute;top:3511;width:5937;height:5853;visibility:visible;mso-wrap-style:square;v-text-anchor:middle" coordsize="593745,58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" path="m593746,585233l,,,61878,530979,585233r62767,xe" fillcolor="#fff48e" stroked="f" strokeweight=".35264mm">
                  <v:stroke joinstyle="miter"/>
                  <v:path arrowok="t" o:connecttype="custom" o:connectlocs="593746,585233;0,0;0,61878;530979,585233;593746,585233" o:connectangles="0,0,0,0,0"/>
                </v:shape>
                <v:shape id="Vrije vorm: vorm 518" o:spid="_x0000_s1186" style="position:absolute;left:127;top:5065;width:3280;height:3237;visibility:visible;mso-wrap-style:square;v-text-anchor:middle" coordsize="328065,32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" path="m,l328066,323619c222226,211172,117275,98725,,xe" fillcolor="#fff48e" stroked="f" strokeweight=".35264mm">
                  <v:stroke joinstyle="miter"/>
                  <v:path arrowok="t" o:connecttype="custom" o:connectlocs="0,0;328066,323619;0,0" o:connectangles="0,0,0"/>
                </v:shape>
                <v:shape id="Vrije vorm: vorm 519" o:spid="_x0000_s1187" style="position:absolute;left:3407;top:8302;width:1079;height:1062;visibility:visible;mso-wrap-style:square;v-text-anchor:middle" coordsize="107872,106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" path="m107873,106221l,c33882,35577,67765,70984,101647,106221r6226,xe" fillcolor="#fff48e" stroked="f" strokeweight=".35264mm">
                  <v:stroke joinstyle="miter"/>
                  <v:path arrowok="t" o:connecttype="custom" o:connectlocs="107873,106221;0,0;101647,106221" o:connectangles="0,0,0"/>
                </v:shape>
                <v:shape id="Vrije vorm: vorm 520" o:spid="_x0000_s1188" style="position:absolute;top:4632;width:4800;height:4732;visibility:visible;mso-wrap-style:square;v-text-anchor:middle" coordsize="480028,47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" path="m480028,473167l,,,61878,417261,473167r62767,xe" fillcolor="#fff48e" stroked="f" strokeweight=".35264mm">
                  <v:stroke joinstyle="miter"/>
                  <v:path arrowok="t" o:connecttype="custom" o:connectlocs="480028,473167;0,0;0,61878;417261,473167;480028,473167" o:connectangles="0,0,0,0,0"/>
                </v:shape>
                <v:shape id="Vrije vorm: vorm 521" o:spid="_x0000_s1189" style="position:absolute;left:2774;top:8797;width:575;height:567;visibility:visible;mso-wrap-style:square;v-text-anchor:middle" coordsize="57430,5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" path="m57431,56668l,c17534,18974,35153,37864,52856,56668r4575,xe" fillcolor="#fff48e" stroked="f" strokeweight=".35264mm">
                  <v:stroke joinstyle="miter"/>
                  <v:path arrowok="t" o:connecttype="custom" o:connectlocs="57431,56668;0,0;52856,56668" o:connectangles="0,0,0"/>
                </v:shape>
                <v:shape id="Vrije vorm: vorm 522" o:spid="_x0000_s1190" style="position:absolute;left:127;top:6187;width:2647;height:2610;visibility:visible;mso-wrap-style:square;v-text-anchor:middle" coordsize="264790,26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" path="m,l264791,260979c179915,168988,95929,78014,,xe" fillcolor="#fff48e" stroked="f" strokeweight=".35264mm">
                  <v:stroke joinstyle="miter"/>
                  <v:path arrowok="t" o:connecttype="custom" o:connectlocs="0,0;264791,260979;0,0" o:connectangles="0,0,0"/>
                </v:shape>
                <v:shape id="Vrije vorm: vorm 523" o:spid="_x0000_s1191" style="position:absolute;top:5753;width:3663;height:3611;visibility:visible;mso-wrap-style:square;v-text-anchor:middle" coordsize="366310,36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" path="m366311,361101l,,,61878,303544,361101r62767,xe" fillcolor="#fff48e" stroked="f" strokeweight=".35264mm">
                  <v:stroke joinstyle="miter"/>
                  <v:path arrowok="t" o:connecttype="custom" o:connectlocs="366311,361101;0,0;0,61878;303544,361101;366311,361101" o:connectangles="0,0,0,0,0"/>
                </v:shape>
                <v:shape id="Vrije vorm: vorm 524" o:spid="_x0000_s1192" style="position:absolute;left:137;top:7318;width:2078;height:2046;visibility:visible;mso-wrap-style:square;v-text-anchor:middle" coordsize="207868,204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" path="m207868,204565c138748,134682,70009,65562,,l207487,204565r381,xe" fillcolor="#fff48e" stroked="f" strokeweight=".35264mm">
                  <v:stroke joinstyle="miter"/>
                  <v:path arrowok="t" o:connecttype="custom" o:connectlocs="207868,204565;0,0;207487,204565" o:connectangles="0,0,0"/>
                </v:shape>
                <v:shape id="Vrije vorm: vorm 525" o:spid="_x0000_s1193" style="position:absolute;top:6873;width:2525;height:2491;visibility:visible;mso-wrap-style:square;v-text-anchor:middle" coordsize="252592,24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" path="m252593,249035l,,,61878,189826,249035r62767,xe" fillcolor="#fff48e" stroked="f" strokeweight=".35264mm">
                  <v:stroke joinstyle="miter"/>
                  <v:path arrowok="t" o:connecttype="custom" o:connectlocs="252593,249035;0,0;0,61878;189826,249035;252593,249035" o:connectangles="0,0,0,0,0"/>
                </v:shape>
                <v:shape id="Vrije vorm: vorm 526" o:spid="_x0000_s1194" style="position:absolute;left:139;top:8441;width:935;height:923;visibility:visible;mso-wrap-style:square;v-text-anchor:middle" coordsize="93515,92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" path="m93515,92245l,c30240,31765,59972,62259,89704,92245r3811,xe" fillcolor="#fff48e" stroked="f" strokeweight=".35264mm">
                  <v:stroke joinstyle="miter"/>
                  <v:path arrowok="t" o:connecttype="custom" o:connectlocs="93515,92245;0,0;89704,92245" o:connectangles="0,0,0"/>
                </v:shape>
                <v:shape id="Vrije vorm: vorm 527" o:spid="_x0000_s1195" style="position:absolute;top:7995;width:1388;height:1369;visibility:visible;mso-wrap-style:square;v-text-anchor:middle" coordsize="138875,136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" path="m138875,136842l,,,61751r76108,75091l138875,136842xe" fillcolor="#fff48e" stroked="f" strokeweight=".35264mm">
                  <v:stroke joinstyle="miter"/>
                  <v:path arrowok="t" o:connecttype="custom" o:connectlocs="138875,136842;0,0;0,61751;76108,136842;138875,136842" o:connectangles="0,0,0,0,0"/>
                </v:shape>
              </v:group>
              <w10:wrap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1F08D51" wp14:editId="746A2EB2">
              <wp:simplePos x="0" y="0"/>
              <wp:positionH relativeFrom="page">
                <wp:posOffset>6625590</wp:posOffset>
              </wp:positionH>
              <wp:positionV relativeFrom="paragraph">
                <wp:posOffset>-453390</wp:posOffset>
              </wp:positionV>
              <wp:extent cx="935355" cy="10689590"/>
              <wp:effectExtent l="0" t="0" r="0" b="0"/>
              <wp:wrapNone/>
              <wp:docPr id="1" name="Graphic 1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5355" cy="10689590"/>
                      </a:xfrm>
                      <a:custGeom>
                        <a:avLst/>
                        <a:gdLst>
                          <a:gd name="connsiteX0" fmla="*/ 935358 w 935357"/>
                          <a:gd name="connsiteY0" fmla="*/ 0 h 10690098"/>
                          <a:gd name="connsiteX1" fmla="*/ 0 w 935357"/>
                          <a:gd name="connsiteY1" fmla="*/ 935823 h 10690098"/>
                          <a:gd name="connsiteX2" fmla="*/ 0 w 935357"/>
                          <a:gd name="connsiteY2" fmla="*/ 10690098 h 10690098"/>
                          <a:gd name="connsiteX3" fmla="*/ 935358 w 935357"/>
                          <a:gd name="connsiteY3" fmla="*/ 10690098 h 10690098"/>
                          <a:gd name="connsiteX4" fmla="*/ 935358 w 935357"/>
                          <a:gd name="connsiteY4" fmla="*/ 0 h 1069009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35357" h="10690098">
                            <a:moveTo>
                              <a:pt x="935358" y="0"/>
                            </a:moveTo>
                            <a:lnTo>
                              <a:pt x="0" y="935823"/>
                            </a:lnTo>
                            <a:lnTo>
                              <a:pt x="0" y="10690098"/>
                            </a:lnTo>
                            <a:lnTo>
                              <a:pt x="935358" y="10690098"/>
                            </a:lnTo>
                            <a:lnTo>
                              <a:pt x="935358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 w="12614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ABFD19" id="Graphic 171" o:spid="_x0000_s1026" style="position:absolute;margin-left:521.7pt;margin-top:-35.7pt;width:73.65pt;height:841.7pt;z-index:-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935357,10690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" path="m935358,l,935823r,9754275l935358,10690098,935358,xe" fillcolor="#b3c9dc [3207]" stroked="f" strokeweight=".35039mm">
              <v:stroke joinstyle="miter"/>
              <v:path arrowok="t" o:connecttype="custom" o:connectlocs="935356,0;0,935779;0,10689590;935356,10689590;935356,0" o:connectangles="0,0,0,0,0"/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DE7"/>
    <w:multiLevelType w:val="hybridMultilevel"/>
    <w:tmpl w:val="4FD4D9C8"/>
    <w:lvl w:ilvl="0" w:tplc="7FE6259C">
      <w:start w:val="1"/>
      <w:numFmt w:val="decimal"/>
      <w:lvlText w:val="%1."/>
      <w:lvlJc w:val="left"/>
      <w:pPr>
        <w:ind w:left="1020" w:hanging="360"/>
      </w:pPr>
    </w:lvl>
    <w:lvl w:ilvl="1" w:tplc="389ACB92">
      <w:start w:val="1"/>
      <w:numFmt w:val="decimal"/>
      <w:lvlText w:val="%2."/>
      <w:lvlJc w:val="left"/>
      <w:pPr>
        <w:ind w:left="1020" w:hanging="360"/>
      </w:pPr>
    </w:lvl>
    <w:lvl w:ilvl="2" w:tplc="3C668FFE">
      <w:start w:val="1"/>
      <w:numFmt w:val="decimal"/>
      <w:lvlText w:val="%3."/>
      <w:lvlJc w:val="left"/>
      <w:pPr>
        <w:ind w:left="1020" w:hanging="360"/>
      </w:pPr>
    </w:lvl>
    <w:lvl w:ilvl="3" w:tplc="A3BE574C">
      <w:start w:val="1"/>
      <w:numFmt w:val="decimal"/>
      <w:lvlText w:val="%4."/>
      <w:lvlJc w:val="left"/>
      <w:pPr>
        <w:ind w:left="1020" w:hanging="360"/>
      </w:pPr>
    </w:lvl>
    <w:lvl w:ilvl="4" w:tplc="95CEA224">
      <w:start w:val="1"/>
      <w:numFmt w:val="decimal"/>
      <w:lvlText w:val="%5."/>
      <w:lvlJc w:val="left"/>
      <w:pPr>
        <w:ind w:left="1020" w:hanging="360"/>
      </w:pPr>
    </w:lvl>
    <w:lvl w:ilvl="5" w:tplc="B8FC48BC">
      <w:start w:val="1"/>
      <w:numFmt w:val="decimal"/>
      <w:lvlText w:val="%6."/>
      <w:lvlJc w:val="left"/>
      <w:pPr>
        <w:ind w:left="1020" w:hanging="360"/>
      </w:pPr>
    </w:lvl>
    <w:lvl w:ilvl="6" w:tplc="E24643A0">
      <w:start w:val="1"/>
      <w:numFmt w:val="decimal"/>
      <w:lvlText w:val="%7."/>
      <w:lvlJc w:val="left"/>
      <w:pPr>
        <w:ind w:left="1020" w:hanging="360"/>
      </w:pPr>
    </w:lvl>
    <w:lvl w:ilvl="7" w:tplc="C75A4C76">
      <w:start w:val="1"/>
      <w:numFmt w:val="decimal"/>
      <w:lvlText w:val="%8."/>
      <w:lvlJc w:val="left"/>
      <w:pPr>
        <w:ind w:left="1020" w:hanging="360"/>
      </w:pPr>
    </w:lvl>
    <w:lvl w:ilvl="8" w:tplc="9DA2D63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2CB5956"/>
    <w:multiLevelType w:val="hybridMultilevel"/>
    <w:tmpl w:val="00EE23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7A7E09"/>
    <w:multiLevelType w:val="hybridMultilevel"/>
    <w:tmpl w:val="EB362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6738D"/>
    <w:multiLevelType w:val="hybridMultilevel"/>
    <w:tmpl w:val="8D160354"/>
    <w:lvl w:ilvl="0" w:tplc="55B210C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02931"/>
    <w:multiLevelType w:val="hybridMultilevel"/>
    <w:tmpl w:val="3962B2BE"/>
    <w:lvl w:ilvl="0" w:tplc="9C805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F364D"/>
    <w:multiLevelType w:val="multilevel"/>
    <w:tmpl w:val="8514F756"/>
    <w:name w:val="Koppen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134"/>
        </w:tabs>
        <w:ind w:left="964" w:hanging="964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0E1917B8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37F26AC"/>
    <w:multiLevelType w:val="hybridMultilevel"/>
    <w:tmpl w:val="CD6C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C381B"/>
    <w:multiLevelType w:val="multilevel"/>
    <w:tmpl w:val="C47A2A18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  <w:color w:val="D2091E" w:themeColor="accent3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  <w:color w:val="D2091E" w:themeColor="accent3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Calibri" w:hAnsi="Calibri" w:hint="default"/>
        <w:color w:val="D2091E" w:themeColor="accent3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9" w15:restartNumberingAfterBreak="0">
    <w:nsid w:val="195927EB"/>
    <w:multiLevelType w:val="hybridMultilevel"/>
    <w:tmpl w:val="CD6C3D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274EF"/>
    <w:multiLevelType w:val="multilevel"/>
    <w:tmpl w:val="FC46C440"/>
    <w:lvl w:ilvl="0">
      <w:start w:val="1"/>
      <w:numFmt w:val="decimal"/>
      <w:pStyle w:val="Kop1n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964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A442956"/>
    <w:multiLevelType w:val="hybridMultilevel"/>
    <w:tmpl w:val="1884FA78"/>
    <w:lvl w:ilvl="0" w:tplc="F878B88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C7B7D"/>
    <w:multiLevelType w:val="hybridMultilevel"/>
    <w:tmpl w:val="7612FD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11F3B"/>
    <w:multiLevelType w:val="hybridMultilevel"/>
    <w:tmpl w:val="E66C63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C49F1"/>
    <w:multiLevelType w:val="hybridMultilevel"/>
    <w:tmpl w:val="6A92BD1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11529"/>
    <w:multiLevelType w:val="hybridMultilevel"/>
    <w:tmpl w:val="5EEE28FA"/>
    <w:lvl w:ilvl="0" w:tplc="EA6247B6">
      <w:start w:val="4"/>
      <w:numFmt w:val="bullet"/>
      <w:lvlText w:val="-"/>
      <w:lvlJc w:val="left"/>
      <w:pPr>
        <w:ind w:left="720" w:hanging="360"/>
      </w:pPr>
      <w:rPr>
        <w:rFonts w:ascii="DINPro-Regular" w:eastAsiaTheme="minorHAnsi" w:hAnsi="DINPro-Regular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A1FEC"/>
    <w:multiLevelType w:val="hybridMultilevel"/>
    <w:tmpl w:val="AAFE48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CA2145"/>
    <w:multiLevelType w:val="hybridMultilevel"/>
    <w:tmpl w:val="E09095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220BC2"/>
    <w:multiLevelType w:val="hybridMultilevel"/>
    <w:tmpl w:val="9F6C8E26"/>
    <w:lvl w:ilvl="0" w:tplc="AC1E7E9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4348B"/>
    <w:multiLevelType w:val="hybridMultilevel"/>
    <w:tmpl w:val="CDE2EA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7B3CD2"/>
    <w:multiLevelType w:val="hybridMultilevel"/>
    <w:tmpl w:val="7AD82B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9267C"/>
    <w:multiLevelType w:val="hybridMultilevel"/>
    <w:tmpl w:val="C20E1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27ADC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4852FB2"/>
    <w:multiLevelType w:val="hybridMultilevel"/>
    <w:tmpl w:val="C55C0D6E"/>
    <w:lvl w:ilvl="0" w:tplc="9C805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9555B"/>
    <w:multiLevelType w:val="hybridMultilevel"/>
    <w:tmpl w:val="90C8E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F18FF"/>
    <w:multiLevelType w:val="multilevel"/>
    <w:tmpl w:val="D0606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EED70BE"/>
    <w:multiLevelType w:val="hybridMultilevel"/>
    <w:tmpl w:val="D57A36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D48AD"/>
    <w:multiLevelType w:val="hybridMultilevel"/>
    <w:tmpl w:val="365A76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A2680"/>
    <w:multiLevelType w:val="hybridMultilevel"/>
    <w:tmpl w:val="19B46A70"/>
    <w:lvl w:ilvl="0" w:tplc="0413000F">
      <w:start w:val="1"/>
      <w:numFmt w:val="decimal"/>
      <w:lvlText w:val="%1."/>
      <w:lvlJc w:val="left"/>
      <w:pPr>
        <w:ind w:left="2498" w:hanging="360"/>
      </w:pPr>
    </w:lvl>
    <w:lvl w:ilvl="1" w:tplc="04130019">
      <w:start w:val="1"/>
      <w:numFmt w:val="lowerLetter"/>
      <w:lvlText w:val="%2."/>
      <w:lvlJc w:val="left"/>
      <w:pPr>
        <w:ind w:left="3218" w:hanging="360"/>
      </w:pPr>
    </w:lvl>
    <w:lvl w:ilvl="2" w:tplc="0413001B">
      <w:start w:val="1"/>
      <w:numFmt w:val="lowerRoman"/>
      <w:lvlText w:val="%3."/>
      <w:lvlJc w:val="right"/>
      <w:pPr>
        <w:ind w:left="3938" w:hanging="180"/>
      </w:pPr>
    </w:lvl>
    <w:lvl w:ilvl="3" w:tplc="0413000F">
      <w:start w:val="1"/>
      <w:numFmt w:val="decimal"/>
      <w:lvlText w:val="%4."/>
      <w:lvlJc w:val="left"/>
      <w:pPr>
        <w:ind w:left="4658" w:hanging="360"/>
      </w:pPr>
    </w:lvl>
    <w:lvl w:ilvl="4" w:tplc="04130019">
      <w:start w:val="1"/>
      <w:numFmt w:val="lowerLetter"/>
      <w:lvlText w:val="%5."/>
      <w:lvlJc w:val="left"/>
      <w:pPr>
        <w:ind w:left="5378" w:hanging="360"/>
      </w:pPr>
    </w:lvl>
    <w:lvl w:ilvl="5" w:tplc="0413001B">
      <w:start w:val="1"/>
      <w:numFmt w:val="lowerRoman"/>
      <w:lvlText w:val="%6."/>
      <w:lvlJc w:val="right"/>
      <w:pPr>
        <w:ind w:left="6098" w:hanging="180"/>
      </w:pPr>
    </w:lvl>
    <w:lvl w:ilvl="6" w:tplc="0413000F">
      <w:start w:val="1"/>
      <w:numFmt w:val="decimal"/>
      <w:lvlText w:val="%7."/>
      <w:lvlJc w:val="left"/>
      <w:pPr>
        <w:ind w:left="6818" w:hanging="360"/>
      </w:pPr>
    </w:lvl>
    <w:lvl w:ilvl="7" w:tplc="04130019">
      <w:start w:val="1"/>
      <w:numFmt w:val="lowerLetter"/>
      <w:lvlText w:val="%8."/>
      <w:lvlJc w:val="left"/>
      <w:pPr>
        <w:ind w:left="7538" w:hanging="360"/>
      </w:pPr>
    </w:lvl>
    <w:lvl w:ilvl="8" w:tplc="0413001B">
      <w:start w:val="1"/>
      <w:numFmt w:val="lowerRoman"/>
      <w:lvlText w:val="%9."/>
      <w:lvlJc w:val="right"/>
      <w:pPr>
        <w:ind w:left="8258" w:hanging="180"/>
      </w:pPr>
    </w:lvl>
  </w:abstractNum>
  <w:abstractNum w:abstractNumId="29" w15:restartNumberingAfterBreak="0">
    <w:nsid w:val="78BC045E"/>
    <w:multiLevelType w:val="hybridMultilevel"/>
    <w:tmpl w:val="9F6C8E26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D1DBE"/>
    <w:multiLevelType w:val="hybridMultilevel"/>
    <w:tmpl w:val="D00040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8404E"/>
    <w:multiLevelType w:val="hybridMultilevel"/>
    <w:tmpl w:val="74C425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E5480"/>
    <w:multiLevelType w:val="hybridMultilevel"/>
    <w:tmpl w:val="C55C0D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35FB1"/>
    <w:multiLevelType w:val="hybridMultilevel"/>
    <w:tmpl w:val="80467628"/>
    <w:lvl w:ilvl="0" w:tplc="A56E129E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233909">
    <w:abstractNumId w:val="8"/>
  </w:num>
  <w:num w:numId="2" w16cid:durableId="7323156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2318218">
    <w:abstractNumId w:val="30"/>
  </w:num>
  <w:num w:numId="4" w16cid:durableId="246228295">
    <w:abstractNumId w:val="22"/>
  </w:num>
  <w:num w:numId="5" w16cid:durableId="637221103">
    <w:abstractNumId w:val="25"/>
  </w:num>
  <w:num w:numId="6" w16cid:durableId="2021274406">
    <w:abstractNumId w:val="15"/>
  </w:num>
  <w:num w:numId="7" w16cid:durableId="1036856569">
    <w:abstractNumId w:val="7"/>
  </w:num>
  <w:num w:numId="8" w16cid:durableId="504252702">
    <w:abstractNumId w:val="9"/>
  </w:num>
  <w:num w:numId="9" w16cid:durableId="1219825738">
    <w:abstractNumId w:val="27"/>
  </w:num>
  <w:num w:numId="10" w16cid:durableId="270748025">
    <w:abstractNumId w:val="31"/>
  </w:num>
  <w:num w:numId="11" w16cid:durableId="553396376">
    <w:abstractNumId w:val="2"/>
  </w:num>
  <w:num w:numId="12" w16cid:durableId="827474679">
    <w:abstractNumId w:val="19"/>
  </w:num>
  <w:num w:numId="13" w16cid:durableId="343212463">
    <w:abstractNumId w:val="0"/>
  </w:num>
  <w:num w:numId="14" w16cid:durableId="1343971408">
    <w:abstractNumId w:val="11"/>
  </w:num>
  <w:num w:numId="15" w16cid:durableId="153301573">
    <w:abstractNumId w:val="23"/>
  </w:num>
  <w:num w:numId="16" w16cid:durableId="883101678">
    <w:abstractNumId w:val="18"/>
  </w:num>
  <w:num w:numId="17" w16cid:durableId="822626535">
    <w:abstractNumId w:val="29"/>
  </w:num>
  <w:num w:numId="18" w16cid:durableId="510145011">
    <w:abstractNumId w:val="4"/>
  </w:num>
  <w:num w:numId="19" w16cid:durableId="1969968652">
    <w:abstractNumId w:val="32"/>
  </w:num>
  <w:num w:numId="20" w16cid:durableId="110443295">
    <w:abstractNumId w:val="16"/>
  </w:num>
  <w:num w:numId="21" w16cid:durableId="1237516422">
    <w:abstractNumId w:val="12"/>
  </w:num>
  <w:num w:numId="22" w16cid:durableId="2050837334">
    <w:abstractNumId w:val="24"/>
  </w:num>
  <w:num w:numId="23" w16cid:durableId="949822188">
    <w:abstractNumId w:val="26"/>
  </w:num>
  <w:num w:numId="24" w16cid:durableId="1588230709">
    <w:abstractNumId w:val="21"/>
  </w:num>
  <w:num w:numId="25" w16cid:durableId="231670598">
    <w:abstractNumId w:val="14"/>
  </w:num>
  <w:num w:numId="26" w16cid:durableId="1818449289">
    <w:abstractNumId w:val="20"/>
  </w:num>
  <w:num w:numId="27" w16cid:durableId="833448752">
    <w:abstractNumId w:val="17"/>
  </w:num>
  <w:num w:numId="28" w16cid:durableId="1108311074">
    <w:abstractNumId w:val="13"/>
  </w:num>
  <w:num w:numId="29" w16cid:durableId="124665389">
    <w:abstractNumId w:val="3"/>
  </w:num>
  <w:num w:numId="30" w16cid:durableId="145317200">
    <w:abstractNumId w:val="33"/>
  </w:num>
  <w:num w:numId="31" w16cid:durableId="109127729">
    <w:abstractNumId w:val="10"/>
  </w:num>
  <w:num w:numId="32" w16cid:durableId="479075189">
    <w:abstractNumId w:val="6"/>
  </w:num>
  <w:num w:numId="33" w16cid:durableId="2012561779">
    <w:abstractNumId w:val="5"/>
  </w:num>
  <w:num w:numId="34" w16cid:durableId="1661696435">
    <w:abstractNumId w:val="1"/>
  </w:num>
  <w:num w:numId="35" w16cid:durableId="10536547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49"/>
    <w:rsid w:val="00002D72"/>
    <w:rsid w:val="00004EE9"/>
    <w:rsid w:val="0000717F"/>
    <w:rsid w:val="0001117A"/>
    <w:rsid w:val="00014BE7"/>
    <w:rsid w:val="00015834"/>
    <w:rsid w:val="00021F16"/>
    <w:rsid w:val="00024311"/>
    <w:rsid w:val="00025BF6"/>
    <w:rsid w:val="000301F4"/>
    <w:rsid w:val="0003539E"/>
    <w:rsid w:val="000445A7"/>
    <w:rsid w:val="00046C95"/>
    <w:rsid w:val="00047E0F"/>
    <w:rsid w:val="00047FA8"/>
    <w:rsid w:val="00055228"/>
    <w:rsid w:val="00057AF7"/>
    <w:rsid w:val="00060062"/>
    <w:rsid w:val="00063952"/>
    <w:rsid w:val="00065D49"/>
    <w:rsid w:val="00067663"/>
    <w:rsid w:val="000745F0"/>
    <w:rsid w:val="00075286"/>
    <w:rsid w:val="000764C5"/>
    <w:rsid w:val="000764F9"/>
    <w:rsid w:val="0008006F"/>
    <w:rsid w:val="0008212F"/>
    <w:rsid w:val="0008216B"/>
    <w:rsid w:val="000829BA"/>
    <w:rsid w:val="000857A3"/>
    <w:rsid w:val="00086A94"/>
    <w:rsid w:val="000957F8"/>
    <w:rsid w:val="000A27FA"/>
    <w:rsid w:val="000A3CD9"/>
    <w:rsid w:val="000A58AB"/>
    <w:rsid w:val="000B0E05"/>
    <w:rsid w:val="000B27AC"/>
    <w:rsid w:val="000B7DCC"/>
    <w:rsid w:val="000C3305"/>
    <w:rsid w:val="000C7014"/>
    <w:rsid w:val="000D28D3"/>
    <w:rsid w:val="000D2F20"/>
    <w:rsid w:val="000E1258"/>
    <w:rsid w:val="000E1AED"/>
    <w:rsid w:val="000E2AA6"/>
    <w:rsid w:val="000E6583"/>
    <w:rsid w:val="000F1756"/>
    <w:rsid w:val="000F58ED"/>
    <w:rsid w:val="001034BD"/>
    <w:rsid w:val="00117ED1"/>
    <w:rsid w:val="001310E4"/>
    <w:rsid w:val="00131BAF"/>
    <w:rsid w:val="001336D9"/>
    <w:rsid w:val="00145049"/>
    <w:rsid w:val="00145DE8"/>
    <w:rsid w:val="0016636A"/>
    <w:rsid w:val="001668E2"/>
    <w:rsid w:val="001722CD"/>
    <w:rsid w:val="0017258E"/>
    <w:rsid w:val="00172E7C"/>
    <w:rsid w:val="00181449"/>
    <w:rsid w:val="00181CD8"/>
    <w:rsid w:val="0018265F"/>
    <w:rsid w:val="00185207"/>
    <w:rsid w:val="0018542A"/>
    <w:rsid w:val="00186508"/>
    <w:rsid w:val="00192341"/>
    <w:rsid w:val="0019267E"/>
    <w:rsid w:val="0019500D"/>
    <w:rsid w:val="001A5262"/>
    <w:rsid w:val="001A550D"/>
    <w:rsid w:val="001A7574"/>
    <w:rsid w:val="001B1E71"/>
    <w:rsid w:val="001B1FBD"/>
    <w:rsid w:val="001B261D"/>
    <w:rsid w:val="001B5580"/>
    <w:rsid w:val="001C3EF5"/>
    <w:rsid w:val="001C4B68"/>
    <w:rsid w:val="001C5616"/>
    <w:rsid w:val="001C5D4D"/>
    <w:rsid w:val="001C7C25"/>
    <w:rsid w:val="001D0157"/>
    <w:rsid w:val="001D01E5"/>
    <w:rsid w:val="001D0866"/>
    <w:rsid w:val="001D296C"/>
    <w:rsid w:val="001E621D"/>
    <w:rsid w:val="001F1838"/>
    <w:rsid w:val="001F53AD"/>
    <w:rsid w:val="001F5997"/>
    <w:rsid w:val="00202330"/>
    <w:rsid w:val="0020662F"/>
    <w:rsid w:val="00206CB8"/>
    <w:rsid w:val="0020769A"/>
    <w:rsid w:val="002101AD"/>
    <w:rsid w:val="00212EE7"/>
    <w:rsid w:val="002143DB"/>
    <w:rsid w:val="00215A07"/>
    <w:rsid w:val="002167A9"/>
    <w:rsid w:val="002209D8"/>
    <w:rsid w:val="00223839"/>
    <w:rsid w:val="00224D13"/>
    <w:rsid w:val="00231DA9"/>
    <w:rsid w:val="00231ED4"/>
    <w:rsid w:val="00234386"/>
    <w:rsid w:val="00235BC5"/>
    <w:rsid w:val="00237189"/>
    <w:rsid w:val="0024168C"/>
    <w:rsid w:val="00242227"/>
    <w:rsid w:val="00244849"/>
    <w:rsid w:val="00246CE1"/>
    <w:rsid w:val="002507D6"/>
    <w:rsid w:val="00253C60"/>
    <w:rsid w:val="00256174"/>
    <w:rsid w:val="00257D63"/>
    <w:rsid w:val="00260246"/>
    <w:rsid w:val="00260472"/>
    <w:rsid w:val="002611AD"/>
    <w:rsid w:val="00262D51"/>
    <w:rsid w:val="00262E65"/>
    <w:rsid w:val="00264821"/>
    <w:rsid w:val="002648F1"/>
    <w:rsid w:val="00266F4C"/>
    <w:rsid w:val="00277B19"/>
    <w:rsid w:val="0028095F"/>
    <w:rsid w:val="002922E1"/>
    <w:rsid w:val="00295F78"/>
    <w:rsid w:val="002A383D"/>
    <w:rsid w:val="002C466D"/>
    <w:rsid w:val="002C4F85"/>
    <w:rsid w:val="002C7BB0"/>
    <w:rsid w:val="002C7E20"/>
    <w:rsid w:val="002E00DB"/>
    <w:rsid w:val="002E14B2"/>
    <w:rsid w:val="002E1F15"/>
    <w:rsid w:val="002E26F8"/>
    <w:rsid w:val="002E40A1"/>
    <w:rsid w:val="002E679E"/>
    <w:rsid w:val="002F47DA"/>
    <w:rsid w:val="002F4AC7"/>
    <w:rsid w:val="00302ED6"/>
    <w:rsid w:val="003063CC"/>
    <w:rsid w:val="0030662C"/>
    <w:rsid w:val="00310496"/>
    <w:rsid w:val="00311596"/>
    <w:rsid w:val="00326D5F"/>
    <w:rsid w:val="0032704E"/>
    <w:rsid w:val="00330859"/>
    <w:rsid w:val="00335843"/>
    <w:rsid w:val="00335ABA"/>
    <w:rsid w:val="00335BC9"/>
    <w:rsid w:val="00347ACA"/>
    <w:rsid w:val="00351568"/>
    <w:rsid w:val="00356454"/>
    <w:rsid w:val="00361FE2"/>
    <w:rsid w:val="00362107"/>
    <w:rsid w:val="003659E7"/>
    <w:rsid w:val="00367F8C"/>
    <w:rsid w:val="003708AD"/>
    <w:rsid w:val="003721A1"/>
    <w:rsid w:val="00372E7D"/>
    <w:rsid w:val="00373E17"/>
    <w:rsid w:val="00375382"/>
    <w:rsid w:val="00375816"/>
    <w:rsid w:val="003773F1"/>
    <w:rsid w:val="0038159C"/>
    <w:rsid w:val="00387FE6"/>
    <w:rsid w:val="00394C99"/>
    <w:rsid w:val="00396B44"/>
    <w:rsid w:val="003A4EB3"/>
    <w:rsid w:val="003B2B1B"/>
    <w:rsid w:val="003C0EBC"/>
    <w:rsid w:val="003C353B"/>
    <w:rsid w:val="003C3B2B"/>
    <w:rsid w:val="003C5901"/>
    <w:rsid w:val="003C77F1"/>
    <w:rsid w:val="003E7820"/>
    <w:rsid w:val="003F70EC"/>
    <w:rsid w:val="003F7DB5"/>
    <w:rsid w:val="00407652"/>
    <w:rsid w:val="004106A5"/>
    <w:rsid w:val="004141D2"/>
    <w:rsid w:val="00422065"/>
    <w:rsid w:val="00425D71"/>
    <w:rsid w:val="00434883"/>
    <w:rsid w:val="00436058"/>
    <w:rsid w:val="0043695E"/>
    <w:rsid w:val="00442094"/>
    <w:rsid w:val="00447B0A"/>
    <w:rsid w:val="00450373"/>
    <w:rsid w:val="00451330"/>
    <w:rsid w:val="004521F6"/>
    <w:rsid w:val="004525A0"/>
    <w:rsid w:val="004776EF"/>
    <w:rsid w:val="00482B1E"/>
    <w:rsid w:val="00482E7F"/>
    <w:rsid w:val="004977CB"/>
    <w:rsid w:val="004A74B3"/>
    <w:rsid w:val="004B1AA5"/>
    <w:rsid w:val="004B4973"/>
    <w:rsid w:val="004B4983"/>
    <w:rsid w:val="004B4D43"/>
    <w:rsid w:val="004C3F80"/>
    <w:rsid w:val="004C7362"/>
    <w:rsid w:val="004D044B"/>
    <w:rsid w:val="004E2B93"/>
    <w:rsid w:val="004F0206"/>
    <w:rsid w:val="004F49FA"/>
    <w:rsid w:val="00502518"/>
    <w:rsid w:val="005060D6"/>
    <w:rsid w:val="0050799B"/>
    <w:rsid w:val="00507F3E"/>
    <w:rsid w:val="005227DB"/>
    <w:rsid w:val="005265CC"/>
    <w:rsid w:val="005305B6"/>
    <w:rsid w:val="00540792"/>
    <w:rsid w:val="00542BA8"/>
    <w:rsid w:val="00543260"/>
    <w:rsid w:val="00550DD7"/>
    <w:rsid w:val="00555BF1"/>
    <w:rsid w:val="00562E9B"/>
    <w:rsid w:val="005660C7"/>
    <w:rsid w:val="00571D0B"/>
    <w:rsid w:val="0057291C"/>
    <w:rsid w:val="00573159"/>
    <w:rsid w:val="00575B2E"/>
    <w:rsid w:val="00585D2D"/>
    <w:rsid w:val="005A374B"/>
    <w:rsid w:val="005A38AE"/>
    <w:rsid w:val="005A4FBF"/>
    <w:rsid w:val="005A7EA7"/>
    <w:rsid w:val="005C0BB6"/>
    <w:rsid w:val="005C26A6"/>
    <w:rsid w:val="005C5071"/>
    <w:rsid w:val="005C77FD"/>
    <w:rsid w:val="005D1646"/>
    <w:rsid w:val="005D2B03"/>
    <w:rsid w:val="005D5FA7"/>
    <w:rsid w:val="005D6574"/>
    <w:rsid w:val="005E3519"/>
    <w:rsid w:val="005E4037"/>
    <w:rsid w:val="005E6DD3"/>
    <w:rsid w:val="005F1CF4"/>
    <w:rsid w:val="006000D8"/>
    <w:rsid w:val="00601622"/>
    <w:rsid w:val="00602E97"/>
    <w:rsid w:val="00604385"/>
    <w:rsid w:val="006141D6"/>
    <w:rsid w:val="00614E67"/>
    <w:rsid w:val="0061517B"/>
    <w:rsid w:val="00622228"/>
    <w:rsid w:val="00627C21"/>
    <w:rsid w:val="00630FF9"/>
    <w:rsid w:val="006339E0"/>
    <w:rsid w:val="006377C8"/>
    <w:rsid w:val="006404C5"/>
    <w:rsid w:val="00640FC7"/>
    <w:rsid w:val="00645A5B"/>
    <w:rsid w:val="00645C82"/>
    <w:rsid w:val="0064605F"/>
    <w:rsid w:val="00653BAE"/>
    <w:rsid w:val="006603AF"/>
    <w:rsid w:val="0066352D"/>
    <w:rsid w:val="006656AE"/>
    <w:rsid w:val="006721C2"/>
    <w:rsid w:val="00677FB6"/>
    <w:rsid w:val="00681250"/>
    <w:rsid w:val="00681A1D"/>
    <w:rsid w:val="006836A4"/>
    <w:rsid w:val="00687FE4"/>
    <w:rsid w:val="00694CC9"/>
    <w:rsid w:val="006973CA"/>
    <w:rsid w:val="006A0803"/>
    <w:rsid w:val="006A4F70"/>
    <w:rsid w:val="006B2F06"/>
    <w:rsid w:val="006B3190"/>
    <w:rsid w:val="006B6BC9"/>
    <w:rsid w:val="006C0019"/>
    <w:rsid w:val="006C2729"/>
    <w:rsid w:val="006C7D4C"/>
    <w:rsid w:val="006C7FFD"/>
    <w:rsid w:val="006D10D6"/>
    <w:rsid w:val="006D66CA"/>
    <w:rsid w:val="006E377B"/>
    <w:rsid w:val="006E4D40"/>
    <w:rsid w:val="006E6C59"/>
    <w:rsid w:val="006F1494"/>
    <w:rsid w:val="006F476D"/>
    <w:rsid w:val="006F659B"/>
    <w:rsid w:val="00701B3D"/>
    <w:rsid w:val="0070463E"/>
    <w:rsid w:val="0071217D"/>
    <w:rsid w:val="00727A8C"/>
    <w:rsid w:val="007300E0"/>
    <w:rsid w:val="00733078"/>
    <w:rsid w:val="00754A19"/>
    <w:rsid w:val="00755AE0"/>
    <w:rsid w:val="0076180D"/>
    <w:rsid w:val="0076784F"/>
    <w:rsid w:val="00767893"/>
    <w:rsid w:val="007707A3"/>
    <w:rsid w:val="00771BE3"/>
    <w:rsid w:val="00777D65"/>
    <w:rsid w:val="0078052A"/>
    <w:rsid w:val="00784FB0"/>
    <w:rsid w:val="007956E0"/>
    <w:rsid w:val="00796CC7"/>
    <w:rsid w:val="007A04FA"/>
    <w:rsid w:val="007A0837"/>
    <w:rsid w:val="007A6BF1"/>
    <w:rsid w:val="007A7870"/>
    <w:rsid w:val="007B100E"/>
    <w:rsid w:val="007B4FBC"/>
    <w:rsid w:val="007B60AD"/>
    <w:rsid w:val="007C549F"/>
    <w:rsid w:val="007D1490"/>
    <w:rsid w:val="007D165F"/>
    <w:rsid w:val="007D2C9D"/>
    <w:rsid w:val="007D5BE4"/>
    <w:rsid w:val="007D6329"/>
    <w:rsid w:val="007E283D"/>
    <w:rsid w:val="007E48C3"/>
    <w:rsid w:val="007E7D13"/>
    <w:rsid w:val="007F21E9"/>
    <w:rsid w:val="007F456E"/>
    <w:rsid w:val="007F5D29"/>
    <w:rsid w:val="00814924"/>
    <w:rsid w:val="00814A65"/>
    <w:rsid w:val="00815F0B"/>
    <w:rsid w:val="00817118"/>
    <w:rsid w:val="008354D9"/>
    <w:rsid w:val="00836E4A"/>
    <w:rsid w:val="0084106F"/>
    <w:rsid w:val="00842A64"/>
    <w:rsid w:val="00844D4B"/>
    <w:rsid w:val="00845ECE"/>
    <w:rsid w:val="00847D5A"/>
    <w:rsid w:val="00847DED"/>
    <w:rsid w:val="0085019F"/>
    <w:rsid w:val="00852B32"/>
    <w:rsid w:val="00853A27"/>
    <w:rsid w:val="00857C5D"/>
    <w:rsid w:val="00860814"/>
    <w:rsid w:val="0086175E"/>
    <w:rsid w:val="00861794"/>
    <w:rsid w:val="008648C2"/>
    <w:rsid w:val="00864F3D"/>
    <w:rsid w:val="00866059"/>
    <w:rsid w:val="00876778"/>
    <w:rsid w:val="0088156E"/>
    <w:rsid w:val="00882304"/>
    <w:rsid w:val="00884372"/>
    <w:rsid w:val="00887D9F"/>
    <w:rsid w:val="00891DB0"/>
    <w:rsid w:val="00895C47"/>
    <w:rsid w:val="008974C0"/>
    <w:rsid w:val="008A28B6"/>
    <w:rsid w:val="008A72FF"/>
    <w:rsid w:val="008A7834"/>
    <w:rsid w:val="008B1435"/>
    <w:rsid w:val="008B19F5"/>
    <w:rsid w:val="008B2C86"/>
    <w:rsid w:val="008B2EF3"/>
    <w:rsid w:val="008B3DF6"/>
    <w:rsid w:val="008B5F2E"/>
    <w:rsid w:val="008B6ED8"/>
    <w:rsid w:val="008C6867"/>
    <w:rsid w:val="008D3075"/>
    <w:rsid w:val="008D37C1"/>
    <w:rsid w:val="008D3E38"/>
    <w:rsid w:val="008D3FE9"/>
    <w:rsid w:val="008D7C73"/>
    <w:rsid w:val="008E7903"/>
    <w:rsid w:val="008E7ED9"/>
    <w:rsid w:val="008F3636"/>
    <w:rsid w:val="009014CD"/>
    <w:rsid w:val="00904BB4"/>
    <w:rsid w:val="00906A60"/>
    <w:rsid w:val="009140DF"/>
    <w:rsid w:val="00917E3B"/>
    <w:rsid w:val="00920E7D"/>
    <w:rsid w:val="00927417"/>
    <w:rsid w:val="0093291F"/>
    <w:rsid w:val="00936E90"/>
    <w:rsid w:val="009377B8"/>
    <w:rsid w:val="00941DFE"/>
    <w:rsid w:val="00944820"/>
    <w:rsid w:val="00947409"/>
    <w:rsid w:val="00953CC7"/>
    <w:rsid w:val="00956DF5"/>
    <w:rsid w:val="00960934"/>
    <w:rsid w:val="00962D8E"/>
    <w:rsid w:val="00965728"/>
    <w:rsid w:val="0096575C"/>
    <w:rsid w:val="00967180"/>
    <w:rsid w:val="009706D4"/>
    <w:rsid w:val="00976EAF"/>
    <w:rsid w:val="00982C9A"/>
    <w:rsid w:val="00984727"/>
    <w:rsid w:val="00986BDC"/>
    <w:rsid w:val="00987E80"/>
    <w:rsid w:val="00992A60"/>
    <w:rsid w:val="00994495"/>
    <w:rsid w:val="009B7DAC"/>
    <w:rsid w:val="009C3F1E"/>
    <w:rsid w:val="009C78DD"/>
    <w:rsid w:val="009D27FE"/>
    <w:rsid w:val="009D3BAC"/>
    <w:rsid w:val="009D5807"/>
    <w:rsid w:val="009F2BDD"/>
    <w:rsid w:val="009F4D70"/>
    <w:rsid w:val="009F55C2"/>
    <w:rsid w:val="009F7161"/>
    <w:rsid w:val="00A00A2F"/>
    <w:rsid w:val="00A043FF"/>
    <w:rsid w:val="00A0444F"/>
    <w:rsid w:val="00A10DED"/>
    <w:rsid w:val="00A2000E"/>
    <w:rsid w:val="00A207BB"/>
    <w:rsid w:val="00A27E78"/>
    <w:rsid w:val="00A350F8"/>
    <w:rsid w:val="00A36782"/>
    <w:rsid w:val="00A44AA0"/>
    <w:rsid w:val="00A45772"/>
    <w:rsid w:val="00A5030B"/>
    <w:rsid w:val="00A54922"/>
    <w:rsid w:val="00A606FF"/>
    <w:rsid w:val="00A607A5"/>
    <w:rsid w:val="00A6758E"/>
    <w:rsid w:val="00A70A26"/>
    <w:rsid w:val="00A73F1D"/>
    <w:rsid w:val="00A8747E"/>
    <w:rsid w:val="00A878FE"/>
    <w:rsid w:val="00AA30BB"/>
    <w:rsid w:val="00AB08A3"/>
    <w:rsid w:val="00AB1815"/>
    <w:rsid w:val="00AB6074"/>
    <w:rsid w:val="00AC30AE"/>
    <w:rsid w:val="00AC310C"/>
    <w:rsid w:val="00AE5BF2"/>
    <w:rsid w:val="00AE5E7B"/>
    <w:rsid w:val="00AF1573"/>
    <w:rsid w:val="00AF31DE"/>
    <w:rsid w:val="00AF3D49"/>
    <w:rsid w:val="00AF54A0"/>
    <w:rsid w:val="00B00BA1"/>
    <w:rsid w:val="00B11D8E"/>
    <w:rsid w:val="00B132FE"/>
    <w:rsid w:val="00B26E31"/>
    <w:rsid w:val="00B27274"/>
    <w:rsid w:val="00B27AEE"/>
    <w:rsid w:val="00B30F6E"/>
    <w:rsid w:val="00B35BE8"/>
    <w:rsid w:val="00B472BE"/>
    <w:rsid w:val="00B47C8C"/>
    <w:rsid w:val="00B57B3A"/>
    <w:rsid w:val="00B65420"/>
    <w:rsid w:val="00B6574E"/>
    <w:rsid w:val="00B678BF"/>
    <w:rsid w:val="00B701B5"/>
    <w:rsid w:val="00B70CE3"/>
    <w:rsid w:val="00B76805"/>
    <w:rsid w:val="00B807D6"/>
    <w:rsid w:val="00B8315E"/>
    <w:rsid w:val="00B833C5"/>
    <w:rsid w:val="00B8405E"/>
    <w:rsid w:val="00B93960"/>
    <w:rsid w:val="00B966A4"/>
    <w:rsid w:val="00BA36C9"/>
    <w:rsid w:val="00BB1808"/>
    <w:rsid w:val="00BB3A96"/>
    <w:rsid w:val="00BB5C6A"/>
    <w:rsid w:val="00BB6EFB"/>
    <w:rsid w:val="00BB79ED"/>
    <w:rsid w:val="00BC79DD"/>
    <w:rsid w:val="00BD0307"/>
    <w:rsid w:val="00BE04F6"/>
    <w:rsid w:val="00BE328B"/>
    <w:rsid w:val="00BE34B6"/>
    <w:rsid w:val="00BE45A4"/>
    <w:rsid w:val="00BE5288"/>
    <w:rsid w:val="00BF24BB"/>
    <w:rsid w:val="00BF3727"/>
    <w:rsid w:val="00BF4036"/>
    <w:rsid w:val="00BF5305"/>
    <w:rsid w:val="00C03D6E"/>
    <w:rsid w:val="00C132DB"/>
    <w:rsid w:val="00C142D5"/>
    <w:rsid w:val="00C16FAF"/>
    <w:rsid w:val="00C314D4"/>
    <w:rsid w:val="00C479AF"/>
    <w:rsid w:val="00C53CE3"/>
    <w:rsid w:val="00C547D3"/>
    <w:rsid w:val="00C60235"/>
    <w:rsid w:val="00C6752E"/>
    <w:rsid w:val="00C7167F"/>
    <w:rsid w:val="00C742E6"/>
    <w:rsid w:val="00C75A78"/>
    <w:rsid w:val="00C76968"/>
    <w:rsid w:val="00C77491"/>
    <w:rsid w:val="00C9062B"/>
    <w:rsid w:val="00C973FE"/>
    <w:rsid w:val="00CA0352"/>
    <w:rsid w:val="00CA6051"/>
    <w:rsid w:val="00CB0346"/>
    <w:rsid w:val="00CB20B4"/>
    <w:rsid w:val="00CC29E4"/>
    <w:rsid w:val="00CC3B6F"/>
    <w:rsid w:val="00CC4320"/>
    <w:rsid w:val="00CD3250"/>
    <w:rsid w:val="00CD7B37"/>
    <w:rsid w:val="00CE0F7F"/>
    <w:rsid w:val="00CE3FB2"/>
    <w:rsid w:val="00CF04B0"/>
    <w:rsid w:val="00CF1857"/>
    <w:rsid w:val="00CF5946"/>
    <w:rsid w:val="00D014DE"/>
    <w:rsid w:val="00D0190E"/>
    <w:rsid w:val="00D12C49"/>
    <w:rsid w:val="00D13379"/>
    <w:rsid w:val="00D15999"/>
    <w:rsid w:val="00D2195F"/>
    <w:rsid w:val="00D23984"/>
    <w:rsid w:val="00D3164C"/>
    <w:rsid w:val="00D32448"/>
    <w:rsid w:val="00D37455"/>
    <w:rsid w:val="00D4206D"/>
    <w:rsid w:val="00D4476F"/>
    <w:rsid w:val="00D550F9"/>
    <w:rsid w:val="00D5519B"/>
    <w:rsid w:val="00D57E2B"/>
    <w:rsid w:val="00D624D1"/>
    <w:rsid w:val="00D62524"/>
    <w:rsid w:val="00D80201"/>
    <w:rsid w:val="00D8157E"/>
    <w:rsid w:val="00D84F12"/>
    <w:rsid w:val="00D8524A"/>
    <w:rsid w:val="00D90C9D"/>
    <w:rsid w:val="00D95F38"/>
    <w:rsid w:val="00D9737C"/>
    <w:rsid w:val="00DA0933"/>
    <w:rsid w:val="00DA516C"/>
    <w:rsid w:val="00DB3C9A"/>
    <w:rsid w:val="00DB4C7B"/>
    <w:rsid w:val="00DB6F9B"/>
    <w:rsid w:val="00DB7591"/>
    <w:rsid w:val="00DB77A6"/>
    <w:rsid w:val="00DC0E07"/>
    <w:rsid w:val="00DC7763"/>
    <w:rsid w:val="00DD0FE4"/>
    <w:rsid w:val="00DD36D3"/>
    <w:rsid w:val="00DD5BE5"/>
    <w:rsid w:val="00DE3709"/>
    <w:rsid w:val="00DE57C3"/>
    <w:rsid w:val="00E04628"/>
    <w:rsid w:val="00E06535"/>
    <w:rsid w:val="00E10273"/>
    <w:rsid w:val="00E11A00"/>
    <w:rsid w:val="00E150FF"/>
    <w:rsid w:val="00E17CAA"/>
    <w:rsid w:val="00E20007"/>
    <w:rsid w:val="00E212D6"/>
    <w:rsid w:val="00E221D8"/>
    <w:rsid w:val="00E27247"/>
    <w:rsid w:val="00E27822"/>
    <w:rsid w:val="00E278F4"/>
    <w:rsid w:val="00E27D7A"/>
    <w:rsid w:val="00E35D03"/>
    <w:rsid w:val="00E40F90"/>
    <w:rsid w:val="00E411D3"/>
    <w:rsid w:val="00E44116"/>
    <w:rsid w:val="00E53792"/>
    <w:rsid w:val="00E543FC"/>
    <w:rsid w:val="00E54515"/>
    <w:rsid w:val="00E57664"/>
    <w:rsid w:val="00E5787E"/>
    <w:rsid w:val="00E6673D"/>
    <w:rsid w:val="00E74CBD"/>
    <w:rsid w:val="00E75F69"/>
    <w:rsid w:val="00E814C9"/>
    <w:rsid w:val="00E839FD"/>
    <w:rsid w:val="00E84C97"/>
    <w:rsid w:val="00E91CE8"/>
    <w:rsid w:val="00EA1836"/>
    <w:rsid w:val="00EA48C1"/>
    <w:rsid w:val="00EA78AC"/>
    <w:rsid w:val="00EC0911"/>
    <w:rsid w:val="00EC0DCE"/>
    <w:rsid w:val="00EC5358"/>
    <w:rsid w:val="00EE1525"/>
    <w:rsid w:val="00EE25CD"/>
    <w:rsid w:val="00EE4561"/>
    <w:rsid w:val="00EE5390"/>
    <w:rsid w:val="00EF3A84"/>
    <w:rsid w:val="00EF4EF1"/>
    <w:rsid w:val="00EF73B7"/>
    <w:rsid w:val="00F04FEE"/>
    <w:rsid w:val="00F053A0"/>
    <w:rsid w:val="00F210CF"/>
    <w:rsid w:val="00F21BAE"/>
    <w:rsid w:val="00F256BB"/>
    <w:rsid w:val="00F3034B"/>
    <w:rsid w:val="00F33B51"/>
    <w:rsid w:val="00F42E4C"/>
    <w:rsid w:val="00F44670"/>
    <w:rsid w:val="00F4628E"/>
    <w:rsid w:val="00F4629D"/>
    <w:rsid w:val="00F4670E"/>
    <w:rsid w:val="00F52E4F"/>
    <w:rsid w:val="00F566AF"/>
    <w:rsid w:val="00F56A94"/>
    <w:rsid w:val="00F64B23"/>
    <w:rsid w:val="00F678E6"/>
    <w:rsid w:val="00F72CE5"/>
    <w:rsid w:val="00F73B89"/>
    <w:rsid w:val="00F77989"/>
    <w:rsid w:val="00F800A5"/>
    <w:rsid w:val="00F84F54"/>
    <w:rsid w:val="00F86AE0"/>
    <w:rsid w:val="00F90649"/>
    <w:rsid w:val="00F92169"/>
    <w:rsid w:val="00F95776"/>
    <w:rsid w:val="00F9652E"/>
    <w:rsid w:val="00FA0BBC"/>
    <w:rsid w:val="00FA29E1"/>
    <w:rsid w:val="00FA3648"/>
    <w:rsid w:val="00FA36CC"/>
    <w:rsid w:val="00FA788E"/>
    <w:rsid w:val="00FB4910"/>
    <w:rsid w:val="00FB7079"/>
    <w:rsid w:val="00FC715A"/>
    <w:rsid w:val="00FD19DD"/>
    <w:rsid w:val="00FD27A3"/>
    <w:rsid w:val="00FD38CE"/>
    <w:rsid w:val="00FD3AB0"/>
    <w:rsid w:val="00FD3D9E"/>
    <w:rsid w:val="00FD436A"/>
    <w:rsid w:val="00FD6C50"/>
    <w:rsid w:val="00FE4641"/>
    <w:rsid w:val="00FE4C85"/>
    <w:rsid w:val="00FE5FCA"/>
    <w:rsid w:val="00FF104C"/>
    <w:rsid w:val="00FF1B78"/>
    <w:rsid w:val="00FF27C6"/>
    <w:rsid w:val="00FF5904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0F3FA"/>
  <w15:chartTrackingRefBased/>
  <w15:docId w15:val="{DE33CD29-2C74-4061-A84A-DA78C0ED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164C"/>
    <w:pPr>
      <w:spacing w:line="288" w:lineRule="auto"/>
    </w:pPr>
    <w:rPr>
      <w:rFonts w:ascii="DINPro-Regular" w:hAnsi="DINPro-Regular"/>
    </w:rPr>
  </w:style>
  <w:style w:type="paragraph" w:styleId="Kop1">
    <w:name w:val="heading 1"/>
    <w:basedOn w:val="Standaard"/>
    <w:next w:val="Standaard"/>
    <w:link w:val="Kop1Char"/>
    <w:uiPriority w:val="9"/>
    <w:qFormat/>
    <w:rsid w:val="00D9737C"/>
    <w:pPr>
      <w:numPr>
        <w:numId w:val="33"/>
      </w:numPr>
      <w:spacing w:before="400" w:after="200"/>
      <w:outlineLvl w:val="0"/>
    </w:pPr>
    <w:rPr>
      <w:color w:val="6A98B7"/>
      <w:sz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601622"/>
    <w:pPr>
      <w:numPr>
        <w:ilvl w:val="1"/>
      </w:numPr>
      <w:spacing w:before="200"/>
      <w:outlineLvl w:val="1"/>
    </w:pPr>
    <w:rPr>
      <w:sz w:val="28"/>
      <w:szCs w:val="24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295F78"/>
    <w:pPr>
      <w:numPr>
        <w:ilvl w:val="2"/>
      </w:numPr>
      <w:spacing w:after="0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42227"/>
    <w:pPr>
      <w:numPr>
        <w:ilvl w:val="3"/>
        <w:numId w:val="33"/>
      </w:numPr>
      <w:outlineLvl w:val="3"/>
    </w:pPr>
    <w:rPr>
      <w:color w:val="6A98B7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42227"/>
    <w:pPr>
      <w:keepNext/>
      <w:keepLines/>
      <w:spacing w:before="40"/>
      <w:outlineLvl w:val="4"/>
    </w:pPr>
    <w:rPr>
      <w:rFonts w:eastAsiaTheme="majorEastAsia" w:cstheme="majorBidi"/>
      <w:i/>
      <w:color w:val="6A98B7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E6C59"/>
    <w:rPr>
      <w:color w:val="808080"/>
    </w:rPr>
  </w:style>
  <w:style w:type="paragraph" w:customStyle="1" w:styleId="DunTitel">
    <w:name w:val="!Dun_Titel"/>
    <w:basedOn w:val="Standaard"/>
    <w:rsid w:val="00EE1525"/>
    <w:pPr>
      <w:spacing w:after="500" w:line="240" w:lineRule="auto"/>
    </w:pPr>
    <w:rPr>
      <w:rFonts w:ascii="DINPro-Bold" w:hAnsi="DINPro-Bold"/>
      <w:color w:val="6A98B7" w:themeColor="accent1"/>
      <w:sz w:val="60"/>
    </w:rPr>
  </w:style>
  <w:style w:type="paragraph" w:customStyle="1" w:styleId="Dunsubtitel">
    <w:name w:val="!Dun_subtitel"/>
    <w:basedOn w:val="Standaard"/>
    <w:rsid w:val="00EE1525"/>
    <w:pPr>
      <w:spacing w:after="360" w:line="240" w:lineRule="auto"/>
    </w:pPr>
    <w:rPr>
      <w:rFonts w:ascii="DINPro-Bold" w:hAnsi="DINPro-Bold"/>
      <w:color w:val="6A98B7" w:themeColor="accent1"/>
      <w:sz w:val="32"/>
      <w:szCs w:val="32"/>
    </w:rPr>
  </w:style>
  <w:style w:type="paragraph" w:customStyle="1" w:styleId="Dundatum">
    <w:name w:val="!Dun_datum"/>
    <w:basedOn w:val="Dunsubtitel"/>
    <w:rsid w:val="00EE1525"/>
    <w:rPr>
      <w:sz w:val="24"/>
    </w:rPr>
  </w:style>
  <w:style w:type="paragraph" w:customStyle="1" w:styleId="IDunkopinhoud">
    <w:name w:val="IDun_kop_inhoud"/>
    <w:rsid w:val="00866059"/>
    <w:pPr>
      <w:spacing w:after="480"/>
    </w:pPr>
    <w:rPr>
      <w:rFonts w:ascii="DINPro-Bold" w:hAnsi="DINPro-Bold"/>
      <w:color w:val="6A98B7" w:themeColor="accent1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043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43FF"/>
  </w:style>
  <w:style w:type="paragraph" w:styleId="Voettekst">
    <w:name w:val="footer"/>
    <w:basedOn w:val="Standaard"/>
    <w:link w:val="VoettekstChar"/>
    <w:uiPriority w:val="99"/>
    <w:unhideWhenUsed/>
    <w:rsid w:val="00A043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43FF"/>
  </w:style>
  <w:style w:type="character" w:customStyle="1" w:styleId="Kop1Char">
    <w:name w:val="Kop 1 Char"/>
    <w:basedOn w:val="Standaardalinea-lettertype"/>
    <w:link w:val="Kop1"/>
    <w:uiPriority w:val="9"/>
    <w:rsid w:val="00D9737C"/>
    <w:rPr>
      <w:rFonts w:ascii="DINPro-Regular" w:hAnsi="DINPro-Regular"/>
      <w:color w:val="6A98B7"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601622"/>
    <w:rPr>
      <w:rFonts w:ascii="DINPro-Regular" w:hAnsi="DINPro-Regular"/>
      <w:color w:val="6A98B7"/>
      <w:sz w:val="28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295F78"/>
    <w:rPr>
      <w:rFonts w:ascii="DINPro-Regular" w:hAnsi="DINPro-Regular"/>
      <w:color w:val="6A98B7" w:themeColor="accen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42227"/>
    <w:rPr>
      <w:rFonts w:ascii="DINPro-Regular" w:hAnsi="DINPro-Regular"/>
      <w:color w:val="6A98B7" w:themeColor="accent1"/>
      <w:sz w:val="20"/>
    </w:rPr>
  </w:style>
  <w:style w:type="paragraph" w:customStyle="1" w:styleId="Dunpagnr">
    <w:name w:val="!Dun_pag.nr"/>
    <w:basedOn w:val="Standaard"/>
    <w:rsid w:val="00242227"/>
    <w:pPr>
      <w:spacing w:line="240" w:lineRule="auto"/>
    </w:pPr>
    <w:rPr>
      <w:rFonts w:ascii="DINPro-Bold" w:hAnsi="DINPro-Bold"/>
      <w:color w:val="FFFFFF" w:themeColor="background1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242227"/>
    <w:rPr>
      <w:rFonts w:ascii="DINPro-Regular" w:eastAsiaTheme="majorEastAsia" w:hAnsi="DINPro-Regular" w:cstheme="majorBidi"/>
      <w:i/>
      <w:color w:val="6A98B7" w:themeColor="accent1"/>
      <w:sz w:val="20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D550F9"/>
    <w:pPr>
      <w:numPr>
        <w:numId w:val="1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rsid w:val="00866059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467391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F5997"/>
    <w:pPr>
      <w:tabs>
        <w:tab w:val="right" w:leader="dot" w:pos="9628"/>
      </w:tabs>
      <w:spacing w:before="360" w:after="100"/>
    </w:pPr>
    <w:rPr>
      <w:rFonts w:ascii="DINPro-Bold" w:hAnsi="DINPro-Bold"/>
      <w:color w:val="6A98B7" w:themeColor="accent1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866059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0957F8"/>
    <w:pPr>
      <w:tabs>
        <w:tab w:val="right" w:leader="dot" w:pos="9628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866059"/>
    <w:rPr>
      <w:color w:val="6A98B7" w:themeColor="hyperlink"/>
      <w:u w:val="single"/>
    </w:rPr>
  </w:style>
  <w:style w:type="table" w:styleId="Tabelraster">
    <w:name w:val="Table Grid"/>
    <w:basedOn w:val="Standaardtabel"/>
    <w:uiPriority w:val="39"/>
    <w:rsid w:val="00D802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4-Accent4">
    <w:name w:val="List Table 4 Accent 4"/>
    <w:basedOn w:val="Standaardtabel"/>
    <w:uiPriority w:val="49"/>
    <w:rsid w:val="00D80201"/>
    <w:pPr>
      <w:spacing w:line="240" w:lineRule="auto"/>
    </w:pPr>
    <w:tblPr>
      <w:tblStyleRowBandSize w:val="1"/>
      <w:tblStyleColBandSize w:val="1"/>
      <w:tblBorders>
        <w:top w:val="single" w:sz="4" w:space="0" w:color="D1DEEA" w:themeColor="accent4" w:themeTint="99"/>
        <w:left w:val="single" w:sz="4" w:space="0" w:color="D1DEEA" w:themeColor="accent4" w:themeTint="99"/>
        <w:bottom w:val="single" w:sz="4" w:space="0" w:color="D1DEEA" w:themeColor="accent4" w:themeTint="99"/>
        <w:right w:val="single" w:sz="4" w:space="0" w:color="D1DEEA" w:themeColor="accent4" w:themeTint="99"/>
        <w:insideH w:val="single" w:sz="4" w:space="0" w:color="D1DE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C9DC" w:themeColor="accent4"/>
          <w:left w:val="single" w:sz="4" w:space="0" w:color="B3C9DC" w:themeColor="accent4"/>
          <w:bottom w:val="single" w:sz="4" w:space="0" w:color="B3C9DC" w:themeColor="accent4"/>
          <w:right w:val="single" w:sz="4" w:space="0" w:color="B3C9DC" w:themeColor="accent4"/>
          <w:insideH w:val="nil"/>
        </w:tcBorders>
        <w:shd w:val="clear" w:color="auto" w:fill="B3C9DC" w:themeFill="accent4"/>
      </w:tcPr>
    </w:tblStylePr>
    <w:tblStylePr w:type="lastRow">
      <w:rPr>
        <w:b/>
        <w:bCs/>
      </w:rPr>
      <w:tblPr/>
      <w:tcPr>
        <w:tcBorders>
          <w:top w:val="double" w:sz="4" w:space="0" w:color="D1DE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8" w:themeFill="accent4" w:themeFillTint="33"/>
      </w:tcPr>
    </w:tblStylePr>
    <w:tblStylePr w:type="band1Horz">
      <w:tblPr/>
      <w:tcPr>
        <w:shd w:val="clear" w:color="auto" w:fill="EFF4F8" w:themeFill="accent4" w:themeFillTint="33"/>
      </w:tcPr>
    </w:tblStylePr>
  </w:style>
  <w:style w:type="paragraph" w:customStyle="1" w:styleId="Kop10">
    <w:name w:val="!Kop 1"/>
    <w:basedOn w:val="Kop1"/>
    <w:next w:val="Standaard"/>
    <w:link w:val="Kop1Char0"/>
    <w:rsid w:val="00295F78"/>
  </w:style>
  <w:style w:type="paragraph" w:customStyle="1" w:styleId="Kop20">
    <w:name w:val="!Kop 2"/>
    <w:basedOn w:val="Kop2"/>
    <w:next w:val="Standaard"/>
    <w:link w:val="Kop2Char0"/>
    <w:rsid w:val="000E6583"/>
  </w:style>
  <w:style w:type="paragraph" w:customStyle="1" w:styleId="Kop30">
    <w:name w:val="!Kop 3"/>
    <w:basedOn w:val="Kop3"/>
    <w:next w:val="Standaard"/>
    <w:link w:val="Kop3Char0"/>
    <w:rsid w:val="00BB1808"/>
  </w:style>
  <w:style w:type="paragraph" w:customStyle="1" w:styleId="Kop40">
    <w:name w:val="!Kop 4"/>
    <w:basedOn w:val="Kop4"/>
    <w:next w:val="Standaard"/>
    <w:link w:val="Kop4Char0"/>
    <w:rsid w:val="00BB1808"/>
  </w:style>
  <w:style w:type="paragraph" w:customStyle="1" w:styleId="Kop50">
    <w:name w:val="!Kop 5"/>
    <w:basedOn w:val="Kop5"/>
    <w:rsid w:val="00BB1808"/>
  </w:style>
  <w:style w:type="paragraph" w:customStyle="1" w:styleId="Intro">
    <w:name w:val="!Intro"/>
    <w:basedOn w:val="Kop40"/>
    <w:next w:val="Standaard"/>
    <w:qFormat/>
    <w:rsid w:val="00335843"/>
    <w:pPr>
      <w:spacing w:after="200" w:line="36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B10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B100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B100E"/>
    <w:rPr>
      <w:rFonts w:ascii="DINPro-Regular" w:hAnsi="DINPro-Regular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B10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B100E"/>
    <w:rPr>
      <w:rFonts w:ascii="DINPro-Regular" w:hAnsi="DINPro-Regular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72E7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72E7D"/>
    <w:rPr>
      <w:rFonts w:ascii="DINPro-Regular" w:hAnsi="DINPro-Regular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72E7D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395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63952"/>
    <w:rPr>
      <w:color w:val="D2091E" w:themeColor="followedHyperlink"/>
      <w:u w:val="single"/>
    </w:rPr>
  </w:style>
  <w:style w:type="paragraph" w:styleId="Revisie">
    <w:name w:val="Revision"/>
    <w:hidden/>
    <w:uiPriority w:val="99"/>
    <w:semiHidden/>
    <w:rsid w:val="008A7834"/>
    <w:pPr>
      <w:spacing w:line="240" w:lineRule="auto"/>
    </w:pPr>
    <w:rPr>
      <w:rFonts w:ascii="DINPro-Regular" w:hAnsi="DINPro-Regular"/>
      <w:sz w:val="20"/>
    </w:rPr>
  </w:style>
  <w:style w:type="paragraph" w:customStyle="1" w:styleId="Tussenkopblauw">
    <w:name w:val="Tussenkop blauw"/>
    <w:basedOn w:val="Standaard"/>
    <w:qFormat/>
    <w:rsid w:val="00B8315E"/>
    <w:pPr>
      <w:spacing w:before="240" w:line="240" w:lineRule="exact"/>
      <w:ind w:left="1418"/>
    </w:pPr>
    <w:rPr>
      <w:rFonts w:ascii="Arial" w:hAnsi="Arial"/>
      <w:b/>
      <w:color w:val="004682"/>
      <w:sz w:val="20"/>
    </w:rPr>
  </w:style>
  <w:style w:type="character" w:customStyle="1" w:styleId="Kop1Char0">
    <w:name w:val="!Kop 1 Char"/>
    <w:basedOn w:val="Kop1Char"/>
    <w:link w:val="Kop10"/>
    <w:rsid w:val="00375382"/>
    <w:rPr>
      <w:rFonts w:ascii="DINPro-Regular" w:hAnsi="DINPro-Regular"/>
      <w:color w:val="6A98B7"/>
      <w:sz w:val="32"/>
    </w:rPr>
  </w:style>
  <w:style w:type="character" w:customStyle="1" w:styleId="Kop2Char0">
    <w:name w:val="!Kop 2 Char"/>
    <w:basedOn w:val="Kop1Char0"/>
    <w:link w:val="Kop20"/>
    <w:rsid w:val="003C0EBC"/>
    <w:rPr>
      <w:rFonts w:ascii="DINPro-Regular" w:hAnsi="DINPro-Regular"/>
      <w:color w:val="6A98B7"/>
      <w:sz w:val="28"/>
      <w:szCs w:val="24"/>
    </w:rPr>
  </w:style>
  <w:style w:type="character" w:customStyle="1" w:styleId="Kop3Char0">
    <w:name w:val="!Kop 3 Char"/>
    <w:basedOn w:val="Kop3Char"/>
    <w:link w:val="Kop30"/>
    <w:rsid w:val="003C0EBC"/>
    <w:rPr>
      <w:rFonts w:ascii="DINPro-Regular" w:hAnsi="DINPro-Regular"/>
      <w:color w:val="6A98B7" w:themeColor="accent1"/>
      <w:sz w:val="24"/>
      <w:szCs w:val="24"/>
    </w:rPr>
  </w:style>
  <w:style w:type="character" w:customStyle="1" w:styleId="Kop4Char0">
    <w:name w:val="!Kop 4 Char"/>
    <w:basedOn w:val="Kop4Char"/>
    <w:link w:val="Kop40"/>
    <w:rsid w:val="003C0EBC"/>
    <w:rPr>
      <w:rFonts w:ascii="DINPro-Regular" w:hAnsi="DINPro-Regular"/>
      <w:color w:val="6A98B7" w:themeColor="accent1"/>
      <w:sz w:val="20"/>
    </w:rPr>
  </w:style>
  <w:style w:type="paragraph" w:customStyle="1" w:styleId="Kop1nr">
    <w:name w:val="Kop 1 nr"/>
    <w:basedOn w:val="Standaard"/>
    <w:rsid w:val="00351568"/>
    <w:pPr>
      <w:numPr>
        <w:numId w:val="31"/>
      </w:numPr>
    </w:p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0717F"/>
    <w:rPr>
      <w:rFonts w:ascii="DINPro-Regular" w:hAnsi="DINPro-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ruins\AppData\Local\Microsoft\Windows\INetCache\Content.Outlook\9PXFIZ6K\2.0%20-%20excl.%20macros%20-%20nieuw%20logo%20-%20Template%20-%20officieel%20document.dotx" TargetMode="External"/></Relationships>
</file>

<file path=word/theme/theme1.xml><?xml version="1.0" encoding="utf-8"?>
<a:theme xmlns:a="http://schemas.openxmlformats.org/drawingml/2006/main" name="Kantoorthema">
  <a:themeElements>
    <a:clrScheme name="Dunamare">
      <a:dk1>
        <a:srgbClr val="000000"/>
      </a:dk1>
      <a:lt1>
        <a:sysClr val="window" lastClr="FFFFFF"/>
      </a:lt1>
      <a:dk2>
        <a:srgbClr val="1A2B36"/>
      </a:dk2>
      <a:lt2>
        <a:srgbClr val="FFFDEB"/>
      </a:lt2>
      <a:accent1>
        <a:srgbClr val="6A98B7"/>
      </a:accent1>
      <a:accent2>
        <a:srgbClr val="FFF48F"/>
      </a:accent2>
      <a:accent3>
        <a:srgbClr val="D2091E"/>
      </a:accent3>
      <a:accent4>
        <a:srgbClr val="B3C9DC"/>
      </a:accent4>
      <a:accent5>
        <a:srgbClr val="FFF9C7"/>
      </a:accent5>
      <a:accent6>
        <a:srgbClr val="EA957F"/>
      </a:accent6>
      <a:hlink>
        <a:srgbClr val="6A98B7"/>
      </a:hlink>
      <a:folHlink>
        <a:srgbClr val="D2091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42b40-71c2-4f43-9b6e-41eeca808938" xsi:nil="true"/>
    <lcf76f155ced4ddcb4097134ff3c332f xmlns="b88528a2-9320-4665-8952-fe1e7d1f4694">
      <Terms xmlns="http://schemas.microsoft.com/office/infopath/2007/PartnerControls"/>
    </lcf76f155ced4ddcb4097134ff3c332f>
    <_dlc_DocId xmlns="a9217b8e-72d7-4054-98df-59532222b6cb">5SZQPDCYMQKY-92-221477</_dlc_DocId>
    <_dlc_DocIdUrl xmlns="a9217b8e-72d7-4054-98df-59532222b6cb">
      <Url>https://dunamareog.sharepoint.com/sites/cb/huisvesting/_layouts/15/DocIdRedir.aspx?ID=5SZQPDCYMQKY-92-221477</Url>
      <Description>5SZQPDCYMQKY-92-221477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3A20BCB3B2D4AA5DFA48571015950" ma:contentTypeVersion="18" ma:contentTypeDescription="Een nieuw document maken." ma:contentTypeScope="" ma:versionID="2d5869fe8c776d020e5c1e250bd05bf5">
  <xsd:schema xmlns:xsd="http://www.w3.org/2001/XMLSchema" xmlns:xs="http://www.w3.org/2001/XMLSchema" xmlns:p="http://schemas.microsoft.com/office/2006/metadata/properties" xmlns:ns2="a9217b8e-72d7-4054-98df-59532222b6cb" xmlns:ns3="645ca613-8be2-4568-b5a9-265b3afa897c" xmlns:ns4="b88528a2-9320-4665-8952-fe1e7d1f4694" xmlns:ns5="dd842b40-71c2-4f43-9b6e-41eeca808938" targetNamespace="http://schemas.microsoft.com/office/2006/metadata/properties" ma:root="true" ma:fieldsID="1d166af1ef454ef8ba0745b5993139c8" ns2:_="" ns3:_="" ns4:_="" ns5:_="">
    <xsd:import namespace="a9217b8e-72d7-4054-98df-59532222b6cb"/>
    <xsd:import namespace="645ca613-8be2-4568-b5a9-265b3afa897c"/>
    <xsd:import namespace="b88528a2-9320-4665-8952-fe1e7d1f4694"/>
    <xsd:import namespace="dd842b40-71c2-4f43-9b6e-41eeca80893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17b8e-72d7-4054-98df-59532222b6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ca613-8be2-4568-b5a9-265b3afa897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528a2-9320-4665-8952-fe1e7d1f46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c20f6019-97cc-4427-8ef6-88c7a5e078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42b40-71c2-4f43-9b6e-41eeca80893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34106cf-8673-4e5b-9ab2-856a6e89f586}" ma:internalName="TaxCatchAll" ma:showField="CatchAllData" ma:web="a9217b8e-72d7-4054-98df-59532222b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C024-3948-41EB-B096-5B211229284D}">
  <ds:schemaRefs>
    <ds:schemaRef ds:uri="http://schemas.microsoft.com/office/2006/metadata/properties"/>
    <ds:schemaRef ds:uri="http://schemas.microsoft.com/office/infopath/2007/PartnerControls"/>
    <ds:schemaRef ds:uri="dd842b40-71c2-4f43-9b6e-41eeca808938"/>
    <ds:schemaRef ds:uri="b88528a2-9320-4665-8952-fe1e7d1f4694"/>
    <ds:schemaRef ds:uri="a9217b8e-72d7-4054-98df-59532222b6cb"/>
  </ds:schemaRefs>
</ds:datastoreItem>
</file>

<file path=customXml/itemProps2.xml><?xml version="1.0" encoding="utf-8"?>
<ds:datastoreItem xmlns:ds="http://schemas.openxmlformats.org/officeDocument/2006/customXml" ds:itemID="{A138F753-CB56-4FD3-98F1-57D81BBE635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8557290-2C72-4E4B-A863-E8CAFB9B0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17b8e-72d7-4054-98df-59532222b6cb"/>
    <ds:schemaRef ds:uri="645ca613-8be2-4568-b5a9-265b3afa897c"/>
    <ds:schemaRef ds:uri="b88528a2-9320-4665-8952-fe1e7d1f4694"/>
    <ds:schemaRef ds:uri="dd842b40-71c2-4f43-9b6e-41eeca808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BA69D4-24B5-48AF-BB9F-0D9C3E1190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B80E3D1-CF9B-476F-86BF-1986FB8A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2.0 - excl. macros - nieuw logo - Template - officieel document</Template>
  <TotalTime>5162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Bruins, S.</dc:creator>
  <cp:keywords/>
  <dc:description/>
  <cp:lastModifiedBy>Linda Kuijpers</cp:lastModifiedBy>
  <cp:revision>531</cp:revision>
  <cp:lastPrinted>2021-01-21T13:06:00Z</cp:lastPrinted>
  <dcterms:created xsi:type="dcterms:W3CDTF">2025-04-16T12:22:00Z</dcterms:created>
  <dcterms:modified xsi:type="dcterms:W3CDTF">2025-10-27T07:52:00Z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0x0101005F73A20BCB3B2D4AA5DFA48571015950</vt:lpwstr>
  </property>
  <property fmtid="{D5CDD505-2E9C-101B-9397-08002B2CF9AE}" pid="3" name="MediaServiceImageTags">
    <vt:lpwstr/>
  </property>
  <property fmtid="{D5CDD505-2E9C-101B-9397-08002B2CF9AE}" pid="4" name="_dlc_DocIdItemGuid">
    <vt:lpwstr>3ffc2e74-ad51-4fc8-86fc-8d28b865e7ae</vt:lpwstr>
  </property>
</Properties>
</file>