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0A1BF" w14:textId="05FD2733" w:rsidR="0024168C" w:rsidRPr="0024168C" w:rsidRDefault="0024168C" w:rsidP="0024168C">
      <w:pPr>
        <w:pStyle w:val="DunTitel"/>
        <w:spacing w:after="0"/>
        <w:rPr>
          <w:rFonts w:ascii="Arial" w:hAnsi="Arial" w:cs="Arial"/>
          <w:sz w:val="32"/>
          <w:szCs w:val="32"/>
        </w:rPr>
      </w:pPr>
      <w:bookmarkStart w:id="0" w:name="_Hlk205987225"/>
      <w:r w:rsidRPr="0024168C">
        <w:rPr>
          <w:rFonts w:ascii="Arial" w:hAnsi="Arial" w:cs="Arial"/>
          <w:sz w:val="32"/>
          <w:szCs w:val="32"/>
        </w:rPr>
        <w:t xml:space="preserve">Bijlage </w:t>
      </w:r>
      <w:r w:rsidR="00075688">
        <w:rPr>
          <w:rFonts w:ascii="Arial" w:hAnsi="Arial" w:cs="Arial"/>
          <w:sz w:val="32"/>
          <w:szCs w:val="32"/>
        </w:rPr>
        <w:t>F</w:t>
      </w:r>
      <w:r w:rsidRPr="0024168C">
        <w:rPr>
          <w:rFonts w:ascii="Arial" w:hAnsi="Arial" w:cs="Arial"/>
          <w:sz w:val="32"/>
          <w:szCs w:val="32"/>
        </w:rPr>
        <w:t xml:space="preserve"> </w:t>
      </w:r>
      <w:r w:rsidRPr="0024168C">
        <w:rPr>
          <w:rFonts w:ascii="Arial" w:hAnsi="Arial" w:cs="Arial"/>
          <w:sz w:val="32"/>
          <w:szCs w:val="32"/>
        </w:rPr>
        <w:tab/>
        <w:t>Gunningscriterium K1 Wensen</w:t>
      </w:r>
    </w:p>
    <w:p w14:paraId="7F898B86" w14:textId="77777777" w:rsidR="0024168C" w:rsidRDefault="0024168C" w:rsidP="0024168C">
      <w:pPr>
        <w:pStyle w:val="DunTitel"/>
        <w:spacing w:after="0"/>
        <w:rPr>
          <w:rFonts w:ascii="Arial" w:hAnsi="Arial" w:cs="Arial"/>
          <w:sz w:val="20"/>
          <w:szCs w:val="20"/>
        </w:rPr>
      </w:pPr>
    </w:p>
    <w:p w14:paraId="14125A38" w14:textId="47436514" w:rsidR="0024168C" w:rsidRPr="0024168C" w:rsidRDefault="0024168C" w:rsidP="0024168C">
      <w:pPr>
        <w:pStyle w:val="DunTitel"/>
        <w:spacing w:after="0"/>
        <w:rPr>
          <w:rFonts w:ascii="Arial" w:hAnsi="Arial" w:cs="Arial"/>
          <w:color w:val="auto"/>
          <w:sz w:val="20"/>
          <w:szCs w:val="20"/>
        </w:rPr>
      </w:pPr>
      <w:r w:rsidRPr="0024168C">
        <w:rPr>
          <w:rFonts w:ascii="Arial" w:hAnsi="Arial" w:cs="Arial"/>
          <w:color w:val="auto"/>
          <w:sz w:val="20"/>
          <w:szCs w:val="20"/>
        </w:rPr>
        <w:t>Horend bij Inschrijvingsleidraad Openbare Europese aanbesteding Accountantsdiensten van Aanbestedende dienst: Stichting Dunamare Onderwijsgroep</w:t>
      </w:r>
    </w:p>
    <w:p w14:paraId="6F1BCB3A" w14:textId="1F1BC3AD" w:rsidR="0024168C" w:rsidRPr="0024168C" w:rsidRDefault="0024168C" w:rsidP="0024168C">
      <w:pPr>
        <w:pStyle w:val="DunTitel"/>
        <w:spacing w:after="0"/>
        <w:rPr>
          <w:rFonts w:ascii="Arial" w:hAnsi="Arial" w:cs="Arial"/>
          <w:color w:val="auto"/>
          <w:sz w:val="20"/>
          <w:szCs w:val="20"/>
        </w:rPr>
      </w:pPr>
    </w:p>
    <w:p w14:paraId="4426C712" w14:textId="54EFC881" w:rsidR="0024168C" w:rsidRPr="002751C7" w:rsidRDefault="0024168C" w:rsidP="0024168C">
      <w:pPr>
        <w:pStyle w:val="DunTitel"/>
        <w:spacing w:after="0"/>
        <w:rPr>
          <w:rFonts w:ascii="Arial" w:hAnsi="Arial" w:cs="Arial"/>
          <w:b/>
          <w:bCs/>
          <w:color w:val="auto"/>
          <w:sz w:val="20"/>
          <w:szCs w:val="20"/>
        </w:rPr>
      </w:pPr>
      <w:r w:rsidRPr="002751C7">
        <w:rPr>
          <w:rFonts w:ascii="Arial" w:hAnsi="Arial" w:cs="Arial"/>
          <w:b/>
          <w:bCs/>
          <w:color w:val="auto"/>
          <w:sz w:val="20"/>
          <w:szCs w:val="20"/>
        </w:rPr>
        <w:t xml:space="preserve">Datum: </w:t>
      </w:r>
      <w:r w:rsidRPr="002751C7">
        <w:rPr>
          <w:rFonts w:ascii="Arial" w:hAnsi="Arial" w:cs="Arial"/>
          <w:b/>
          <w:bCs/>
          <w:color w:val="auto"/>
          <w:sz w:val="20"/>
          <w:szCs w:val="20"/>
        </w:rPr>
        <w:tab/>
      </w:r>
      <w:r w:rsidRPr="002751C7">
        <w:rPr>
          <w:rFonts w:ascii="Arial" w:hAnsi="Arial" w:cs="Arial"/>
          <w:b/>
          <w:bCs/>
          <w:color w:val="auto"/>
          <w:sz w:val="20"/>
          <w:szCs w:val="20"/>
        </w:rPr>
        <w:tab/>
        <w:t>&lt;datum&gt;</w:t>
      </w:r>
    </w:p>
    <w:p w14:paraId="51FA7BF9" w14:textId="7E25FD5E" w:rsidR="0024168C" w:rsidRPr="002751C7" w:rsidRDefault="0024168C" w:rsidP="0024168C">
      <w:pPr>
        <w:pStyle w:val="DunTitel"/>
        <w:spacing w:after="0"/>
        <w:rPr>
          <w:rFonts w:ascii="Arial" w:hAnsi="Arial" w:cs="Arial"/>
          <w:b/>
          <w:bCs/>
          <w:color w:val="auto"/>
          <w:sz w:val="20"/>
          <w:szCs w:val="20"/>
        </w:rPr>
      </w:pPr>
      <w:r w:rsidRPr="002751C7">
        <w:rPr>
          <w:rFonts w:ascii="Arial" w:hAnsi="Arial" w:cs="Arial"/>
          <w:b/>
          <w:bCs/>
          <w:color w:val="auto"/>
          <w:sz w:val="20"/>
          <w:szCs w:val="20"/>
        </w:rPr>
        <w:t>Inschrijver:</w:t>
      </w:r>
      <w:r w:rsidR="00DD57E6">
        <w:rPr>
          <w:rFonts w:ascii="Arial" w:hAnsi="Arial" w:cs="Arial"/>
          <w:b/>
          <w:bCs/>
          <w:color w:val="auto"/>
          <w:sz w:val="20"/>
          <w:szCs w:val="20"/>
        </w:rPr>
        <w:tab/>
      </w:r>
      <w:r w:rsidRPr="002751C7">
        <w:rPr>
          <w:rFonts w:ascii="Arial" w:hAnsi="Arial" w:cs="Arial"/>
          <w:b/>
          <w:bCs/>
          <w:color w:val="auto"/>
          <w:sz w:val="20"/>
          <w:szCs w:val="20"/>
        </w:rPr>
        <w:tab/>
        <w:t>&lt;naam&gt;</w:t>
      </w:r>
    </w:p>
    <w:p w14:paraId="7262033A" w14:textId="77777777" w:rsidR="00717A6E" w:rsidRPr="002751C7" w:rsidRDefault="00717A6E" w:rsidP="0024168C">
      <w:pPr>
        <w:pStyle w:val="DunTitel"/>
        <w:spacing w:after="0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5B34DD4C" w14:textId="56DD43EA" w:rsidR="00717A6E" w:rsidRPr="002751C7" w:rsidRDefault="00717A6E" w:rsidP="0024168C">
      <w:pPr>
        <w:pStyle w:val="DunTitel"/>
        <w:spacing w:after="0"/>
        <w:rPr>
          <w:rFonts w:ascii="Arial" w:hAnsi="Arial" w:cs="Arial"/>
          <w:b/>
          <w:bCs/>
          <w:color w:val="auto"/>
          <w:sz w:val="20"/>
          <w:szCs w:val="20"/>
        </w:rPr>
      </w:pPr>
      <w:r w:rsidRPr="002751C7">
        <w:rPr>
          <w:rFonts w:ascii="Arial" w:hAnsi="Arial" w:cs="Arial"/>
          <w:b/>
          <w:bCs/>
          <w:color w:val="auto"/>
          <w:sz w:val="20"/>
          <w:szCs w:val="20"/>
        </w:rPr>
        <w:t>Handtekening:</w:t>
      </w:r>
    </w:p>
    <w:p w14:paraId="26CC2D9D" w14:textId="77777777" w:rsidR="00717A6E" w:rsidRDefault="00717A6E" w:rsidP="0024168C">
      <w:pPr>
        <w:pStyle w:val="DunTitel"/>
        <w:spacing w:after="0"/>
        <w:rPr>
          <w:rFonts w:ascii="Arial" w:hAnsi="Arial" w:cs="Arial"/>
          <w:color w:val="auto"/>
          <w:sz w:val="20"/>
          <w:szCs w:val="20"/>
        </w:rPr>
      </w:pPr>
    </w:p>
    <w:p w14:paraId="6B1FB0D1" w14:textId="77777777" w:rsidR="00717A6E" w:rsidRPr="0024168C" w:rsidRDefault="00717A6E" w:rsidP="0024168C">
      <w:pPr>
        <w:pStyle w:val="DunTitel"/>
        <w:spacing w:after="0"/>
        <w:rPr>
          <w:rFonts w:ascii="Arial" w:hAnsi="Arial" w:cs="Arial"/>
          <w:color w:val="auto"/>
          <w:sz w:val="20"/>
          <w:szCs w:val="20"/>
        </w:rPr>
      </w:pPr>
    </w:p>
    <w:bookmarkEnd w:id="0"/>
    <w:p w14:paraId="3EEB0E27" w14:textId="21C3A3D5" w:rsidR="0024168C" w:rsidRPr="0024168C" w:rsidRDefault="0024168C" w:rsidP="0024168C">
      <w:pPr>
        <w:pStyle w:val="Dundatum"/>
        <w:spacing w:after="0"/>
        <w:rPr>
          <w:rFonts w:ascii="Arial" w:hAnsi="Arial" w:cs="Arial"/>
          <w:color w:val="auto"/>
          <w:sz w:val="20"/>
          <w:szCs w:val="20"/>
        </w:rPr>
      </w:pPr>
    </w:p>
    <w:p w14:paraId="1BC41427" w14:textId="002996BF" w:rsidR="0024168C" w:rsidRDefault="0024168C">
      <w:pPr>
        <w:rPr>
          <w:rFonts w:ascii="Arial" w:hAnsi="Arial" w:cs="Arial"/>
          <w:sz w:val="20"/>
          <w:szCs w:val="20"/>
        </w:rPr>
      </w:pPr>
      <w:r w:rsidRPr="0024168C">
        <w:rPr>
          <w:rFonts w:ascii="Arial" w:hAnsi="Arial" w:cs="Arial"/>
          <w:sz w:val="20"/>
          <w:szCs w:val="20"/>
        </w:rPr>
        <w:t xml:space="preserve">Geef in dit document aan in welke mate u kunt voldoen aan de </w:t>
      </w:r>
      <w:r>
        <w:rPr>
          <w:rFonts w:ascii="Arial" w:hAnsi="Arial" w:cs="Arial"/>
          <w:sz w:val="20"/>
          <w:szCs w:val="20"/>
        </w:rPr>
        <w:t xml:space="preserve">in H2.2 van de Inschrijvingsleidraad </w:t>
      </w:r>
      <w:r w:rsidRPr="0024168C">
        <w:rPr>
          <w:rFonts w:ascii="Arial" w:hAnsi="Arial" w:cs="Arial"/>
          <w:sz w:val="20"/>
          <w:szCs w:val="20"/>
        </w:rPr>
        <w:t>genoemde wensen en voeg dit bij uw inschrijving</w:t>
      </w:r>
      <w:r w:rsidRPr="000E0A97">
        <w:rPr>
          <w:rFonts w:ascii="Arial" w:hAnsi="Arial" w:cs="Arial"/>
          <w:sz w:val="20"/>
          <w:szCs w:val="20"/>
        </w:rPr>
        <w:t xml:space="preserve">. Deze bijlage met uw toelichting bij de wensen mag maximaal 2 pagina’s A4, met lettertype </w:t>
      </w:r>
      <w:proofErr w:type="spellStart"/>
      <w:r w:rsidRPr="000E0A97">
        <w:rPr>
          <w:rFonts w:ascii="Arial" w:hAnsi="Arial" w:cs="Arial"/>
          <w:sz w:val="20"/>
          <w:szCs w:val="20"/>
        </w:rPr>
        <w:t>Arial</w:t>
      </w:r>
      <w:proofErr w:type="spellEnd"/>
      <w:r w:rsidRPr="000E0A97">
        <w:rPr>
          <w:rFonts w:ascii="Arial" w:hAnsi="Arial" w:cs="Arial"/>
          <w:sz w:val="20"/>
          <w:szCs w:val="20"/>
        </w:rPr>
        <w:t xml:space="preserve"> en tekengrootte 10 zijn.</w:t>
      </w:r>
    </w:p>
    <w:p w14:paraId="200407E1" w14:textId="77777777" w:rsidR="0024168C" w:rsidRDefault="0024168C">
      <w:pPr>
        <w:rPr>
          <w:rFonts w:ascii="Arial" w:hAnsi="Arial" w:cs="Arial"/>
          <w:sz w:val="20"/>
          <w:szCs w:val="20"/>
        </w:rPr>
      </w:pPr>
    </w:p>
    <w:p w14:paraId="36983197" w14:textId="77777777" w:rsidR="0024168C" w:rsidRPr="0024168C" w:rsidRDefault="0024168C">
      <w:pPr>
        <w:rPr>
          <w:rFonts w:ascii="Arial" w:hAnsi="Arial" w:cs="Arial"/>
          <w:sz w:val="20"/>
          <w:szCs w:val="20"/>
        </w:rPr>
      </w:pPr>
    </w:p>
    <w:sectPr w:rsidR="0024168C" w:rsidRPr="0024168C" w:rsidSect="0024168C">
      <w:footerReference w:type="default" r:id="rId12"/>
      <w:headerReference w:type="first" r:id="rId13"/>
      <w:footerReference w:type="first" r:id="rId14"/>
      <w:pgSz w:w="11906" w:h="16838" w:code="9"/>
      <w:pgMar w:top="1134" w:right="1134" w:bottom="2126" w:left="1134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40453" w14:textId="77777777" w:rsidR="00953CC7" w:rsidRDefault="00953CC7" w:rsidP="00A043FF">
      <w:pPr>
        <w:spacing w:line="240" w:lineRule="auto"/>
      </w:pPr>
      <w:r>
        <w:separator/>
      </w:r>
    </w:p>
  </w:endnote>
  <w:endnote w:type="continuationSeparator" w:id="0">
    <w:p w14:paraId="50AB360D" w14:textId="77777777" w:rsidR="00953CC7" w:rsidRDefault="00953CC7" w:rsidP="00A043FF">
      <w:pPr>
        <w:spacing w:line="240" w:lineRule="auto"/>
      </w:pPr>
      <w:r>
        <w:continuationSeparator/>
      </w:r>
    </w:p>
  </w:endnote>
  <w:endnote w:type="continuationNotice" w:id="1">
    <w:p w14:paraId="2963847F" w14:textId="77777777" w:rsidR="00953CC7" w:rsidRDefault="00953CC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335F99A-FC66-46D4-9122-92FC2563FF74}"/>
    <w:embedBold r:id="rId2" w:fontKey="{8A9026E0-B477-43D7-835C-155054DF3200}"/>
  </w:font>
  <w:font w:name="DINPro-Regular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135E7F6B-4E96-41EE-83CF-A29B7EE9818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E50D7" w14:textId="77777777" w:rsidR="00A043FF" w:rsidRDefault="00F4670E">
    <w:pPr>
      <w:pStyle w:val="Voet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1BB6D50C" wp14:editId="5017EE19">
          <wp:simplePos x="0" y="0"/>
          <wp:positionH relativeFrom="margin">
            <wp:posOffset>3810</wp:posOffset>
          </wp:positionH>
          <wp:positionV relativeFrom="margin">
            <wp:posOffset>9001125</wp:posOffset>
          </wp:positionV>
          <wp:extent cx="1980000" cy="327600"/>
          <wp:effectExtent l="0" t="0" r="1270" b="0"/>
          <wp:wrapNone/>
          <wp:docPr id="1424941881" name="Graphic 2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2" name="Graphic 2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000" cy="32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43FF">
      <w:rPr>
        <w:noProof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41160C86" wp14:editId="05EB498C">
              <wp:simplePos x="0" y="0"/>
              <wp:positionH relativeFrom="page">
                <wp:align>left</wp:align>
              </wp:positionH>
              <wp:positionV relativeFrom="margin">
                <wp:posOffset>8676049</wp:posOffset>
              </wp:positionV>
              <wp:extent cx="6618605" cy="43180"/>
              <wp:effectExtent l="0" t="0" r="0" b="0"/>
              <wp:wrapNone/>
              <wp:docPr id="293" name="Groep 2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18605" cy="43180"/>
                        <a:chOff x="0" y="0"/>
                        <a:chExt cx="6618909" cy="43180"/>
                      </a:xfrm>
                    </wpg:grpSpPr>
                    <wps:wsp>
                      <wps:cNvPr id="294" name="Ovaal 294"/>
                      <wps:cNvSpPr/>
                      <wps:spPr>
                        <a:xfrm>
                          <a:off x="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5" name="Ovaal 295"/>
                      <wps:cNvSpPr/>
                      <wps:spPr>
                        <a:xfrm>
                          <a:off x="7951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6" name="Ovaal 296"/>
                      <wps:cNvSpPr/>
                      <wps:spPr>
                        <a:xfrm>
                          <a:off x="22263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7" name="Ovaal 297"/>
                      <wps:cNvSpPr/>
                      <wps:spPr>
                        <a:xfrm>
                          <a:off x="46117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8" name="Ovaal 298"/>
                      <wps:cNvSpPr/>
                      <wps:spPr>
                        <a:xfrm>
                          <a:off x="67586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9" name="Ovaal 299"/>
                      <wps:cNvSpPr/>
                      <wps:spPr>
                        <a:xfrm>
                          <a:off x="98596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0" name="Ovaal 300"/>
                      <wps:cNvSpPr/>
                      <wps:spPr>
                        <a:xfrm>
                          <a:off x="128016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1" name="Ovaal 301"/>
                      <wps:cNvSpPr/>
                      <wps:spPr>
                        <a:xfrm>
                          <a:off x="159026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2" name="Ovaal 302"/>
                      <wps:cNvSpPr/>
                      <wps:spPr>
                        <a:xfrm>
                          <a:off x="189241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3" name="Ovaal 303"/>
                      <wps:cNvSpPr/>
                      <wps:spPr>
                        <a:xfrm>
                          <a:off x="218660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4" name="Ovaal 304"/>
                      <wps:cNvSpPr/>
                      <wps:spPr>
                        <a:xfrm>
                          <a:off x="249670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5" name="Ovaal 305"/>
                      <wps:cNvSpPr/>
                      <wps:spPr>
                        <a:xfrm>
                          <a:off x="279885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6" name="Ovaal 306"/>
                      <wps:cNvSpPr/>
                      <wps:spPr>
                        <a:xfrm>
                          <a:off x="309305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7" name="Ovaal 307"/>
                      <wps:cNvSpPr/>
                      <wps:spPr>
                        <a:xfrm>
                          <a:off x="347472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8" name="Ovaal 308"/>
                      <wps:cNvSpPr/>
                      <wps:spPr>
                        <a:xfrm>
                          <a:off x="392794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9" name="Ovaal 309"/>
                      <wps:cNvSpPr/>
                      <wps:spPr>
                        <a:xfrm>
                          <a:off x="438116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0" name="Ovaal 310"/>
                      <wps:cNvSpPr/>
                      <wps:spPr>
                        <a:xfrm>
                          <a:off x="483439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1" name="Ovaal 311"/>
                      <wps:cNvSpPr/>
                      <wps:spPr>
                        <a:xfrm>
                          <a:off x="317257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2" name="Ovaal 312"/>
                      <wps:cNvSpPr/>
                      <wps:spPr>
                        <a:xfrm>
                          <a:off x="355423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3" name="Ovaal 313"/>
                      <wps:cNvSpPr/>
                      <wps:spPr>
                        <a:xfrm>
                          <a:off x="400745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4" name="Ovaal 314"/>
                      <wps:cNvSpPr/>
                      <wps:spPr>
                        <a:xfrm>
                          <a:off x="446068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5" name="Ovaal 315"/>
                      <wps:cNvSpPr/>
                      <wps:spPr>
                        <a:xfrm>
                          <a:off x="491390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6" name="Ovaal 316"/>
                      <wps:cNvSpPr/>
                      <wps:spPr>
                        <a:xfrm>
                          <a:off x="528761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7" name="Ovaal 317"/>
                      <wps:cNvSpPr/>
                      <wps:spPr>
                        <a:xfrm>
                          <a:off x="544664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8" name="Ovaal 318"/>
                      <wps:cNvSpPr/>
                      <wps:spPr>
                        <a:xfrm>
                          <a:off x="574084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9" name="Ovaal 319"/>
                      <wps:cNvSpPr/>
                      <wps:spPr>
                        <a:xfrm>
                          <a:off x="597142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0" name="Ovaal 320"/>
                      <wps:cNvSpPr/>
                      <wps:spPr>
                        <a:xfrm>
                          <a:off x="619406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1" name="Ovaal 321"/>
                      <wps:cNvSpPr/>
                      <wps:spPr>
                        <a:xfrm>
                          <a:off x="649621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2" name="Ovaal 322"/>
                      <wps:cNvSpPr/>
                      <wps:spPr>
                        <a:xfrm>
                          <a:off x="37371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3" name="Ovaal 323"/>
                      <wps:cNvSpPr/>
                      <wps:spPr>
                        <a:xfrm>
                          <a:off x="60429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4" name="Ovaal 324"/>
                      <wps:cNvSpPr/>
                      <wps:spPr>
                        <a:xfrm>
                          <a:off x="90644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5" name="Ovaal 325"/>
                      <wps:cNvSpPr/>
                      <wps:spPr>
                        <a:xfrm>
                          <a:off x="120859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6" name="Ovaal 326"/>
                      <wps:cNvSpPr/>
                      <wps:spPr>
                        <a:xfrm>
                          <a:off x="151074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7" name="Ovaal 327"/>
                      <wps:cNvSpPr/>
                      <wps:spPr>
                        <a:xfrm>
                          <a:off x="181289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8" name="Ovaal 328"/>
                      <wps:cNvSpPr/>
                      <wps:spPr>
                        <a:xfrm>
                          <a:off x="211504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9" name="Ovaal 329"/>
                      <wps:cNvSpPr/>
                      <wps:spPr>
                        <a:xfrm>
                          <a:off x="242514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0" name="Ovaal 330"/>
                      <wps:cNvSpPr/>
                      <wps:spPr>
                        <a:xfrm>
                          <a:off x="271934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1" name="Ovaal 331"/>
                      <wps:cNvSpPr/>
                      <wps:spPr>
                        <a:xfrm>
                          <a:off x="302149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2" name="Ovaal 332"/>
                      <wps:cNvSpPr/>
                      <wps:spPr>
                        <a:xfrm>
                          <a:off x="340315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3" name="Ovaal 333"/>
                      <wps:cNvSpPr/>
                      <wps:spPr>
                        <a:xfrm>
                          <a:off x="377686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4" name="Ovaal 334"/>
                      <wps:cNvSpPr/>
                      <wps:spPr>
                        <a:xfrm>
                          <a:off x="423009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5" name="Ovaal 335"/>
                      <wps:cNvSpPr/>
                      <wps:spPr>
                        <a:xfrm>
                          <a:off x="468331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6" name="Ovaal 336"/>
                      <wps:cNvSpPr/>
                      <wps:spPr>
                        <a:xfrm>
                          <a:off x="513654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7" name="Ovaal 337"/>
                      <wps:cNvSpPr/>
                      <wps:spPr>
                        <a:xfrm>
                          <a:off x="558976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8" name="Ovaal 338"/>
                      <wps:cNvSpPr/>
                      <wps:spPr>
                        <a:xfrm>
                          <a:off x="15107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9" name="Ovaal 339"/>
                      <wps:cNvSpPr/>
                      <wps:spPr>
                        <a:xfrm>
                          <a:off x="30214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0" name="Ovaal 340"/>
                      <wps:cNvSpPr/>
                      <wps:spPr>
                        <a:xfrm>
                          <a:off x="53273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1" name="Ovaal 341"/>
                      <wps:cNvSpPr/>
                      <wps:spPr>
                        <a:xfrm>
                          <a:off x="83488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2" name="Ovaal 342"/>
                      <wps:cNvSpPr/>
                      <wps:spPr>
                        <a:xfrm>
                          <a:off x="112908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3" name="Ovaal 343"/>
                      <wps:cNvSpPr/>
                      <wps:spPr>
                        <a:xfrm>
                          <a:off x="143918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4" name="Ovaal 344"/>
                      <wps:cNvSpPr/>
                      <wps:spPr>
                        <a:xfrm>
                          <a:off x="174133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5" name="Ovaal 345"/>
                      <wps:cNvSpPr/>
                      <wps:spPr>
                        <a:xfrm>
                          <a:off x="203553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6" name="Ovaal 346"/>
                      <wps:cNvSpPr/>
                      <wps:spPr>
                        <a:xfrm>
                          <a:off x="234563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7" name="Ovaal 347"/>
                      <wps:cNvSpPr/>
                      <wps:spPr>
                        <a:xfrm>
                          <a:off x="264778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8" name="Ovaal 348"/>
                      <wps:cNvSpPr/>
                      <wps:spPr>
                        <a:xfrm>
                          <a:off x="294198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9" name="Ovaal 349"/>
                      <wps:cNvSpPr/>
                      <wps:spPr>
                        <a:xfrm>
                          <a:off x="332364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0" name="Ovaal 350"/>
                      <wps:cNvSpPr/>
                      <wps:spPr>
                        <a:xfrm>
                          <a:off x="370530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1" name="Ovaal 351"/>
                      <wps:cNvSpPr/>
                      <wps:spPr>
                        <a:xfrm>
                          <a:off x="415853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2" name="Ovaal 352"/>
                      <wps:cNvSpPr/>
                      <wps:spPr>
                        <a:xfrm>
                          <a:off x="461175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3" name="Ovaal 353"/>
                      <wps:cNvSpPr/>
                      <wps:spPr>
                        <a:xfrm>
                          <a:off x="506498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4" name="Ovaal 354"/>
                      <wps:cNvSpPr/>
                      <wps:spPr>
                        <a:xfrm>
                          <a:off x="385638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5" name="Ovaal 355"/>
                      <wps:cNvSpPr/>
                      <wps:spPr>
                        <a:xfrm>
                          <a:off x="430165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6" name="Ovaal 356"/>
                      <wps:cNvSpPr/>
                      <wps:spPr>
                        <a:xfrm>
                          <a:off x="475488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" name="Ovaal 357"/>
                      <wps:cNvSpPr/>
                      <wps:spPr>
                        <a:xfrm>
                          <a:off x="520810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8" name="Ovaal 358"/>
                      <wps:cNvSpPr/>
                      <wps:spPr>
                        <a:xfrm>
                          <a:off x="566132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9" name="Ovaal 359"/>
                      <wps:cNvSpPr/>
                      <wps:spPr>
                        <a:xfrm>
                          <a:off x="589986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0" name="Ovaal 360"/>
                      <wps:cNvSpPr/>
                      <wps:spPr>
                        <a:xfrm>
                          <a:off x="612250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1" name="Ovaal 361"/>
                      <wps:cNvSpPr/>
                      <wps:spPr>
                        <a:xfrm>
                          <a:off x="627357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2" name="Ovaal 362"/>
                      <wps:cNvSpPr/>
                      <wps:spPr>
                        <a:xfrm>
                          <a:off x="634514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3" name="Ovaal 363"/>
                      <wps:cNvSpPr/>
                      <wps:spPr>
                        <a:xfrm>
                          <a:off x="642465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4" name="Ovaal 364"/>
                      <wps:cNvSpPr/>
                      <wps:spPr>
                        <a:xfrm>
                          <a:off x="657572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5" name="Ovaal 365"/>
                      <wps:cNvSpPr/>
                      <wps:spPr>
                        <a:xfrm>
                          <a:off x="75537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6" name="Ovaal 366"/>
                      <wps:cNvSpPr/>
                      <wps:spPr>
                        <a:xfrm>
                          <a:off x="105752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7" name="Ovaal 367"/>
                      <wps:cNvSpPr/>
                      <wps:spPr>
                        <a:xfrm>
                          <a:off x="135967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8" name="Ovaal 368"/>
                      <wps:cNvSpPr/>
                      <wps:spPr>
                        <a:xfrm>
                          <a:off x="166182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9" name="Ovaal 369"/>
                      <wps:cNvSpPr/>
                      <wps:spPr>
                        <a:xfrm>
                          <a:off x="196397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0" name="Ovaal 370"/>
                      <wps:cNvSpPr/>
                      <wps:spPr>
                        <a:xfrm>
                          <a:off x="226612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1" name="Ovaal 371"/>
                      <wps:cNvSpPr/>
                      <wps:spPr>
                        <a:xfrm>
                          <a:off x="256827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2" name="Ovaal 372"/>
                      <wps:cNvSpPr/>
                      <wps:spPr>
                        <a:xfrm>
                          <a:off x="287042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3" name="Ovaal 373"/>
                      <wps:cNvSpPr/>
                      <wps:spPr>
                        <a:xfrm>
                          <a:off x="325208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4" name="Ovaal 374"/>
                      <wps:cNvSpPr/>
                      <wps:spPr>
                        <a:xfrm>
                          <a:off x="362579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5" name="Ovaal 375"/>
                      <wps:cNvSpPr/>
                      <wps:spPr>
                        <a:xfrm>
                          <a:off x="407901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6" name="Ovaal 376"/>
                      <wps:cNvSpPr/>
                      <wps:spPr>
                        <a:xfrm>
                          <a:off x="453224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7" name="Ovaal 377"/>
                      <wps:cNvSpPr/>
                      <wps:spPr>
                        <a:xfrm>
                          <a:off x="498546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8" name="Ovaal 378"/>
                      <wps:cNvSpPr/>
                      <wps:spPr>
                        <a:xfrm>
                          <a:off x="536713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9" name="Ovaal 379"/>
                      <wps:cNvSpPr/>
                      <wps:spPr>
                        <a:xfrm>
                          <a:off x="551025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0" name="Ovaal 380"/>
                      <wps:cNvSpPr/>
                      <wps:spPr>
                        <a:xfrm>
                          <a:off x="582035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1" name="Ovaal 381"/>
                      <wps:cNvSpPr/>
                      <wps:spPr>
                        <a:xfrm>
                          <a:off x="604299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82A348A" id="Groep 293" o:spid="_x0000_s1026" style="position:absolute;margin-left:0;margin-top:683.15pt;width:521.15pt;height:3.4pt;z-index:-251606528;mso-position-horizontal:left;mso-position-horizontal-relative:page;mso-position-vertical-relative:margin" coordsize="66189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">
              <v:oval id="Ovaal 294" o:spid="_x0000_s1027" style="position:absolute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" fillcolor="#d2091e [3206]" stroked="f" strokeweight="1pt">
                <v:stroke joinstyle="miter"/>
              </v:oval>
              <v:oval id="Ovaal 295" o:spid="_x0000_s1028" style="position:absolute;left:795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" fillcolor="#d2091e [3206]" stroked="f" strokeweight="1pt">
                <v:stroke joinstyle="miter"/>
              </v:oval>
              <v:oval id="Ovaal 296" o:spid="_x0000_s1029" style="position:absolute;left:222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" fillcolor="#d2091e [3206]" stroked="f" strokeweight="1pt">
                <v:stroke joinstyle="miter"/>
              </v:oval>
              <v:oval id="Ovaal 297" o:spid="_x0000_s1030" style="position:absolute;left:461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" fillcolor="#d2091e [3206]" stroked="f" strokeweight="1pt">
                <v:stroke joinstyle="miter"/>
              </v:oval>
              <v:oval id="Ovaal 298" o:spid="_x0000_s1031" style="position:absolute;left:675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" fillcolor="#d2091e [3206]" stroked="f" strokeweight="1pt">
                <v:stroke joinstyle="miter"/>
              </v:oval>
              <v:oval id="Ovaal 299" o:spid="_x0000_s1032" style="position:absolute;left:985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" fillcolor="#d2091e [3206]" stroked="f" strokeweight="1pt">
                <v:stroke joinstyle="miter"/>
              </v:oval>
              <v:oval id="Ovaal 300" o:spid="_x0000_s1033" style="position:absolute;left:1280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" fillcolor="#d2091e [3206]" stroked="f" strokeweight="1pt">
                <v:stroke joinstyle="miter"/>
              </v:oval>
              <v:oval id="Ovaal 301" o:spid="_x0000_s1034" style="position:absolute;left:1590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" fillcolor="#d2091e [3206]" stroked="f" strokeweight="1pt">
                <v:stroke joinstyle="miter"/>
              </v:oval>
              <v:oval id="Ovaal 302" o:spid="_x0000_s1035" style="position:absolute;left:18924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" fillcolor="#d2091e [3206]" stroked="f" strokeweight="1pt">
                <v:stroke joinstyle="miter"/>
              </v:oval>
              <v:oval id="Ovaal 303" o:spid="_x0000_s1036" style="position:absolute;left:21866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" fillcolor="#d2091e [3206]" stroked="f" strokeweight="1pt">
                <v:stroke joinstyle="miter"/>
              </v:oval>
              <v:oval id="Ovaal 304" o:spid="_x0000_s1037" style="position:absolute;left:24967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" fillcolor="#d2091e [3206]" stroked="f" strokeweight="1pt">
                <v:stroke joinstyle="miter"/>
              </v:oval>
              <v:oval id="Ovaal 305" o:spid="_x0000_s1038" style="position:absolute;left:2798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" fillcolor="#d2091e [3206]" stroked="f" strokeweight="1pt">
                <v:stroke joinstyle="miter"/>
              </v:oval>
              <v:oval id="Ovaal 306" o:spid="_x0000_s1039" style="position:absolute;left:3093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" fillcolor="#d2091e [3206]" stroked="f" strokeweight="1pt">
                <v:stroke joinstyle="miter"/>
              </v:oval>
              <v:oval id="Ovaal 307" o:spid="_x0000_s1040" style="position:absolute;left:3474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" fillcolor="#d2091e [3206]" stroked="f" strokeweight="1pt">
                <v:stroke joinstyle="miter"/>
              </v:oval>
              <v:oval id="Ovaal 308" o:spid="_x0000_s1041" style="position:absolute;left:3927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" fillcolor="#d2091e [3206]" stroked="f" strokeweight="1pt">
                <v:stroke joinstyle="miter"/>
              </v:oval>
              <v:oval id="Ovaal 309" o:spid="_x0000_s1042" style="position:absolute;left:4381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" fillcolor="#d2091e [3206]" stroked="f" strokeweight="1pt">
                <v:stroke joinstyle="miter"/>
              </v:oval>
              <v:oval id="Ovaal 310" o:spid="_x0000_s1043" style="position:absolute;left:4834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" fillcolor="#d2091e [3206]" stroked="f" strokeweight="1pt">
                <v:stroke joinstyle="miter"/>
              </v:oval>
              <v:oval id="Ovaal 311" o:spid="_x0000_s1044" style="position:absolute;left:3172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" fillcolor="#d2091e [3206]" stroked="f" strokeweight="1pt">
                <v:stroke joinstyle="miter"/>
              </v:oval>
              <v:oval id="Ovaal 312" o:spid="_x0000_s1045" style="position:absolute;left:3554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" fillcolor="#d2091e [3206]" stroked="f" strokeweight="1pt">
                <v:stroke joinstyle="miter"/>
              </v:oval>
              <v:oval id="Ovaal 313" o:spid="_x0000_s1046" style="position:absolute;left:4007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" fillcolor="#d2091e [3206]" stroked="f" strokeweight="1pt">
                <v:stroke joinstyle="miter"/>
              </v:oval>
              <v:oval id="Ovaal 314" o:spid="_x0000_s1047" style="position:absolute;left:4460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" fillcolor="#d2091e [3206]" stroked="f" strokeweight="1pt">
                <v:stroke joinstyle="miter"/>
              </v:oval>
              <v:oval id="Ovaal 315" o:spid="_x0000_s1048" style="position:absolute;left:49139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" fillcolor="#d2091e [3206]" stroked="f" strokeweight="1pt">
                <v:stroke joinstyle="miter"/>
              </v:oval>
              <v:oval id="Ovaal 316" o:spid="_x0000_s1049" style="position:absolute;left:52876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" fillcolor="#d2091e [3206]" stroked="f" strokeweight="1pt">
                <v:stroke joinstyle="miter"/>
              </v:oval>
              <v:oval id="Ovaal 317" o:spid="_x0000_s1050" style="position:absolute;left:5446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" fillcolor="#d2091e [3206]" stroked="f" strokeweight="1pt">
                <v:stroke joinstyle="miter"/>
              </v:oval>
              <v:oval id="Ovaal 318" o:spid="_x0000_s1051" style="position:absolute;left:5740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" fillcolor="#d2091e [3206]" stroked="f" strokeweight="1pt">
                <v:stroke joinstyle="miter"/>
              </v:oval>
              <v:oval id="Ovaal 319" o:spid="_x0000_s1052" style="position:absolute;left:5971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" fillcolor="#d2091e [3206]" stroked="f" strokeweight="1pt">
                <v:stroke joinstyle="miter"/>
              </v:oval>
              <v:oval id="Ovaal 320" o:spid="_x0000_s1053" style="position:absolute;left:6194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" fillcolor="#d2091e [3206]" stroked="f" strokeweight="1pt">
                <v:stroke joinstyle="miter"/>
              </v:oval>
              <v:oval id="Ovaal 321" o:spid="_x0000_s1054" style="position:absolute;left:64962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" fillcolor="#d2091e [3206]" stroked="f" strokeweight="1pt">
                <v:stroke joinstyle="miter"/>
              </v:oval>
              <v:oval id="Ovaal 322" o:spid="_x0000_s1055" style="position:absolute;left:3737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" fillcolor="#d2091e [3206]" stroked="f" strokeweight="1pt">
                <v:stroke joinstyle="miter"/>
              </v:oval>
              <v:oval id="Ovaal 323" o:spid="_x0000_s1056" style="position:absolute;left:604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" fillcolor="#d2091e [3206]" stroked="f" strokeweight="1pt">
                <v:stroke joinstyle="miter"/>
              </v:oval>
              <v:oval id="Ovaal 324" o:spid="_x0000_s1057" style="position:absolute;left:906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" fillcolor="#d2091e [3206]" stroked="f" strokeweight="1pt">
                <v:stroke joinstyle="miter"/>
              </v:oval>
              <v:oval id="Ovaal 325" o:spid="_x0000_s1058" style="position:absolute;left:1208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" fillcolor="#d2091e [3206]" stroked="f" strokeweight="1pt">
                <v:stroke joinstyle="miter"/>
              </v:oval>
              <v:oval id="Ovaal 326" o:spid="_x0000_s1059" style="position:absolute;left:1510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" fillcolor="#d2091e [3206]" stroked="f" strokeweight="1pt">
                <v:stroke joinstyle="miter"/>
              </v:oval>
              <v:oval id="Ovaal 327" o:spid="_x0000_s1060" style="position:absolute;left:1812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" fillcolor="#d2091e [3206]" stroked="f" strokeweight="1pt">
                <v:stroke joinstyle="miter"/>
              </v:oval>
              <v:oval id="Ovaal 328" o:spid="_x0000_s1061" style="position:absolute;left:2115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" fillcolor="#d2091e [3206]" stroked="f" strokeweight="1pt">
                <v:stroke joinstyle="miter"/>
              </v:oval>
              <v:oval id="Ovaal 329" o:spid="_x0000_s1062" style="position:absolute;left:2425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" fillcolor="#d2091e [3206]" stroked="f" strokeweight="1pt">
                <v:stroke joinstyle="miter"/>
              </v:oval>
              <v:oval id="Ovaal 330" o:spid="_x0000_s1063" style="position:absolute;left:2719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" fillcolor="#d2091e [3206]" stroked="f" strokeweight="1pt">
                <v:stroke joinstyle="miter"/>
              </v:oval>
              <v:oval id="Ovaal 331" o:spid="_x0000_s1064" style="position:absolute;left:3021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" fillcolor="#d2091e [3206]" stroked="f" strokeweight="1pt">
                <v:stroke joinstyle="miter"/>
              </v:oval>
              <v:oval id="Ovaal 332" o:spid="_x0000_s1065" style="position:absolute;left:3403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" fillcolor="#d2091e [3206]" stroked="f" strokeweight="1pt">
                <v:stroke joinstyle="miter"/>
              </v:oval>
              <v:oval id="Ovaal 333" o:spid="_x0000_s1066" style="position:absolute;left:3776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" fillcolor="#d2091e [3206]" stroked="f" strokeweight="1pt">
                <v:stroke joinstyle="miter"/>
              </v:oval>
              <v:oval id="Ovaal 334" o:spid="_x0000_s1067" style="position:absolute;left:4230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" fillcolor="#d2091e [3206]" stroked="f" strokeweight="1pt">
                <v:stroke joinstyle="miter"/>
              </v:oval>
              <v:oval id="Ovaal 335" o:spid="_x0000_s1068" style="position:absolute;left:46833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" fillcolor="#d2091e [3206]" stroked="f" strokeweight="1pt">
                <v:stroke joinstyle="miter"/>
              </v:oval>
              <v:oval id="Ovaal 336" o:spid="_x0000_s1069" style="position:absolute;left:5136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" fillcolor="#d2091e [3206]" stroked="f" strokeweight="1pt">
                <v:stroke joinstyle="miter"/>
              </v:oval>
              <v:oval id="Ovaal 337" o:spid="_x0000_s1070" style="position:absolute;left:5589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" fillcolor="#d2091e [3206]" stroked="f" strokeweight="1pt">
                <v:stroke joinstyle="miter"/>
              </v:oval>
              <v:oval id="Ovaal 338" o:spid="_x0000_s1071" style="position:absolute;left:151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" fillcolor="#d2091e [3206]" stroked="f" strokeweight="1pt">
                <v:stroke joinstyle="miter"/>
              </v:oval>
              <v:oval id="Ovaal 339" o:spid="_x0000_s1072" style="position:absolute;left:302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" fillcolor="#d2091e [3206]" stroked="f" strokeweight="1pt">
                <v:stroke joinstyle="miter"/>
              </v:oval>
              <v:oval id="Ovaal 340" o:spid="_x0000_s1073" style="position:absolute;left:532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" fillcolor="#d2091e [3206]" stroked="f" strokeweight="1pt">
                <v:stroke joinstyle="miter"/>
              </v:oval>
              <v:oval id="Ovaal 341" o:spid="_x0000_s1074" style="position:absolute;left:834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" fillcolor="#d2091e [3206]" stroked="f" strokeweight="1pt">
                <v:stroke joinstyle="miter"/>
              </v:oval>
              <v:oval id="Ovaal 342" o:spid="_x0000_s1075" style="position:absolute;left:1129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" fillcolor="#d2091e [3206]" stroked="f" strokeweight="1pt">
                <v:stroke joinstyle="miter"/>
              </v:oval>
              <v:oval id="Ovaal 343" o:spid="_x0000_s1076" style="position:absolute;left:1439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" fillcolor="#d2091e [3206]" stroked="f" strokeweight="1pt">
                <v:stroke joinstyle="miter"/>
              </v:oval>
              <v:oval id="Ovaal 344" o:spid="_x0000_s1077" style="position:absolute;left:1741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" fillcolor="#d2091e [3206]" stroked="f" strokeweight="1pt">
                <v:stroke joinstyle="miter"/>
              </v:oval>
              <v:oval id="Ovaal 345" o:spid="_x0000_s1078" style="position:absolute;left:2035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" fillcolor="#d2091e [3206]" stroked="f" strokeweight="1pt">
                <v:stroke joinstyle="miter"/>
              </v:oval>
              <v:oval id="Ovaal 346" o:spid="_x0000_s1079" style="position:absolute;left:2345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" fillcolor="#d2091e [3206]" stroked="f" strokeweight="1pt">
                <v:stroke joinstyle="miter"/>
              </v:oval>
              <v:oval id="Ovaal 347" o:spid="_x0000_s1080" style="position:absolute;left:2647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" fillcolor="#d2091e [3206]" stroked="f" strokeweight="1pt">
                <v:stroke joinstyle="miter"/>
              </v:oval>
              <v:oval id="Ovaal 348" o:spid="_x0000_s1081" style="position:absolute;left:2941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" fillcolor="#d2091e [3206]" stroked="f" strokeweight="1pt">
                <v:stroke joinstyle="miter"/>
              </v:oval>
              <v:oval id="Ovaal 349" o:spid="_x0000_s1082" style="position:absolute;left:3323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" fillcolor="#d2091e [3206]" stroked="f" strokeweight="1pt">
                <v:stroke joinstyle="miter"/>
              </v:oval>
              <v:oval id="Ovaal 350" o:spid="_x0000_s1083" style="position:absolute;left:37053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" fillcolor="#d2091e [3206]" stroked="f" strokeweight="1pt">
                <v:stroke joinstyle="miter"/>
              </v:oval>
              <v:oval id="Ovaal 351" o:spid="_x0000_s1084" style="position:absolute;left:4158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" fillcolor="#d2091e [3206]" stroked="f" strokeweight="1pt">
                <v:stroke joinstyle="miter"/>
              </v:oval>
              <v:oval id="Ovaal 352" o:spid="_x0000_s1085" style="position:absolute;left:4611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" fillcolor="#d2091e [3206]" stroked="f" strokeweight="1pt">
                <v:stroke joinstyle="miter"/>
              </v:oval>
              <v:oval id="Ovaal 353" o:spid="_x0000_s1086" style="position:absolute;left:5064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" fillcolor="#d2091e [3206]" stroked="f" strokeweight="1pt">
                <v:stroke joinstyle="miter"/>
              </v:oval>
              <v:oval id="Ovaal 354" o:spid="_x0000_s1087" style="position:absolute;left:3856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" fillcolor="#d2091e [3206]" stroked="f" strokeweight="1pt">
                <v:stroke joinstyle="miter"/>
              </v:oval>
              <v:oval id="Ovaal 355" o:spid="_x0000_s1088" style="position:absolute;left:4301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" fillcolor="#d2091e [3206]" stroked="f" strokeweight="1pt">
                <v:stroke joinstyle="miter"/>
              </v:oval>
              <v:oval id="Ovaal 356" o:spid="_x0000_s1089" style="position:absolute;left:4754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" fillcolor="#d2091e [3206]" stroked="f" strokeweight="1pt">
                <v:stroke joinstyle="miter"/>
              </v:oval>
              <v:oval id="Ovaal 357" o:spid="_x0000_s1090" style="position:absolute;left:52081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" fillcolor="#d2091e [3206]" stroked="f" strokeweight="1pt">
                <v:stroke joinstyle="miter"/>
              </v:oval>
              <v:oval id="Ovaal 358" o:spid="_x0000_s1091" style="position:absolute;left:5661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" fillcolor="#d2091e [3206]" stroked="f" strokeweight="1pt">
                <v:stroke joinstyle="miter"/>
              </v:oval>
              <v:oval id="Ovaal 359" o:spid="_x0000_s1092" style="position:absolute;left:5899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" fillcolor="#d2091e [3206]" stroked="f" strokeweight="1pt">
                <v:stroke joinstyle="miter"/>
              </v:oval>
              <v:oval id="Ovaal 360" o:spid="_x0000_s1093" style="position:absolute;left:61225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" fillcolor="#d2091e [3206]" stroked="f" strokeweight="1pt">
                <v:stroke joinstyle="miter"/>
              </v:oval>
              <v:oval id="Ovaal 361" o:spid="_x0000_s1094" style="position:absolute;left:6273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" fillcolor="#d2091e [3206]" stroked="f" strokeweight="1pt">
                <v:stroke joinstyle="miter"/>
              </v:oval>
              <v:oval id="Ovaal 362" o:spid="_x0000_s1095" style="position:absolute;left:6345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" fillcolor="#d2091e [3206]" stroked="f" strokeweight="1pt">
                <v:stroke joinstyle="miter"/>
              </v:oval>
              <v:oval id="Ovaal 363" o:spid="_x0000_s1096" style="position:absolute;left:6424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" fillcolor="#d2091e [3206]" stroked="f" strokeweight="1pt">
                <v:stroke joinstyle="miter"/>
              </v:oval>
              <v:oval id="Ovaal 364" o:spid="_x0000_s1097" style="position:absolute;left:6575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" fillcolor="#d2091e [3206]" stroked="f" strokeweight="1pt">
                <v:stroke joinstyle="miter"/>
              </v:oval>
              <v:oval id="Ovaal 365" o:spid="_x0000_s1098" style="position:absolute;left:755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" fillcolor="#d2091e [3206]" stroked="f" strokeweight="1pt">
                <v:stroke joinstyle="miter"/>
              </v:oval>
              <v:oval id="Ovaal 366" o:spid="_x0000_s1099" style="position:absolute;left:1057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" fillcolor="#d2091e [3206]" stroked="f" strokeweight="1pt">
                <v:stroke joinstyle="miter"/>
              </v:oval>
              <v:oval id="Ovaal 367" o:spid="_x0000_s1100" style="position:absolute;left:1359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" fillcolor="#d2091e [3206]" stroked="f" strokeweight="1pt">
                <v:stroke joinstyle="miter"/>
              </v:oval>
              <v:oval id="Ovaal 368" o:spid="_x0000_s1101" style="position:absolute;left:1661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" fillcolor="#d2091e [3206]" stroked="f" strokeweight="1pt">
                <v:stroke joinstyle="miter"/>
              </v:oval>
              <v:oval id="Ovaal 369" o:spid="_x0000_s1102" style="position:absolute;left:1963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" fillcolor="#d2091e [3206]" stroked="f" strokeweight="1pt">
                <v:stroke joinstyle="miter"/>
              </v:oval>
              <v:oval id="Ovaal 370" o:spid="_x0000_s1103" style="position:absolute;left:2266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" fillcolor="#d2091e [3206]" stroked="f" strokeweight="1pt">
                <v:stroke joinstyle="miter"/>
              </v:oval>
              <v:oval id="Ovaal 371" o:spid="_x0000_s1104" style="position:absolute;left:2568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" fillcolor="#d2091e [3206]" stroked="f" strokeweight="1pt">
                <v:stroke joinstyle="miter"/>
              </v:oval>
              <v:oval id="Ovaal 372" o:spid="_x0000_s1105" style="position:absolute;left:2870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" fillcolor="#d2091e [3206]" stroked="f" strokeweight="1pt">
                <v:stroke joinstyle="miter"/>
              </v:oval>
              <v:oval id="Ovaal 373" o:spid="_x0000_s1106" style="position:absolute;left:3252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" fillcolor="#d2091e [3206]" stroked="f" strokeweight="1pt">
                <v:stroke joinstyle="miter"/>
              </v:oval>
              <v:oval id="Ovaal 374" o:spid="_x0000_s1107" style="position:absolute;left:3625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" fillcolor="#d2091e [3206]" stroked="f" strokeweight="1pt">
                <v:stroke joinstyle="miter"/>
              </v:oval>
              <v:oval id="Ovaal 375" o:spid="_x0000_s1108" style="position:absolute;left:40790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" fillcolor="#d2091e [3206]" stroked="f" strokeweight="1pt">
                <v:stroke joinstyle="miter"/>
              </v:oval>
              <v:oval id="Ovaal 376" o:spid="_x0000_s1109" style="position:absolute;left:4532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" fillcolor="#d2091e [3206]" stroked="f" strokeweight="1pt">
                <v:stroke joinstyle="miter"/>
              </v:oval>
              <v:oval id="Ovaal 377" o:spid="_x0000_s1110" style="position:absolute;left:4985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" fillcolor="#d2091e [3206]" stroked="f" strokeweight="1pt">
                <v:stroke joinstyle="miter"/>
              </v:oval>
              <v:oval id="Ovaal 378" o:spid="_x0000_s1111" style="position:absolute;left:5367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" fillcolor="#d2091e [3206]" stroked="f" strokeweight="1pt">
                <v:stroke joinstyle="miter"/>
              </v:oval>
              <v:oval id="Ovaal 379" o:spid="_x0000_s1112" style="position:absolute;left:5510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" fillcolor="#d2091e [3206]" stroked="f" strokeweight="1pt">
                <v:stroke joinstyle="miter"/>
              </v:oval>
              <v:oval id="Ovaal 380" o:spid="_x0000_s1113" style="position:absolute;left:5820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" fillcolor="#d2091e [3206]" stroked="f" strokeweight="1pt">
                <v:stroke joinstyle="miter"/>
              </v:oval>
              <v:oval id="Ovaal 381" o:spid="_x0000_s1114" style="position:absolute;left:6042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" fillcolor="#d2091e [3206]" stroked="f" strokeweight="1pt">
                <v:stroke joinstyle="miter"/>
              </v:oval>
              <w10:wrap anchorx="page" anchory="margin"/>
            </v:group>
          </w:pict>
        </mc:Fallback>
      </mc:AlternateContent>
    </w:r>
    <w:r w:rsidR="00A043FF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E7143AC" wp14:editId="4A3DDFB8">
              <wp:simplePos x="0" y="0"/>
              <wp:positionH relativeFrom="page">
                <wp:posOffset>6623685</wp:posOffset>
              </wp:positionH>
              <wp:positionV relativeFrom="margin">
                <wp:posOffset>8677910</wp:posOffset>
              </wp:positionV>
              <wp:extent cx="936710" cy="935990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36625" cy="935990"/>
                      </a:xfrm>
                      <a:custGeom>
                        <a:avLst/>
                        <a:gdLst>
                          <a:gd name="connsiteX0" fmla="*/ 0 w 936550"/>
                          <a:gd name="connsiteY0" fmla="*/ 0 h 936423"/>
                          <a:gd name="connsiteX1" fmla="*/ 0 w 936550"/>
                          <a:gd name="connsiteY1" fmla="*/ 936423 h 936423"/>
                          <a:gd name="connsiteX2" fmla="*/ 936551 w 936550"/>
                          <a:gd name="connsiteY2" fmla="*/ 936423 h 936423"/>
                          <a:gd name="connsiteX3" fmla="*/ 0 w 936550"/>
                          <a:gd name="connsiteY3" fmla="*/ 0 h 936423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936550" h="936423">
                            <a:moveTo>
                              <a:pt x="0" y="0"/>
                            </a:moveTo>
                            <a:lnTo>
                              <a:pt x="0" y="936423"/>
                            </a:lnTo>
                            <a:lnTo>
                              <a:pt x="936551" y="936423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4"/>
                      </a:solidFill>
                      <a:ln w="12695" cap="flat">
                        <a:noFill/>
                        <a:prstDash val="solid"/>
                        <a:miter/>
                      </a:ln>
                    </wps:spPr>
                    <wps:txbx>
                      <w:txbxContent>
                        <w:p w14:paraId="3E24D410" w14:textId="77777777" w:rsidR="00A043FF" w:rsidRPr="00A043FF" w:rsidRDefault="00A043FF" w:rsidP="00242227">
                          <w:pPr>
                            <w:pStyle w:val="Dunpagnr"/>
                          </w:pPr>
                          <w:r w:rsidRPr="00A043FF">
                            <w:fldChar w:fldCharType="begin"/>
                          </w:r>
                          <w:r w:rsidRPr="00A043FF">
                            <w:instrText xml:space="preserve"> PAGE   \* MERGEFORMAT </w:instrText>
                          </w:r>
                          <w:r w:rsidRPr="00A043FF">
                            <w:fldChar w:fldCharType="separate"/>
                          </w:r>
                          <w:r w:rsidRPr="00A043FF">
                            <w:rPr>
                              <w:noProof/>
                            </w:rPr>
                            <w:t>2</w:t>
                          </w:r>
                          <w:r w:rsidRPr="00A043FF">
                            <w:fldChar w:fldCharType="end"/>
                          </w:r>
                        </w:p>
                      </w:txbxContent>
                    </wps:txbx>
                    <wps:bodyPr rot="0" spcFirstLastPara="0" vert="horz" wrap="square" lIns="180000" tIns="18000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7143AC" id="Vrije vorm: vorm 3" o:spid="_x0000_s1026" style="position:absolute;margin-left:521.55pt;margin-top:683.3pt;width:73.75pt;height:73.7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margin;v-text-anchor:middle" coordsize="936550,93642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" adj="-11796480,,5400" path="m,l,936423r936551,l,xe" fillcolor="#b3c9dc [3207]" stroked="f" strokeweight=".35264mm">
              <v:stroke joinstyle="miter"/>
              <v:formulas/>
              <v:path arrowok="t" o:connecttype="custom" o:connectlocs="0,0;0,935990;936626,935990;0,0" o:connectangles="0,0,0,0" textboxrect="0,0,936550,936423"/>
              <v:textbox inset="5mm,5mm,0,0">
                <w:txbxContent>
                  <w:p w14:paraId="3E24D410" w14:textId="77777777" w:rsidR="00A043FF" w:rsidRPr="00A043FF" w:rsidRDefault="00A043FF" w:rsidP="00242227">
                    <w:pPr>
                      <w:pStyle w:val="Dunpagnr"/>
                    </w:pPr>
                    <w:r w:rsidRPr="00A043FF">
                      <w:fldChar w:fldCharType="begin"/>
                    </w:r>
                    <w:r w:rsidRPr="00A043FF">
                      <w:instrText xml:space="preserve"> PAGE   \* MERGEFORMAT </w:instrText>
                    </w:r>
                    <w:r w:rsidRPr="00A043FF">
                      <w:fldChar w:fldCharType="separate"/>
                    </w:r>
                    <w:r w:rsidRPr="00A043FF">
                      <w:rPr>
                        <w:noProof/>
                      </w:rPr>
                      <w:t>2</w:t>
                    </w:r>
                    <w:r w:rsidRPr="00A043FF"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04649" w14:textId="77777777" w:rsidR="00F678E6" w:rsidRDefault="00F678E6">
    <w:pPr>
      <w:pStyle w:val="Voettekst"/>
    </w:pPr>
    <w:r>
      <w:rPr>
        <w:noProof/>
      </w:rPr>
      <w:drawing>
        <wp:anchor distT="0" distB="0" distL="114300" distR="114300" simplePos="0" relativeHeight="251658246" behindDoc="1" locked="0" layoutInCell="1" allowOverlap="1" wp14:anchorId="288E4D70" wp14:editId="763D9561">
          <wp:simplePos x="0" y="0"/>
          <wp:positionH relativeFrom="page">
            <wp:posOffset>723900</wp:posOffset>
          </wp:positionH>
          <wp:positionV relativeFrom="page">
            <wp:posOffset>9001125</wp:posOffset>
          </wp:positionV>
          <wp:extent cx="1980000" cy="327600"/>
          <wp:effectExtent l="0" t="0" r="1270" b="0"/>
          <wp:wrapNone/>
          <wp:docPr id="1843354550" name="Graphic 2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" name="Graphic 2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000" cy="32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09A90" w14:textId="77777777" w:rsidR="00953CC7" w:rsidRDefault="00953CC7" w:rsidP="00A043FF">
      <w:pPr>
        <w:spacing w:line="240" w:lineRule="auto"/>
      </w:pPr>
      <w:r>
        <w:separator/>
      </w:r>
    </w:p>
  </w:footnote>
  <w:footnote w:type="continuationSeparator" w:id="0">
    <w:p w14:paraId="4F54CD51" w14:textId="77777777" w:rsidR="00953CC7" w:rsidRDefault="00953CC7" w:rsidP="00A043FF">
      <w:pPr>
        <w:spacing w:line="240" w:lineRule="auto"/>
      </w:pPr>
      <w:r>
        <w:continuationSeparator/>
      </w:r>
    </w:p>
  </w:footnote>
  <w:footnote w:type="continuationNotice" w:id="1">
    <w:p w14:paraId="7F033341" w14:textId="77777777" w:rsidR="00953CC7" w:rsidRDefault="00953CC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83096" w14:textId="77777777" w:rsidR="00CF1857" w:rsidRDefault="00CF1857">
    <w:pPr>
      <w:pStyle w:val="Koptekst"/>
    </w:pPr>
    <w:r>
      <w:rPr>
        <w:noProof/>
      </w:rPr>
      <mc:AlternateContent>
        <mc:Choice Requires="wpg">
          <w:drawing>
            <wp:anchor distT="0" distB="0" distL="114300" distR="114300" simplePos="0" relativeHeight="251658245" behindDoc="1" locked="0" layoutInCell="1" allowOverlap="1" wp14:anchorId="42BC8590" wp14:editId="555CB87B">
              <wp:simplePos x="0" y="0"/>
              <wp:positionH relativeFrom="margin">
                <wp:posOffset>-718820</wp:posOffset>
              </wp:positionH>
              <wp:positionV relativeFrom="margin">
                <wp:posOffset>-144145</wp:posOffset>
              </wp:positionV>
              <wp:extent cx="6618605" cy="43180"/>
              <wp:effectExtent l="0" t="0" r="0" b="0"/>
              <wp:wrapNone/>
              <wp:docPr id="280" name="Groep 2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18605" cy="43180"/>
                        <a:chOff x="0" y="0"/>
                        <a:chExt cx="6618909" cy="43180"/>
                      </a:xfrm>
                    </wpg:grpSpPr>
                    <wps:wsp>
                      <wps:cNvPr id="178" name="Ovaal 178"/>
                      <wps:cNvSpPr/>
                      <wps:spPr>
                        <a:xfrm>
                          <a:off x="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9" name="Ovaal 179"/>
                      <wps:cNvSpPr/>
                      <wps:spPr>
                        <a:xfrm>
                          <a:off x="7951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0" name="Ovaal 180"/>
                      <wps:cNvSpPr/>
                      <wps:spPr>
                        <a:xfrm>
                          <a:off x="22263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1" name="Ovaal 181"/>
                      <wps:cNvSpPr/>
                      <wps:spPr>
                        <a:xfrm>
                          <a:off x="46117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2" name="Ovaal 182"/>
                      <wps:cNvSpPr/>
                      <wps:spPr>
                        <a:xfrm>
                          <a:off x="67586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3" name="Ovaal 183"/>
                      <wps:cNvSpPr/>
                      <wps:spPr>
                        <a:xfrm>
                          <a:off x="98596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4" name="Ovaal 184"/>
                      <wps:cNvSpPr/>
                      <wps:spPr>
                        <a:xfrm>
                          <a:off x="128016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5" name="Ovaal 185"/>
                      <wps:cNvSpPr/>
                      <wps:spPr>
                        <a:xfrm>
                          <a:off x="159026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6" name="Ovaal 186"/>
                      <wps:cNvSpPr/>
                      <wps:spPr>
                        <a:xfrm>
                          <a:off x="189241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7" name="Ovaal 187"/>
                      <wps:cNvSpPr/>
                      <wps:spPr>
                        <a:xfrm>
                          <a:off x="218660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8" name="Ovaal 188"/>
                      <wps:cNvSpPr/>
                      <wps:spPr>
                        <a:xfrm>
                          <a:off x="249670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9" name="Ovaal 189"/>
                      <wps:cNvSpPr/>
                      <wps:spPr>
                        <a:xfrm>
                          <a:off x="279885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0" name="Ovaal 190"/>
                      <wps:cNvSpPr/>
                      <wps:spPr>
                        <a:xfrm>
                          <a:off x="309305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" name="Ovaal 191"/>
                      <wps:cNvSpPr/>
                      <wps:spPr>
                        <a:xfrm>
                          <a:off x="347472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" name="Ovaal 192"/>
                      <wps:cNvSpPr/>
                      <wps:spPr>
                        <a:xfrm>
                          <a:off x="392794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" name="Ovaal 193"/>
                      <wps:cNvSpPr/>
                      <wps:spPr>
                        <a:xfrm>
                          <a:off x="438116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" name="Ovaal 194"/>
                      <wps:cNvSpPr/>
                      <wps:spPr>
                        <a:xfrm>
                          <a:off x="483439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" name="Ovaal 195"/>
                      <wps:cNvSpPr/>
                      <wps:spPr>
                        <a:xfrm>
                          <a:off x="317257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" name="Ovaal 196"/>
                      <wps:cNvSpPr/>
                      <wps:spPr>
                        <a:xfrm>
                          <a:off x="355423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" name="Ovaal 197"/>
                      <wps:cNvSpPr/>
                      <wps:spPr>
                        <a:xfrm>
                          <a:off x="400745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" name="Ovaal 198"/>
                      <wps:cNvSpPr/>
                      <wps:spPr>
                        <a:xfrm>
                          <a:off x="446068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" name="Ovaal 199"/>
                      <wps:cNvSpPr/>
                      <wps:spPr>
                        <a:xfrm>
                          <a:off x="491390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" name="Ovaal 200"/>
                      <wps:cNvSpPr/>
                      <wps:spPr>
                        <a:xfrm>
                          <a:off x="528761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" name="Ovaal 201"/>
                      <wps:cNvSpPr/>
                      <wps:spPr>
                        <a:xfrm>
                          <a:off x="544664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" name="Ovaal 202"/>
                      <wps:cNvSpPr/>
                      <wps:spPr>
                        <a:xfrm>
                          <a:off x="574084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" name="Ovaal 203"/>
                      <wps:cNvSpPr/>
                      <wps:spPr>
                        <a:xfrm>
                          <a:off x="597142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5" name="Ovaal 205"/>
                      <wps:cNvSpPr/>
                      <wps:spPr>
                        <a:xfrm>
                          <a:off x="619406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" name="Ovaal 210"/>
                      <wps:cNvSpPr/>
                      <wps:spPr>
                        <a:xfrm>
                          <a:off x="649621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2" name="Ovaal 212"/>
                      <wps:cNvSpPr/>
                      <wps:spPr>
                        <a:xfrm>
                          <a:off x="37371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3" name="Ovaal 213"/>
                      <wps:cNvSpPr/>
                      <wps:spPr>
                        <a:xfrm>
                          <a:off x="60429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4" name="Ovaal 214"/>
                      <wps:cNvSpPr/>
                      <wps:spPr>
                        <a:xfrm>
                          <a:off x="90644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5" name="Ovaal 215"/>
                      <wps:cNvSpPr/>
                      <wps:spPr>
                        <a:xfrm>
                          <a:off x="120859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6" name="Ovaal 216"/>
                      <wps:cNvSpPr/>
                      <wps:spPr>
                        <a:xfrm>
                          <a:off x="151074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" name="Ovaal 217"/>
                      <wps:cNvSpPr/>
                      <wps:spPr>
                        <a:xfrm>
                          <a:off x="181289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8" name="Ovaal 218"/>
                      <wps:cNvSpPr/>
                      <wps:spPr>
                        <a:xfrm>
                          <a:off x="211504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9" name="Ovaal 219"/>
                      <wps:cNvSpPr/>
                      <wps:spPr>
                        <a:xfrm>
                          <a:off x="242514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0" name="Ovaal 220"/>
                      <wps:cNvSpPr/>
                      <wps:spPr>
                        <a:xfrm>
                          <a:off x="271934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1" name="Ovaal 221"/>
                      <wps:cNvSpPr/>
                      <wps:spPr>
                        <a:xfrm>
                          <a:off x="302149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2" name="Ovaal 222"/>
                      <wps:cNvSpPr/>
                      <wps:spPr>
                        <a:xfrm>
                          <a:off x="340315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3" name="Ovaal 223"/>
                      <wps:cNvSpPr/>
                      <wps:spPr>
                        <a:xfrm>
                          <a:off x="377686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4" name="Ovaal 224"/>
                      <wps:cNvSpPr/>
                      <wps:spPr>
                        <a:xfrm>
                          <a:off x="423009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5" name="Ovaal 225"/>
                      <wps:cNvSpPr/>
                      <wps:spPr>
                        <a:xfrm>
                          <a:off x="468331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6" name="Ovaal 226"/>
                      <wps:cNvSpPr/>
                      <wps:spPr>
                        <a:xfrm>
                          <a:off x="513654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8" name="Ovaal 228"/>
                      <wps:cNvSpPr/>
                      <wps:spPr>
                        <a:xfrm>
                          <a:off x="558976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9" name="Ovaal 229"/>
                      <wps:cNvSpPr/>
                      <wps:spPr>
                        <a:xfrm>
                          <a:off x="15107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0" name="Ovaal 230"/>
                      <wps:cNvSpPr/>
                      <wps:spPr>
                        <a:xfrm>
                          <a:off x="30214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1" name="Ovaal 231"/>
                      <wps:cNvSpPr/>
                      <wps:spPr>
                        <a:xfrm>
                          <a:off x="53273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2" name="Ovaal 232"/>
                      <wps:cNvSpPr/>
                      <wps:spPr>
                        <a:xfrm>
                          <a:off x="83488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3" name="Ovaal 233"/>
                      <wps:cNvSpPr/>
                      <wps:spPr>
                        <a:xfrm>
                          <a:off x="112908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4" name="Ovaal 234"/>
                      <wps:cNvSpPr/>
                      <wps:spPr>
                        <a:xfrm>
                          <a:off x="143918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5" name="Ovaal 235"/>
                      <wps:cNvSpPr/>
                      <wps:spPr>
                        <a:xfrm>
                          <a:off x="174133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6" name="Ovaal 236"/>
                      <wps:cNvSpPr/>
                      <wps:spPr>
                        <a:xfrm>
                          <a:off x="203553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" name="Ovaal 237"/>
                      <wps:cNvSpPr/>
                      <wps:spPr>
                        <a:xfrm>
                          <a:off x="234563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" name="Ovaal 238"/>
                      <wps:cNvSpPr/>
                      <wps:spPr>
                        <a:xfrm>
                          <a:off x="264778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" name="Ovaal 239"/>
                      <wps:cNvSpPr/>
                      <wps:spPr>
                        <a:xfrm>
                          <a:off x="294198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" name="Ovaal 240"/>
                      <wps:cNvSpPr/>
                      <wps:spPr>
                        <a:xfrm>
                          <a:off x="332364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" name="Ovaal 241"/>
                      <wps:cNvSpPr/>
                      <wps:spPr>
                        <a:xfrm>
                          <a:off x="370530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" name="Ovaal 242"/>
                      <wps:cNvSpPr/>
                      <wps:spPr>
                        <a:xfrm>
                          <a:off x="415853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" name="Ovaal 243"/>
                      <wps:cNvSpPr/>
                      <wps:spPr>
                        <a:xfrm>
                          <a:off x="461175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" name="Ovaal 244"/>
                      <wps:cNvSpPr/>
                      <wps:spPr>
                        <a:xfrm>
                          <a:off x="506498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" name="Ovaal 246"/>
                      <wps:cNvSpPr/>
                      <wps:spPr>
                        <a:xfrm>
                          <a:off x="385638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" name="Ovaal 247"/>
                      <wps:cNvSpPr/>
                      <wps:spPr>
                        <a:xfrm>
                          <a:off x="430165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" name="Ovaal 248"/>
                      <wps:cNvSpPr/>
                      <wps:spPr>
                        <a:xfrm>
                          <a:off x="475488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" name="Ovaal 249"/>
                      <wps:cNvSpPr/>
                      <wps:spPr>
                        <a:xfrm>
                          <a:off x="520810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" name="Ovaal 251"/>
                      <wps:cNvSpPr/>
                      <wps:spPr>
                        <a:xfrm>
                          <a:off x="566132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" name="Ovaal 252"/>
                      <wps:cNvSpPr/>
                      <wps:spPr>
                        <a:xfrm>
                          <a:off x="589986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4" name="Ovaal 254"/>
                      <wps:cNvSpPr/>
                      <wps:spPr>
                        <a:xfrm>
                          <a:off x="612250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5" name="Ovaal 255"/>
                      <wps:cNvSpPr/>
                      <wps:spPr>
                        <a:xfrm>
                          <a:off x="627357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6" name="Ovaal 256"/>
                      <wps:cNvSpPr/>
                      <wps:spPr>
                        <a:xfrm>
                          <a:off x="634514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9" name="Ovaal 259"/>
                      <wps:cNvSpPr/>
                      <wps:spPr>
                        <a:xfrm>
                          <a:off x="642465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" name="Ovaal 260"/>
                      <wps:cNvSpPr/>
                      <wps:spPr>
                        <a:xfrm>
                          <a:off x="657572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" name="Ovaal 263"/>
                      <wps:cNvSpPr/>
                      <wps:spPr>
                        <a:xfrm>
                          <a:off x="75537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" name="Ovaal 264"/>
                      <wps:cNvSpPr/>
                      <wps:spPr>
                        <a:xfrm>
                          <a:off x="105752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5" name="Ovaal 265"/>
                      <wps:cNvSpPr/>
                      <wps:spPr>
                        <a:xfrm>
                          <a:off x="135967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6" name="Ovaal 266"/>
                      <wps:cNvSpPr/>
                      <wps:spPr>
                        <a:xfrm>
                          <a:off x="166182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" name="Ovaal 267"/>
                      <wps:cNvSpPr/>
                      <wps:spPr>
                        <a:xfrm>
                          <a:off x="196397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8" name="Ovaal 268"/>
                      <wps:cNvSpPr/>
                      <wps:spPr>
                        <a:xfrm>
                          <a:off x="226612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9" name="Ovaal 269"/>
                      <wps:cNvSpPr/>
                      <wps:spPr>
                        <a:xfrm>
                          <a:off x="256827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0" name="Ovaal 270"/>
                      <wps:cNvSpPr/>
                      <wps:spPr>
                        <a:xfrm>
                          <a:off x="287042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1" name="Ovaal 271"/>
                      <wps:cNvSpPr/>
                      <wps:spPr>
                        <a:xfrm>
                          <a:off x="325208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2" name="Ovaal 272"/>
                      <wps:cNvSpPr/>
                      <wps:spPr>
                        <a:xfrm>
                          <a:off x="362579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3" name="Ovaal 273"/>
                      <wps:cNvSpPr/>
                      <wps:spPr>
                        <a:xfrm>
                          <a:off x="407901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4" name="Ovaal 274"/>
                      <wps:cNvSpPr/>
                      <wps:spPr>
                        <a:xfrm>
                          <a:off x="453224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5" name="Ovaal 275"/>
                      <wps:cNvSpPr/>
                      <wps:spPr>
                        <a:xfrm>
                          <a:off x="498546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6" name="Ovaal 276"/>
                      <wps:cNvSpPr/>
                      <wps:spPr>
                        <a:xfrm>
                          <a:off x="536713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7" name="Ovaal 277"/>
                      <wps:cNvSpPr/>
                      <wps:spPr>
                        <a:xfrm>
                          <a:off x="551025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8" name="Ovaal 278"/>
                      <wps:cNvSpPr/>
                      <wps:spPr>
                        <a:xfrm>
                          <a:off x="582035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9" name="Ovaal 279"/>
                      <wps:cNvSpPr/>
                      <wps:spPr>
                        <a:xfrm>
                          <a:off x="604299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F26A18D" id="Groep 280" o:spid="_x0000_s1026" style="position:absolute;margin-left:-56.6pt;margin-top:-11.35pt;width:521.15pt;height:3.4pt;z-index:-251601408;mso-position-horizontal-relative:margin;mso-position-vertical-relative:margin" coordsize="66189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">
              <v:oval id="Ovaal 178" o:spid="_x0000_s1027" style="position:absolute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" fillcolor="#d2091e [3206]" stroked="f" strokeweight="1pt">
                <v:stroke joinstyle="miter"/>
              </v:oval>
              <v:oval id="Ovaal 179" o:spid="_x0000_s1028" style="position:absolute;left:795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" fillcolor="#d2091e [3206]" stroked="f" strokeweight="1pt">
                <v:stroke joinstyle="miter"/>
              </v:oval>
              <v:oval id="Ovaal 180" o:spid="_x0000_s1029" style="position:absolute;left:222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" fillcolor="#d2091e [3206]" stroked="f" strokeweight="1pt">
                <v:stroke joinstyle="miter"/>
              </v:oval>
              <v:oval id="Ovaal 181" o:spid="_x0000_s1030" style="position:absolute;left:461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" fillcolor="#d2091e [3206]" stroked="f" strokeweight="1pt">
                <v:stroke joinstyle="miter"/>
              </v:oval>
              <v:oval id="Ovaal 182" o:spid="_x0000_s1031" style="position:absolute;left:675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" fillcolor="#d2091e [3206]" stroked="f" strokeweight="1pt">
                <v:stroke joinstyle="miter"/>
              </v:oval>
              <v:oval id="Ovaal 183" o:spid="_x0000_s1032" style="position:absolute;left:985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" fillcolor="#d2091e [3206]" stroked="f" strokeweight="1pt">
                <v:stroke joinstyle="miter"/>
              </v:oval>
              <v:oval id="Ovaal 184" o:spid="_x0000_s1033" style="position:absolute;left:1280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" fillcolor="#d2091e [3206]" stroked="f" strokeweight="1pt">
                <v:stroke joinstyle="miter"/>
              </v:oval>
              <v:oval id="Ovaal 185" o:spid="_x0000_s1034" style="position:absolute;left:1590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" fillcolor="#d2091e [3206]" stroked="f" strokeweight="1pt">
                <v:stroke joinstyle="miter"/>
              </v:oval>
              <v:oval id="Ovaal 186" o:spid="_x0000_s1035" style="position:absolute;left:18924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" fillcolor="#d2091e [3206]" stroked="f" strokeweight="1pt">
                <v:stroke joinstyle="miter"/>
              </v:oval>
              <v:oval id="Ovaal 187" o:spid="_x0000_s1036" style="position:absolute;left:21866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" fillcolor="#d2091e [3206]" stroked="f" strokeweight="1pt">
                <v:stroke joinstyle="miter"/>
              </v:oval>
              <v:oval id="Ovaal 188" o:spid="_x0000_s1037" style="position:absolute;left:24967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" fillcolor="#d2091e [3206]" stroked="f" strokeweight="1pt">
                <v:stroke joinstyle="miter"/>
              </v:oval>
              <v:oval id="Ovaal 189" o:spid="_x0000_s1038" style="position:absolute;left:2798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" fillcolor="#d2091e [3206]" stroked="f" strokeweight="1pt">
                <v:stroke joinstyle="miter"/>
              </v:oval>
              <v:oval id="Ovaal 190" o:spid="_x0000_s1039" style="position:absolute;left:3093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" fillcolor="#d2091e [3206]" stroked="f" strokeweight="1pt">
                <v:stroke joinstyle="miter"/>
              </v:oval>
              <v:oval id="Ovaal 191" o:spid="_x0000_s1040" style="position:absolute;left:3474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" fillcolor="#d2091e [3206]" stroked="f" strokeweight="1pt">
                <v:stroke joinstyle="miter"/>
              </v:oval>
              <v:oval id="Ovaal 192" o:spid="_x0000_s1041" style="position:absolute;left:3927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" fillcolor="#d2091e [3206]" stroked="f" strokeweight="1pt">
                <v:stroke joinstyle="miter"/>
              </v:oval>
              <v:oval id="Ovaal 193" o:spid="_x0000_s1042" style="position:absolute;left:4381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" fillcolor="#d2091e [3206]" stroked="f" strokeweight="1pt">
                <v:stroke joinstyle="miter"/>
              </v:oval>
              <v:oval id="Ovaal 194" o:spid="_x0000_s1043" style="position:absolute;left:4834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" fillcolor="#d2091e [3206]" stroked="f" strokeweight="1pt">
                <v:stroke joinstyle="miter"/>
              </v:oval>
              <v:oval id="Ovaal 195" o:spid="_x0000_s1044" style="position:absolute;left:3172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" fillcolor="#d2091e [3206]" stroked="f" strokeweight="1pt">
                <v:stroke joinstyle="miter"/>
              </v:oval>
              <v:oval id="Ovaal 196" o:spid="_x0000_s1045" style="position:absolute;left:3554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" fillcolor="#d2091e [3206]" stroked="f" strokeweight="1pt">
                <v:stroke joinstyle="miter"/>
              </v:oval>
              <v:oval id="Ovaal 197" o:spid="_x0000_s1046" style="position:absolute;left:4007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" fillcolor="#d2091e [3206]" stroked="f" strokeweight="1pt">
                <v:stroke joinstyle="miter"/>
              </v:oval>
              <v:oval id="Ovaal 198" o:spid="_x0000_s1047" style="position:absolute;left:4460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" fillcolor="#d2091e [3206]" stroked="f" strokeweight="1pt">
                <v:stroke joinstyle="miter"/>
              </v:oval>
              <v:oval id="Ovaal 199" o:spid="_x0000_s1048" style="position:absolute;left:49139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" fillcolor="#d2091e [3206]" stroked="f" strokeweight="1pt">
                <v:stroke joinstyle="miter"/>
              </v:oval>
              <v:oval id="Ovaal 200" o:spid="_x0000_s1049" style="position:absolute;left:52876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" fillcolor="#d2091e [3206]" stroked="f" strokeweight="1pt">
                <v:stroke joinstyle="miter"/>
              </v:oval>
              <v:oval id="Ovaal 201" o:spid="_x0000_s1050" style="position:absolute;left:5446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" fillcolor="#d2091e [3206]" stroked="f" strokeweight="1pt">
                <v:stroke joinstyle="miter"/>
              </v:oval>
              <v:oval id="Ovaal 202" o:spid="_x0000_s1051" style="position:absolute;left:5740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" fillcolor="#d2091e [3206]" stroked="f" strokeweight="1pt">
                <v:stroke joinstyle="miter"/>
              </v:oval>
              <v:oval id="Ovaal 203" o:spid="_x0000_s1052" style="position:absolute;left:5971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" fillcolor="#d2091e [3206]" stroked="f" strokeweight="1pt">
                <v:stroke joinstyle="miter"/>
              </v:oval>
              <v:oval id="Ovaal 205" o:spid="_x0000_s1053" style="position:absolute;left:6194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" fillcolor="#d2091e [3206]" stroked="f" strokeweight="1pt">
                <v:stroke joinstyle="miter"/>
              </v:oval>
              <v:oval id="Ovaal 210" o:spid="_x0000_s1054" style="position:absolute;left:64962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" fillcolor="#d2091e [3206]" stroked="f" strokeweight="1pt">
                <v:stroke joinstyle="miter"/>
              </v:oval>
              <v:oval id="Ovaal 212" o:spid="_x0000_s1055" style="position:absolute;left:3737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" fillcolor="#d2091e [3206]" stroked="f" strokeweight="1pt">
                <v:stroke joinstyle="miter"/>
              </v:oval>
              <v:oval id="Ovaal 213" o:spid="_x0000_s1056" style="position:absolute;left:604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" fillcolor="#d2091e [3206]" stroked="f" strokeweight="1pt">
                <v:stroke joinstyle="miter"/>
              </v:oval>
              <v:oval id="Ovaal 214" o:spid="_x0000_s1057" style="position:absolute;left:906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" fillcolor="#d2091e [3206]" stroked="f" strokeweight="1pt">
                <v:stroke joinstyle="miter"/>
              </v:oval>
              <v:oval id="Ovaal 215" o:spid="_x0000_s1058" style="position:absolute;left:1208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" fillcolor="#d2091e [3206]" stroked="f" strokeweight="1pt">
                <v:stroke joinstyle="miter"/>
              </v:oval>
              <v:oval id="Ovaal 216" o:spid="_x0000_s1059" style="position:absolute;left:1510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" fillcolor="#d2091e [3206]" stroked="f" strokeweight="1pt">
                <v:stroke joinstyle="miter"/>
              </v:oval>
              <v:oval id="Ovaal 217" o:spid="_x0000_s1060" style="position:absolute;left:1812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" fillcolor="#d2091e [3206]" stroked="f" strokeweight="1pt">
                <v:stroke joinstyle="miter"/>
              </v:oval>
              <v:oval id="Ovaal 218" o:spid="_x0000_s1061" style="position:absolute;left:2115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" fillcolor="#d2091e [3206]" stroked="f" strokeweight="1pt">
                <v:stroke joinstyle="miter"/>
              </v:oval>
              <v:oval id="Ovaal 219" o:spid="_x0000_s1062" style="position:absolute;left:2425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" fillcolor="#d2091e [3206]" stroked="f" strokeweight="1pt">
                <v:stroke joinstyle="miter"/>
              </v:oval>
              <v:oval id="Ovaal 220" o:spid="_x0000_s1063" style="position:absolute;left:2719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" fillcolor="#d2091e [3206]" stroked="f" strokeweight="1pt">
                <v:stroke joinstyle="miter"/>
              </v:oval>
              <v:oval id="Ovaal 221" o:spid="_x0000_s1064" style="position:absolute;left:3021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" fillcolor="#d2091e [3206]" stroked="f" strokeweight="1pt">
                <v:stroke joinstyle="miter"/>
              </v:oval>
              <v:oval id="Ovaal 222" o:spid="_x0000_s1065" style="position:absolute;left:3403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" fillcolor="#d2091e [3206]" stroked="f" strokeweight="1pt">
                <v:stroke joinstyle="miter"/>
              </v:oval>
              <v:oval id="Ovaal 223" o:spid="_x0000_s1066" style="position:absolute;left:3776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" fillcolor="#d2091e [3206]" stroked="f" strokeweight="1pt">
                <v:stroke joinstyle="miter"/>
              </v:oval>
              <v:oval id="Ovaal 224" o:spid="_x0000_s1067" style="position:absolute;left:4230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" fillcolor="#d2091e [3206]" stroked="f" strokeweight="1pt">
                <v:stroke joinstyle="miter"/>
              </v:oval>
              <v:oval id="Ovaal 225" o:spid="_x0000_s1068" style="position:absolute;left:46833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" fillcolor="#d2091e [3206]" stroked="f" strokeweight="1pt">
                <v:stroke joinstyle="miter"/>
              </v:oval>
              <v:oval id="Ovaal 226" o:spid="_x0000_s1069" style="position:absolute;left:5136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" fillcolor="#d2091e [3206]" stroked="f" strokeweight="1pt">
                <v:stroke joinstyle="miter"/>
              </v:oval>
              <v:oval id="Ovaal 228" o:spid="_x0000_s1070" style="position:absolute;left:5589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" fillcolor="#d2091e [3206]" stroked="f" strokeweight="1pt">
                <v:stroke joinstyle="miter"/>
              </v:oval>
              <v:oval id="Ovaal 229" o:spid="_x0000_s1071" style="position:absolute;left:151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" fillcolor="#d2091e [3206]" stroked="f" strokeweight="1pt">
                <v:stroke joinstyle="miter"/>
              </v:oval>
              <v:oval id="Ovaal 230" o:spid="_x0000_s1072" style="position:absolute;left:302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" fillcolor="#d2091e [3206]" stroked="f" strokeweight="1pt">
                <v:stroke joinstyle="miter"/>
              </v:oval>
              <v:oval id="Ovaal 231" o:spid="_x0000_s1073" style="position:absolute;left:532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" fillcolor="#d2091e [3206]" stroked="f" strokeweight="1pt">
                <v:stroke joinstyle="miter"/>
              </v:oval>
              <v:oval id="Ovaal 232" o:spid="_x0000_s1074" style="position:absolute;left:834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" fillcolor="#d2091e [3206]" stroked="f" strokeweight="1pt">
                <v:stroke joinstyle="miter"/>
              </v:oval>
              <v:oval id="Ovaal 233" o:spid="_x0000_s1075" style="position:absolute;left:1129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" fillcolor="#d2091e [3206]" stroked="f" strokeweight="1pt">
                <v:stroke joinstyle="miter"/>
              </v:oval>
              <v:oval id="Ovaal 234" o:spid="_x0000_s1076" style="position:absolute;left:1439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" fillcolor="#d2091e [3206]" stroked="f" strokeweight="1pt">
                <v:stroke joinstyle="miter"/>
              </v:oval>
              <v:oval id="Ovaal 235" o:spid="_x0000_s1077" style="position:absolute;left:1741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" fillcolor="#d2091e [3206]" stroked="f" strokeweight="1pt">
                <v:stroke joinstyle="miter"/>
              </v:oval>
              <v:oval id="Ovaal 236" o:spid="_x0000_s1078" style="position:absolute;left:2035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" fillcolor="#d2091e [3206]" stroked="f" strokeweight="1pt">
                <v:stroke joinstyle="miter"/>
              </v:oval>
              <v:oval id="Ovaal 237" o:spid="_x0000_s1079" style="position:absolute;left:2345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" fillcolor="#d2091e [3206]" stroked="f" strokeweight="1pt">
                <v:stroke joinstyle="miter"/>
              </v:oval>
              <v:oval id="Ovaal 238" o:spid="_x0000_s1080" style="position:absolute;left:2647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" fillcolor="#d2091e [3206]" stroked="f" strokeweight="1pt">
                <v:stroke joinstyle="miter"/>
              </v:oval>
              <v:oval id="Ovaal 239" o:spid="_x0000_s1081" style="position:absolute;left:2941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" fillcolor="#d2091e [3206]" stroked="f" strokeweight="1pt">
                <v:stroke joinstyle="miter"/>
              </v:oval>
              <v:oval id="Ovaal 240" o:spid="_x0000_s1082" style="position:absolute;left:3323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" fillcolor="#d2091e [3206]" stroked="f" strokeweight="1pt">
                <v:stroke joinstyle="miter"/>
              </v:oval>
              <v:oval id="Ovaal 241" o:spid="_x0000_s1083" style="position:absolute;left:37053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" fillcolor="#d2091e [3206]" stroked="f" strokeweight="1pt">
                <v:stroke joinstyle="miter"/>
              </v:oval>
              <v:oval id="Ovaal 242" o:spid="_x0000_s1084" style="position:absolute;left:4158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" fillcolor="#d2091e [3206]" stroked="f" strokeweight="1pt">
                <v:stroke joinstyle="miter"/>
              </v:oval>
              <v:oval id="Ovaal 243" o:spid="_x0000_s1085" style="position:absolute;left:4611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" fillcolor="#d2091e [3206]" stroked="f" strokeweight="1pt">
                <v:stroke joinstyle="miter"/>
              </v:oval>
              <v:oval id="Ovaal 244" o:spid="_x0000_s1086" style="position:absolute;left:5064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" fillcolor="#d2091e [3206]" stroked="f" strokeweight="1pt">
                <v:stroke joinstyle="miter"/>
              </v:oval>
              <v:oval id="Ovaal 246" o:spid="_x0000_s1087" style="position:absolute;left:3856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" fillcolor="#d2091e [3206]" stroked="f" strokeweight="1pt">
                <v:stroke joinstyle="miter"/>
              </v:oval>
              <v:oval id="Ovaal 247" o:spid="_x0000_s1088" style="position:absolute;left:4301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" fillcolor="#d2091e [3206]" stroked="f" strokeweight="1pt">
                <v:stroke joinstyle="miter"/>
              </v:oval>
              <v:oval id="Ovaal 248" o:spid="_x0000_s1089" style="position:absolute;left:4754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" fillcolor="#d2091e [3206]" stroked="f" strokeweight="1pt">
                <v:stroke joinstyle="miter"/>
              </v:oval>
              <v:oval id="Ovaal 249" o:spid="_x0000_s1090" style="position:absolute;left:52081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" fillcolor="#d2091e [3206]" stroked="f" strokeweight="1pt">
                <v:stroke joinstyle="miter"/>
              </v:oval>
              <v:oval id="Ovaal 251" o:spid="_x0000_s1091" style="position:absolute;left:5661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" fillcolor="#d2091e [3206]" stroked="f" strokeweight="1pt">
                <v:stroke joinstyle="miter"/>
              </v:oval>
              <v:oval id="Ovaal 252" o:spid="_x0000_s1092" style="position:absolute;left:5899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" fillcolor="#d2091e [3206]" stroked="f" strokeweight="1pt">
                <v:stroke joinstyle="miter"/>
              </v:oval>
              <v:oval id="Ovaal 254" o:spid="_x0000_s1093" style="position:absolute;left:61225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" fillcolor="#d2091e [3206]" stroked="f" strokeweight="1pt">
                <v:stroke joinstyle="miter"/>
              </v:oval>
              <v:oval id="Ovaal 255" o:spid="_x0000_s1094" style="position:absolute;left:6273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" fillcolor="#d2091e [3206]" stroked="f" strokeweight="1pt">
                <v:stroke joinstyle="miter"/>
              </v:oval>
              <v:oval id="Ovaal 256" o:spid="_x0000_s1095" style="position:absolute;left:6345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" fillcolor="#d2091e [3206]" stroked="f" strokeweight="1pt">
                <v:stroke joinstyle="miter"/>
              </v:oval>
              <v:oval id="Ovaal 259" o:spid="_x0000_s1096" style="position:absolute;left:6424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" fillcolor="#d2091e [3206]" stroked="f" strokeweight="1pt">
                <v:stroke joinstyle="miter"/>
              </v:oval>
              <v:oval id="Ovaal 260" o:spid="_x0000_s1097" style="position:absolute;left:6575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" fillcolor="#d2091e [3206]" stroked="f" strokeweight="1pt">
                <v:stroke joinstyle="miter"/>
              </v:oval>
              <v:oval id="Ovaal 263" o:spid="_x0000_s1098" style="position:absolute;left:755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" fillcolor="#d2091e [3206]" stroked="f" strokeweight="1pt">
                <v:stroke joinstyle="miter"/>
              </v:oval>
              <v:oval id="Ovaal 264" o:spid="_x0000_s1099" style="position:absolute;left:1057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" fillcolor="#d2091e [3206]" stroked="f" strokeweight="1pt">
                <v:stroke joinstyle="miter"/>
              </v:oval>
              <v:oval id="Ovaal 265" o:spid="_x0000_s1100" style="position:absolute;left:1359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" fillcolor="#d2091e [3206]" stroked="f" strokeweight="1pt">
                <v:stroke joinstyle="miter"/>
              </v:oval>
              <v:oval id="Ovaal 266" o:spid="_x0000_s1101" style="position:absolute;left:1661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" fillcolor="#d2091e [3206]" stroked="f" strokeweight="1pt">
                <v:stroke joinstyle="miter"/>
              </v:oval>
              <v:oval id="Ovaal 267" o:spid="_x0000_s1102" style="position:absolute;left:1963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" fillcolor="#d2091e [3206]" stroked="f" strokeweight="1pt">
                <v:stroke joinstyle="miter"/>
              </v:oval>
              <v:oval id="Ovaal 268" o:spid="_x0000_s1103" style="position:absolute;left:2266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" fillcolor="#d2091e [3206]" stroked="f" strokeweight="1pt">
                <v:stroke joinstyle="miter"/>
              </v:oval>
              <v:oval id="Ovaal 269" o:spid="_x0000_s1104" style="position:absolute;left:2568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" fillcolor="#d2091e [3206]" stroked="f" strokeweight="1pt">
                <v:stroke joinstyle="miter"/>
              </v:oval>
              <v:oval id="Ovaal 270" o:spid="_x0000_s1105" style="position:absolute;left:2870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" fillcolor="#d2091e [3206]" stroked="f" strokeweight="1pt">
                <v:stroke joinstyle="miter"/>
              </v:oval>
              <v:oval id="Ovaal 271" o:spid="_x0000_s1106" style="position:absolute;left:3252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" fillcolor="#d2091e [3206]" stroked="f" strokeweight="1pt">
                <v:stroke joinstyle="miter"/>
              </v:oval>
              <v:oval id="Ovaal 272" o:spid="_x0000_s1107" style="position:absolute;left:3625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" fillcolor="#d2091e [3206]" stroked="f" strokeweight="1pt">
                <v:stroke joinstyle="miter"/>
              </v:oval>
              <v:oval id="Ovaal 273" o:spid="_x0000_s1108" style="position:absolute;left:40790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" fillcolor="#d2091e [3206]" stroked="f" strokeweight="1pt">
                <v:stroke joinstyle="miter"/>
              </v:oval>
              <v:oval id="Ovaal 274" o:spid="_x0000_s1109" style="position:absolute;left:4532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" fillcolor="#d2091e [3206]" stroked="f" strokeweight="1pt">
                <v:stroke joinstyle="miter"/>
              </v:oval>
              <v:oval id="Ovaal 275" o:spid="_x0000_s1110" style="position:absolute;left:4985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" fillcolor="#d2091e [3206]" stroked="f" strokeweight="1pt">
                <v:stroke joinstyle="miter"/>
              </v:oval>
              <v:oval id="Ovaal 276" o:spid="_x0000_s1111" style="position:absolute;left:5367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" fillcolor="#d2091e [3206]" stroked="f" strokeweight="1pt">
                <v:stroke joinstyle="miter"/>
              </v:oval>
              <v:oval id="Ovaal 277" o:spid="_x0000_s1112" style="position:absolute;left:5510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" fillcolor="#d2091e [3206]" stroked="f" strokeweight="1pt">
                <v:stroke joinstyle="miter"/>
              </v:oval>
              <v:oval id="Ovaal 278" o:spid="_x0000_s1113" style="position:absolute;left:5820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" fillcolor="#d2091e [3206]" stroked="f" strokeweight="1pt">
                <v:stroke joinstyle="miter"/>
              </v:oval>
              <v:oval id="Ovaal 279" o:spid="_x0000_s1114" style="position:absolute;left:6042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" fillcolor="#d2091e [3206]" stroked="f" strokeweight="1pt">
                <v:stroke joinstyle="miter"/>
              </v:oval>
              <w10:wrap anchorx="margin" anchory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4" behindDoc="1" locked="0" layoutInCell="1" allowOverlap="1" wp14:anchorId="611E3859" wp14:editId="5F649D39">
              <wp:simplePos x="0" y="0"/>
              <wp:positionH relativeFrom="page">
                <wp:posOffset>-268605</wp:posOffset>
              </wp:positionH>
              <wp:positionV relativeFrom="paragraph">
                <wp:posOffset>9288145</wp:posOffset>
              </wp:positionV>
              <wp:extent cx="7827645" cy="939165"/>
              <wp:effectExtent l="0" t="0" r="1905" b="0"/>
              <wp:wrapNone/>
              <wp:docPr id="529" name="Groep 5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27645" cy="939165"/>
                        <a:chOff x="1" y="0"/>
                        <a:chExt cx="7828236" cy="939165"/>
                      </a:xfrm>
                    </wpg:grpSpPr>
                    <wps:wsp>
                      <wps:cNvPr id="528" name="Rechthoek 528"/>
                      <wps:cNvSpPr/>
                      <wps:spPr>
                        <a:xfrm>
                          <a:off x="1" y="0"/>
                          <a:ext cx="6891166" cy="93916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77" name="Graphic 175"/>
                      <wpg:cNvGrpSpPr/>
                      <wpg:grpSpPr>
                        <a:xfrm>
                          <a:off x="262393" y="0"/>
                          <a:ext cx="7565844" cy="936423"/>
                          <a:chOff x="0" y="0"/>
                          <a:chExt cx="7565844" cy="936423"/>
                        </a:xfrm>
                      </wpg:grpSpPr>
                      <wps:wsp>
                        <wps:cNvPr id="204" name="Vrije vorm: vorm 204"/>
                        <wps:cNvSpPr/>
                        <wps:spPr>
                          <a:xfrm>
                            <a:off x="6629294" y="0"/>
                            <a:ext cx="936550" cy="936423"/>
                          </a:xfrm>
                          <a:custGeom>
                            <a:avLst/>
                            <a:gdLst>
                              <a:gd name="connsiteX0" fmla="*/ 0 w 936550"/>
                              <a:gd name="connsiteY0" fmla="*/ 0 h 936423"/>
                              <a:gd name="connsiteX1" fmla="*/ 0 w 936550"/>
                              <a:gd name="connsiteY1" fmla="*/ 936423 h 936423"/>
                              <a:gd name="connsiteX2" fmla="*/ 936551 w 936550"/>
                              <a:gd name="connsiteY2" fmla="*/ 936423 h 936423"/>
                              <a:gd name="connsiteX3" fmla="*/ 0 w 936550"/>
                              <a:gd name="connsiteY3" fmla="*/ 0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6550" h="936423">
                                <a:moveTo>
                                  <a:pt x="0" y="0"/>
                                </a:moveTo>
                                <a:lnTo>
                                  <a:pt x="0" y="936423"/>
                                </a:lnTo>
                                <a:lnTo>
                                  <a:pt x="936551" y="9364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091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Vrije vorm: vorm 206"/>
                        <wps:cNvSpPr/>
                        <wps:spPr>
                          <a:xfrm>
                            <a:off x="6560809" y="11943"/>
                            <a:ext cx="66197" cy="65308"/>
                          </a:xfrm>
                          <a:custGeom>
                            <a:avLst/>
                            <a:gdLst>
                              <a:gd name="connsiteX0" fmla="*/ 66198 w 66197"/>
                              <a:gd name="connsiteY0" fmla="*/ 65054 h 65308"/>
                              <a:gd name="connsiteX1" fmla="*/ 0 w 66197"/>
                              <a:gd name="connsiteY1" fmla="*/ 0 h 65308"/>
                              <a:gd name="connsiteX2" fmla="*/ 66198 w 66197"/>
                              <a:gd name="connsiteY2" fmla="*/ 65308 h 653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6197" h="65308">
                                <a:moveTo>
                                  <a:pt x="66198" y="65054"/>
                                </a:moveTo>
                                <a:lnTo>
                                  <a:pt x="0" y="0"/>
                                </a:lnTo>
                                <a:lnTo>
                                  <a:pt x="66198" y="653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Vrije vorm: vorm 207"/>
                        <wps:cNvSpPr/>
                        <wps:spPr>
                          <a:xfrm>
                            <a:off x="6517355" y="0"/>
                            <a:ext cx="109779" cy="108127"/>
                          </a:xfrm>
                          <a:custGeom>
                            <a:avLst/>
                            <a:gdLst>
                              <a:gd name="connsiteX0" fmla="*/ 109779 w 109779"/>
                              <a:gd name="connsiteY0" fmla="*/ 46249 h 108127"/>
                              <a:gd name="connsiteX1" fmla="*/ 62767 w 109779"/>
                              <a:gd name="connsiteY1" fmla="*/ 0 h 108127"/>
                              <a:gd name="connsiteX2" fmla="*/ 0 w 109779"/>
                              <a:gd name="connsiteY2" fmla="*/ 0 h 108127"/>
                              <a:gd name="connsiteX3" fmla="*/ 109779 w 109779"/>
                              <a:gd name="connsiteY3" fmla="*/ 108127 h 108127"/>
                              <a:gd name="connsiteX4" fmla="*/ 109779 w 109779"/>
                              <a:gd name="connsiteY4" fmla="*/ 46249 h 1081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9779" h="108127">
                                <a:moveTo>
                                  <a:pt x="109779" y="46249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109779" y="108127"/>
                                </a:lnTo>
                                <a:lnTo>
                                  <a:pt x="109779" y="46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Vrije vorm: vorm 208"/>
                        <wps:cNvSpPr/>
                        <wps:spPr>
                          <a:xfrm>
                            <a:off x="6576945" y="139764"/>
                            <a:ext cx="50061" cy="49425"/>
                          </a:xfrm>
                          <a:custGeom>
                            <a:avLst/>
                            <a:gdLst>
                              <a:gd name="connsiteX0" fmla="*/ 50061 w 50061"/>
                              <a:gd name="connsiteY0" fmla="*/ 47901 h 49425"/>
                              <a:gd name="connsiteX1" fmla="*/ 0 w 50061"/>
                              <a:gd name="connsiteY1" fmla="*/ 0 h 49425"/>
                              <a:gd name="connsiteX2" fmla="*/ 50061 w 50061"/>
                              <a:gd name="connsiteY2" fmla="*/ 49426 h 494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0061" h="49425">
                                <a:moveTo>
                                  <a:pt x="50061" y="47901"/>
                                </a:moveTo>
                                <a:lnTo>
                                  <a:pt x="0" y="0"/>
                                </a:lnTo>
                                <a:lnTo>
                                  <a:pt x="50061" y="494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Vrije vorm: vorm 209"/>
                        <wps:cNvSpPr/>
                        <wps:spPr>
                          <a:xfrm>
                            <a:off x="6447091" y="11943"/>
                            <a:ext cx="129854" cy="127948"/>
                          </a:xfrm>
                          <a:custGeom>
                            <a:avLst/>
                            <a:gdLst>
                              <a:gd name="connsiteX0" fmla="*/ 0 w 129854"/>
                              <a:gd name="connsiteY0" fmla="*/ 0 h 127948"/>
                              <a:gd name="connsiteX1" fmla="*/ 129854 w 129854"/>
                              <a:gd name="connsiteY1" fmla="*/ 127948 h 12794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9854" h="127948">
                                <a:moveTo>
                                  <a:pt x="0" y="0"/>
                                </a:moveTo>
                                <a:cubicBezTo>
                                  <a:pt x="42056" y="42056"/>
                                  <a:pt x="85129" y="84875"/>
                                  <a:pt x="129854" y="1279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Vrije vorm: vorm 211"/>
                        <wps:cNvSpPr/>
                        <wps:spPr>
                          <a:xfrm>
                            <a:off x="6403637" y="0"/>
                            <a:ext cx="223496" cy="220192"/>
                          </a:xfrm>
                          <a:custGeom>
                            <a:avLst/>
                            <a:gdLst>
                              <a:gd name="connsiteX0" fmla="*/ 223497 w 223496"/>
                              <a:gd name="connsiteY0" fmla="*/ 158315 h 220192"/>
                              <a:gd name="connsiteX1" fmla="*/ 62767 w 223496"/>
                              <a:gd name="connsiteY1" fmla="*/ 0 h 220192"/>
                              <a:gd name="connsiteX2" fmla="*/ 0 w 223496"/>
                              <a:gd name="connsiteY2" fmla="*/ 0 h 220192"/>
                              <a:gd name="connsiteX3" fmla="*/ 223497 w 223496"/>
                              <a:gd name="connsiteY3" fmla="*/ 220193 h 220192"/>
                              <a:gd name="connsiteX4" fmla="*/ 223497 w 223496"/>
                              <a:gd name="connsiteY4" fmla="*/ 158315 h 2201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23496" h="220192">
                                <a:moveTo>
                                  <a:pt x="223497" y="158315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223497" y="220193"/>
                                </a:lnTo>
                                <a:lnTo>
                                  <a:pt x="223497" y="158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Vrije vorm: vorm 227"/>
                        <wps:cNvSpPr/>
                        <wps:spPr>
                          <a:xfrm>
                            <a:off x="6333374" y="11943"/>
                            <a:ext cx="154249" cy="152470"/>
                          </a:xfrm>
                          <a:custGeom>
                            <a:avLst/>
                            <a:gdLst>
                              <a:gd name="connsiteX0" fmla="*/ 0 w 154249"/>
                              <a:gd name="connsiteY0" fmla="*/ 0 h 152470"/>
                              <a:gd name="connsiteX1" fmla="*/ 154250 w 154249"/>
                              <a:gd name="connsiteY1" fmla="*/ 152471 h 1524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54249" h="152470">
                                <a:moveTo>
                                  <a:pt x="0" y="0"/>
                                </a:moveTo>
                                <a:cubicBezTo>
                                  <a:pt x="49426" y="49934"/>
                                  <a:pt x="100631" y="100758"/>
                                  <a:pt x="154250" y="1524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Vrije vorm: vorm 245"/>
                        <wps:cNvSpPr/>
                        <wps:spPr>
                          <a:xfrm>
                            <a:off x="6487242" y="164159"/>
                            <a:ext cx="139764" cy="137477"/>
                          </a:xfrm>
                          <a:custGeom>
                            <a:avLst/>
                            <a:gdLst>
                              <a:gd name="connsiteX0" fmla="*/ 139765 w 139764"/>
                              <a:gd name="connsiteY0" fmla="*/ 128075 h 137477"/>
                              <a:gd name="connsiteX1" fmla="*/ 0 w 139764"/>
                              <a:gd name="connsiteY1" fmla="*/ 0 h 137477"/>
                              <a:gd name="connsiteX2" fmla="*/ 139765 w 139764"/>
                              <a:gd name="connsiteY2" fmla="*/ 137478 h 13747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39764" h="137477">
                                <a:moveTo>
                                  <a:pt x="139765" y="128075"/>
                                </a:moveTo>
                                <a:cubicBezTo>
                                  <a:pt x="91228" y="85214"/>
                                  <a:pt x="44640" y="42522"/>
                                  <a:pt x="0" y="0"/>
                                </a:cubicBezTo>
                                <a:lnTo>
                                  <a:pt x="139765" y="1374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Vrije vorm: vorm 250"/>
                        <wps:cNvSpPr/>
                        <wps:spPr>
                          <a:xfrm>
                            <a:off x="6289920" y="0"/>
                            <a:ext cx="337214" cy="332258"/>
                          </a:xfrm>
                          <a:custGeom>
                            <a:avLst/>
                            <a:gdLst>
                              <a:gd name="connsiteX0" fmla="*/ 337214 w 337214"/>
                              <a:gd name="connsiteY0" fmla="*/ 270381 h 332258"/>
                              <a:gd name="connsiteX1" fmla="*/ 62767 w 337214"/>
                              <a:gd name="connsiteY1" fmla="*/ 0 h 332258"/>
                              <a:gd name="connsiteX2" fmla="*/ 0 w 337214"/>
                              <a:gd name="connsiteY2" fmla="*/ 0 h 332258"/>
                              <a:gd name="connsiteX3" fmla="*/ 337214 w 337214"/>
                              <a:gd name="connsiteY3" fmla="*/ 332259 h 332258"/>
                              <a:gd name="connsiteX4" fmla="*/ 337214 w 337214"/>
                              <a:gd name="connsiteY4" fmla="*/ 270381 h 3322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37214" h="332258">
                                <a:moveTo>
                                  <a:pt x="337214" y="270381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337214" y="332259"/>
                                </a:lnTo>
                                <a:lnTo>
                                  <a:pt x="337214" y="270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Vrije vorm: vorm 253"/>
                        <wps:cNvSpPr/>
                        <wps:spPr>
                          <a:xfrm>
                            <a:off x="6219656" y="11943"/>
                            <a:ext cx="407350" cy="409764"/>
                          </a:xfrm>
                          <a:custGeom>
                            <a:avLst/>
                            <a:gdLst>
                              <a:gd name="connsiteX0" fmla="*/ 407351 w 407350"/>
                              <a:gd name="connsiteY0" fmla="*/ 401506 h 409764"/>
                              <a:gd name="connsiteX1" fmla="*/ 0 w 407350"/>
                              <a:gd name="connsiteY1" fmla="*/ 0 h 409764"/>
                              <a:gd name="connsiteX2" fmla="*/ 407351 w 407350"/>
                              <a:gd name="connsiteY2" fmla="*/ 409765 h 4097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7350" h="409764">
                                <a:moveTo>
                                  <a:pt x="407351" y="401506"/>
                                </a:moveTo>
                                <a:lnTo>
                                  <a:pt x="0" y="0"/>
                                </a:lnTo>
                                <a:cubicBezTo>
                                  <a:pt x="132395" y="139765"/>
                                  <a:pt x="269111" y="275591"/>
                                  <a:pt x="407351" y="40976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Vrije vorm: vorm 257"/>
                        <wps:cNvSpPr/>
                        <wps:spPr>
                          <a:xfrm>
                            <a:off x="6176202" y="0"/>
                            <a:ext cx="450932" cy="444324"/>
                          </a:xfrm>
                          <a:custGeom>
                            <a:avLst/>
                            <a:gdLst>
                              <a:gd name="connsiteX0" fmla="*/ 450932 w 450932"/>
                              <a:gd name="connsiteY0" fmla="*/ 382574 h 444324"/>
                              <a:gd name="connsiteX1" fmla="*/ 62767 w 450932"/>
                              <a:gd name="connsiteY1" fmla="*/ 0 h 444324"/>
                              <a:gd name="connsiteX2" fmla="*/ 0 w 450932"/>
                              <a:gd name="connsiteY2" fmla="*/ 0 h 444324"/>
                              <a:gd name="connsiteX3" fmla="*/ 450932 w 450932"/>
                              <a:gd name="connsiteY3" fmla="*/ 444325 h 444324"/>
                              <a:gd name="connsiteX4" fmla="*/ 450932 w 450932"/>
                              <a:gd name="connsiteY4" fmla="*/ 382574 h 4443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50932" h="444324">
                                <a:moveTo>
                                  <a:pt x="450932" y="382574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450932" y="444325"/>
                                </a:lnTo>
                                <a:lnTo>
                                  <a:pt x="450932" y="382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Vrije vorm: vorm 258"/>
                        <wps:cNvSpPr/>
                        <wps:spPr>
                          <a:xfrm>
                            <a:off x="6105938" y="11943"/>
                            <a:ext cx="521068" cy="520051"/>
                          </a:xfrm>
                          <a:custGeom>
                            <a:avLst/>
                            <a:gdLst>
                              <a:gd name="connsiteX0" fmla="*/ 521068 w 521068"/>
                              <a:gd name="connsiteY0" fmla="*/ 513572 h 520051"/>
                              <a:gd name="connsiteX1" fmla="*/ 0 w 521068"/>
                              <a:gd name="connsiteY1" fmla="*/ 0 h 520051"/>
                              <a:gd name="connsiteX2" fmla="*/ 520941 w 521068"/>
                              <a:gd name="connsiteY2" fmla="*/ 520052 h 5200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21068" h="520051">
                                <a:moveTo>
                                  <a:pt x="521068" y="513572"/>
                                </a:moveTo>
                                <a:lnTo>
                                  <a:pt x="0" y="0"/>
                                </a:lnTo>
                                <a:cubicBezTo>
                                  <a:pt x="168353" y="178518"/>
                                  <a:pt x="343948" y="349793"/>
                                  <a:pt x="520941" y="5200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Vrije vorm: vorm 261"/>
                        <wps:cNvSpPr/>
                        <wps:spPr>
                          <a:xfrm>
                            <a:off x="6062484" y="0"/>
                            <a:ext cx="564649" cy="556517"/>
                          </a:xfrm>
                          <a:custGeom>
                            <a:avLst/>
                            <a:gdLst>
                              <a:gd name="connsiteX0" fmla="*/ 564649 w 564649"/>
                              <a:gd name="connsiteY0" fmla="*/ 494640 h 556517"/>
                              <a:gd name="connsiteX1" fmla="*/ 62767 w 564649"/>
                              <a:gd name="connsiteY1" fmla="*/ 0 h 556517"/>
                              <a:gd name="connsiteX2" fmla="*/ 0 w 564649"/>
                              <a:gd name="connsiteY2" fmla="*/ 0 h 556517"/>
                              <a:gd name="connsiteX3" fmla="*/ 564649 w 564649"/>
                              <a:gd name="connsiteY3" fmla="*/ 556517 h 556517"/>
                              <a:gd name="connsiteX4" fmla="*/ 564649 w 564649"/>
                              <a:gd name="connsiteY4" fmla="*/ 494640 h 55651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64649" h="556517">
                                <a:moveTo>
                                  <a:pt x="564649" y="494640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564649" y="556517"/>
                                </a:lnTo>
                                <a:lnTo>
                                  <a:pt x="564649" y="4946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Vrije vorm: vorm 262"/>
                        <wps:cNvSpPr/>
                        <wps:spPr>
                          <a:xfrm>
                            <a:off x="5992220" y="11943"/>
                            <a:ext cx="209393" cy="206216"/>
                          </a:xfrm>
                          <a:custGeom>
                            <a:avLst/>
                            <a:gdLst>
                              <a:gd name="connsiteX0" fmla="*/ 209393 w 209393"/>
                              <a:gd name="connsiteY0" fmla="*/ 206216 h 206216"/>
                              <a:gd name="connsiteX1" fmla="*/ 0 w 209393"/>
                              <a:gd name="connsiteY1" fmla="*/ 0 h 206216"/>
                              <a:gd name="connsiteX2" fmla="*/ 209393 w 209393"/>
                              <a:gd name="connsiteY2" fmla="*/ 206216 h 2062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09393" h="206216">
                                <a:moveTo>
                                  <a:pt x="209393" y="206216"/>
                                </a:moveTo>
                                <a:lnTo>
                                  <a:pt x="0" y="0"/>
                                </a:lnTo>
                                <a:cubicBezTo>
                                  <a:pt x="69459" y="68951"/>
                                  <a:pt x="139257" y="137689"/>
                                  <a:pt x="209393" y="2062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Vrije vorm: vorm 282"/>
                        <wps:cNvSpPr/>
                        <wps:spPr>
                          <a:xfrm>
                            <a:off x="6201614" y="218159"/>
                            <a:ext cx="425393" cy="419293"/>
                          </a:xfrm>
                          <a:custGeom>
                            <a:avLst/>
                            <a:gdLst>
                              <a:gd name="connsiteX0" fmla="*/ 425393 w 425393"/>
                              <a:gd name="connsiteY0" fmla="*/ 415609 h 419293"/>
                              <a:gd name="connsiteX1" fmla="*/ 0 w 425393"/>
                              <a:gd name="connsiteY1" fmla="*/ 0 h 419293"/>
                              <a:gd name="connsiteX2" fmla="*/ 425393 w 425393"/>
                              <a:gd name="connsiteY2" fmla="*/ 419294 h 4192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25393" h="419293">
                                <a:moveTo>
                                  <a:pt x="425393" y="415609"/>
                                </a:moveTo>
                                <a:cubicBezTo>
                                  <a:pt x="283426" y="276692"/>
                                  <a:pt x="141628" y="138155"/>
                                  <a:pt x="0" y="0"/>
                                </a:cubicBezTo>
                                <a:lnTo>
                                  <a:pt x="425393" y="419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Vrije vorm: vorm 283"/>
                        <wps:cNvSpPr/>
                        <wps:spPr>
                          <a:xfrm>
                            <a:off x="5948767" y="0"/>
                            <a:ext cx="678367" cy="668583"/>
                          </a:xfrm>
                          <a:custGeom>
                            <a:avLst/>
                            <a:gdLst>
                              <a:gd name="connsiteX0" fmla="*/ 678367 w 678367"/>
                              <a:gd name="connsiteY0" fmla="*/ 606706 h 668583"/>
                              <a:gd name="connsiteX1" fmla="*/ 62767 w 678367"/>
                              <a:gd name="connsiteY1" fmla="*/ 0 h 668583"/>
                              <a:gd name="connsiteX2" fmla="*/ 0 w 678367"/>
                              <a:gd name="connsiteY2" fmla="*/ 0 h 668583"/>
                              <a:gd name="connsiteX3" fmla="*/ 678367 w 678367"/>
                              <a:gd name="connsiteY3" fmla="*/ 668583 h 668583"/>
                              <a:gd name="connsiteX4" fmla="*/ 678367 w 678367"/>
                              <a:gd name="connsiteY4" fmla="*/ 606706 h 6685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78367" h="668583">
                                <a:moveTo>
                                  <a:pt x="678367" y="606706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678367" y="668583"/>
                                </a:lnTo>
                                <a:lnTo>
                                  <a:pt x="678367" y="6067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Vrije vorm: vorm 284"/>
                        <wps:cNvSpPr/>
                        <wps:spPr>
                          <a:xfrm>
                            <a:off x="5878503" y="11943"/>
                            <a:ext cx="283214" cy="279529"/>
                          </a:xfrm>
                          <a:custGeom>
                            <a:avLst/>
                            <a:gdLst>
                              <a:gd name="connsiteX0" fmla="*/ 0 w 283214"/>
                              <a:gd name="connsiteY0" fmla="*/ 0 h 279529"/>
                              <a:gd name="connsiteX1" fmla="*/ 283214 w 283214"/>
                              <a:gd name="connsiteY1" fmla="*/ 279529 h 2795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83214" h="279529">
                                <a:moveTo>
                                  <a:pt x="0" y="0"/>
                                </a:moveTo>
                                <a:cubicBezTo>
                                  <a:pt x="93854" y="93176"/>
                                  <a:pt x="188259" y="186353"/>
                                  <a:pt x="283214" y="27952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Vrije vorm: vorm 285"/>
                        <wps:cNvSpPr/>
                        <wps:spPr>
                          <a:xfrm>
                            <a:off x="6162352" y="290964"/>
                            <a:ext cx="464654" cy="458682"/>
                          </a:xfrm>
                          <a:custGeom>
                            <a:avLst/>
                            <a:gdLst>
                              <a:gd name="connsiteX0" fmla="*/ 464654 w 464654"/>
                              <a:gd name="connsiteY0" fmla="*/ 454743 h 458682"/>
                              <a:gd name="connsiteX1" fmla="*/ 0 w 464654"/>
                              <a:gd name="connsiteY1" fmla="*/ 0 h 458682"/>
                              <a:gd name="connsiteX2" fmla="*/ 464654 w 464654"/>
                              <a:gd name="connsiteY2" fmla="*/ 458682 h 4586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64654" h="458682">
                                <a:moveTo>
                                  <a:pt x="464654" y="454743"/>
                                </a:moveTo>
                                <a:cubicBezTo>
                                  <a:pt x="309558" y="302442"/>
                                  <a:pt x="154673" y="150861"/>
                                  <a:pt x="0" y="0"/>
                                </a:cubicBezTo>
                                <a:lnTo>
                                  <a:pt x="464654" y="4586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Vrije vorm: vorm 286"/>
                        <wps:cNvSpPr/>
                        <wps:spPr>
                          <a:xfrm>
                            <a:off x="5835049" y="0"/>
                            <a:ext cx="792085" cy="780649"/>
                          </a:xfrm>
                          <a:custGeom>
                            <a:avLst/>
                            <a:gdLst>
                              <a:gd name="connsiteX0" fmla="*/ 792085 w 792085"/>
                              <a:gd name="connsiteY0" fmla="*/ 718772 h 780649"/>
                              <a:gd name="connsiteX1" fmla="*/ 62767 w 792085"/>
                              <a:gd name="connsiteY1" fmla="*/ 0 h 780649"/>
                              <a:gd name="connsiteX2" fmla="*/ 0 w 792085"/>
                              <a:gd name="connsiteY2" fmla="*/ 0 h 780649"/>
                              <a:gd name="connsiteX3" fmla="*/ 792085 w 792085"/>
                              <a:gd name="connsiteY3" fmla="*/ 780649 h 780649"/>
                              <a:gd name="connsiteX4" fmla="*/ 792085 w 792085"/>
                              <a:gd name="connsiteY4" fmla="*/ 718772 h 7806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92085" h="780649">
                                <a:moveTo>
                                  <a:pt x="792085" y="718772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792085" y="780649"/>
                                </a:lnTo>
                                <a:lnTo>
                                  <a:pt x="792085" y="7187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Vrije vorm: vorm 287"/>
                        <wps:cNvSpPr/>
                        <wps:spPr>
                          <a:xfrm>
                            <a:off x="5764785" y="11943"/>
                            <a:ext cx="835157" cy="823086"/>
                          </a:xfrm>
                          <a:custGeom>
                            <a:avLst/>
                            <a:gdLst>
                              <a:gd name="connsiteX0" fmla="*/ 0 w 835157"/>
                              <a:gd name="connsiteY0" fmla="*/ 0 h 823086"/>
                              <a:gd name="connsiteX1" fmla="*/ 835158 w 835157"/>
                              <a:gd name="connsiteY1" fmla="*/ 823087 h 8230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35157" h="823086">
                                <a:moveTo>
                                  <a:pt x="0" y="0"/>
                                </a:moveTo>
                                <a:cubicBezTo>
                                  <a:pt x="266824" y="284358"/>
                                  <a:pt x="552198" y="549783"/>
                                  <a:pt x="835158" y="8230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Vrije vorm: vorm 290"/>
                        <wps:cNvSpPr/>
                        <wps:spPr>
                          <a:xfrm>
                            <a:off x="5721331" y="0"/>
                            <a:ext cx="905802" cy="892715"/>
                          </a:xfrm>
                          <a:custGeom>
                            <a:avLst/>
                            <a:gdLst>
                              <a:gd name="connsiteX0" fmla="*/ 905802 w 905802"/>
                              <a:gd name="connsiteY0" fmla="*/ 830837 h 892715"/>
                              <a:gd name="connsiteX1" fmla="*/ 62767 w 905802"/>
                              <a:gd name="connsiteY1" fmla="*/ 0 h 892715"/>
                              <a:gd name="connsiteX2" fmla="*/ 0 w 905802"/>
                              <a:gd name="connsiteY2" fmla="*/ 0 h 892715"/>
                              <a:gd name="connsiteX3" fmla="*/ 905802 w 905802"/>
                              <a:gd name="connsiteY3" fmla="*/ 892715 h 892715"/>
                              <a:gd name="connsiteX4" fmla="*/ 905802 w 905802"/>
                              <a:gd name="connsiteY4" fmla="*/ 830837 h 8927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05802" h="892715">
                                <a:moveTo>
                                  <a:pt x="905802" y="830837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05802" y="892715"/>
                                </a:lnTo>
                                <a:lnTo>
                                  <a:pt x="905802" y="8308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Vrije vorm: vorm 382"/>
                        <wps:cNvSpPr/>
                        <wps:spPr>
                          <a:xfrm>
                            <a:off x="5651068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6677 w 938075"/>
                              <a:gd name="connsiteY0" fmla="*/ 924480 h 924479"/>
                              <a:gd name="connsiteX1" fmla="*/ 938076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936677 w 938075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6677" y="924480"/>
                                </a:moveTo>
                                <a:lnTo>
                                  <a:pt x="938076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7990" y="307863"/>
                                  <a:pt x="623477" y="617887"/>
                                  <a:pt x="936677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Vrije vorm: vorm 383"/>
                        <wps:cNvSpPr/>
                        <wps:spPr>
                          <a:xfrm>
                            <a:off x="5607614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Vrije vorm: vorm 384"/>
                        <wps:cNvSpPr/>
                        <wps:spPr>
                          <a:xfrm>
                            <a:off x="5537350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6297 w 938075"/>
                              <a:gd name="connsiteY0" fmla="*/ 924480 h 924479"/>
                              <a:gd name="connsiteX1" fmla="*/ 938076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936297 w 938075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6297" y="924480"/>
                                </a:moveTo>
                                <a:lnTo>
                                  <a:pt x="938076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7355" y="307863"/>
                                  <a:pt x="622715" y="617887"/>
                                  <a:pt x="936297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Vrije vorm: vorm 385"/>
                        <wps:cNvSpPr/>
                        <wps:spPr>
                          <a:xfrm>
                            <a:off x="5493896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Vrije vorm: vorm 386"/>
                        <wps:cNvSpPr/>
                        <wps:spPr>
                          <a:xfrm>
                            <a:off x="5423632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6043 w 938075"/>
                              <a:gd name="connsiteY0" fmla="*/ 924480 h 924479"/>
                              <a:gd name="connsiteX1" fmla="*/ 938076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936043 w 938075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6043" y="924480"/>
                                </a:moveTo>
                                <a:lnTo>
                                  <a:pt x="938076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6720" y="307863"/>
                                  <a:pt x="622080" y="617887"/>
                                  <a:pt x="936043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Vrije vorm: vorm 387"/>
                        <wps:cNvSpPr/>
                        <wps:spPr>
                          <a:xfrm>
                            <a:off x="5380178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Vrije vorm: vorm 388"/>
                        <wps:cNvSpPr/>
                        <wps:spPr>
                          <a:xfrm>
                            <a:off x="5309915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5788 w 938075"/>
                              <a:gd name="connsiteY0" fmla="*/ 924480 h 924479"/>
                              <a:gd name="connsiteX1" fmla="*/ 938075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935788 w 938075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5788" y="924480"/>
                                </a:moveTo>
                                <a:lnTo>
                                  <a:pt x="938075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6085" y="307863"/>
                                  <a:pt x="621318" y="617887"/>
                                  <a:pt x="935788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Vrije vorm: vorm 389"/>
                        <wps:cNvSpPr/>
                        <wps:spPr>
                          <a:xfrm>
                            <a:off x="5266588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Vrije vorm: vorm 390"/>
                        <wps:cNvSpPr/>
                        <wps:spPr>
                          <a:xfrm>
                            <a:off x="5196705" y="11943"/>
                            <a:ext cx="937567" cy="924479"/>
                          </a:xfrm>
                          <a:custGeom>
                            <a:avLst/>
                            <a:gdLst>
                              <a:gd name="connsiteX0" fmla="*/ 934899 w 937567"/>
                              <a:gd name="connsiteY0" fmla="*/ 924480 h 924479"/>
                              <a:gd name="connsiteX1" fmla="*/ 937567 w 937567"/>
                              <a:gd name="connsiteY1" fmla="*/ 924480 h 924479"/>
                              <a:gd name="connsiteX2" fmla="*/ 0 w 937567"/>
                              <a:gd name="connsiteY2" fmla="*/ 0 h 924479"/>
                              <a:gd name="connsiteX3" fmla="*/ 934899 w 937567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7567" h="924479">
                                <a:moveTo>
                                  <a:pt x="934899" y="924480"/>
                                </a:moveTo>
                                <a:lnTo>
                                  <a:pt x="937567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4941" y="307863"/>
                                  <a:pt x="620047" y="617887"/>
                                  <a:pt x="934899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Vrije vorm: vorm 391"/>
                        <wps:cNvSpPr/>
                        <wps:spPr>
                          <a:xfrm>
                            <a:off x="5152870" y="0"/>
                            <a:ext cx="1012786" cy="936423"/>
                          </a:xfrm>
                          <a:custGeom>
                            <a:avLst/>
                            <a:gdLst>
                              <a:gd name="connsiteX0" fmla="*/ 1012786 w 1012786"/>
                              <a:gd name="connsiteY0" fmla="*/ 936423 h 936423"/>
                              <a:gd name="connsiteX1" fmla="*/ 62767 w 1012786"/>
                              <a:gd name="connsiteY1" fmla="*/ 0 h 936423"/>
                              <a:gd name="connsiteX2" fmla="*/ 0 w 1012786"/>
                              <a:gd name="connsiteY2" fmla="*/ 0 h 936423"/>
                              <a:gd name="connsiteX3" fmla="*/ 950019 w 1012786"/>
                              <a:gd name="connsiteY3" fmla="*/ 936423 h 936423"/>
                              <a:gd name="connsiteX4" fmla="*/ 1012786 w 1012786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6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Vrije vorm: vorm 392"/>
                        <wps:cNvSpPr/>
                        <wps:spPr>
                          <a:xfrm>
                            <a:off x="5082352" y="11943"/>
                            <a:ext cx="938202" cy="924479"/>
                          </a:xfrm>
                          <a:custGeom>
                            <a:avLst/>
                            <a:gdLst>
                              <a:gd name="connsiteX0" fmla="*/ 935280 w 938202"/>
                              <a:gd name="connsiteY0" fmla="*/ 924480 h 924479"/>
                              <a:gd name="connsiteX1" fmla="*/ 938202 w 938202"/>
                              <a:gd name="connsiteY1" fmla="*/ 924480 h 924479"/>
                              <a:gd name="connsiteX2" fmla="*/ 0 w 938202"/>
                              <a:gd name="connsiteY2" fmla="*/ 0 h 924479"/>
                              <a:gd name="connsiteX3" fmla="*/ 935280 w 938202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202" h="924479">
                                <a:moveTo>
                                  <a:pt x="935280" y="924480"/>
                                </a:moveTo>
                                <a:lnTo>
                                  <a:pt x="938202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4941" y="307863"/>
                                  <a:pt x="620047" y="617887"/>
                                  <a:pt x="935280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Vrije vorm: vorm 393"/>
                        <wps:cNvSpPr/>
                        <wps:spPr>
                          <a:xfrm>
                            <a:off x="5039153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Vrije vorm: vorm 394"/>
                        <wps:cNvSpPr/>
                        <wps:spPr>
                          <a:xfrm>
                            <a:off x="4968889" y="11943"/>
                            <a:ext cx="316757" cy="312310"/>
                          </a:xfrm>
                          <a:custGeom>
                            <a:avLst/>
                            <a:gdLst>
                              <a:gd name="connsiteX0" fmla="*/ 316758 w 316757"/>
                              <a:gd name="connsiteY0" fmla="*/ 312311 h 312310"/>
                              <a:gd name="connsiteX1" fmla="*/ 0 w 316757"/>
                              <a:gd name="connsiteY1" fmla="*/ 0 h 31231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16757" h="312310">
                                <a:moveTo>
                                  <a:pt x="316758" y="312311"/>
                                </a:moveTo>
                                <a:cubicBezTo>
                                  <a:pt x="211722" y="207953"/>
                                  <a:pt x="106136" y="103849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Vrije vorm: vorm 395"/>
                        <wps:cNvSpPr/>
                        <wps:spPr>
                          <a:xfrm>
                            <a:off x="5285647" y="324254"/>
                            <a:ext cx="621190" cy="612169"/>
                          </a:xfrm>
                          <a:custGeom>
                            <a:avLst/>
                            <a:gdLst>
                              <a:gd name="connsiteX0" fmla="*/ 621191 w 621190"/>
                              <a:gd name="connsiteY0" fmla="*/ 612169 h 612169"/>
                              <a:gd name="connsiteX1" fmla="*/ 0 w 621190"/>
                              <a:gd name="connsiteY1" fmla="*/ 0 h 612169"/>
                              <a:gd name="connsiteX2" fmla="*/ 618903 w 621190"/>
                              <a:gd name="connsiteY2" fmla="*/ 612169 h 61216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21190" h="612169">
                                <a:moveTo>
                                  <a:pt x="621191" y="612169"/>
                                </a:moveTo>
                                <a:lnTo>
                                  <a:pt x="0" y="0"/>
                                </a:lnTo>
                                <a:cubicBezTo>
                                  <a:pt x="206343" y="204438"/>
                                  <a:pt x="411544" y="409002"/>
                                  <a:pt x="618903" y="6121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Vrije vorm: vorm 396"/>
                        <wps:cNvSpPr/>
                        <wps:spPr>
                          <a:xfrm>
                            <a:off x="4925435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Vrije vorm: vorm 397"/>
                        <wps:cNvSpPr/>
                        <wps:spPr>
                          <a:xfrm>
                            <a:off x="5079811" y="233279"/>
                            <a:ext cx="713308" cy="703143"/>
                          </a:xfrm>
                          <a:custGeom>
                            <a:avLst/>
                            <a:gdLst>
                              <a:gd name="connsiteX0" fmla="*/ 710767 w 713308"/>
                              <a:gd name="connsiteY0" fmla="*/ 703143 h 703143"/>
                              <a:gd name="connsiteX1" fmla="*/ 713308 w 713308"/>
                              <a:gd name="connsiteY1" fmla="*/ 703143 h 703143"/>
                              <a:gd name="connsiteX2" fmla="*/ 0 w 713308"/>
                              <a:gd name="connsiteY2" fmla="*/ 0 h 703143"/>
                              <a:gd name="connsiteX3" fmla="*/ 710767 w 713308"/>
                              <a:gd name="connsiteY3" fmla="*/ 703143 h 70314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13308" h="703143">
                                <a:moveTo>
                                  <a:pt x="710767" y="703143"/>
                                </a:moveTo>
                                <a:lnTo>
                                  <a:pt x="713308" y="703143"/>
                                </a:lnTo>
                                <a:lnTo>
                                  <a:pt x="0" y="0"/>
                                </a:lnTo>
                                <a:cubicBezTo>
                                  <a:pt x="237092" y="234805"/>
                                  <a:pt x="472659" y="469863"/>
                                  <a:pt x="710767" y="70314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Vrije vorm: vorm 398"/>
                        <wps:cNvSpPr/>
                        <wps:spPr>
                          <a:xfrm>
                            <a:off x="4855171" y="11943"/>
                            <a:ext cx="224639" cy="221336"/>
                          </a:xfrm>
                          <a:custGeom>
                            <a:avLst/>
                            <a:gdLst>
                              <a:gd name="connsiteX0" fmla="*/ 224640 w 224639"/>
                              <a:gd name="connsiteY0" fmla="*/ 221336 h 221336"/>
                              <a:gd name="connsiteX1" fmla="*/ 0 w 224639"/>
                              <a:gd name="connsiteY1" fmla="*/ 0 h 2213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24639" h="221336">
                                <a:moveTo>
                                  <a:pt x="224640" y="221336"/>
                                </a:moveTo>
                                <a:cubicBezTo>
                                  <a:pt x="150099" y="147558"/>
                                  <a:pt x="75219" y="73779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Vrije vorm: vorm 399"/>
                        <wps:cNvSpPr/>
                        <wps:spPr>
                          <a:xfrm>
                            <a:off x="4811717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Vrije vorm: vorm 400"/>
                        <wps:cNvSpPr/>
                        <wps:spPr>
                          <a:xfrm>
                            <a:off x="4741454" y="11943"/>
                            <a:ext cx="937947" cy="924479"/>
                          </a:xfrm>
                          <a:custGeom>
                            <a:avLst/>
                            <a:gdLst>
                              <a:gd name="connsiteX0" fmla="*/ 931595 w 937947"/>
                              <a:gd name="connsiteY0" fmla="*/ 924480 h 924479"/>
                              <a:gd name="connsiteX1" fmla="*/ 937948 w 937947"/>
                              <a:gd name="connsiteY1" fmla="*/ 924480 h 924479"/>
                              <a:gd name="connsiteX2" fmla="*/ 0 w 937947"/>
                              <a:gd name="connsiteY2" fmla="*/ 0 h 924479"/>
                              <a:gd name="connsiteX3" fmla="*/ 644569 w 937947"/>
                              <a:gd name="connsiteY3" fmla="*/ 644823 h 924479"/>
                              <a:gd name="connsiteX4" fmla="*/ 931595 w 937947"/>
                              <a:gd name="connsiteY4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37947" h="924479">
                                <a:moveTo>
                                  <a:pt x="931595" y="924480"/>
                                </a:moveTo>
                                <a:lnTo>
                                  <a:pt x="937948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212188" y="221209"/>
                                  <a:pt x="428442" y="420565"/>
                                  <a:pt x="644569" y="644823"/>
                                </a:cubicBezTo>
                                <a:cubicBezTo>
                                  <a:pt x="743040" y="741134"/>
                                  <a:pt x="836428" y="833125"/>
                                  <a:pt x="931595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Vrije vorm: vorm 401"/>
                        <wps:cNvSpPr/>
                        <wps:spPr>
                          <a:xfrm>
                            <a:off x="4698000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Vrije vorm: vorm 402"/>
                        <wps:cNvSpPr/>
                        <wps:spPr>
                          <a:xfrm>
                            <a:off x="4627736" y="11943"/>
                            <a:ext cx="938964" cy="924479"/>
                          </a:xfrm>
                          <a:custGeom>
                            <a:avLst/>
                            <a:gdLst>
                              <a:gd name="connsiteX0" fmla="*/ 938965 w 938964"/>
                              <a:gd name="connsiteY0" fmla="*/ 924480 h 924479"/>
                              <a:gd name="connsiteX1" fmla="*/ 0 w 938964"/>
                              <a:gd name="connsiteY1" fmla="*/ 0 h 924479"/>
                              <a:gd name="connsiteX2" fmla="*/ 937440 w 938964"/>
                              <a:gd name="connsiteY2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38964" h="924479">
                                <a:moveTo>
                                  <a:pt x="938965" y="924480"/>
                                </a:moveTo>
                                <a:cubicBezTo>
                                  <a:pt x="623351" y="612169"/>
                                  <a:pt x="314852" y="309261"/>
                                  <a:pt x="0" y="0"/>
                                </a:cubicBezTo>
                                <a:lnTo>
                                  <a:pt x="937440" y="924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Vrije vorm: vorm 403"/>
                        <wps:cNvSpPr/>
                        <wps:spPr>
                          <a:xfrm>
                            <a:off x="4584282" y="0"/>
                            <a:ext cx="1012786" cy="936423"/>
                          </a:xfrm>
                          <a:custGeom>
                            <a:avLst/>
                            <a:gdLst>
                              <a:gd name="connsiteX0" fmla="*/ 1012786 w 1012786"/>
                              <a:gd name="connsiteY0" fmla="*/ 936423 h 936423"/>
                              <a:gd name="connsiteX1" fmla="*/ 62767 w 1012786"/>
                              <a:gd name="connsiteY1" fmla="*/ 0 h 936423"/>
                              <a:gd name="connsiteX2" fmla="*/ 0 w 1012786"/>
                              <a:gd name="connsiteY2" fmla="*/ 0 h 936423"/>
                              <a:gd name="connsiteX3" fmla="*/ 950019 w 1012786"/>
                              <a:gd name="connsiteY3" fmla="*/ 936423 h 936423"/>
                              <a:gd name="connsiteX4" fmla="*/ 1012786 w 1012786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6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Vrije vorm: vorm 404"/>
                        <wps:cNvSpPr/>
                        <wps:spPr>
                          <a:xfrm>
                            <a:off x="4642475" y="138494"/>
                            <a:ext cx="814573" cy="797929"/>
                          </a:xfrm>
                          <a:custGeom>
                            <a:avLst/>
                            <a:gdLst>
                              <a:gd name="connsiteX0" fmla="*/ 814574 w 814573"/>
                              <a:gd name="connsiteY0" fmla="*/ 797929 h 797929"/>
                              <a:gd name="connsiteX1" fmla="*/ 183981 w 814573"/>
                              <a:gd name="connsiteY1" fmla="*/ 169369 h 797929"/>
                              <a:gd name="connsiteX2" fmla="*/ 0 w 814573"/>
                              <a:gd name="connsiteY2" fmla="*/ 0 h 797929"/>
                              <a:gd name="connsiteX3" fmla="*/ 809492 w 814573"/>
                              <a:gd name="connsiteY3" fmla="*/ 797929 h 7979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14573" h="797929">
                                <a:moveTo>
                                  <a:pt x="814574" y="797929"/>
                                </a:moveTo>
                                <a:cubicBezTo>
                                  <a:pt x="604165" y="589807"/>
                                  <a:pt x="390325" y="390706"/>
                                  <a:pt x="183981" y="169369"/>
                                </a:cubicBezTo>
                                <a:cubicBezTo>
                                  <a:pt x="119054" y="112701"/>
                                  <a:pt x="58193" y="56160"/>
                                  <a:pt x="0" y="0"/>
                                </a:cubicBezTo>
                                <a:lnTo>
                                  <a:pt x="809492" y="7979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Vrije vorm: vorm 405"/>
                        <wps:cNvSpPr/>
                        <wps:spPr>
                          <a:xfrm>
                            <a:off x="4514018" y="11943"/>
                            <a:ext cx="128456" cy="126550"/>
                          </a:xfrm>
                          <a:custGeom>
                            <a:avLst/>
                            <a:gdLst>
                              <a:gd name="connsiteX0" fmla="*/ 128457 w 128456"/>
                              <a:gd name="connsiteY0" fmla="*/ 126551 h 126550"/>
                              <a:gd name="connsiteX1" fmla="*/ 0 w 128456"/>
                              <a:gd name="connsiteY1" fmla="*/ 0 h 126550"/>
                              <a:gd name="connsiteX2" fmla="*/ 128457 w 128456"/>
                              <a:gd name="connsiteY2" fmla="*/ 126551 h 1265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28456" h="126550">
                                <a:moveTo>
                                  <a:pt x="128457" y="126551"/>
                                </a:moveTo>
                                <a:lnTo>
                                  <a:pt x="0" y="0"/>
                                </a:lnTo>
                                <a:cubicBezTo>
                                  <a:pt x="41591" y="41675"/>
                                  <a:pt x="84410" y="83859"/>
                                  <a:pt x="128457" y="1265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Vrije vorm: vorm 406"/>
                        <wps:cNvSpPr/>
                        <wps:spPr>
                          <a:xfrm>
                            <a:off x="4470564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Vrije vorm: vorm 407"/>
                        <wps:cNvSpPr/>
                        <wps:spPr>
                          <a:xfrm>
                            <a:off x="4553661" y="163016"/>
                            <a:ext cx="789289" cy="773406"/>
                          </a:xfrm>
                          <a:custGeom>
                            <a:avLst/>
                            <a:gdLst>
                              <a:gd name="connsiteX0" fmla="*/ 789289 w 789289"/>
                              <a:gd name="connsiteY0" fmla="*/ 773407 h 773406"/>
                              <a:gd name="connsiteX1" fmla="*/ 158442 w 789289"/>
                              <a:gd name="connsiteY1" fmla="*/ 144847 h 773406"/>
                              <a:gd name="connsiteX2" fmla="*/ 0 w 789289"/>
                              <a:gd name="connsiteY2" fmla="*/ 0 h 773406"/>
                              <a:gd name="connsiteX3" fmla="*/ 784588 w 789289"/>
                              <a:gd name="connsiteY3" fmla="*/ 773407 h 7734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89289" h="773406">
                                <a:moveTo>
                                  <a:pt x="789289" y="773407"/>
                                </a:moveTo>
                                <a:cubicBezTo>
                                  <a:pt x="578499" y="565285"/>
                                  <a:pt x="364659" y="366183"/>
                                  <a:pt x="158442" y="144847"/>
                                </a:cubicBezTo>
                                <a:cubicBezTo>
                                  <a:pt x="102791" y="96438"/>
                                  <a:pt x="50315" y="48028"/>
                                  <a:pt x="0" y="0"/>
                                </a:cubicBezTo>
                                <a:lnTo>
                                  <a:pt x="784588" y="773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Vrije vorm: vorm 408"/>
                        <wps:cNvSpPr/>
                        <wps:spPr>
                          <a:xfrm>
                            <a:off x="4400301" y="11943"/>
                            <a:ext cx="153360" cy="151072"/>
                          </a:xfrm>
                          <a:custGeom>
                            <a:avLst/>
                            <a:gdLst>
                              <a:gd name="connsiteX0" fmla="*/ 153360 w 153360"/>
                              <a:gd name="connsiteY0" fmla="*/ 151073 h 151072"/>
                              <a:gd name="connsiteX1" fmla="*/ 0 w 153360"/>
                              <a:gd name="connsiteY1" fmla="*/ 0 h 151072"/>
                              <a:gd name="connsiteX2" fmla="*/ 153360 w 153360"/>
                              <a:gd name="connsiteY2" fmla="*/ 151073 h 1510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53360" h="151072">
                                <a:moveTo>
                                  <a:pt x="153360" y="151073"/>
                                </a:moveTo>
                                <a:lnTo>
                                  <a:pt x="0" y="0"/>
                                </a:lnTo>
                                <a:cubicBezTo>
                                  <a:pt x="49172" y="49680"/>
                                  <a:pt x="99995" y="100122"/>
                                  <a:pt x="153360" y="15107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Vrije vorm: vorm 409"/>
                        <wps:cNvSpPr/>
                        <wps:spPr>
                          <a:xfrm>
                            <a:off x="4356846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Vrije vorm: vorm 410"/>
                        <wps:cNvSpPr/>
                        <wps:spPr>
                          <a:xfrm>
                            <a:off x="5038136" y="752696"/>
                            <a:ext cx="189190" cy="183726"/>
                          </a:xfrm>
                          <a:custGeom>
                            <a:avLst/>
                            <a:gdLst>
                              <a:gd name="connsiteX0" fmla="*/ 189191 w 189190"/>
                              <a:gd name="connsiteY0" fmla="*/ 183727 h 183726"/>
                              <a:gd name="connsiteX1" fmla="*/ 0 w 189190"/>
                              <a:gd name="connsiteY1" fmla="*/ 0 h 183726"/>
                              <a:gd name="connsiteX2" fmla="*/ 186395 w 189190"/>
                              <a:gd name="connsiteY2" fmla="*/ 183727 h 1837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89190" h="183726">
                                <a:moveTo>
                                  <a:pt x="189191" y="183727"/>
                                </a:moveTo>
                                <a:cubicBezTo>
                                  <a:pt x="126424" y="122061"/>
                                  <a:pt x="63360" y="60819"/>
                                  <a:pt x="0" y="0"/>
                                </a:cubicBezTo>
                                <a:lnTo>
                                  <a:pt x="186395" y="1837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Vrije vorm: vorm 411"/>
                        <wps:cNvSpPr/>
                        <wps:spPr>
                          <a:xfrm>
                            <a:off x="4286583" y="11943"/>
                            <a:ext cx="751552" cy="740752"/>
                          </a:xfrm>
                          <a:custGeom>
                            <a:avLst/>
                            <a:gdLst>
                              <a:gd name="connsiteX0" fmla="*/ 751553 w 751552"/>
                              <a:gd name="connsiteY0" fmla="*/ 740753 h 740752"/>
                              <a:gd name="connsiteX1" fmla="*/ 0 w 751552"/>
                              <a:gd name="connsiteY1" fmla="*/ 0 h 740752"/>
                              <a:gd name="connsiteX2" fmla="*/ 751553 w 751552"/>
                              <a:gd name="connsiteY2" fmla="*/ 740753 h 7407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51552" h="740752">
                                <a:moveTo>
                                  <a:pt x="751553" y="740753"/>
                                </a:moveTo>
                                <a:lnTo>
                                  <a:pt x="0" y="0"/>
                                </a:lnTo>
                                <a:cubicBezTo>
                                  <a:pt x="241539" y="255642"/>
                                  <a:pt x="497435" y="496292"/>
                                  <a:pt x="751553" y="7407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Vrije vorm: vorm 412"/>
                        <wps:cNvSpPr/>
                        <wps:spPr>
                          <a:xfrm>
                            <a:off x="4243129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Vrije vorm: vorm 413"/>
                        <wps:cNvSpPr/>
                        <wps:spPr>
                          <a:xfrm>
                            <a:off x="4172866" y="11943"/>
                            <a:ext cx="771119" cy="759938"/>
                          </a:xfrm>
                          <a:custGeom>
                            <a:avLst/>
                            <a:gdLst>
                              <a:gd name="connsiteX0" fmla="*/ 771120 w 771119"/>
                              <a:gd name="connsiteY0" fmla="*/ 759939 h 759938"/>
                              <a:gd name="connsiteX1" fmla="*/ 0 w 771119"/>
                              <a:gd name="connsiteY1" fmla="*/ 0 h 759938"/>
                              <a:gd name="connsiteX2" fmla="*/ 771120 w 771119"/>
                              <a:gd name="connsiteY2" fmla="*/ 759939 h 75993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71119" h="759938">
                                <a:moveTo>
                                  <a:pt x="771120" y="759939"/>
                                </a:moveTo>
                                <a:lnTo>
                                  <a:pt x="0" y="0"/>
                                </a:lnTo>
                                <a:cubicBezTo>
                                  <a:pt x="247384" y="262376"/>
                                  <a:pt x="510268" y="508998"/>
                                  <a:pt x="771120" y="7599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Vrije vorm: vorm 414"/>
                        <wps:cNvSpPr/>
                        <wps:spPr>
                          <a:xfrm>
                            <a:off x="4943985" y="771246"/>
                            <a:ext cx="169242" cy="165176"/>
                          </a:xfrm>
                          <a:custGeom>
                            <a:avLst/>
                            <a:gdLst>
                              <a:gd name="connsiteX0" fmla="*/ 169242 w 169242"/>
                              <a:gd name="connsiteY0" fmla="*/ 165176 h 165176"/>
                              <a:gd name="connsiteX1" fmla="*/ 0 w 169242"/>
                              <a:gd name="connsiteY1" fmla="*/ 0 h 165176"/>
                              <a:gd name="connsiteX2" fmla="*/ 166828 w 169242"/>
                              <a:gd name="connsiteY2" fmla="*/ 165176 h 1651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69242" h="165176">
                                <a:moveTo>
                                  <a:pt x="169242" y="165176"/>
                                </a:moveTo>
                                <a:cubicBezTo>
                                  <a:pt x="113083" y="110033"/>
                                  <a:pt x="56669" y="54974"/>
                                  <a:pt x="0" y="0"/>
                                </a:cubicBezTo>
                                <a:lnTo>
                                  <a:pt x="166828" y="1651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Vrije vorm: vorm 415"/>
                        <wps:cNvSpPr/>
                        <wps:spPr>
                          <a:xfrm>
                            <a:off x="4129411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Vrije vorm: vorm 416"/>
                        <wps:cNvSpPr/>
                        <wps:spPr>
                          <a:xfrm>
                            <a:off x="4265491" y="215237"/>
                            <a:ext cx="735416" cy="721185"/>
                          </a:xfrm>
                          <a:custGeom>
                            <a:avLst/>
                            <a:gdLst>
                              <a:gd name="connsiteX0" fmla="*/ 735417 w 735416"/>
                              <a:gd name="connsiteY0" fmla="*/ 721186 h 721185"/>
                              <a:gd name="connsiteX1" fmla="*/ 0 w 735416"/>
                              <a:gd name="connsiteY1" fmla="*/ 0 h 721185"/>
                              <a:gd name="connsiteX2" fmla="*/ 731605 w 735416"/>
                              <a:gd name="connsiteY2" fmla="*/ 721186 h 7211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35416" h="721185">
                                <a:moveTo>
                                  <a:pt x="735417" y="721186"/>
                                </a:moveTo>
                                <a:cubicBezTo>
                                  <a:pt x="490955" y="477614"/>
                                  <a:pt x="245097" y="239633"/>
                                  <a:pt x="0" y="0"/>
                                </a:cubicBezTo>
                                <a:lnTo>
                                  <a:pt x="731605" y="7211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Vrije vorm: vorm 417"/>
                        <wps:cNvSpPr/>
                        <wps:spPr>
                          <a:xfrm>
                            <a:off x="4059148" y="11943"/>
                            <a:ext cx="206343" cy="203294"/>
                          </a:xfrm>
                          <a:custGeom>
                            <a:avLst/>
                            <a:gdLst>
                              <a:gd name="connsiteX0" fmla="*/ 206343 w 206343"/>
                              <a:gd name="connsiteY0" fmla="*/ 203294 h 203294"/>
                              <a:gd name="connsiteX1" fmla="*/ 0 w 206343"/>
                              <a:gd name="connsiteY1" fmla="*/ 0 h 203294"/>
                              <a:gd name="connsiteX2" fmla="*/ 206343 w 206343"/>
                              <a:gd name="connsiteY2" fmla="*/ 203294 h 2032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06343" h="203294">
                                <a:moveTo>
                                  <a:pt x="206343" y="203294"/>
                                </a:moveTo>
                                <a:lnTo>
                                  <a:pt x="0" y="0"/>
                                </a:lnTo>
                                <a:cubicBezTo>
                                  <a:pt x="68527" y="68273"/>
                                  <a:pt x="137308" y="136038"/>
                                  <a:pt x="206343" y="20329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Vrije vorm: vorm 418"/>
                        <wps:cNvSpPr/>
                        <wps:spPr>
                          <a:xfrm>
                            <a:off x="4015693" y="0"/>
                            <a:ext cx="1012786" cy="936423"/>
                          </a:xfrm>
                          <a:custGeom>
                            <a:avLst/>
                            <a:gdLst>
                              <a:gd name="connsiteX0" fmla="*/ 1012786 w 1012786"/>
                              <a:gd name="connsiteY0" fmla="*/ 936423 h 936423"/>
                              <a:gd name="connsiteX1" fmla="*/ 62767 w 1012786"/>
                              <a:gd name="connsiteY1" fmla="*/ 0 h 936423"/>
                              <a:gd name="connsiteX2" fmla="*/ 0 w 1012786"/>
                              <a:gd name="connsiteY2" fmla="*/ 0 h 936423"/>
                              <a:gd name="connsiteX3" fmla="*/ 950019 w 1012786"/>
                              <a:gd name="connsiteY3" fmla="*/ 936423 h 936423"/>
                              <a:gd name="connsiteX4" fmla="*/ 1012786 w 1012786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6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Vrije vorm: vorm 419"/>
                        <wps:cNvSpPr/>
                        <wps:spPr>
                          <a:xfrm>
                            <a:off x="4226103" y="288423"/>
                            <a:ext cx="660705" cy="647999"/>
                          </a:xfrm>
                          <a:custGeom>
                            <a:avLst/>
                            <a:gdLst>
                              <a:gd name="connsiteX0" fmla="*/ 660706 w 660705"/>
                              <a:gd name="connsiteY0" fmla="*/ 648000 h 647999"/>
                              <a:gd name="connsiteX1" fmla="*/ 0 w 660705"/>
                              <a:gd name="connsiteY1" fmla="*/ 0 h 647999"/>
                              <a:gd name="connsiteX2" fmla="*/ 657148 w 660705"/>
                              <a:gd name="connsiteY2" fmla="*/ 648000 h 6479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60705" h="647999">
                                <a:moveTo>
                                  <a:pt x="660706" y="648000"/>
                                </a:moveTo>
                                <a:cubicBezTo>
                                  <a:pt x="441021" y="429205"/>
                                  <a:pt x="219685" y="215111"/>
                                  <a:pt x="0" y="0"/>
                                </a:cubicBezTo>
                                <a:lnTo>
                                  <a:pt x="657148" y="648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Vrije vorm: vorm 420"/>
                        <wps:cNvSpPr/>
                        <wps:spPr>
                          <a:xfrm>
                            <a:off x="3945430" y="11943"/>
                            <a:ext cx="280800" cy="276734"/>
                          </a:xfrm>
                          <a:custGeom>
                            <a:avLst/>
                            <a:gdLst>
                              <a:gd name="connsiteX0" fmla="*/ 280800 w 280800"/>
                              <a:gd name="connsiteY0" fmla="*/ 276734 h 276734"/>
                              <a:gd name="connsiteX1" fmla="*/ 0 w 280800"/>
                              <a:gd name="connsiteY1" fmla="*/ 0 h 276734"/>
                              <a:gd name="connsiteX2" fmla="*/ 280800 w 280800"/>
                              <a:gd name="connsiteY2" fmla="*/ 276734 h 2767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0800" h="276734">
                                <a:moveTo>
                                  <a:pt x="280800" y="276734"/>
                                </a:moveTo>
                                <a:lnTo>
                                  <a:pt x="0" y="0"/>
                                </a:lnTo>
                                <a:cubicBezTo>
                                  <a:pt x="93177" y="92668"/>
                                  <a:pt x="186777" y="184913"/>
                                  <a:pt x="280800" y="2767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Vrije vorm: vorm 421"/>
                        <wps:cNvSpPr/>
                        <wps:spPr>
                          <a:xfrm>
                            <a:off x="3901976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Vrije vorm: vorm 422"/>
                        <wps:cNvSpPr/>
                        <wps:spPr>
                          <a:xfrm>
                            <a:off x="4665854" y="834013"/>
                            <a:ext cx="105331" cy="102409"/>
                          </a:xfrm>
                          <a:custGeom>
                            <a:avLst/>
                            <a:gdLst>
                              <a:gd name="connsiteX0" fmla="*/ 105332 w 105331"/>
                              <a:gd name="connsiteY0" fmla="*/ 102409 h 102409"/>
                              <a:gd name="connsiteX1" fmla="*/ 0 w 105331"/>
                              <a:gd name="connsiteY1" fmla="*/ 0 h 102409"/>
                              <a:gd name="connsiteX2" fmla="*/ 103807 w 105331"/>
                              <a:gd name="connsiteY2" fmla="*/ 102409 h 1024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5331" h="102409">
                                <a:moveTo>
                                  <a:pt x="105332" y="102409"/>
                                </a:moveTo>
                                <a:cubicBezTo>
                                  <a:pt x="70264" y="68527"/>
                                  <a:pt x="35153" y="34391"/>
                                  <a:pt x="0" y="0"/>
                                </a:cubicBezTo>
                                <a:lnTo>
                                  <a:pt x="103807" y="1024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Vrije vorm: vorm 423"/>
                        <wps:cNvSpPr/>
                        <wps:spPr>
                          <a:xfrm>
                            <a:off x="3831713" y="11943"/>
                            <a:ext cx="834141" cy="822070"/>
                          </a:xfrm>
                          <a:custGeom>
                            <a:avLst/>
                            <a:gdLst>
                              <a:gd name="connsiteX0" fmla="*/ 834141 w 834141"/>
                              <a:gd name="connsiteY0" fmla="*/ 822070 h 822070"/>
                              <a:gd name="connsiteX1" fmla="*/ 0 w 834141"/>
                              <a:gd name="connsiteY1" fmla="*/ 0 h 822070"/>
                              <a:gd name="connsiteX2" fmla="*/ 834141 w 834141"/>
                              <a:gd name="connsiteY2" fmla="*/ 822070 h 8220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834141" h="822070">
                                <a:moveTo>
                                  <a:pt x="834141" y="822070"/>
                                </a:moveTo>
                                <a:lnTo>
                                  <a:pt x="0" y="0"/>
                                </a:lnTo>
                                <a:cubicBezTo>
                                  <a:pt x="266061" y="283976"/>
                                  <a:pt x="551816" y="549148"/>
                                  <a:pt x="834141" y="82207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Vrije vorm: vorm 424"/>
                        <wps:cNvSpPr/>
                        <wps:spPr>
                          <a:xfrm>
                            <a:off x="3788258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146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Vrije vorm: vorm 425"/>
                        <wps:cNvSpPr/>
                        <wps:spPr>
                          <a:xfrm>
                            <a:off x="3717995" y="11943"/>
                            <a:ext cx="937948" cy="924479"/>
                          </a:xfrm>
                          <a:custGeom>
                            <a:avLst/>
                            <a:gdLst>
                              <a:gd name="connsiteX0" fmla="*/ 936678 w 937948"/>
                              <a:gd name="connsiteY0" fmla="*/ 924480 h 924479"/>
                              <a:gd name="connsiteX1" fmla="*/ 937948 w 937948"/>
                              <a:gd name="connsiteY1" fmla="*/ 924480 h 924479"/>
                              <a:gd name="connsiteX2" fmla="*/ 0 w 937948"/>
                              <a:gd name="connsiteY2" fmla="*/ 0 h 924479"/>
                              <a:gd name="connsiteX3" fmla="*/ 936678 w 937948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7948" h="924479">
                                <a:moveTo>
                                  <a:pt x="936678" y="924480"/>
                                </a:moveTo>
                                <a:lnTo>
                                  <a:pt x="937948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8118" y="307863"/>
                                  <a:pt x="623478" y="617887"/>
                                  <a:pt x="936678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Vrije vorm: vorm 426"/>
                        <wps:cNvSpPr/>
                        <wps:spPr>
                          <a:xfrm>
                            <a:off x="3674541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146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Vrije vorm: vorm 427"/>
                        <wps:cNvSpPr/>
                        <wps:spPr>
                          <a:xfrm>
                            <a:off x="3604277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6296 w 938075"/>
                              <a:gd name="connsiteY0" fmla="*/ 924480 h 924479"/>
                              <a:gd name="connsiteX1" fmla="*/ 938075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936296 w 938075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6296" y="924480"/>
                                </a:moveTo>
                                <a:lnTo>
                                  <a:pt x="938075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7482" y="307863"/>
                                  <a:pt x="622715" y="617887"/>
                                  <a:pt x="936296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Vrije vorm: vorm 428"/>
                        <wps:cNvSpPr/>
                        <wps:spPr>
                          <a:xfrm>
                            <a:off x="3560823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146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Vrije vorm: vorm 429"/>
                        <wps:cNvSpPr/>
                        <wps:spPr>
                          <a:xfrm>
                            <a:off x="3490560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6043 w 938075"/>
                              <a:gd name="connsiteY0" fmla="*/ 924480 h 924479"/>
                              <a:gd name="connsiteX1" fmla="*/ 938075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936043 w 938075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6043" y="924480"/>
                                </a:moveTo>
                                <a:lnTo>
                                  <a:pt x="938075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6847" y="307863"/>
                                  <a:pt x="622080" y="617887"/>
                                  <a:pt x="936043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Vrije vorm: vorm 430"/>
                        <wps:cNvSpPr/>
                        <wps:spPr>
                          <a:xfrm>
                            <a:off x="3447105" y="0"/>
                            <a:ext cx="1012786" cy="936423"/>
                          </a:xfrm>
                          <a:custGeom>
                            <a:avLst/>
                            <a:gdLst>
                              <a:gd name="connsiteX0" fmla="*/ 1012786 w 1012786"/>
                              <a:gd name="connsiteY0" fmla="*/ 936423 h 936423"/>
                              <a:gd name="connsiteX1" fmla="*/ 62767 w 1012786"/>
                              <a:gd name="connsiteY1" fmla="*/ 0 h 936423"/>
                              <a:gd name="connsiteX2" fmla="*/ 0 w 1012786"/>
                              <a:gd name="connsiteY2" fmla="*/ 0 h 936423"/>
                              <a:gd name="connsiteX3" fmla="*/ 950146 w 1012786"/>
                              <a:gd name="connsiteY3" fmla="*/ 936423 h 936423"/>
                              <a:gd name="connsiteX4" fmla="*/ 1012786 w 1012786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6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Vrije vorm: vorm 431"/>
                        <wps:cNvSpPr/>
                        <wps:spPr>
                          <a:xfrm>
                            <a:off x="3376842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5789 w 938075"/>
                              <a:gd name="connsiteY0" fmla="*/ 924480 h 924479"/>
                              <a:gd name="connsiteX1" fmla="*/ 938076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935789 w 938075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5789" y="924480"/>
                                </a:moveTo>
                                <a:lnTo>
                                  <a:pt x="938076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6212" y="307863"/>
                                  <a:pt x="621318" y="617887"/>
                                  <a:pt x="935789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Vrije vorm: vorm 432"/>
                        <wps:cNvSpPr/>
                        <wps:spPr>
                          <a:xfrm>
                            <a:off x="3333388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146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Vrije vorm: vorm 433"/>
                        <wps:cNvSpPr/>
                        <wps:spPr>
                          <a:xfrm>
                            <a:off x="3263124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5407 w 938075"/>
                              <a:gd name="connsiteY0" fmla="*/ 924480 h 924479"/>
                              <a:gd name="connsiteX1" fmla="*/ 938075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935407 w 938075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5407" y="924480"/>
                                </a:moveTo>
                                <a:lnTo>
                                  <a:pt x="938075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5576" y="307863"/>
                                  <a:pt x="620555" y="617887"/>
                                  <a:pt x="935407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" name="Vrije vorm: vorm 434"/>
                        <wps:cNvSpPr/>
                        <wps:spPr>
                          <a:xfrm>
                            <a:off x="3219670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" name="Vrije vorm: vorm 435"/>
                        <wps:cNvSpPr/>
                        <wps:spPr>
                          <a:xfrm>
                            <a:off x="3149406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5153 w 938075"/>
                              <a:gd name="connsiteY0" fmla="*/ 924480 h 924479"/>
                              <a:gd name="connsiteX1" fmla="*/ 938076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935153 w 938075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5153" y="924480"/>
                                </a:moveTo>
                                <a:lnTo>
                                  <a:pt x="938076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5068" y="307863"/>
                                  <a:pt x="619920" y="617887"/>
                                  <a:pt x="935153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6" name="Vrije vorm: vorm 436"/>
                        <wps:cNvSpPr/>
                        <wps:spPr>
                          <a:xfrm>
                            <a:off x="3106080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640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640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7" name="Vrije vorm: vorm 437"/>
                        <wps:cNvSpPr/>
                        <wps:spPr>
                          <a:xfrm>
                            <a:off x="3356385" y="327938"/>
                            <a:ext cx="617378" cy="608484"/>
                          </a:xfrm>
                          <a:custGeom>
                            <a:avLst/>
                            <a:gdLst>
                              <a:gd name="connsiteX0" fmla="*/ 617379 w 617378"/>
                              <a:gd name="connsiteY0" fmla="*/ 608485 h 608484"/>
                              <a:gd name="connsiteX1" fmla="*/ 0 w 617378"/>
                              <a:gd name="connsiteY1" fmla="*/ 0 h 608484"/>
                              <a:gd name="connsiteX2" fmla="*/ 615092 w 617378"/>
                              <a:gd name="connsiteY2" fmla="*/ 608485 h 6084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17378" h="608484">
                                <a:moveTo>
                                  <a:pt x="617379" y="608485"/>
                                </a:moveTo>
                                <a:lnTo>
                                  <a:pt x="0" y="0"/>
                                </a:lnTo>
                                <a:cubicBezTo>
                                  <a:pt x="205073" y="203294"/>
                                  <a:pt x="409002" y="406588"/>
                                  <a:pt x="615092" y="6084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Vrije vorm: vorm 438"/>
                        <wps:cNvSpPr/>
                        <wps:spPr>
                          <a:xfrm>
                            <a:off x="3035689" y="11943"/>
                            <a:ext cx="320696" cy="315995"/>
                          </a:xfrm>
                          <a:custGeom>
                            <a:avLst/>
                            <a:gdLst>
                              <a:gd name="connsiteX0" fmla="*/ 320697 w 320696"/>
                              <a:gd name="connsiteY0" fmla="*/ 315995 h 315995"/>
                              <a:gd name="connsiteX1" fmla="*/ 0 w 320696"/>
                              <a:gd name="connsiteY1" fmla="*/ 0 h 3159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20696" h="315995">
                                <a:moveTo>
                                  <a:pt x="320697" y="315995"/>
                                </a:moveTo>
                                <a:cubicBezTo>
                                  <a:pt x="214306" y="210536"/>
                                  <a:pt x="107407" y="105205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Vrije vorm: vorm 439"/>
                        <wps:cNvSpPr/>
                        <wps:spPr>
                          <a:xfrm>
                            <a:off x="2992235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Vrije vorm: vorm 440"/>
                        <wps:cNvSpPr/>
                        <wps:spPr>
                          <a:xfrm>
                            <a:off x="3151948" y="238489"/>
                            <a:ext cx="708098" cy="697933"/>
                          </a:xfrm>
                          <a:custGeom>
                            <a:avLst/>
                            <a:gdLst>
                              <a:gd name="connsiteX0" fmla="*/ 705558 w 708098"/>
                              <a:gd name="connsiteY0" fmla="*/ 697934 h 697933"/>
                              <a:gd name="connsiteX1" fmla="*/ 708099 w 708098"/>
                              <a:gd name="connsiteY1" fmla="*/ 697934 h 697933"/>
                              <a:gd name="connsiteX2" fmla="*/ 0 w 708098"/>
                              <a:gd name="connsiteY2" fmla="*/ 0 h 697933"/>
                              <a:gd name="connsiteX3" fmla="*/ 705558 w 708098"/>
                              <a:gd name="connsiteY3" fmla="*/ 697934 h 69793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08098" h="697933">
                                <a:moveTo>
                                  <a:pt x="705558" y="697934"/>
                                </a:moveTo>
                                <a:lnTo>
                                  <a:pt x="708099" y="697934"/>
                                </a:lnTo>
                                <a:lnTo>
                                  <a:pt x="0" y="0"/>
                                </a:lnTo>
                                <a:cubicBezTo>
                                  <a:pt x="235313" y="233026"/>
                                  <a:pt x="469228" y="466433"/>
                                  <a:pt x="705558" y="6979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Vrije vorm: vorm 441"/>
                        <wps:cNvSpPr/>
                        <wps:spPr>
                          <a:xfrm>
                            <a:off x="2921971" y="11943"/>
                            <a:ext cx="229976" cy="226545"/>
                          </a:xfrm>
                          <a:custGeom>
                            <a:avLst/>
                            <a:gdLst>
                              <a:gd name="connsiteX0" fmla="*/ 229977 w 229976"/>
                              <a:gd name="connsiteY0" fmla="*/ 226546 h 226545"/>
                              <a:gd name="connsiteX1" fmla="*/ 0 w 229976"/>
                              <a:gd name="connsiteY1" fmla="*/ 0 h 2265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29976" h="226545">
                                <a:moveTo>
                                  <a:pt x="229977" y="226546"/>
                                </a:moveTo>
                                <a:cubicBezTo>
                                  <a:pt x="153741" y="150988"/>
                                  <a:pt x="77082" y="75473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Vrije vorm: vorm 442"/>
                        <wps:cNvSpPr/>
                        <wps:spPr>
                          <a:xfrm>
                            <a:off x="2878644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Vrije vorm: vorm 443"/>
                        <wps:cNvSpPr/>
                        <wps:spPr>
                          <a:xfrm>
                            <a:off x="2808000" y="11943"/>
                            <a:ext cx="938329" cy="924479"/>
                          </a:xfrm>
                          <a:custGeom>
                            <a:avLst/>
                            <a:gdLst>
                              <a:gd name="connsiteX0" fmla="*/ 931977 w 938329"/>
                              <a:gd name="connsiteY0" fmla="*/ 924480 h 924479"/>
                              <a:gd name="connsiteX1" fmla="*/ 938330 w 938329"/>
                              <a:gd name="connsiteY1" fmla="*/ 924480 h 924479"/>
                              <a:gd name="connsiteX2" fmla="*/ 0 w 938329"/>
                              <a:gd name="connsiteY2" fmla="*/ 0 h 924479"/>
                              <a:gd name="connsiteX3" fmla="*/ 644824 w 938329"/>
                              <a:gd name="connsiteY3" fmla="*/ 644823 h 924479"/>
                              <a:gd name="connsiteX4" fmla="*/ 931977 w 938329"/>
                              <a:gd name="connsiteY4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38329" h="924479">
                                <a:moveTo>
                                  <a:pt x="931977" y="924480"/>
                                </a:moveTo>
                                <a:lnTo>
                                  <a:pt x="938330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212315" y="221209"/>
                                  <a:pt x="428569" y="420565"/>
                                  <a:pt x="644824" y="644823"/>
                                </a:cubicBezTo>
                                <a:cubicBezTo>
                                  <a:pt x="743421" y="741134"/>
                                  <a:pt x="837318" y="833125"/>
                                  <a:pt x="931977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" name="Vrije vorm: vorm 444"/>
                        <wps:cNvSpPr/>
                        <wps:spPr>
                          <a:xfrm>
                            <a:off x="2764927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640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640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Vrije vorm: vorm 445"/>
                        <wps:cNvSpPr/>
                        <wps:spPr>
                          <a:xfrm>
                            <a:off x="2694536" y="11943"/>
                            <a:ext cx="939345" cy="924479"/>
                          </a:xfrm>
                          <a:custGeom>
                            <a:avLst/>
                            <a:gdLst>
                              <a:gd name="connsiteX0" fmla="*/ 939346 w 939345"/>
                              <a:gd name="connsiteY0" fmla="*/ 924480 h 924479"/>
                              <a:gd name="connsiteX1" fmla="*/ 0 w 939345"/>
                              <a:gd name="connsiteY1" fmla="*/ 0 h 924479"/>
                              <a:gd name="connsiteX2" fmla="*/ 938075 w 939345"/>
                              <a:gd name="connsiteY2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39345" h="924479">
                                <a:moveTo>
                                  <a:pt x="939346" y="924480"/>
                                </a:moveTo>
                                <a:cubicBezTo>
                                  <a:pt x="623478" y="612169"/>
                                  <a:pt x="314471" y="309261"/>
                                  <a:pt x="0" y="0"/>
                                </a:cubicBezTo>
                                <a:lnTo>
                                  <a:pt x="938075" y="924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Vrije vorm: vorm 446"/>
                        <wps:cNvSpPr/>
                        <wps:spPr>
                          <a:xfrm>
                            <a:off x="2651209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Vrije vorm: vorm 447"/>
                        <wps:cNvSpPr/>
                        <wps:spPr>
                          <a:xfrm>
                            <a:off x="2708004" y="137223"/>
                            <a:ext cx="815971" cy="799199"/>
                          </a:xfrm>
                          <a:custGeom>
                            <a:avLst/>
                            <a:gdLst>
                              <a:gd name="connsiteX0" fmla="*/ 815972 w 815971"/>
                              <a:gd name="connsiteY0" fmla="*/ 799200 h 799199"/>
                              <a:gd name="connsiteX1" fmla="*/ 185379 w 815971"/>
                              <a:gd name="connsiteY1" fmla="*/ 170640 h 799199"/>
                              <a:gd name="connsiteX2" fmla="*/ 0 w 815971"/>
                              <a:gd name="connsiteY2" fmla="*/ 0 h 799199"/>
                              <a:gd name="connsiteX3" fmla="*/ 811525 w 815971"/>
                              <a:gd name="connsiteY3" fmla="*/ 799200 h 7991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15971" h="799199">
                                <a:moveTo>
                                  <a:pt x="815972" y="799200"/>
                                </a:moveTo>
                                <a:cubicBezTo>
                                  <a:pt x="605562" y="591077"/>
                                  <a:pt x="392231" y="391976"/>
                                  <a:pt x="185379" y="170640"/>
                                </a:cubicBezTo>
                                <a:cubicBezTo>
                                  <a:pt x="119944" y="113591"/>
                                  <a:pt x="58320" y="56287"/>
                                  <a:pt x="0" y="0"/>
                                </a:cubicBezTo>
                                <a:lnTo>
                                  <a:pt x="811525" y="799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Vrije vorm: vorm 448"/>
                        <wps:cNvSpPr/>
                        <wps:spPr>
                          <a:xfrm>
                            <a:off x="2580945" y="11943"/>
                            <a:ext cx="127058" cy="125279"/>
                          </a:xfrm>
                          <a:custGeom>
                            <a:avLst/>
                            <a:gdLst>
                              <a:gd name="connsiteX0" fmla="*/ 127059 w 127058"/>
                              <a:gd name="connsiteY0" fmla="*/ 125280 h 125279"/>
                              <a:gd name="connsiteX1" fmla="*/ 0 w 127058"/>
                              <a:gd name="connsiteY1" fmla="*/ 0 h 125279"/>
                              <a:gd name="connsiteX2" fmla="*/ 127059 w 127058"/>
                              <a:gd name="connsiteY2" fmla="*/ 125280 h 1252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27058" h="125279">
                                <a:moveTo>
                                  <a:pt x="127059" y="125280"/>
                                </a:moveTo>
                                <a:lnTo>
                                  <a:pt x="0" y="0"/>
                                </a:lnTo>
                                <a:cubicBezTo>
                                  <a:pt x="41167" y="41167"/>
                                  <a:pt x="83351" y="83096"/>
                                  <a:pt x="127059" y="1252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Vrije vorm: vorm 449"/>
                        <wps:cNvSpPr/>
                        <wps:spPr>
                          <a:xfrm>
                            <a:off x="2537491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Vrije vorm: vorm 450"/>
                        <wps:cNvSpPr/>
                        <wps:spPr>
                          <a:xfrm>
                            <a:off x="2467228" y="11943"/>
                            <a:ext cx="152470" cy="150183"/>
                          </a:xfrm>
                          <a:custGeom>
                            <a:avLst/>
                            <a:gdLst>
                              <a:gd name="connsiteX0" fmla="*/ 152471 w 152470"/>
                              <a:gd name="connsiteY0" fmla="*/ 150183 h 150183"/>
                              <a:gd name="connsiteX1" fmla="*/ 0 w 152470"/>
                              <a:gd name="connsiteY1" fmla="*/ 0 h 150183"/>
                              <a:gd name="connsiteX2" fmla="*/ 152471 w 152470"/>
                              <a:gd name="connsiteY2" fmla="*/ 150183 h 1501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52470" h="150183">
                                <a:moveTo>
                                  <a:pt x="152471" y="150183"/>
                                </a:moveTo>
                                <a:lnTo>
                                  <a:pt x="0" y="0"/>
                                </a:lnTo>
                                <a:cubicBezTo>
                                  <a:pt x="48537" y="49426"/>
                                  <a:pt x="99360" y="99614"/>
                                  <a:pt x="152471" y="15018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Vrije vorm: vorm 451"/>
                        <wps:cNvSpPr/>
                        <wps:spPr>
                          <a:xfrm>
                            <a:off x="2619698" y="162127"/>
                            <a:ext cx="790178" cy="774296"/>
                          </a:xfrm>
                          <a:custGeom>
                            <a:avLst/>
                            <a:gdLst>
                              <a:gd name="connsiteX0" fmla="*/ 790179 w 790178"/>
                              <a:gd name="connsiteY0" fmla="*/ 774296 h 774296"/>
                              <a:gd name="connsiteX1" fmla="*/ 159332 w 790178"/>
                              <a:gd name="connsiteY1" fmla="*/ 145736 h 774296"/>
                              <a:gd name="connsiteX2" fmla="*/ 0 w 790178"/>
                              <a:gd name="connsiteY2" fmla="*/ 0 h 774296"/>
                              <a:gd name="connsiteX3" fmla="*/ 785478 w 790178"/>
                              <a:gd name="connsiteY3" fmla="*/ 774296 h 77429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90178" h="774296">
                                <a:moveTo>
                                  <a:pt x="790179" y="774296"/>
                                </a:moveTo>
                                <a:cubicBezTo>
                                  <a:pt x="579388" y="566174"/>
                                  <a:pt x="366184" y="367073"/>
                                  <a:pt x="159332" y="145736"/>
                                </a:cubicBezTo>
                                <a:cubicBezTo>
                                  <a:pt x="103426" y="97073"/>
                                  <a:pt x="50570" y="48409"/>
                                  <a:pt x="0" y="0"/>
                                </a:cubicBezTo>
                                <a:lnTo>
                                  <a:pt x="785478" y="774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Vrije vorm: vorm 452"/>
                        <wps:cNvSpPr/>
                        <wps:spPr>
                          <a:xfrm>
                            <a:off x="2423774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Vrije vorm: vorm 453"/>
                        <wps:cNvSpPr/>
                        <wps:spPr>
                          <a:xfrm>
                            <a:off x="2353510" y="11943"/>
                            <a:ext cx="750409" cy="739609"/>
                          </a:xfrm>
                          <a:custGeom>
                            <a:avLst/>
                            <a:gdLst>
                              <a:gd name="connsiteX0" fmla="*/ 750409 w 750409"/>
                              <a:gd name="connsiteY0" fmla="*/ 739609 h 739609"/>
                              <a:gd name="connsiteX1" fmla="*/ 0 w 750409"/>
                              <a:gd name="connsiteY1" fmla="*/ 0 h 739609"/>
                              <a:gd name="connsiteX2" fmla="*/ 750409 w 750409"/>
                              <a:gd name="connsiteY2" fmla="*/ 739609 h 7396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50409" h="739609">
                                <a:moveTo>
                                  <a:pt x="750409" y="739609"/>
                                </a:moveTo>
                                <a:lnTo>
                                  <a:pt x="0" y="0"/>
                                </a:lnTo>
                                <a:cubicBezTo>
                                  <a:pt x="241158" y="254880"/>
                                  <a:pt x="496673" y="495529"/>
                                  <a:pt x="750409" y="73960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Vrije vorm: vorm 454"/>
                        <wps:cNvSpPr/>
                        <wps:spPr>
                          <a:xfrm>
                            <a:off x="3103665" y="751552"/>
                            <a:ext cx="190588" cy="184870"/>
                          </a:xfrm>
                          <a:custGeom>
                            <a:avLst/>
                            <a:gdLst>
                              <a:gd name="connsiteX0" fmla="*/ 190588 w 190588"/>
                              <a:gd name="connsiteY0" fmla="*/ 184870 h 184870"/>
                              <a:gd name="connsiteX1" fmla="*/ 0 w 190588"/>
                              <a:gd name="connsiteY1" fmla="*/ 0 h 184870"/>
                              <a:gd name="connsiteX2" fmla="*/ 187793 w 190588"/>
                              <a:gd name="connsiteY2" fmla="*/ 184870 h 1848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90588" h="184870">
                                <a:moveTo>
                                  <a:pt x="190588" y="184870"/>
                                </a:moveTo>
                                <a:cubicBezTo>
                                  <a:pt x="127482" y="122866"/>
                                  <a:pt x="63953" y="61242"/>
                                  <a:pt x="0" y="0"/>
                                </a:cubicBezTo>
                                <a:lnTo>
                                  <a:pt x="187793" y="1848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Vrije vorm: vorm 455"/>
                        <wps:cNvSpPr/>
                        <wps:spPr>
                          <a:xfrm>
                            <a:off x="2310056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Vrije vorm: vorm 456"/>
                        <wps:cNvSpPr/>
                        <wps:spPr>
                          <a:xfrm>
                            <a:off x="3009769" y="771246"/>
                            <a:ext cx="170385" cy="165176"/>
                          </a:xfrm>
                          <a:custGeom>
                            <a:avLst/>
                            <a:gdLst>
                              <a:gd name="connsiteX0" fmla="*/ 170386 w 170385"/>
                              <a:gd name="connsiteY0" fmla="*/ 165176 h 165176"/>
                              <a:gd name="connsiteX1" fmla="*/ 0 w 170385"/>
                              <a:gd name="connsiteY1" fmla="*/ 0 h 165176"/>
                              <a:gd name="connsiteX2" fmla="*/ 167972 w 170385"/>
                              <a:gd name="connsiteY2" fmla="*/ 165176 h 1651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70385" h="165176">
                                <a:moveTo>
                                  <a:pt x="170386" y="165176"/>
                                </a:moveTo>
                                <a:cubicBezTo>
                                  <a:pt x="113887" y="109609"/>
                                  <a:pt x="57092" y="54551"/>
                                  <a:pt x="0" y="0"/>
                                </a:cubicBezTo>
                                <a:lnTo>
                                  <a:pt x="167972" y="1651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Vrije vorm: vorm 457"/>
                        <wps:cNvSpPr/>
                        <wps:spPr>
                          <a:xfrm>
                            <a:off x="2239792" y="11943"/>
                            <a:ext cx="769976" cy="758922"/>
                          </a:xfrm>
                          <a:custGeom>
                            <a:avLst/>
                            <a:gdLst>
                              <a:gd name="connsiteX0" fmla="*/ 769977 w 769976"/>
                              <a:gd name="connsiteY0" fmla="*/ 758922 h 758922"/>
                              <a:gd name="connsiteX1" fmla="*/ 0 w 769976"/>
                              <a:gd name="connsiteY1" fmla="*/ 0 h 758922"/>
                              <a:gd name="connsiteX2" fmla="*/ 769977 w 769976"/>
                              <a:gd name="connsiteY2" fmla="*/ 758922 h 75892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69976" h="758922">
                                <a:moveTo>
                                  <a:pt x="769977" y="758922"/>
                                </a:moveTo>
                                <a:lnTo>
                                  <a:pt x="0" y="0"/>
                                </a:lnTo>
                                <a:cubicBezTo>
                                  <a:pt x="247002" y="261995"/>
                                  <a:pt x="509506" y="508108"/>
                                  <a:pt x="769977" y="7589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8" name="Vrije vorm: vorm 458"/>
                        <wps:cNvSpPr/>
                        <wps:spPr>
                          <a:xfrm>
                            <a:off x="2196338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Vrije vorm: vorm 459"/>
                        <wps:cNvSpPr/>
                        <wps:spPr>
                          <a:xfrm>
                            <a:off x="2329242" y="212188"/>
                            <a:ext cx="738592" cy="724235"/>
                          </a:xfrm>
                          <a:custGeom>
                            <a:avLst/>
                            <a:gdLst>
                              <a:gd name="connsiteX0" fmla="*/ 738593 w 738592"/>
                              <a:gd name="connsiteY0" fmla="*/ 724235 h 724235"/>
                              <a:gd name="connsiteX1" fmla="*/ 0 w 738592"/>
                              <a:gd name="connsiteY1" fmla="*/ 0 h 724235"/>
                              <a:gd name="connsiteX2" fmla="*/ 734781 w 738592"/>
                              <a:gd name="connsiteY2" fmla="*/ 724235 h 7242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38592" h="724235">
                                <a:moveTo>
                                  <a:pt x="738593" y="724235"/>
                                </a:moveTo>
                                <a:cubicBezTo>
                                  <a:pt x="493115" y="479647"/>
                                  <a:pt x="245478" y="240649"/>
                                  <a:pt x="0" y="0"/>
                                </a:cubicBezTo>
                                <a:lnTo>
                                  <a:pt x="734781" y="7242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Vrije vorm: vorm 460"/>
                        <wps:cNvSpPr/>
                        <wps:spPr>
                          <a:xfrm>
                            <a:off x="2126075" y="11943"/>
                            <a:ext cx="203167" cy="200244"/>
                          </a:xfrm>
                          <a:custGeom>
                            <a:avLst/>
                            <a:gdLst>
                              <a:gd name="connsiteX0" fmla="*/ 203167 w 203167"/>
                              <a:gd name="connsiteY0" fmla="*/ 200245 h 200244"/>
                              <a:gd name="connsiteX1" fmla="*/ 0 w 203167"/>
                              <a:gd name="connsiteY1" fmla="*/ 0 h 200244"/>
                              <a:gd name="connsiteX2" fmla="*/ 203167 w 203167"/>
                              <a:gd name="connsiteY2" fmla="*/ 200245 h 2002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03167" h="200244">
                                <a:moveTo>
                                  <a:pt x="203167" y="200245"/>
                                </a:moveTo>
                                <a:lnTo>
                                  <a:pt x="0" y="0"/>
                                </a:lnTo>
                                <a:cubicBezTo>
                                  <a:pt x="67426" y="66918"/>
                                  <a:pt x="135148" y="133666"/>
                                  <a:pt x="203167" y="2002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Vrije vorm: vorm 461"/>
                        <wps:cNvSpPr/>
                        <wps:spPr>
                          <a:xfrm>
                            <a:off x="2082621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Vrije vorm: vorm 462"/>
                        <wps:cNvSpPr/>
                        <wps:spPr>
                          <a:xfrm>
                            <a:off x="2288075" y="283595"/>
                            <a:ext cx="665661" cy="652827"/>
                          </a:xfrm>
                          <a:custGeom>
                            <a:avLst/>
                            <a:gdLst>
                              <a:gd name="connsiteX0" fmla="*/ 665661 w 665661"/>
                              <a:gd name="connsiteY0" fmla="*/ 652828 h 652827"/>
                              <a:gd name="connsiteX1" fmla="*/ 0 w 665661"/>
                              <a:gd name="connsiteY1" fmla="*/ 0 h 652827"/>
                              <a:gd name="connsiteX2" fmla="*/ 662231 w 665661"/>
                              <a:gd name="connsiteY2" fmla="*/ 652828 h 6528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65661" h="652827">
                                <a:moveTo>
                                  <a:pt x="665661" y="652828"/>
                                </a:moveTo>
                                <a:cubicBezTo>
                                  <a:pt x="444325" y="432381"/>
                                  <a:pt x="220955" y="216635"/>
                                  <a:pt x="0" y="0"/>
                                </a:cubicBezTo>
                                <a:lnTo>
                                  <a:pt x="662231" y="6528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Vrije vorm: vorm 463"/>
                        <wps:cNvSpPr/>
                        <wps:spPr>
                          <a:xfrm>
                            <a:off x="2012357" y="11943"/>
                            <a:ext cx="275717" cy="271651"/>
                          </a:xfrm>
                          <a:custGeom>
                            <a:avLst/>
                            <a:gdLst>
                              <a:gd name="connsiteX0" fmla="*/ 275718 w 275717"/>
                              <a:gd name="connsiteY0" fmla="*/ 271652 h 271651"/>
                              <a:gd name="connsiteX1" fmla="*/ 0 w 275717"/>
                              <a:gd name="connsiteY1" fmla="*/ 0 h 271651"/>
                              <a:gd name="connsiteX2" fmla="*/ 275718 w 275717"/>
                              <a:gd name="connsiteY2" fmla="*/ 271652 h 2716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5717" h="271651">
                                <a:moveTo>
                                  <a:pt x="275718" y="271652"/>
                                </a:moveTo>
                                <a:lnTo>
                                  <a:pt x="0" y="0"/>
                                </a:lnTo>
                                <a:cubicBezTo>
                                  <a:pt x="91398" y="90974"/>
                                  <a:pt x="183304" y="181525"/>
                                  <a:pt x="275718" y="2716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Vrije vorm: vorm 464"/>
                        <wps:cNvSpPr/>
                        <wps:spPr>
                          <a:xfrm>
                            <a:off x="1968903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" name="Vrije vorm: vorm 465"/>
                        <wps:cNvSpPr/>
                        <wps:spPr>
                          <a:xfrm>
                            <a:off x="2225054" y="333656"/>
                            <a:ext cx="614710" cy="602766"/>
                          </a:xfrm>
                          <a:custGeom>
                            <a:avLst/>
                            <a:gdLst>
                              <a:gd name="connsiteX0" fmla="*/ 614711 w 614710"/>
                              <a:gd name="connsiteY0" fmla="*/ 602767 h 602766"/>
                              <a:gd name="connsiteX1" fmla="*/ 0 w 614710"/>
                              <a:gd name="connsiteY1" fmla="*/ 0 h 602766"/>
                              <a:gd name="connsiteX2" fmla="*/ 611534 w 614710"/>
                              <a:gd name="connsiteY2" fmla="*/ 602767 h 60276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14710" h="602766">
                                <a:moveTo>
                                  <a:pt x="614711" y="602767"/>
                                </a:moveTo>
                                <a:cubicBezTo>
                                  <a:pt x="410019" y="399473"/>
                                  <a:pt x="204311" y="199736"/>
                                  <a:pt x="0" y="0"/>
                                </a:cubicBezTo>
                                <a:lnTo>
                                  <a:pt x="611534" y="6027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" name="Vrije vorm: vorm 466"/>
                        <wps:cNvSpPr/>
                        <wps:spPr>
                          <a:xfrm>
                            <a:off x="1898639" y="11943"/>
                            <a:ext cx="326414" cy="321712"/>
                          </a:xfrm>
                          <a:custGeom>
                            <a:avLst/>
                            <a:gdLst>
                              <a:gd name="connsiteX0" fmla="*/ 326414 w 326414"/>
                              <a:gd name="connsiteY0" fmla="*/ 321713 h 321712"/>
                              <a:gd name="connsiteX1" fmla="*/ 0 w 326414"/>
                              <a:gd name="connsiteY1" fmla="*/ 0 h 321712"/>
                              <a:gd name="connsiteX2" fmla="*/ 326414 w 326414"/>
                              <a:gd name="connsiteY2" fmla="*/ 321713 h 3217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26414" h="321712">
                                <a:moveTo>
                                  <a:pt x="326414" y="321713"/>
                                </a:moveTo>
                                <a:lnTo>
                                  <a:pt x="0" y="0"/>
                                </a:lnTo>
                                <a:cubicBezTo>
                                  <a:pt x="108169" y="107746"/>
                                  <a:pt x="216974" y="214983"/>
                                  <a:pt x="326414" y="3217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" name="Vrije vorm: vorm 467"/>
                        <wps:cNvSpPr/>
                        <wps:spPr>
                          <a:xfrm>
                            <a:off x="1855185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Vrije vorm: vorm 468"/>
                        <wps:cNvSpPr/>
                        <wps:spPr>
                          <a:xfrm>
                            <a:off x="1784922" y="11943"/>
                            <a:ext cx="937948" cy="924479"/>
                          </a:xfrm>
                          <a:custGeom>
                            <a:avLst/>
                            <a:gdLst>
                              <a:gd name="connsiteX0" fmla="*/ 936678 w 937948"/>
                              <a:gd name="connsiteY0" fmla="*/ 924480 h 924479"/>
                              <a:gd name="connsiteX1" fmla="*/ 937948 w 937948"/>
                              <a:gd name="connsiteY1" fmla="*/ 924480 h 924479"/>
                              <a:gd name="connsiteX2" fmla="*/ 0 w 937948"/>
                              <a:gd name="connsiteY2" fmla="*/ 0 h 924479"/>
                              <a:gd name="connsiteX3" fmla="*/ 936678 w 937948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7948" h="924479">
                                <a:moveTo>
                                  <a:pt x="936678" y="924480"/>
                                </a:moveTo>
                                <a:lnTo>
                                  <a:pt x="937948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8118" y="307863"/>
                                  <a:pt x="623478" y="617887"/>
                                  <a:pt x="936678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9" name="Vrije vorm: vorm 469"/>
                        <wps:cNvSpPr/>
                        <wps:spPr>
                          <a:xfrm>
                            <a:off x="1741468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Vrije vorm: vorm 470"/>
                        <wps:cNvSpPr/>
                        <wps:spPr>
                          <a:xfrm>
                            <a:off x="1671204" y="11943"/>
                            <a:ext cx="937948" cy="924479"/>
                          </a:xfrm>
                          <a:custGeom>
                            <a:avLst/>
                            <a:gdLst>
                              <a:gd name="connsiteX0" fmla="*/ 936297 w 937948"/>
                              <a:gd name="connsiteY0" fmla="*/ 924480 h 924479"/>
                              <a:gd name="connsiteX1" fmla="*/ 937948 w 937948"/>
                              <a:gd name="connsiteY1" fmla="*/ 924480 h 924479"/>
                              <a:gd name="connsiteX2" fmla="*/ 0 w 937948"/>
                              <a:gd name="connsiteY2" fmla="*/ 0 h 924479"/>
                              <a:gd name="connsiteX3" fmla="*/ 936297 w 937948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7948" h="924479">
                                <a:moveTo>
                                  <a:pt x="936297" y="924480"/>
                                </a:moveTo>
                                <a:lnTo>
                                  <a:pt x="937948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7482" y="307863"/>
                                  <a:pt x="622715" y="617887"/>
                                  <a:pt x="936297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Vrije vorm: vorm 471"/>
                        <wps:cNvSpPr/>
                        <wps:spPr>
                          <a:xfrm>
                            <a:off x="1627750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Vrije vorm: vorm 472"/>
                        <wps:cNvSpPr/>
                        <wps:spPr>
                          <a:xfrm>
                            <a:off x="1557487" y="11943"/>
                            <a:ext cx="937948" cy="924479"/>
                          </a:xfrm>
                          <a:custGeom>
                            <a:avLst/>
                            <a:gdLst>
                              <a:gd name="connsiteX0" fmla="*/ 936042 w 937948"/>
                              <a:gd name="connsiteY0" fmla="*/ 924480 h 924479"/>
                              <a:gd name="connsiteX1" fmla="*/ 937948 w 937948"/>
                              <a:gd name="connsiteY1" fmla="*/ 924480 h 924479"/>
                              <a:gd name="connsiteX2" fmla="*/ 0 w 937948"/>
                              <a:gd name="connsiteY2" fmla="*/ 0 h 924479"/>
                              <a:gd name="connsiteX3" fmla="*/ 936042 w 937948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7948" h="924479">
                                <a:moveTo>
                                  <a:pt x="936042" y="924480"/>
                                </a:moveTo>
                                <a:lnTo>
                                  <a:pt x="937948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6847" y="307863"/>
                                  <a:pt x="622080" y="617887"/>
                                  <a:pt x="936042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Vrije vorm: vorm 473"/>
                        <wps:cNvSpPr/>
                        <wps:spPr>
                          <a:xfrm>
                            <a:off x="1514032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Vrije vorm: vorm 474"/>
                        <wps:cNvSpPr/>
                        <wps:spPr>
                          <a:xfrm>
                            <a:off x="1443769" y="11943"/>
                            <a:ext cx="937948" cy="924479"/>
                          </a:xfrm>
                          <a:custGeom>
                            <a:avLst/>
                            <a:gdLst>
                              <a:gd name="connsiteX0" fmla="*/ 935661 w 937948"/>
                              <a:gd name="connsiteY0" fmla="*/ 924480 h 924479"/>
                              <a:gd name="connsiteX1" fmla="*/ 937948 w 937948"/>
                              <a:gd name="connsiteY1" fmla="*/ 924480 h 924479"/>
                              <a:gd name="connsiteX2" fmla="*/ 0 w 937948"/>
                              <a:gd name="connsiteY2" fmla="*/ 0 h 924479"/>
                              <a:gd name="connsiteX3" fmla="*/ 935661 w 937948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7948" h="924479">
                                <a:moveTo>
                                  <a:pt x="935661" y="924480"/>
                                </a:moveTo>
                                <a:lnTo>
                                  <a:pt x="937948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6212" y="307863"/>
                                  <a:pt x="621318" y="617887"/>
                                  <a:pt x="935661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Vrije vorm: vorm 475"/>
                        <wps:cNvSpPr/>
                        <wps:spPr>
                          <a:xfrm>
                            <a:off x="1400315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Vrije vorm: vorm 476"/>
                        <wps:cNvSpPr/>
                        <wps:spPr>
                          <a:xfrm>
                            <a:off x="1330051" y="11943"/>
                            <a:ext cx="937948" cy="924479"/>
                          </a:xfrm>
                          <a:custGeom>
                            <a:avLst/>
                            <a:gdLst>
                              <a:gd name="connsiteX0" fmla="*/ 935407 w 937948"/>
                              <a:gd name="connsiteY0" fmla="*/ 924480 h 924479"/>
                              <a:gd name="connsiteX1" fmla="*/ 937948 w 937948"/>
                              <a:gd name="connsiteY1" fmla="*/ 924480 h 924479"/>
                              <a:gd name="connsiteX2" fmla="*/ 0 w 937948"/>
                              <a:gd name="connsiteY2" fmla="*/ 0 h 924479"/>
                              <a:gd name="connsiteX3" fmla="*/ 935407 w 937948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7948" h="924479">
                                <a:moveTo>
                                  <a:pt x="935407" y="924480"/>
                                </a:moveTo>
                                <a:lnTo>
                                  <a:pt x="937948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5576" y="307863"/>
                                  <a:pt x="620555" y="617887"/>
                                  <a:pt x="935407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Vrije vorm: vorm 477"/>
                        <wps:cNvSpPr/>
                        <wps:spPr>
                          <a:xfrm>
                            <a:off x="1286597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Vrije vorm: vorm 478"/>
                        <wps:cNvSpPr/>
                        <wps:spPr>
                          <a:xfrm>
                            <a:off x="1216334" y="11943"/>
                            <a:ext cx="937948" cy="924479"/>
                          </a:xfrm>
                          <a:custGeom>
                            <a:avLst/>
                            <a:gdLst>
                              <a:gd name="connsiteX0" fmla="*/ 935153 w 937948"/>
                              <a:gd name="connsiteY0" fmla="*/ 924480 h 924479"/>
                              <a:gd name="connsiteX1" fmla="*/ 937948 w 937948"/>
                              <a:gd name="connsiteY1" fmla="*/ 924480 h 924479"/>
                              <a:gd name="connsiteX2" fmla="*/ 0 w 937948"/>
                              <a:gd name="connsiteY2" fmla="*/ 0 h 924479"/>
                              <a:gd name="connsiteX3" fmla="*/ 935153 w 937948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7948" h="924479">
                                <a:moveTo>
                                  <a:pt x="935153" y="924480"/>
                                </a:moveTo>
                                <a:lnTo>
                                  <a:pt x="937948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5068" y="307863"/>
                                  <a:pt x="619920" y="617887"/>
                                  <a:pt x="935153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Vrije vorm: vorm 479"/>
                        <wps:cNvSpPr/>
                        <wps:spPr>
                          <a:xfrm>
                            <a:off x="1172879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146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Vrije vorm: vorm 480"/>
                        <wps:cNvSpPr/>
                        <wps:spPr>
                          <a:xfrm>
                            <a:off x="1102616" y="11943"/>
                            <a:ext cx="324635" cy="319934"/>
                          </a:xfrm>
                          <a:custGeom>
                            <a:avLst/>
                            <a:gdLst>
                              <a:gd name="connsiteX0" fmla="*/ 324635 w 324635"/>
                              <a:gd name="connsiteY0" fmla="*/ 319934 h 319934"/>
                              <a:gd name="connsiteX1" fmla="*/ 0 w 324635"/>
                              <a:gd name="connsiteY1" fmla="*/ 0 h 3199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24635" h="319934">
                                <a:moveTo>
                                  <a:pt x="324635" y="319934"/>
                                </a:moveTo>
                                <a:cubicBezTo>
                                  <a:pt x="217059" y="213205"/>
                                  <a:pt x="108847" y="10656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Vrije vorm: vorm 481"/>
                        <wps:cNvSpPr/>
                        <wps:spPr>
                          <a:xfrm>
                            <a:off x="1427251" y="331877"/>
                            <a:ext cx="613312" cy="604545"/>
                          </a:xfrm>
                          <a:custGeom>
                            <a:avLst/>
                            <a:gdLst>
                              <a:gd name="connsiteX0" fmla="*/ 613313 w 613312"/>
                              <a:gd name="connsiteY0" fmla="*/ 604546 h 604545"/>
                              <a:gd name="connsiteX1" fmla="*/ 0 w 613312"/>
                              <a:gd name="connsiteY1" fmla="*/ 0 h 604545"/>
                              <a:gd name="connsiteX2" fmla="*/ 611153 w 613312"/>
                              <a:gd name="connsiteY2" fmla="*/ 604546 h 6045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13312" h="604545">
                                <a:moveTo>
                                  <a:pt x="613313" y="604546"/>
                                </a:moveTo>
                                <a:lnTo>
                                  <a:pt x="0" y="0"/>
                                </a:lnTo>
                                <a:cubicBezTo>
                                  <a:pt x="203294" y="202023"/>
                                  <a:pt x="406588" y="403920"/>
                                  <a:pt x="611153" y="60454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Vrije vorm: vorm 482"/>
                        <wps:cNvSpPr/>
                        <wps:spPr>
                          <a:xfrm>
                            <a:off x="1059162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146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Vrije vorm: vorm 483"/>
                        <wps:cNvSpPr/>
                        <wps:spPr>
                          <a:xfrm>
                            <a:off x="1224211" y="243825"/>
                            <a:ext cx="702762" cy="692597"/>
                          </a:xfrm>
                          <a:custGeom>
                            <a:avLst/>
                            <a:gdLst>
                              <a:gd name="connsiteX0" fmla="*/ 700221 w 702762"/>
                              <a:gd name="connsiteY0" fmla="*/ 692597 h 692597"/>
                              <a:gd name="connsiteX1" fmla="*/ 702762 w 702762"/>
                              <a:gd name="connsiteY1" fmla="*/ 692597 h 692597"/>
                              <a:gd name="connsiteX2" fmla="*/ 0 w 702762"/>
                              <a:gd name="connsiteY2" fmla="*/ 0 h 692597"/>
                              <a:gd name="connsiteX3" fmla="*/ 700221 w 702762"/>
                              <a:gd name="connsiteY3" fmla="*/ 692597 h 6925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02762" h="692597">
                                <a:moveTo>
                                  <a:pt x="700221" y="692597"/>
                                </a:moveTo>
                                <a:lnTo>
                                  <a:pt x="702762" y="692597"/>
                                </a:lnTo>
                                <a:lnTo>
                                  <a:pt x="0" y="0"/>
                                </a:lnTo>
                                <a:cubicBezTo>
                                  <a:pt x="233661" y="231247"/>
                                  <a:pt x="465671" y="462875"/>
                                  <a:pt x="700221" y="69259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4" name="Vrije vorm: vorm 484"/>
                        <wps:cNvSpPr/>
                        <wps:spPr>
                          <a:xfrm>
                            <a:off x="988898" y="11943"/>
                            <a:ext cx="235312" cy="231882"/>
                          </a:xfrm>
                          <a:custGeom>
                            <a:avLst/>
                            <a:gdLst>
                              <a:gd name="connsiteX0" fmla="*/ 235313 w 235312"/>
                              <a:gd name="connsiteY0" fmla="*/ 231882 h 231882"/>
                              <a:gd name="connsiteX1" fmla="*/ 0 w 235312"/>
                              <a:gd name="connsiteY1" fmla="*/ 0 h 2318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35312" h="231882">
                                <a:moveTo>
                                  <a:pt x="235313" y="231882"/>
                                </a:moveTo>
                                <a:cubicBezTo>
                                  <a:pt x="157214" y="154546"/>
                                  <a:pt x="78776" y="77252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Vrije vorm: vorm 485"/>
                        <wps:cNvSpPr/>
                        <wps:spPr>
                          <a:xfrm>
                            <a:off x="945444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Vrije vorm: vorm 486"/>
                        <wps:cNvSpPr/>
                        <wps:spPr>
                          <a:xfrm>
                            <a:off x="875181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1723 w 938075"/>
                              <a:gd name="connsiteY0" fmla="*/ 924480 h 924479"/>
                              <a:gd name="connsiteX1" fmla="*/ 938075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644824 w 938075"/>
                              <a:gd name="connsiteY3" fmla="*/ 644823 h 924479"/>
                              <a:gd name="connsiteX4" fmla="*/ 931723 w 938075"/>
                              <a:gd name="connsiteY4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1723" y="924480"/>
                                </a:moveTo>
                                <a:lnTo>
                                  <a:pt x="938075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212315" y="221209"/>
                                  <a:pt x="428569" y="420056"/>
                                  <a:pt x="644824" y="644823"/>
                                </a:cubicBezTo>
                                <a:cubicBezTo>
                                  <a:pt x="743167" y="741134"/>
                                  <a:pt x="837064" y="833125"/>
                                  <a:pt x="931723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" name="Vrije vorm: vorm 487"/>
                        <wps:cNvSpPr/>
                        <wps:spPr>
                          <a:xfrm>
                            <a:off x="831727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Vrije vorm: vorm 488"/>
                        <wps:cNvSpPr/>
                        <wps:spPr>
                          <a:xfrm>
                            <a:off x="761463" y="11943"/>
                            <a:ext cx="939091" cy="924479"/>
                          </a:xfrm>
                          <a:custGeom>
                            <a:avLst/>
                            <a:gdLst>
                              <a:gd name="connsiteX0" fmla="*/ 939092 w 939091"/>
                              <a:gd name="connsiteY0" fmla="*/ 924480 h 924479"/>
                              <a:gd name="connsiteX1" fmla="*/ 0 w 939091"/>
                              <a:gd name="connsiteY1" fmla="*/ 0 h 924479"/>
                              <a:gd name="connsiteX2" fmla="*/ 938075 w 939091"/>
                              <a:gd name="connsiteY2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39091" h="924479">
                                <a:moveTo>
                                  <a:pt x="939092" y="924480"/>
                                </a:moveTo>
                                <a:cubicBezTo>
                                  <a:pt x="623478" y="612169"/>
                                  <a:pt x="314471" y="309261"/>
                                  <a:pt x="0" y="0"/>
                                </a:cubicBezTo>
                                <a:lnTo>
                                  <a:pt x="938075" y="924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Vrije vorm: vorm 489"/>
                        <wps:cNvSpPr/>
                        <wps:spPr>
                          <a:xfrm>
                            <a:off x="718009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Vrije vorm: vorm 490"/>
                        <wps:cNvSpPr/>
                        <wps:spPr>
                          <a:xfrm>
                            <a:off x="773534" y="135825"/>
                            <a:ext cx="817369" cy="800597"/>
                          </a:xfrm>
                          <a:custGeom>
                            <a:avLst/>
                            <a:gdLst>
                              <a:gd name="connsiteX0" fmla="*/ 817369 w 817369"/>
                              <a:gd name="connsiteY0" fmla="*/ 800597 h 800597"/>
                              <a:gd name="connsiteX1" fmla="*/ 186903 w 817369"/>
                              <a:gd name="connsiteY1" fmla="*/ 172038 h 800597"/>
                              <a:gd name="connsiteX2" fmla="*/ 0 w 817369"/>
                              <a:gd name="connsiteY2" fmla="*/ 0 h 800597"/>
                              <a:gd name="connsiteX3" fmla="*/ 812287 w 817369"/>
                              <a:gd name="connsiteY3" fmla="*/ 800470 h 8005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17369" h="800597">
                                <a:moveTo>
                                  <a:pt x="817369" y="800597"/>
                                </a:moveTo>
                                <a:cubicBezTo>
                                  <a:pt x="606960" y="592475"/>
                                  <a:pt x="393120" y="393374"/>
                                  <a:pt x="186903" y="172038"/>
                                </a:cubicBezTo>
                                <a:cubicBezTo>
                                  <a:pt x="120706" y="114480"/>
                                  <a:pt x="59082" y="56922"/>
                                  <a:pt x="0" y="0"/>
                                </a:cubicBezTo>
                                <a:lnTo>
                                  <a:pt x="812287" y="800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Vrije vorm: vorm 491"/>
                        <wps:cNvSpPr/>
                        <wps:spPr>
                          <a:xfrm>
                            <a:off x="648000" y="11943"/>
                            <a:ext cx="125534" cy="123882"/>
                          </a:xfrm>
                          <a:custGeom>
                            <a:avLst/>
                            <a:gdLst>
                              <a:gd name="connsiteX0" fmla="*/ 125534 w 125534"/>
                              <a:gd name="connsiteY0" fmla="*/ 123882 h 123882"/>
                              <a:gd name="connsiteX1" fmla="*/ 0 w 125534"/>
                              <a:gd name="connsiteY1" fmla="*/ 0 h 123882"/>
                              <a:gd name="connsiteX2" fmla="*/ 125534 w 125534"/>
                              <a:gd name="connsiteY2" fmla="*/ 123882 h 1238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25534" h="123882">
                                <a:moveTo>
                                  <a:pt x="125534" y="123882"/>
                                </a:moveTo>
                                <a:lnTo>
                                  <a:pt x="0" y="0"/>
                                </a:lnTo>
                                <a:cubicBezTo>
                                  <a:pt x="40659" y="40828"/>
                                  <a:pt x="82504" y="82122"/>
                                  <a:pt x="125534" y="1238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Vrije vorm: vorm 492"/>
                        <wps:cNvSpPr/>
                        <wps:spPr>
                          <a:xfrm>
                            <a:off x="604291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" name="Vrije vorm: vorm 493"/>
                        <wps:cNvSpPr/>
                        <wps:spPr>
                          <a:xfrm>
                            <a:off x="533647" y="11943"/>
                            <a:ext cx="152470" cy="149421"/>
                          </a:xfrm>
                          <a:custGeom>
                            <a:avLst/>
                            <a:gdLst>
                              <a:gd name="connsiteX0" fmla="*/ 152471 w 152470"/>
                              <a:gd name="connsiteY0" fmla="*/ 149421 h 149421"/>
                              <a:gd name="connsiteX1" fmla="*/ 0 w 152470"/>
                              <a:gd name="connsiteY1" fmla="*/ 0 h 149421"/>
                              <a:gd name="connsiteX2" fmla="*/ 152471 w 152470"/>
                              <a:gd name="connsiteY2" fmla="*/ 149421 h 1494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52470" h="149421">
                                <a:moveTo>
                                  <a:pt x="152471" y="149421"/>
                                </a:moveTo>
                                <a:lnTo>
                                  <a:pt x="0" y="0"/>
                                </a:lnTo>
                                <a:cubicBezTo>
                                  <a:pt x="49045" y="49045"/>
                                  <a:pt x="99360" y="99106"/>
                                  <a:pt x="152471" y="14942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" name="Vrije vorm: vorm 494"/>
                        <wps:cNvSpPr/>
                        <wps:spPr>
                          <a:xfrm>
                            <a:off x="686117" y="161364"/>
                            <a:ext cx="790687" cy="775058"/>
                          </a:xfrm>
                          <a:custGeom>
                            <a:avLst/>
                            <a:gdLst>
                              <a:gd name="connsiteX0" fmla="*/ 790687 w 790687"/>
                              <a:gd name="connsiteY0" fmla="*/ 775059 h 775058"/>
                              <a:gd name="connsiteX1" fmla="*/ 159840 w 790687"/>
                              <a:gd name="connsiteY1" fmla="*/ 146499 h 775058"/>
                              <a:gd name="connsiteX2" fmla="*/ 0 w 790687"/>
                              <a:gd name="connsiteY2" fmla="*/ 0 h 775058"/>
                              <a:gd name="connsiteX3" fmla="*/ 786494 w 790687"/>
                              <a:gd name="connsiteY3" fmla="*/ 775059 h 7750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90687" h="775058">
                                <a:moveTo>
                                  <a:pt x="790687" y="775059"/>
                                </a:moveTo>
                                <a:cubicBezTo>
                                  <a:pt x="579896" y="566936"/>
                                  <a:pt x="366056" y="367835"/>
                                  <a:pt x="159840" y="146499"/>
                                </a:cubicBezTo>
                                <a:cubicBezTo>
                                  <a:pt x="103553" y="97581"/>
                                  <a:pt x="50824" y="48536"/>
                                  <a:pt x="0" y="0"/>
                                </a:cubicBezTo>
                                <a:lnTo>
                                  <a:pt x="786494" y="7750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" name="Vrije vorm: vorm 495"/>
                        <wps:cNvSpPr/>
                        <wps:spPr>
                          <a:xfrm>
                            <a:off x="490574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" name="Vrije vorm: vorm 496"/>
                        <wps:cNvSpPr/>
                        <wps:spPr>
                          <a:xfrm>
                            <a:off x="1169703" y="750536"/>
                            <a:ext cx="191350" cy="185886"/>
                          </a:xfrm>
                          <a:custGeom>
                            <a:avLst/>
                            <a:gdLst>
                              <a:gd name="connsiteX0" fmla="*/ 191351 w 191350"/>
                              <a:gd name="connsiteY0" fmla="*/ 185887 h 185886"/>
                              <a:gd name="connsiteX1" fmla="*/ 0 w 191350"/>
                              <a:gd name="connsiteY1" fmla="*/ 0 h 185886"/>
                              <a:gd name="connsiteX2" fmla="*/ 188682 w 191350"/>
                              <a:gd name="connsiteY2" fmla="*/ 185887 h 1858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91350" h="185886">
                                <a:moveTo>
                                  <a:pt x="191351" y="185887"/>
                                </a:moveTo>
                                <a:cubicBezTo>
                                  <a:pt x="127906" y="123544"/>
                                  <a:pt x="64122" y="61581"/>
                                  <a:pt x="0" y="0"/>
                                </a:cubicBezTo>
                                <a:lnTo>
                                  <a:pt x="188682" y="1858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7" name="Vrije vorm: vorm 497"/>
                        <wps:cNvSpPr/>
                        <wps:spPr>
                          <a:xfrm>
                            <a:off x="420310" y="11943"/>
                            <a:ext cx="749392" cy="738592"/>
                          </a:xfrm>
                          <a:custGeom>
                            <a:avLst/>
                            <a:gdLst>
                              <a:gd name="connsiteX0" fmla="*/ 749393 w 749392"/>
                              <a:gd name="connsiteY0" fmla="*/ 738593 h 738592"/>
                              <a:gd name="connsiteX1" fmla="*/ 0 w 749392"/>
                              <a:gd name="connsiteY1" fmla="*/ 0 h 738592"/>
                              <a:gd name="connsiteX2" fmla="*/ 749393 w 749392"/>
                              <a:gd name="connsiteY2" fmla="*/ 738593 h 7385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49392" h="738592">
                                <a:moveTo>
                                  <a:pt x="749393" y="738593"/>
                                </a:moveTo>
                                <a:lnTo>
                                  <a:pt x="0" y="0"/>
                                </a:lnTo>
                                <a:cubicBezTo>
                                  <a:pt x="240395" y="254880"/>
                                  <a:pt x="496165" y="494767"/>
                                  <a:pt x="749393" y="7385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8" name="Vrije vorm: vorm 498"/>
                        <wps:cNvSpPr/>
                        <wps:spPr>
                          <a:xfrm>
                            <a:off x="376856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" name="Vrije vorm: vorm 499"/>
                        <wps:cNvSpPr/>
                        <wps:spPr>
                          <a:xfrm>
                            <a:off x="1075680" y="769849"/>
                            <a:ext cx="171402" cy="166574"/>
                          </a:xfrm>
                          <a:custGeom>
                            <a:avLst/>
                            <a:gdLst>
                              <a:gd name="connsiteX0" fmla="*/ 171402 w 171402"/>
                              <a:gd name="connsiteY0" fmla="*/ 166574 h 166574"/>
                              <a:gd name="connsiteX1" fmla="*/ 0 w 171402"/>
                              <a:gd name="connsiteY1" fmla="*/ 0 h 166574"/>
                              <a:gd name="connsiteX2" fmla="*/ 169496 w 171402"/>
                              <a:gd name="connsiteY2" fmla="*/ 166574 h 16657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71402" h="166574">
                                <a:moveTo>
                                  <a:pt x="171402" y="166574"/>
                                </a:moveTo>
                                <a:cubicBezTo>
                                  <a:pt x="114480" y="110668"/>
                                  <a:pt x="57346" y="55144"/>
                                  <a:pt x="0" y="0"/>
                                </a:cubicBezTo>
                                <a:lnTo>
                                  <a:pt x="169496" y="166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" name="Vrije vorm: vorm 500"/>
                        <wps:cNvSpPr/>
                        <wps:spPr>
                          <a:xfrm>
                            <a:off x="306592" y="11943"/>
                            <a:ext cx="769087" cy="757905"/>
                          </a:xfrm>
                          <a:custGeom>
                            <a:avLst/>
                            <a:gdLst>
                              <a:gd name="connsiteX0" fmla="*/ 769087 w 769087"/>
                              <a:gd name="connsiteY0" fmla="*/ 757906 h 757905"/>
                              <a:gd name="connsiteX1" fmla="*/ 0 w 769087"/>
                              <a:gd name="connsiteY1" fmla="*/ 0 h 757905"/>
                              <a:gd name="connsiteX2" fmla="*/ 769087 w 769087"/>
                              <a:gd name="connsiteY2" fmla="*/ 757906 h 75790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69087" h="757905">
                                <a:moveTo>
                                  <a:pt x="769087" y="757906"/>
                                </a:moveTo>
                                <a:lnTo>
                                  <a:pt x="0" y="0"/>
                                </a:lnTo>
                                <a:cubicBezTo>
                                  <a:pt x="246875" y="261741"/>
                                  <a:pt x="508998" y="507473"/>
                                  <a:pt x="769087" y="75790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1" name="Vrije vorm: vorm 501"/>
                        <wps:cNvSpPr/>
                        <wps:spPr>
                          <a:xfrm>
                            <a:off x="263138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894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894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2" name="Vrije vorm: vorm 502"/>
                        <wps:cNvSpPr/>
                        <wps:spPr>
                          <a:xfrm>
                            <a:off x="192875" y="11943"/>
                            <a:ext cx="200244" cy="197322"/>
                          </a:xfrm>
                          <a:custGeom>
                            <a:avLst/>
                            <a:gdLst>
                              <a:gd name="connsiteX0" fmla="*/ 200245 w 200244"/>
                              <a:gd name="connsiteY0" fmla="*/ 197322 h 197322"/>
                              <a:gd name="connsiteX1" fmla="*/ 0 w 200244"/>
                              <a:gd name="connsiteY1" fmla="*/ 0 h 197322"/>
                              <a:gd name="connsiteX2" fmla="*/ 200245 w 200244"/>
                              <a:gd name="connsiteY2" fmla="*/ 197322 h 19732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00244" h="197322">
                                <a:moveTo>
                                  <a:pt x="200245" y="197322"/>
                                </a:moveTo>
                                <a:lnTo>
                                  <a:pt x="0" y="0"/>
                                </a:lnTo>
                                <a:cubicBezTo>
                                  <a:pt x="66240" y="65986"/>
                                  <a:pt x="132988" y="131760"/>
                                  <a:pt x="200245" y="1973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Vrije vorm: vorm 503"/>
                        <wps:cNvSpPr/>
                        <wps:spPr>
                          <a:xfrm>
                            <a:off x="393120" y="209265"/>
                            <a:ext cx="741642" cy="727157"/>
                          </a:xfrm>
                          <a:custGeom>
                            <a:avLst/>
                            <a:gdLst>
                              <a:gd name="connsiteX0" fmla="*/ 741642 w 741642"/>
                              <a:gd name="connsiteY0" fmla="*/ 727157 h 727157"/>
                              <a:gd name="connsiteX1" fmla="*/ 0 w 741642"/>
                              <a:gd name="connsiteY1" fmla="*/ 0 h 727157"/>
                              <a:gd name="connsiteX2" fmla="*/ 737704 w 741642"/>
                              <a:gd name="connsiteY2" fmla="*/ 727157 h 7271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41642" h="727157">
                                <a:moveTo>
                                  <a:pt x="741642" y="727157"/>
                                </a:moveTo>
                                <a:cubicBezTo>
                                  <a:pt x="495148" y="481553"/>
                                  <a:pt x="246113" y="241539"/>
                                  <a:pt x="0" y="0"/>
                                </a:cubicBezTo>
                                <a:lnTo>
                                  <a:pt x="737704" y="7271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" name="Vrije vorm: vorm 504"/>
                        <wps:cNvSpPr/>
                        <wps:spPr>
                          <a:xfrm>
                            <a:off x="149548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640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640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5" name="Vrije vorm: vorm 505"/>
                        <wps:cNvSpPr/>
                        <wps:spPr>
                          <a:xfrm>
                            <a:off x="350174" y="279529"/>
                            <a:ext cx="670489" cy="656893"/>
                          </a:xfrm>
                          <a:custGeom>
                            <a:avLst/>
                            <a:gdLst>
                              <a:gd name="connsiteX0" fmla="*/ 670489 w 670489"/>
                              <a:gd name="connsiteY0" fmla="*/ 656894 h 656893"/>
                              <a:gd name="connsiteX1" fmla="*/ 0 w 670489"/>
                              <a:gd name="connsiteY1" fmla="*/ 0 h 656893"/>
                              <a:gd name="connsiteX2" fmla="*/ 667059 w 670489"/>
                              <a:gd name="connsiteY2" fmla="*/ 656894 h 6568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70489" h="656893">
                                <a:moveTo>
                                  <a:pt x="670489" y="656894"/>
                                </a:moveTo>
                                <a:cubicBezTo>
                                  <a:pt x="447501" y="434922"/>
                                  <a:pt x="222861" y="217525"/>
                                  <a:pt x="0" y="0"/>
                                </a:cubicBezTo>
                                <a:lnTo>
                                  <a:pt x="667059" y="6568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Vrije vorm: vorm 506"/>
                        <wps:cNvSpPr/>
                        <wps:spPr>
                          <a:xfrm>
                            <a:off x="79157" y="11943"/>
                            <a:ext cx="271016" cy="267585"/>
                          </a:xfrm>
                          <a:custGeom>
                            <a:avLst/>
                            <a:gdLst>
                              <a:gd name="connsiteX0" fmla="*/ 271016 w 271016"/>
                              <a:gd name="connsiteY0" fmla="*/ 267586 h 267585"/>
                              <a:gd name="connsiteX1" fmla="*/ 0 w 271016"/>
                              <a:gd name="connsiteY1" fmla="*/ 0 h 267585"/>
                              <a:gd name="connsiteX2" fmla="*/ 271016 w 271016"/>
                              <a:gd name="connsiteY2" fmla="*/ 267586 h 2675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1016" h="267585">
                                <a:moveTo>
                                  <a:pt x="271016" y="267586"/>
                                </a:moveTo>
                                <a:lnTo>
                                  <a:pt x="0" y="0"/>
                                </a:lnTo>
                                <a:cubicBezTo>
                                  <a:pt x="89958" y="89280"/>
                                  <a:pt x="180296" y="178475"/>
                                  <a:pt x="271016" y="26758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" name="Vrije vorm: vorm 507"/>
                        <wps:cNvSpPr/>
                        <wps:spPr>
                          <a:xfrm>
                            <a:off x="35830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Vrije vorm: vorm 508"/>
                        <wps:cNvSpPr/>
                        <wps:spPr>
                          <a:xfrm>
                            <a:off x="372790" y="413322"/>
                            <a:ext cx="530724" cy="523100"/>
                          </a:xfrm>
                          <a:custGeom>
                            <a:avLst/>
                            <a:gdLst>
                              <a:gd name="connsiteX0" fmla="*/ 526151 w 530724"/>
                              <a:gd name="connsiteY0" fmla="*/ 523101 h 523100"/>
                              <a:gd name="connsiteX1" fmla="*/ 530725 w 530724"/>
                              <a:gd name="connsiteY1" fmla="*/ 523101 h 523100"/>
                              <a:gd name="connsiteX2" fmla="*/ 0 w 530724"/>
                              <a:gd name="connsiteY2" fmla="*/ 0 h 523100"/>
                              <a:gd name="connsiteX3" fmla="*/ 526151 w 530724"/>
                              <a:gd name="connsiteY3" fmla="*/ 523101 h 523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30724" h="523100">
                                <a:moveTo>
                                  <a:pt x="526151" y="523101"/>
                                </a:moveTo>
                                <a:lnTo>
                                  <a:pt x="530725" y="523101"/>
                                </a:lnTo>
                                <a:lnTo>
                                  <a:pt x="0" y="0"/>
                                </a:lnTo>
                                <a:cubicBezTo>
                                  <a:pt x="173562" y="173944"/>
                                  <a:pt x="347633" y="349031"/>
                                  <a:pt x="526151" y="52310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Vrije vorm: vorm 509"/>
                        <wps:cNvSpPr/>
                        <wps:spPr>
                          <a:xfrm>
                            <a:off x="0" y="45487"/>
                            <a:ext cx="372790" cy="367835"/>
                          </a:xfrm>
                          <a:custGeom>
                            <a:avLst/>
                            <a:gdLst>
                              <a:gd name="connsiteX0" fmla="*/ 0 w 372790"/>
                              <a:gd name="connsiteY0" fmla="*/ 0 h 367835"/>
                              <a:gd name="connsiteX1" fmla="*/ 0 w 372790"/>
                              <a:gd name="connsiteY1" fmla="*/ 0 h 367835"/>
                              <a:gd name="connsiteX2" fmla="*/ 372791 w 372790"/>
                              <a:gd name="connsiteY2" fmla="*/ 367835 h 367835"/>
                              <a:gd name="connsiteX3" fmla="*/ 0 w 372790"/>
                              <a:gd name="connsiteY3" fmla="*/ 0 h 3678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72790" h="367835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372791" y="367835"/>
                                </a:lnTo>
                                <a:cubicBezTo>
                                  <a:pt x="249416" y="244461"/>
                                  <a:pt x="125788" y="121595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Vrije vorm: vorm 510"/>
                        <wps:cNvSpPr/>
                        <wps:spPr>
                          <a:xfrm>
                            <a:off x="0" y="14992"/>
                            <a:ext cx="934898" cy="921430"/>
                          </a:xfrm>
                          <a:custGeom>
                            <a:avLst/>
                            <a:gdLst>
                              <a:gd name="connsiteX0" fmla="*/ 934899 w 934898"/>
                              <a:gd name="connsiteY0" fmla="*/ 921430 h 921430"/>
                              <a:gd name="connsiteX1" fmla="*/ 0 w 934898"/>
                              <a:gd name="connsiteY1" fmla="*/ 0 h 921430"/>
                              <a:gd name="connsiteX2" fmla="*/ 0 w 934898"/>
                              <a:gd name="connsiteY2" fmla="*/ 61751 h 921430"/>
                              <a:gd name="connsiteX3" fmla="*/ 872132 w 934898"/>
                              <a:gd name="connsiteY3" fmla="*/ 921430 h 921430"/>
                              <a:gd name="connsiteX4" fmla="*/ 934899 w 934898"/>
                              <a:gd name="connsiteY4" fmla="*/ 921430 h 9214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34898" h="921430">
                                <a:moveTo>
                                  <a:pt x="934899" y="921430"/>
                                </a:moveTo>
                                <a:lnTo>
                                  <a:pt x="0" y="0"/>
                                </a:lnTo>
                                <a:lnTo>
                                  <a:pt x="0" y="61751"/>
                                </a:lnTo>
                                <a:lnTo>
                                  <a:pt x="872132" y="921430"/>
                                </a:lnTo>
                                <a:lnTo>
                                  <a:pt x="934899" y="9214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Vrije vorm: vorm 511"/>
                        <wps:cNvSpPr/>
                        <wps:spPr>
                          <a:xfrm>
                            <a:off x="13849" y="171529"/>
                            <a:ext cx="775948" cy="764893"/>
                          </a:xfrm>
                          <a:custGeom>
                            <a:avLst/>
                            <a:gdLst>
                              <a:gd name="connsiteX0" fmla="*/ 412433 w 775948"/>
                              <a:gd name="connsiteY0" fmla="*/ 410400 h 764893"/>
                              <a:gd name="connsiteX1" fmla="*/ 766292 w 775948"/>
                              <a:gd name="connsiteY1" fmla="*/ 764894 h 764893"/>
                              <a:gd name="connsiteX2" fmla="*/ 775948 w 775948"/>
                              <a:gd name="connsiteY2" fmla="*/ 764894 h 764893"/>
                              <a:gd name="connsiteX3" fmla="*/ 0 w 775948"/>
                              <a:gd name="connsiteY3" fmla="*/ 0 h 764893"/>
                              <a:gd name="connsiteX4" fmla="*/ 412433 w 775948"/>
                              <a:gd name="connsiteY4" fmla="*/ 410400 h 7648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75948" h="764893">
                                <a:moveTo>
                                  <a:pt x="412433" y="410400"/>
                                </a:moveTo>
                                <a:cubicBezTo>
                                  <a:pt x="535807" y="523228"/>
                                  <a:pt x="648635" y="646475"/>
                                  <a:pt x="766292" y="764894"/>
                                </a:cubicBezTo>
                                <a:lnTo>
                                  <a:pt x="775948" y="764894"/>
                                </a:lnTo>
                                <a:lnTo>
                                  <a:pt x="0" y="0"/>
                                </a:lnTo>
                                <a:cubicBezTo>
                                  <a:pt x="132649" y="148786"/>
                                  <a:pt x="272541" y="273176"/>
                                  <a:pt x="412433" y="41040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" name="Vrije vorm: vorm 512"/>
                        <wps:cNvSpPr/>
                        <wps:spPr>
                          <a:xfrm>
                            <a:off x="0" y="127058"/>
                            <a:ext cx="821181" cy="809364"/>
                          </a:xfrm>
                          <a:custGeom>
                            <a:avLst/>
                            <a:gdLst>
                              <a:gd name="connsiteX0" fmla="*/ 821181 w 821181"/>
                              <a:gd name="connsiteY0" fmla="*/ 809364 h 809364"/>
                              <a:gd name="connsiteX1" fmla="*/ 0 w 821181"/>
                              <a:gd name="connsiteY1" fmla="*/ 0 h 809364"/>
                              <a:gd name="connsiteX2" fmla="*/ 0 w 821181"/>
                              <a:gd name="connsiteY2" fmla="*/ 61878 h 809364"/>
                              <a:gd name="connsiteX3" fmla="*/ 758414 w 821181"/>
                              <a:gd name="connsiteY3" fmla="*/ 809364 h 809364"/>
                              <a:gd name="connsiteX4" fmla="*/ 821181 w 821181"/>
                              <a:gd name="connsiteY4" fmla="*/ 809364 h 8093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821181" h="809364">
                                <a:moveTo>
                                  <a:pt x="821181" y="809364"/>
                                </a:moveTo>
                                <a:lnTo>
                                  <a:pt x="0" y="0"/>
                                </a:lnTo>
                                <a:lnTo>
                                  <a:pt x="0" y="61878"/>
                                </a:lnTo>
                                <a:lnTo>
                                  <a:pt x="758414" y="809364"/>
                                </a:lnTo>
                                <a:lnTo>
                                  <a:pt x="821181" y="809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Vrije vorm: vorm 513"/>
                        <wps:cNvSpPr/>
                        <wps:spPr>
                          <a:xfrm>
                            <a:off x="11943" y="281816"/>
                            <a:ext cx="460080" cy="453472"/>
                          </a:xfrm>
                          <a:custGeom>
                            <a:avLst/>
                            <a:gdLst>
                              <a:gd name="connsiteX0" fmla="*/ 0 w 460080"/>
                              <a:gd name="connsiteY0" fmla="*/ 0 h 453472"/>
                              <a:gd name="connsiteX1" fmla="*/ 460080 w 460080"/>
                              <a:gd name="connsiteY1" fmla="*/ 453473 h 453472"/>
                              <a:gd name="connsiteX2" fmla="*/ 0 w 460080"/>
                              <a:gd name="connsiteY2" fmla="*/ 0 h 4534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60080" h="453472">
                                <a:moveTo>
                                  <a:pt x="0" y="0"/>
                                </a:moveTo>
                                <a:lnTo>
                                  <a:pt x="460080" y="453473"/>
                                </a:lnTo>
                                <a:cubicBezTo>
                                  <a:pt x="310405" y="297826"/>
                                  <a:pt x="161873" y="141798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4" name="Vrije vorm: vorm 514"/>
                        <wps:cNvSpPr/>
                        <wps:spPr>
                          <a:xfrm>
                            <a:off x="472023" y="735289"/>
                            <a:ext cx="204056" cy="201134"/>
                          </a:xfrm>
                          <a:custGeom>
                            <a:avLst/>
                            <a:gdLst>
                              <a:gd name="connsiteX0" fmla="*/ 204056 w 204056"/>
                              <a:gd name="connsiteY0" fmla="*/ 201134 h 201134"/>
                              <a:gd name="connsiteX1" fmla="*/ 0 w 204056"/>
                              <a:gd name="connsiteY1" fmla="*/ 0 h 201134"/>
                              <a:gd name="connsiteX2" fmla="*/ 196560 w 204056"/>
                              <a:gd name="connsiteY2" fmla="*/ 201134 h 2011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04056" h="201134">
                                <a:moveTo>
                                  <a:pt x="204056" y="201134"/>
                                </a:moveTo>
                                <a:lnTo>
                                  <a:pt x="0" y="0"/>
                                </a:lnTo>
                                <a:cubicBezTo>
                                  <a:pt x="64927" y="67468"/>
                                  <a:pt x="130108" y="134936"/>
                                  <a:pt x="196560" y="2011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5" name="Vrije vorm: vorm 515"/>
                        <wps:cNvSpPr/>
                        <wps:spPr>
                          <a:xfrm>
                            <a:off x="0" y="239124"/>
                            <a:ext cx="707463" cy="697298"/>
                          </a:xfrm>
                          <a:custGeom>
                            <a:avLst/>
                            <a:gdLst>
                              <a:gd name="connsiteX0" fmla="*/ 707464 w 707463"/>
                              <a:gd name="connsiteY0" fmla="*/ 697299 h 697298"/>
                              <a:gd name="connsiteX1" fmla="*/ 0 w 707463"/>
                              <a:gd name="connsiteY1" fmla="*/ 0 h 697298"/>
                              <a:gd name="connsiteX2" fmla="*/ 0 w 707463"/>
                              <a:gd name="connsiteY2" fmla="*/ 61878 h 697298"/>
                              <a:gd name="connsiteX3" fmla="*/ 644697 w 707463"/>
                              <a:gd name="connsiteY3" fmla="*/ 697299 h 697298"/>
                              <a:gd name="connsiteX4" fmla="*/ 707464 w 707463"/>
                              <a:gd name="connsiteY4" fmla="*/ 697299 h 69729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07463" h="697298">
                                <a:moveTo>
                                  <a:pt x="707464" y="697299"/>
                                </a:moveTo>
                                <a:lnTo>
                                  <a:pt x="0" y="0"/>
                                </a:lnTo>
                                <a:lnTo>
                                  <a:pt x="0" y="61878"/>
                                </a:lnTo>
                                <a:lnTo>
                                  <a:pt x="644697" y="697299"/>
                                </a:lnTo>
                                <a:lnTo>
                                  <a:pt x="707464" y="697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" name="Vrije vorm: vorm 516"/>
                        <wps:cNvSpPr/>
                        <wps:spPr>
                          <a:xfrm>
                            <a:off x="13468" y="395406"/>
                            <a:ext cx="548894" cy="541016"/>
                          </a:xfrm>
                          <a:custGeom>
                            <a:avLst/>
                            <a:gdLst>
                              <a:gd name="connsiteX0" fmla="*/ 543812 w 548894"/>
                              <a:gd name="connsiteY0" fmla="*/ 541016 h 541016"/>
                              <a:gd name="connsiteX1" fmla="*/ 548894 w 548894"/>
                              <a:gd name="connsiteY1" fmla="*/ 541016 h 541016"/>
                              <a:gd name="connsiteX2" fmla="*/ 0 w 548894"/>
                              <a:gd name="connsiteY2" fmla="*/ 0 h 541016"/>
                              <a:gd name="connsiteX3" fmla="*/ 412814 w 548894"/>
                              <a:gd name="connsiteY3" fmla="*/ 410781 h 541016"/>
                              <a:gd name="connsiteX4" fmla="*/ 543812 w 548894"/>
                              <a:gd name="connsiteY4" fmla="*/ 541016 h 5410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48894" h="541016">
                                <a:moveTo>
                                  <a:pt x="543812" y="541016"/>
                                </a:moveTo>
                                <a:lnTo>
                                  <a:pt x="548894" y="541016"/>
                                </a:lnTo>
                                <a:lnTo>
                                  <a:pt x="0" y="0"/>
                                </a:lnTo>
                                <a:cubicBezTo>
                                  <a:pt x="133031" y="136715"/>
                                  <a:pt x="272922" y="273812"/>
                                  <a:pt x="412814" y="410781"/>
                                </a:cubicBezTo>
                                <a:cubicBezTo>
                                  <a:pt x="458638" y="451967"/>
                                  <a:pt x="502359" y="495434"/>
                                  <a:pt x="543812" y="5410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7" name="Vrije vorm: vorm 517"/>
                        <wps:cNvSpPr/>
                        <wps:spPr>
                          <a:xfrm>
                            <a:off x="0" y="351190"/>
                            <a:ext cx="593745" cy="585232"/>
                          </a:xfrm>
                          <a:custGeom>
                            <a:avLst/>
                            <a:gdLst>
                              <a:gd name="connsiteX0" fmla="*/ 593746 w 593745"/>
                              <a:gd name="connsiteY0" fmla="*/ 585233 h 585232"/>
                              <a:gd name="connsiteX1" fmla="*/ 0 w 593745"/>
                              <a:gd name="connsiteY1" fmla="*/ 0 h 585232"/>
                              <a:gd name="connsiteX2" fmla="*/ 0 w 593745"/>
                              <a:gd name="connsiteY2" fmla="*/ 61878 h 585232"/>
                              <a:gd name="connsiteX3" fmla="*/ 530979 w 593745"/>
                              <a:gd name="connsiteY3" fmla="*/ 585233 h 585232"/>
                              <a:gd name="connsiteX4" fmla="*/ 593746 w 593745"/>
                              <a:gd name="connsiteY4" fmla="*/ 585233 h 58523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93745" h="585232">
                                <a:moveTo>
                                  <a:pt x="593746" y="585233"/>
                                </a:moveTo>
                                <a:lnTo>
                                  <a:pt x="0" y="0"/>
                                </a:lnTo>
                                <a:lnTo>
                                  <a:pt x="0" y="61878"/>
                                </a:lnTo>
                                <a:lnTo>
                                  <a:pt x="530979" y="585233"/>
                                </a:lnTo>
                                <a:lnTo>
                                  <a:pt x="593746" y="585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8" name="Vrije vorm: vorm 518"/>
                        <wps:cNvSpPr/>
                        <wps:spPr>
                          <a:xfrm>
                            <a:off x="12705" y="506583"/>
                            <a:ext cx="328065" cy="323618"/>
                          </a:xfrm>
                          <a:custGeom>
                            <a:avLst/>
                            <a:gdLst>
                              <a:gd name="connsiteX0" fmla="*/ 0 w 328065"/>
                              <a:gd name="connsiteY0" fmla="*/ 0 h 323618"/>
                              <a:gd name="connsiteX1" fmla="*/ 328066 w 328065"/>
                              <a:gd name="connsiteY1" fmla="*/ 323619 h 323618"/>
                              <a:gd name="connsiteX2" fmla="*/ 0 w 328065"/>
                              <a:gd name="connsiteY2" fmla="*/ 0 h 3236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28065" h="323618">
                                <a:moveTo>
                                  <a:pt x="0" y="0"/>
                                </a:moveTo>
                                <a:lnTo>
                                  <a:pt x="328066" y="323619"/>
                                </a:lnTo>
                                <a:cubicBezTo>
                                  <a:pt x="222226" y="211172"/>
                                  <a:pt x="117275" y="98725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9" name="Vrije vorm: vorm 519"/>
                        <wps:cNvSpPr/>
                        <wps:spPr>
                          <a:xfrm>
                            <a:off x="340771" y="830202"/>
                            <a:ext cx="107872" cy="106221"/>
                          </a:xfrm>
                          <a:custGeom>
                            <a:avLst/>
                            <a:gdLst>
                              <a:gd name="connsiteX0" fmla="*/ 107873 w 107872"/>
                              <a:gd name="connsiteY0" fmla="*/ 106221 h 106221"/>
                              <a:gd name="connsiteX1" fmla="*/ 0 w 107872"/>
                              <a:gd name="connsiteY1" fmla="*/ 0 h 106221"/>
                              <a:gd name="connsiteX2" fmla="*/ 101647 w 107872"/>
                              <a:gd name="connsiteY2" fmla="*/ 106221 h 1062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7872" h="106221">
                                <a:moveTo>
                                  <a:pt x="107873" y="106221"/>
                                </a:moveTo>
                                <a:lnTo>
                                  <a:pt x="0" y="0"/>
                                </a:lnTo>
                                <a:cubicBezTo>
                                  <a:pt x="33882" y="35577"/>
                                  <a:pt x="67765" y="70984"/>
                                  <a:pt x="101647" y="10622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Vrije vorm: vorm 520"/>
                        <wps:cNvSpPr/>
                        <wps:spPr>
                          <a:xfrm>
                            <a:off x="0" y="463256"/>
                            <a:ext cx="480028" cy="473166"/>
                          </a:xfrm>
                          <a:custGeom>
                            <a:avLst/>
                            <a:gdLst>
                              <a:gd name="connsiteX0" fmla="*/ 480028 w 480028"/>
                              <a:gd name="connsiteY0" fmla="*/ 473167 h 473166"/>
                              <a:gd name="connsiteX1" fmla="*/ 0 w 480028"/>
                              <a:gd name="connsiteY1" fmla="*/ 0 h 473166"/>
                              <a:gd name="connsiteX2" fmla="*/ 0 w 480028"/>
                              <a:gd name="connsiteY2" fmla="*/ 61878 h 473166"/>
                              <a:gd name="connsiteX3" fmla="*/ 417261 w 480028"/>
                              <a:gd name="connsiteY3" fmla="*/ 473167 h 473166"/>
                              <a:gd name="connsiteX4" fmla="*/ 480028 w 480028"/>
                              <a:gd name="connsiteY4" fmla="*/ 473167 h 47316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80028" h="473166">
                                <a:moveTo>
                                  <a:pt x="480028" y="473167"/>
                                </a:moveTo>
                                <a:lnTo>
                                  <a:pt x="0" y="0"/>
                                </a:lnTo>
                                <a:lnTo>
                                  <a:pt x="0" y="61878"/>
                                </a:lnTo>
                                <a:lnTo>
                                  <a:pt x="417261" y="473167"/>
                                </a:lnTo>
                                <a:lnTo>
                                  <a:pt x="480028" y="473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" name="Vrije vorm: vorm 521"/>
                        <wps:cNvSpPr/>
                        <wps:spPr>
                          <a:xfrm>
                            <a:off x="277496" y="879754"/>
                            <a:ext cx="57430" cy="56668"/>
                          </a:xfrm>
                          <a:custGeom>
                            <a:avLst/>
                            <a:gdLst>
                              <a:gd name="connsiteX0" fmla="*/ 57431 w 57430"/>
                              <a:gd name="connsiteY0" fmla="*/ 56668 h 56668"/>
                              <a:gd name="connsiteX1" fmla="*/ 0 w 57430"/>
                              <a:gd name="connsiteY1" fmla="*/ 0 h 56668"/>
                              <a:gd name="connsiteX2" fmla="*/ 52856 w 57430"/>
                              <a:gd name="connsiteY2" fmla="*/ 56668 h 566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7430" h="56668">
                                <a:moveTo>
                                  <a:pt x="57431" y="56668"/>
                                </a:moveTo>
                                <a:lnTo>
                                  <a:pt x="0" y="0"/>
                                </a:lnTo>
                                <a:cubicBezTo>
                                  <a:pt x="17534" y="18974"/>
                                  <a:pt x="35153" y="37864"/>
                                  <a:pt x="52856" y="566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" name="Vrije vorm: vorm 522"/>
                        <wps:cNvSpPr/>
                        <wps:spPr>
                          <a:xfrm>
                            <a:off x="12705" y="618776"/>
                            <a:ext cx="264790" cy="260978"/>
                          </a:xfrm>
                          <a:custGeom>
                            <a:avLst/>
                            <a:gdLst>
                              <a:gd name="connsiteX0" fmla="*/ 0 w 264790"/>
                              <a:gd name="connsiteY0" fmla="*/ 0 h 260978"/>
                              <a:gd name="connsiteX1" fmla="*/ 264791 w 264790"/>
                              <a:gd name="connsiteY1" fmla="*/ 260979 h 260978"/>
                              <a:gd name="connsiteX2" fmla="*/ 0 w 264790"/>
                              <a:gd name="connsiteY2" fmla="*/ 0 h 2609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64790" h="260978">
                                <a:moveTo>
                                  <a:pt x="0" y="0"/>
                                </a:moveTo>
                                <a:lnTo>
                                  <a:pt x="264791" y="260979"/>
                                </a:lnTo>
                                <a:cubicBezTo>
                                  <a:pt x="179915" y="168988"/>
                                  <a:pt x="95929" y="7801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" name="Vrije vorm: vorm 523"/>
                        <wps:cNvSpPr/>
                        <wps:spPr>
                          <a:xfrm>
                            <a:off x="0" y="575322"/>
                            <a:ext cx="366310" cy="361101"/>
                          </a:xfrm>
                          <a:custGeom>
                            <a:avLst/>
                            <a:gdLst>
                              <a:gd name="connsiteX0" fmla="*/ 366311 w 366310"/>
                              <a:gd name="connsiteY0" fmla="*/ 361101 h 361101"/>
                              <a:gd name="connsiteX1" fmla="*/ 0 w 366310"/>
                              <a:gd name="connsiteY1" fmla="*/ 0 h 361101"/>
                              <a:gd name="connsiteX2" fmla="*/ 0 w 366310"/>
                              <a:gd name="connsiteY2" fmla="*/ 61878 h 361101"/>
                              <a:gd name="connsiteX3" fmla="*/ 303544 w 366310"/>
                              <a:gd name="connsiteY3" fmla="*/ 361101 h 361101"/>
                              <a:gd name="connsiteX4" fmla="*/ 366311 w 366310"/>
                              <a:gd name="connsiteY4" fmla="*/ 361101 h 3611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66310" h="361101">
                                <a:moveTo>
                                  <a:pt x="366311" y="361101"/>
                                </a:moveTo>
                                <a:lnTo>
                                  <a:pt x="0" y="0"/>
                                </a:lnTo>
                                <a:lnTo>
                                  <a:pt x="0" y="61878"/>
                                </a:lnTo>
                                <a:lnTo>
                                  <a:pt x="303544" y="361101"/>
                                </a:lnTo>
                                <a:lnTo>
                                  <a:pt x="366311" y="361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4" name="Vrije vorm: vorm 524"/>
                        <wps:cNvSpPr/>
                        <wps:spPr>
                          <a:xfrm>
                            <a:off x="13722" y="731858"/>
                            <a:ext cx="207868" cy="204564"/>
                          </a:xfrm>
                          <a:custGeom>
                            <a:avLst/>
                            <a:gdLst>
                              <a:gd name="connsiteX0" fmla="*/ 207868 w 207868"/>
                              <a:gd name="connsiteY0" fmla="*/ 204565 h 204564"/>
                              <a:gd name="connsiteX1" fmla="*/ 0 w 207868"/>
                              <a:gd name="connsiteY1" fmla="*/ 0 h 204564"/>
                              <a:gd name="connsiteX2" fmla="*/ 207487 w 207868"/>
                              <a:gd name="connsiteY2" fmla="*/ 204565 h 204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07868" h="204564">
                                <a:moveTo>
                                  <a:pt x="207868" y="204565"/>
                                </a:moveTo>
                                <a:cubicBezTo>
                                  <a:pt x="138748" y="134682"/>
                                  <a:pt x="70009" y="65562"/>
                                  <a:pt x="0" y="0"/>
                                </a:cubicBezTo>
                                <a:lnTo>
                                  <a:pt x="207487" y="204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5" name="Vrije vorm: vorm 525"/>
                        <wps:cNvSpPr/>
                        <wps:spPr>
                          <a:xfrm>
                            <a:off x="0" y="687388"/>
                            <a:ext cx="252592" cy="249035"/>
                          </a:xfrm>
                          <a:custGeom>
                            <a:avLst/>
                            <a:gdLst>
                              <a:gd name="connsiteX0" fmla="*/ 252593 w 252592"/>
                              <a:gd name="connsiteY0" fmla="*/ 249035 h 249035"/>
                              <a:gd name="connsiteX1" fmla="*/ 0 w 252592"/>
                              <a:gd name="connsiteY1" fmla="*/ 0 h 249035"/>
                              <a:gd name="connsiteX2" fmla="*/ 0 w 252592"/>
                              <a:gd name="connsiteY2" fmla="*/ 61878 h 249035"/>
                              <a:gd name="connsiteX3" fmla="*/ 189826 w 252592"/>
                              <a:gd name="connsiteY3" fmla="*/ 249035 h 249035"/>
                              <a:gd name="connsiteX4" fmla="*/ 252593 w 252592"/>
                              <a:gd name="connsiteY4" fmla="*/ 249035 h 2490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52592" h="249035">
                                <a:moveTo>
                                  <a:pt x="252593" y="249035"/>
                                </a:moveTo>
                                <a:lnTo>
                                  <a:pt x="0" y="0"/>
                                </a:lnTo>
                                <a:lnTo>
                                  <a:pt x="0" y="61878"/>
                                </a:lnTo>
                                <a:lnTo>
                                  <a:pt x="189826" y="249035"/>
                                </a:lnTo>
                                <a:lnTo>
                                  <a:pt x="252593" y="2490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" name="Vrije vorm: vorm 526"/>
                        <wps:cNvSpPr/>
                        <wps:spPr>
                          <a:xfrm>
                            <a:off x="13976" y="844178"/>
                            <a:ext cx="93515" cy="92244"/>
                          </a:xfrm>
                          <a:custGeom>
                            <a:avLst/>
                            <a:gdLst>
                              <a:gd name="connsiteX0" fmla="*/ 93515 w 93515"/>
                              <a:gd name="connsiteY0" fmla="*/ 92245 h 92244"/>
                              <a:gd name="connsiteX1" fmla="*/ 0 w 93515"/>
                              <a:gd name="connsiteY1" fmla="*/ 0 h 92244"/>
                              <a:gd name="connsiteX2" fmla="*/ 89704 w 93515"/>
                              <a:gd name="connsiteY2" fmla="*/ 92245 h 922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3515" h="92244">
                                <a:moveTo>
                                  <a:pt x="93515" y="92245"/>
                                </a:moveTo>
                                <a:lnTo>
                                  <a:pt x="0" y="0"/>
                                </a:lnTo>
                                <a:cubicBezTo>
                                  <a:pt x="30240" y="31765"/>
                                  <a:pt x="59972" y="62259"/>
                                  <a:pt x="89704" y="922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7" name="Vrije vorm: vorm 527"/>
                        <wps:cNvSpPr/>
                        <wps:spPr>
                          <a:xfrm>
                            <a:off x="0" y="799580"/>
                            <a:ext cx="138875" cy="136842"/>
                          </a:xfrm>
                          <a:custGeom>
                            <a:avLst/>
                            <a:gdLst>
                              <a:gd name="connsiteX0" fmla="*/ 138875 w 138875"/>
                              <a:gd name="connsiteY0" fmla="*/ 136842 h 136842"/>
                              <a:gd name="connsiteX1" fmla="*/ 0 w 138875"/>
                              <a:gd name="connsiteY1" fmla="*/ 0 h 136842"/>
                              <a:gd name="connsiteX2" fmla="*/ 0 w 138875"/>
                              <a:gd name="connsiteY2" fmla="*/ 61751 h 136842"/>
                              <a:gd name="connsiteX3" fmla="*/ 76108 w 138875"/>
                              <a:gd name="connsiteY3" fmla="*/ 136842 h 136842"/>
                              <a:gd name="connsiteX4" fmla="*/ 138875 w 138875"/>
                              <a:gd name="connsiteY4" fmla="*/ 136842 h 1368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8875" h="136842">
                                <a:moveTo>
                                  <a:pt x="138875" y="136842"/>
                                </a:moveTo>
                                <a:lnTo>
                                  <a:pt x="0" y="0"/>
                                </a:lnTo>
                                <a:lnTo>
                                  <a:pt x="0" y="61751"/>
                                </a:lnTo>
                                <a:lnTo>
                                  <a:pt x="76108" y="136842"/>
                                </a:lnTo>
                                <a:lnTo>
                                  <a:pt x="138875" y="1368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24EEF857" id="Groep 529" o:spid="_x0000_s1026" style="position:absolute;margin-left:-21.15pt;margin-top:731.35pt;width:616.35pt;height:73.95pt;z-index:-251602432;mso-position-horizontal-relative:page" coordorigin="" coordsize="78282,9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">
              <v:rect id="Rechthoek 528" o:spid="_x0000_s1027" style="position:absolute;width:68911;height:93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" fillcolor="#ea957f [3209]" stroked="f" strokeweight="1pt"/>
              <v:group id="Graphic 175" o:spid="_x0000_s1028" style="position:absolute;left:2623;width:75659;height:9364" coordsize="75658,9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3FVwwAAANw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mzGTyfCRfIxT8AAAD//wMAUEsBAi0AFAAGAAgAAAAhANvh9svuAAAAhQEAABMAAAAAAAAAAAAA&#10;AAAAAAAAAFtDb250ZW50X1R5cGVzXS54bWxQSwECLQAUAAYACAAAACEAWvQsW78AAAAVAQAACwAA&#10;AAAAAAAAAAAAAAAfAQAAX3JlbHMvLnJlbHNQSwECLQAUAAYACAAAACEAnCtxVcMAAADcAAAADwAA&#10;AAAAAAAAAAAAAAAHAgAAZHJzL2Rvd25yZXYueG1sUEsFBgAAAAADAAMAtwAAAPcCAAAAAA==&#10;">
                <v:shape id="Vrije vorm: vorm 204" o:spid="_x0000_s1029" style="position:absolute;left:66292;width:9366;height:9364;visibility:visible;mso-wrap-style:square;v-text-anchor:middle" coordsize="936550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" path="m,l,936423r936551,l,xe" fillcolor="#d2091e" stroked="f" strokeweight=".35264mm">
                  <v:stroke joinstyle="miter"/>
                  <v:path arrowok="t" o:connecttype="custom" o:connectlocs="0,0;0,936423;936551,936423;0,0" o:connectangles="0,0,0,0"/>
                </v:shape>
                <v:shape id="Vrije vorm: vorm 206" o:spid="_x0000_s1030" style="position:absolute;left:65608;top:119;width:662;height:653;visibility:visible;mso-wrap-style:square;v-text-anchor:middle" coordsize="66197,65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" path="m66198,65054l,,66198,65308r,-254xe" fillcolor="#fff48e" stroked="f" strokeweight=".35264mm">
                  <v:stroke joinstyle="miter"/>
                  <v:path arrowok="t" o:connecttype="custom" o:connectlocs="66198,65054;0,0;66198,65308" o:connectangles="0,0,0"/>
                </v:shape>
                <v:shape id="Vrije vorm: vorm 207" o:spid="_x0000_s1031" style="position:absolute;left:65173;width:1098;height:1081;visibility:visible;mso-wrap-style:square;v-text-anchor:middle" coordsize="109779,108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" path="m109779,46249l62767,,,,109779,108127r,-61878xe" fillcolor="#fff48e" stroked="f" strokeweight=".35264mm">
                  <v:stroke joinstyle="miter"/>
                  <v:path arrowok="t" o:connecttype="custom" o:connectlocs="109779,46249;62767,0;0,0;109779,108127;109779,46249" o:connectangles="0,0,0,0,0"/>
                </v:shape>
                <v:shape id="Vrije vorm: vorm 208" o:spid="_x0000_s1032" style="position:absolute;left:65769;top:1397;width:501;height:494;visibility:visible;mso-wrap-style:square;v-text-anchor:middle" coordsize="50061,4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" path="m50061,47901l,,50061,49426r,-1525xe" fillcolor="#fff48e" stroked="f" strokeweight=".35264mm">
                  <v:stroke joinstyle="miter"/>
                  <v:path arrowok="t" o:connecttype="custom" o:connectlocs="50061,47901;0,0;50061,49426" o:connectangles="0,0,0"/>
                </v:shape>
                <v:shape id="Vrije vorm: vorm 209" o:spid="_x0000_s1033" style="position:absolute;left:64470;top:119;width:1299;height:1279;visibility:visible;mso-wrap-style:square;v-text-anchor:middle" coordsize="129854,12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" path="m,c42056,42056,85129,84875,129854,127948l,xe" fillcolor="#fff48e" stroked="f" strokeweight=".35264mm">
                  <v:stroke joinstyle="miter"/>
                  <v:path arrowok="t" o:connecttype="custom" o:connectlocs="0,0;129854,127948" o:connectangles="0,0"/>
                </v:shape>
                <v:shape id="Vrije vorm: vorm 211" o:spid="_x0000_s1034" style="position:absolute;left:64036;width:2235;height:2201;visibility:visible;mso-wrap-style:square;v-text-anchor:middle" coordsize="223496,220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" path="m223497,158315l62767,,,,223497,220193r,-61878xe" fillcolor="#fff48e" stroked="f" strokeweight=".35264mm">
                  <v:stroke joinstyle="miter"/>
                  <v:path arrowok="t" o:connecttype="custom" o:connectlocs="223497,158315;62767,0;0,0;223497,220193;223497,158315" o:connectangles="0,0,0,0,0"/>
                </v:shape>
                <v:shape id="Vrije vorm: vorm 227" o:spid="_x0000_s1035" style="position:absolute;left:63333;top:119;width:1543;height:1525;visibility:visible;mso-wrap-style:square;v-text-anchor:middle" coordsize="154249,152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" path="m,c49426,49934,100631,100758,154250,152471l,xe" fillcolor="#fff48e" stroked="f" strokeweight=".35264mm">
                  <v:stroke joinstyle="miter"/>
                  <v:path arrowok="t" o:connecttype="custom" o:connectlocs="0,0;154250,152471" o:connectangles="0,0"/>
                </v:shape>
                <v:shape id="Vrije vorm: vorm 245" o:spid="_x0000_s1036" style="position:absolute;left:64872;top:1641;width:1398;height:1375;visibility:visible;mso-wrap-style:square;v-text-anchor:middle" coordsize="139764,137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" path="m139765,128075c91228,85214,44640,42522,,l139765,137478r,-9403xe" fillcolor="#fff48e" stroked="f" strokeweight=".35264mm">
                  <v:stroke joinstyle="miter"/>
                  <v:path arrowok="t" o:connecttype="custom" o:connectlocs="139765,128075;0,0;139765,137478" o:connectangles="0,0,0"/>
                </v:shape>
                <v:shape id="Vrije vorm: vorm 250" o:spid="_x0000_s1037" style="position:absolute;left:62899;width:3372;height:3322;visibility:visible;mso-wrap-style:square;v-text-anchor:middle" coordsize="337214,332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" path="m337214,270381l62767,,,,337214,332259r,-61878xe" fillcolor="#fff48e" stroked="f" strokeweight=".35264mm">
                  <v:stroke joinstyle="miter"/>
                  <v:path arrowok="t" o:connecttype="custom" o:connectlocs="337214,270381;62767,0;0,0;337214,332259;337214,270381" o:connectangles="0,0,0,0,0"/>
                </v:shape>
                <v:shape id="Vrije vorm: vorm 253" o:spid="_x0000_s1038" style="position:absolute;left:62196;top:119;width:4074;height:4098;visibility:visible;mso-wrap-style:square;v-text-anchor:middle" coordsize="407350,409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" path="m407351,401506l,c132395,139765,269111,275591,407351,409765r,-8259xe" fillcolor="#fff48e" stroked="f" strokeweight=".35264mm">
                  <v:stroke joinstyle="miter"/>
                  <v:path arrowok="t" o:connecttype="custom" o:connectlocs="407351,401506;0,0;407351,409765" o:connectangles="0,0,0"/>
                </v:shape>
                <v:shape id="Vrije vorm: vorm 257" o:spid="_x0000_s1039" style="position:absolute;left:61762;width:4509;height:4443;visibility:visible;mso-wrap-style:square;v-text-anchor:middle" coordsize="450932,444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" path="m450932,382574l62767,,,,450932,444325r,-61751xe" fillcolor="#fff48e" stroked="f" strokeweight=".35264mm">
                  <v:stroke joinstyle="miter"/>
                  <v:path arrowok="t" o:connecttype="custom" o:connectlocs="450932,382574;62767,0;0,0;450932,444325;450932,382574" o:connectangles="0,0,0,0,0"/>
                </v:shape>
                <v:shape id="Vrije vorm: vorm 258" o:spid="_x0000_s1040" style="position:absolute;left:61059;top:119;width:5211;height:5200;visibility:visible;mso-wrap-style:square;v-text-anchor:middle" coordsize="521068,520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" path="m521068,513572l,c168353,178518,343948,349793,520941,520052r127,-6480xe" fillcolor="#fff48e" stroked="f" strokeweight=".35264mm">
                  <v:stroke joinstyle="miter"/>
                  <v:path arrowok="t" o:connecttype="custom" o:connectlocs="521068,513572;0,0;520941,520052" o:connectangles="0,0,0"/>
                </v:shape>
                <v:shape id="Vrije vorm: vorm 261" o:spid="_x0000_s1041" style="position:absolute;left:60624;width:5647;height:5565;visibility:visible;mso-wrap-style:square;v-text-anchor:middle" coordsize="564649,556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" path="m564649,494640l62767,,,,564649,556517r,-61877xe" fillcolor="#fff48e" stroked="f" strokeweight=".35264mm">
                  <v:stroke joinstyle="miter"/>
                  <v:path arrowok="t" o:connecttype="custom" o:connectlocs="564649,494640;62767,0;0,0;564649,556517;564649,494640" o:connectangles="0,0,0,0,0"/>
                </v:shape>
                <v:shape id="Vrije vorm: vorm 262" o:spid="_x0000_s1042" style="position:absolute;left:59922;top:119;width:2094;height:2062;visibility:visible;mso-wrap-style:square;v-text-anchor:middle" coordsize="209393,206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" path="m209393,206216l,c69459,68951,139257,137689,209393,206216xe" fillcolor="#fff48e" stroked="f" strokeweight=".35264mm">
                  <v:stroke joinstyle="miter"/>
                  <v:path arrowok="t" o:connecttype="custom" o:connectlocs="209393,206216;0,0;209393,206216" o:connectangles="0,0,0"/>
                </v:shape>
                <v:shape id="Vrije vorm: vorm 282" o:spid="_x0000_s1043" style="position:absolute;left:62016;top:2181;width:4254;height:4193;visibility:visible;mso-wrap-style:square;v-text-anchor:middle" coordsize="425393,419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" path="m425393,415609c283426,276692,141628,138155,,l425393,419294r,-3685xe" fillcolor="#fff48e" stroked="f" strokeweight=".35264mm">
                  <v:stroke joinstyle="miter"/>
                  <v:path arrowok="t" o:connecttype="custom" o:connectlocs="425393,415609;0,0;425393,419294" o:connectangles="0,0,0"/>
                </v:shape>
                <v:shape id="Vrije vorm: vorm 283" o:spid="_x0000_s1044" style="position:absolute;left:59487;width:6784;height:6685;visibility:visible;mso-wrap-style:square;v-text-anchor:middle" coordsize="678367,668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" path="m678367,606706l62767,,,,678367,668583r,-61877xe" fillcolor="#fff48e" stroked="f" strokeweight=".35264mm">
                  <v:stroke joinstyle="miter"/>
                  <v:path arrowok="t" o:connecttype="custom" o:connectlocs="678367,606706;62767,0;0,0;678367,668583;678367,606706" o:connectangles="0,0,0,0,0"/>
                </v:shape>
                <v:shape id="Vrije vorm: vorm 284" o:spid="_x0000_s1045" style="position:absolute;left:58785;top:119;width:2832;height:2795;visibility:visible;mso-wrap-style:square;v-text-anchor:middle" coordsize="283214,279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" path="m,c93854,93176,188259,186353,283214,279529l,xe" fillcolor="#fff48e" stroked="f" strokeweight=".35264mm">
                  <v:stroke joinstyle="miter"/>
                  <v:path arrowok="t" o:connecttype="custom" o:connectlocs="0,0;283214,279529" o:connectangles="0,0"/>
                </v:shape>
                <v:shape id="Vrije vorm: vorm 285" o:spid="_x0000_s1046" style="position:absolute;left:61623;top:2909;width:4647;height:4587;visibility:visible;mso-wrap-style:square;v-text-anchor:middle" coordsize="464654,458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" path="m464654,454743c309558,302442,154673,150861,,l464654,458682r,-3939xe" fillcolor="#fff48e" stroked="f" strokeweight=".35264mm">
                  <v:stroke joinstyle="miter"/>
                  <v:path arrowok="t" o:connecttype="custom" o:connectlocs="464654,454743;0,0;464654,458682" o:connectangles="0,0,0"/>
                </v:shape>
                <v:shape id="Vrije vorm: vorm 286" o:spid="_x0000_s1047" style="position:absolute;left:58350;width:7921;height:7806;visibility:visible;mso-wrap-style:square;v-text-anchor:middle" coordsize="792085,7806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" path="m792085,718772l62767,,,,792085,780649r,-61877xe" fillcolor="#fff48e" stroked="f" strokeweight=".35264mm">
                  <v:stroke joinstyle="miter"/>
                  <v:path arrowok="t" o:connecttype="custom" o:connectlocs="792085,718772;62767,0;0,0;792085,780649;792085,718772" o:connectangles="0,0,0,0,0"/>
                </v:shape>
                <v:shape id="Vrije vorm: vorm 287" o:spid="_x0000_s1048" style="position:absolute;left:57647;top:119;width:8352;height:8231;visibility:visible;mso-wrap-style:square;v-text-anchor:middle" coordsize="835157,823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" path="m,c266824,284358,552198,549783,835158,823087l,xe" fillcolor="#fff48e" stroked="f" strokeweight=".35264mm">
                  <v:stroke joinstyle="miter"/>
                  <v:path arrowok="t" o:connecttype="custom" o:connectlocs="0,0;835158,823087" o:connectangles="0,0"/>
                </v:shape>
                <v:shape id="Vrije vorm: vorm 290" o:spid="_x0000_s1049" style="position:absolute;left:57213;width:9058;height:8927;visibility:visible;mso-wrap-style:square;v-text-anchor:middle" coordsize="905802,892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" path="m905802,830837l62767,,,,905802,892715r,-61878xe" fillcolor="#fff48e" stroked="f" strokeweight=".35264mm">
                  <v:stroke joinstyle="miter"/>
                  <v:path arrowok="t" o:connecttype="custom" o:connectlocs="905802,830837;62767,0;0,0;905802,892715;905802,830837" o:connectangles="0,0,0,0,0"/>
                </v:shape>
                <v:shape id="Vrije vorm: vorm 382" o:spid="_x0000_s1050" style="position:absolute;left:56510;top:119;width:9381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" path="m936677,924480r1399,l,c307990,307863,623477,617887,936677,924480xe" fillcolor="#fff48e" stroked="f" strokeweight=".35264mm">
                  <v:stroke joinstyle="miter"/>
                  <v:path arrowok="t" o:connecttype="custom" o:connectlocs="936677,924480;938076,924480;0,0;936677,924480" o:connectangles="0,0,0,0"/>
                </v:shape>
                <v:shape id="Vrije vorm: vorm 383" o:spid="_x0000_s1051" style="position:absolute;left:56076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384" o:spid="_x0000_s1052" style="position:absolute;left:55373;top:119;width:9381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" path="m936297,924480r1779,l,c307355,307863,622715,617887,936297,924480xe" fillcolor="#fff48e" stroked="f" strokeweight=".35264mm">
                  <v:stroke joinstyle="miter"/>
                  <v:path arrowok="t" o:connecttype="custom" o:connectlocs="936297,924480;938076,924480;0,0;936297,924480" o:connectangles="0,0,0,0"/>
                </v:shape>
                <v:shape id="Vrije vorm: vorm 385" o:spid="_x0000_s1053" style="position:absolute;left:54938;width:10130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386" o:spid="_x0000_s1054" style="position:absolute;left:54236;top:119;width:9381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" path="m936043,924480r2033,l,c306720,307863,622080,617887,936043,924480xe" fillcolor="#fff48e" stroked="f" strokeweight=".35264mm">
                  <v:stroke joinstyle="miter"/>
                  <v:path arrowok="t" o:connecttype="custom" o:connectlocs="936043,924480;938076,924480;0,0;936043,924480" o:connectangles="0,0,0,0"/>
                </v:shape>
                <v:shape id="Vrije vorm: vorm 387" o:spid="_x0000_s1055" style="position:absolute;left:53801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388" o:spid="_x0000_s1056" style="position:absolute;left:53099;top:119;width:9380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" path="m935788,924480r2287,l,c306085,307863,621318,617887,935788,924480xe" fillcolor="#fff48e" stroked="f" strokeweight=".35264mm">
                  <v:stroke joinstyle="miter"/>
                  <v:path arrowok="t" o:connecttype="custom" o:connectlocs="935788,924480;938075,924480;0,0;935788,924480" o:connectangles="0,0,0,0"/>
                </v:shape>
                <v:shape id="Vrije vorm: vorm 389" o:spid="_x0000_s1057" style="position:absolute;left:52665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390" o:spid="_x0000_s1058" style="position:absolute;left:51967;top:119;width:9375;height:9245;visibility:visible;mso-wrap-style:square;v-text-anchor:middle" coordsize="937567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" path="m934899,924480r2668,l,c304941,307863,620047,617887,934899,924480xe" fillcolor="#fff48e" stroked="f" strokeweight=".35264mm">
                  <v:stroke joinstyle="miter"/>
                  <v:path arrowok="t" o:connecttype="custom" o:connectlocs="934899,924480;937567,924480;0,0;934899,924480" o:connectangles="0,0,0,0"/>
                </v:shape>
                <v:shape id="Vrije vorm: vorm 391" o:spid="_x0000_s1059" style="position:absolute;left:51528;width:10128;height:9364;visibility:visible;mso-wrap-style:square;v-text-anchor:middle" coordsize="1012786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392" o:spid="_x0000_s1060" style="position:absolute;left:50823;top:119;width:9382;height:9245;visibility:visible;mso-wrap-style:square;v-text-anchor:middle" coordsize="938202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" path="m935280,924480r2922,l,c304941,307863,620047,617887,935280,924480xe" fillcolor="#fff48e" stroked="f" strokeweight=".35264mm">
                  <v:stroke joinstyle="miter"/>
                  <v:path arrowok="t" o:connecttype="custom" o:connectlocs="935280,924480;938202,924480;0,0;935280,924480" o:connectangles="0,0,0,0"/>
                </v:shape>
                <v:shape id="Vrije vorm: vorm 393" o:spid="_x0000_s1061" style="position:absolute;left:50391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394" o:spid="_x0000_s1062" style="position:absolute;left:49688;top:119;width:3168;height:3123;visibility:visible;mso-wrap-style:square;v-text-anchor:middle" coordsize="316757,312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" path="m316758,312311c211722,207953,106136,103849,,l316758,312311xe" fillcolor="#fff48e" stroked="f" strokeweight=".35264mm">
                  <v:stroke joinstyle="miter"/>
                  <v:path arrowok="t" o:connecttype="custom" o:connectlocs="316758,312311;0,0" o:connectangles="0,0"/>
                </v:shape>
                <v:shape id="Vrije vorm: vorm 395" o:spid="_x0000_s1063" style="position:absolute;left:52856;top:3242;width:6212;height:6122;visibility:visible;mso-wrap-style:square;v-text-anchor:middle" coordsize="621190,612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" path="m621191,612169l,c206343,204438,411544,409002,618903,612169r2288,xe" fillcolor="#fff48e" stroked="f" strokeweight=".35264mm">
                  <v:stroke joinstyle="miter"/>
                  <v:path arrowok="t" o:connecttype="custom" o:connectlocs="621191,612169;0,0;618903,612169" o:connectangles="0,0,0"/>
                </v:shape>
                <v:shape id="Vrije vorm: vorm 396" o:spid="_x0000_s1064" style="position:absolute;left:49254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397" o:spid="_x0000_s1065" style="position:absolute;left:50798;top:2332;width:7133;height:7032;visibility:visible;mso-wrap-style:square;v-text-anchor:middle" coordsize="713308,703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" path="m710767,703143r2541,l,c237092,234805,472659,469863,710767,703143xe" fillcolor="#fff48e" stroked="f" strokeweight=".35264mm">
                  <v:stroke joinstyle="miter"/>
                  <v:path arrowok="t" o:connecttype="custom" o:connectlocs="710767,703143;713308,703143;0,0;710767,703143" o:connectangles="0,0,0,0"/>
                </v:shape>
                <v:shape id="Vrije vorm: vorm 398" o:spid="_x0000_s1066" style="position:absolute;left:48551;top:119;width:2247;height:2213;visibility:visible;mso-wrap-style:square;v-text-anchor:middle" coordsize="224639,22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" path="m224640,221336c150099,147558,75219,73779,,l224640,221336xe" fillcolor="#fff48e" stroked="f" strokeweight=".35264mm">
                  <v:stroke joinstyle="miter"/>
                  <v:path arrowok="t" o:connecttype="custom" o:connectlocs="224640,221336;0,0" o:connectangles="0,0"/>
                </v:shape>
                <v:shape id="Vrije vorm: vorm 399" o:spid="_x0000_s1067" style="position:absolute;left:48117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00" o:spid="_x0000_s1068" style="position:absolute;left:47414;top:119;width:9380;height:9245;visibility:visible;mso-wrap-style:square;v-text-anchor:middle" coordsize="937947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" path="m931595,924480r6353,l,c212188,221209,428442,420565,644569,644823v98471,96311,191859,188302,287026,279657xe" fillcolor="#fff48e" stroked="f" strokeweight=".35264mm">
                  <v:stroke joinstyle="miter"/>
                  <v:path arrowok="t" o:connecttype="custom" o:connectlocs="931595,924480;937948,924480;0,0;644569,644823;931595,924480" o:connectangles="0,0,0,0,0"/>
                </v:shape>
                <v:shape id="Vrije vorm: vorm 401" o:spid="_x0000_s1069" style="position:absolute;left:46980;width:10127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02" o:spid="_x0000_s1070" style="position:absolute;left:46277;top:119;width:9390;height:9245;visibility:visible;mso-wrap-style:square;v-text-anchor:middle" coordsize="938964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" path="m938965,924480c623351,612169,314852,309261,,l937440,924480r1525,xe" fillcolor="#fff48e" stroked="f" strokeweight=".35264mm">
                  <v:stroke joinstyle="miter"/>
                  <v:path arrowok="t" o:connecttype="custom" o:connectlocs="938965,924480;0,0;937440,924480" o:connectangles="0,0,0"/>
                </v:shape>
                <v:shape id="Vrije vorm: vorm 403" o:spid="_x0000_s1071" style="position:absolute;left:45842;width:10128;height:9364;visibility:visible;mso-wrap-style:square;v-text-anchor:middle" coordsize="1012786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04" o:spid="_x0000_s1072" style="position:absolute;left:46424;top:1384;width:8146;height:7980;visibility:visible;mso-wrap-style:square;v-text-anchor:middle" coordsize="814573,797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" path="m814574,797929c604165,589807,390325,390706,183981,169369,119054,112701,58193,56160,,l809492,797929r5082,xe" fillcolor="#fff48e" stroked="f" strokeweight=".35264mm">
                  <v:stroke joinstyle="miter"/>
                  <v:path arrowok="t" o:connecttype="custom" o:connectlocs="814574,797929;183981,169369;0,0;809492,797929" o:connectangles="0,0,0,0"/>
                </v:shape>
                <v:shape id="Vrije vorm: vorm 405" o:spid="_x0000_s1073" style="position:absolute;left:45140;top:119;width:1284;height:1265;visibility:visible;mso-wrap-style:square;v-text-anchor:middle" coordsize="128456,12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" path="m128457,126551l,c41591,41675,84410,83859,128457,126551xe" fillcolor="#fff48e" stroked="f" strokeweight=".35264mm">
                  <v:stroke joinstyle="miter"/>
                  <v:path arrowok="t" o:connecttype="custom" o:connectlocs="128457,126551;0,0;128457,126551" o:connectangles="0,0,0"/>
                </v:shape>
                <v:shape id="Vrije vorm: vorm 406" o:spid="_x0000_s1074" style="position:absolute;left:44705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07" o:spid="_x0000_s1075" style="position:absolute;left:45536;top:1630;width:7893;height:7734;visibility:visible;mso-wrap-style:square;v-text-anchor:middle" coordsize="789289,773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" path="m789289,773407c578499,565285,364659,366183,158442,144847,102791,96438,50315,48028,,l784588,773407r4701,xe" fillcolor="#fff48e" stroked="f" strokeweight=".35264mm">
                  <v:stroke joinstyle="miter"/>
                  <v:path arrowok="t" o:connecttype="custom" o:connectlocs="789289,773407;158442,144847;0,0;784588,773407" o:connectangles="0,0,0,0"/>
                </v:shape>
                <v:shape id="Vrije vorm: vorm 408" o:spid="_x0000_s1076" style="position:absolute;left:44003;top:119;width:1533;height:1511;visibility:visible;mso-wrap-style:square;v-text-anchor:middle" coordsize="153360,151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" path="m153360,151073l,c49172,49680,99995,100122,153360,151073xe" fillcolor="#fff48e" stroked="f" strokeweight=".35264mm">
                  <v:stroke joinstyle="miter"/>
                  <v:path arrowok="t" o:connecttype="custom" o:connectlocs="153360,151073;0,0;153360,151073" o:connectangles="0,0,0"/>
                </v:shape>
                <v:shape id="Vrije vorm: vorm 409" o:spid="_x0000_s1077" style="position:absolute;left:43568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10" o:spid="_x0000_s1078" style="position:absolute;left:50381;top:7526;width:1892;height:1838;visibility:visible;mso-wrap-style:square;v-text-anchor:middle" coordsize="189190,183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" path="m189191,183727c126424,122061,63360,60819,,l186395,183727r2796,xe" fillcolor="#fff48e" stroked="f" strokeweight=".35264mm">
                  <v:stroke joinstyle="miter"/>
                  <v:path arrowok="t" o:connecttype="custom" o:connectlocs="189191,183727;0,0;186395,183727" o:connectangles="0,0,0"/>
                </v:shape>
                <v:shape id="Vrije vorm: vorm 411" o:spid="_x0000_s1079" style="position:absolute;left:42865;top:119;width:7516;height:7407;visibility:visible;mso-wrap-style:square;v-text-anchor:middle" coordsize="751552,740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" path="m751553,740753l,c241539,255642,497435,496292,751553,740753xe" fillcolor="#fff48e" stroked="f" strokeweight=".35264mm">
                  <v:stroke joinstyle="miter"/>
                  <v:path arrowok="t" o:connecttype="custom" o:connectlocs="751553,740753;0,0;751553,740753" o:connectangles="0,0,0"/>
                </v:shape>
                <v:shape id="Vrije vorm: vorm 412" o:spid="_x0000_s1080" style="position:absolute;left:42431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13" o:spid="_x0000_s1081" style="position:absolute;left:41728;top:119;width:7711;height:7599;visibility:visible;mso-wrap-style:square;v-text-anchor:middle" coordsize="771119,759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" path="m771120,759939l,c247384,262376,510268,508998,771120,759939xe" fillcolor="#fff48e" stroked="f" strokeweight=".35264mm">
                  <v:stroke joinstyle="miter"/>
                  <v:path arrowok="t" o:connecttype="custom" o:connectlocs="771120,759939;0,0;771120,759939" o:connectangles="0,0,0"/>
                </v:shape>
                <v:shape id="Vrije vorm: vorm 414" o:spid="_x0000_s1082" style="position:absolute;left:49439;top:7712;width:1693;height:1652;visibility:visible;mso-wrap-style:square;v-text-anchor:middle" coordsize="169242,165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" path="m169242,165176c113083,110033,56669,54974,,l166828,165176r2414,xe" fillcolor="#fff48e" stroked="f" strokeweight=".35264mm">
                  <v:stroke joinstyle="miter"/>
                  <v:path arrowok="t" o:connecttype="custom" o:connectlocs="169242,165176;0,0;166828,165176" o:connectangles="0,0,0"/>
                </v:shape>
                <v:shape id="Vrije vorm: vorm 415" o:spid="_x0000_s1083" style="position:absolute;left:41294;width:10127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16" o:spid="_x0000_s1084" style="position:absolute;left:42654;top:2152;width:7355;height:7212;visibility:visible;mso-wrap-style:square;v-text-anchor:middle" coordsize="735416,721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" path="m735417,721186c490955,477614,245097,239633,,l731605,721186r3812,xe" fillcolor="#fff48e" stroked="f" strokeweight=".35264mm">
                  <v:stroke joinstyle="miter"/>
                  <v:path arrowok="t" o:connecttype="custom" o:connectlocs="735417,721186;0,0;731605,721186" o:connectangles="0,0,0"/>
                </v:shape>
                <v:shape id="Vrije vorm: vorm 417" o:spid="_x0000_s1085" style="position:absolute;left:40591;top:119;width:2063;height:2033;visibility:visible;mso-wrap-style:square;v-text-anchor:middle" coordsize="206343,203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" path="m206343,203294l,c68527,68273,137308,136038,206343,203294xe" fillcolor="#fff48e" stroked="f" strokeweight=".35264mm">
                  <v:stroke joinstyle="miter"/>
                  <v:path arrowok="t" o:connecttype="custom" o:connectlocs="206343,203294;0,0;206343,203294" o:connectangles="0,0,0"/>
                </v:shape>
                <v:shape id="Vrije vorm: vorm 418" o:spid="_x0000_s1086" style="position:absolute;left:40156;width:10128;height:9364;visibility:visible;mso-wrap-style:square;v-text-anchor:middle" coordsize="1012786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19" o:spid="_x0000_s1087" style="position:absolute;left:42261;top:2884;width:6607;height:6480;visibility:visible;mso-wrap-style:square;v-text-anchor:middle" coordsize="660705,64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" path="m660706,648000c441021,429205,219685,215111,,l657148,648000r3558,xe" fillcolor="#fff48e" stroked="f" strokeweight=".35264mm">
                  <v:stroke joinstyle="miter"/>
                  <v:path arrowok="t" o:connecttype="custom" o:connectlocs="660706,648000;0,0;657148,648000" o:connectangles="0,0,0"/>
                </v:shape>
                <v:shape id="Vrije vorm: vorm 420" o:spid="_x0000_s1088" style="position:absolute;left:39454;top:119;width:2808;height:2767;visibility:visible;mso-wrap-style:square;v-text-anchor:middle" coordsize="280800,276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" path="m280800,276734l,c93177,92668,186777,184913,280800,276734xe" fillcolor="#fff48e" stroked="f" strokeweight=".35264mm">
                  <v:stroke joinstyle="miter"/>
                  <v:path arrowok="t" o:connecttype="custom" o:connectlocs="280800,276734;0,0;280800,276734" o:connectangles="0,0,0"/>
                </v:shape>
                <v:shape id="Vrije vorm: vorm 421" o:spid="_x0000_s1089" style="position:absolute;left:39019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22" o:spid="_x0000_s1090" style="position:absolute;left:46658;top:8340;width:1053;height:1024;visibility:visible;mso-wrap-style:square;v-text-anchor:middle" coordsize="105331,102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" path="m105332,102409c70264,68527,35153,34391,,l103807,102409r1525,xe" fillcolor="#fff48e" stroked="f" strokeweight=".35264mm">
                  <v:stroke joinstyle="miter"/>
                  <v:path arrowok="t" o:connecttype="custom" o:connectlocs="105332,102409;0,0;103807,102409" o:connectangles="0,0,0"/>
                </v:shape>
                <v:shape id="Vrije vorm: vorm 423" o:spid="_x0000_s1091" style="position:absolute;left:38317;top:119;width:8341;height:8221;visibility:visible;mso-wrap-style:square;v-text-anchor:middle" coordsize="834141,822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" path="m834141,822070l,c266061,283976,551816,549148,834141,822070xe" fillcolor="#fff48e" stroked="f" strokeweight=".35264mm">
                  <v:stroke joinstyle="miter"/>
                  <v:path arrowok="t" o:connecttype="custom" o:connectlocs="834141,822070;0,0;834141,822070" o:connectangles="0,0,0"/>
                </v:shape>
                <v:shape id="Vrije vorm: vorm 424" o:spid="_x0000_s1092" style="position:absolute;left:37882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" path="m1012786,936423l62767,,,,950146,936423r62640,xe" fillcolor="#fff48e" stroked="f" strokeweight=".35264mm">
                  <v:stroke joinstyle="miter"/>
                  <v:path arrowok="t" o:connecttype="custom" o:connectlocs="1012786,936423;62767,0;0,0;950146,936423;1012786,936423" o:connectangles="0,0,0,0,0"/>
                </v:shape>
                <v:shape id="Vrije vorm: vorm 425" o:spid="_x0000_s1093" style="position:absolute;left:37179;top:119;width:9380;height:9245;visibility:visible;mso-wrap-style:square;v-text-anchor:middle" coordsize="937948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" path="m936678,924480r1270,l,c308118,307863,623478,617887,936678,924480xe" fillcolor="#fff48e" stroked="f" strokeweight=".35264mm">
                  <v:stroke joinstyle="miter"/>
                  <v:path arrowok="t" o:connecttype="custom" o:connectlocs="936678,924480;937948,924480;0,0;936678,924480" o:connectangles="0,0,0,0"/>
                </v:shape>
                <v:shape id="Vrije vorm: vorm 426" o:spid="_x0000_s1094" style="position:absolute;left:36745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" path="m1012786,936423l62767,,,,950146,936423r62640,xe" fillcolor="#fff48e" stroked="f" strokeweight=".35264mm">
                  <v:stroke joinstyle="miter"/>
                  <v:path arrowok="t" o:connecttype="custom" o:connectlocs="1012786,936423;62767,0;0,0;950146,936423;1012786,936423" o:connectangles="0,0,0,0,0"/>
                </v:shape>
                <v:shape id="Vrije vorm: vorm 427" o:spid="_x0000_s1095" style="position:absolute;left:36042;top:119;width:9381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" path="m936296,924480r1779,l,c307482,307863,622715,617887,936296,924480xe" fillcolor="#fff48e" stroked="f" strokeweight=".35264mm">
                  <v:stroke joinstyle="miter"/>
                  <v:path arrowok="t" o:connecttype="custom" o:connectlocs="936296,924480;938075,924480;0,0;936296,924480" o:connectangles="0,0,0,0"/>
                </v:shape>
                <v:shape id="Vrije vorm: vorm 428" o:spid="_x0000_s1096" style="position:absolute;left:35608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" path="m1012786,936423l62767,,,,950146,936423r62640,xe" fillcolor="#fff48e" stroked="f" strokeweight=".35264mm">
                  <v:stroke joinstyle="miter"/>
                  <v:path arrowok="t" o:connecttype="custom" o:connectlocs="1012786,936423;62767,0;0,0;950146,936423;1012786,936423" o:connectangles="0,0,0,0,0"/>
                </v:shape>
                <v:shape id="Vrije vorm: vorm 429" o:spid="_x0000_s1097" style="position:absolute;left:34905;top:119;width:9381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" path="m936043,924480r2032,l,c306847,307863,622080,617887,936043,924480xe" fillcolor="#fff48e" stroked="f" strokeweight=".35264mm">
                  <v:stroke joinstyle="miter"/>
                  <v:path arrowok="t" o:connecttype="custom" o:connectlocs="936043,924480;938075,924480;0,0;936043,924480" o:connectangles="0,0,0,0"/>
                </v:shape>
                <v:shape id="Vrije vorm: vorm 430" o:spid="_x0000_s1098" style="position:absolute;left:34471;width:10127;height:9364;visibility:visible;mso-wrap-style:square;v-text-anchor:middle" coordsize="1012786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" path="m1012786,936423l62767,,,,950146,936423r62640,xe" fillcolor="#fff48e" stroked="f" strokeweight=".35264mm">
                  <v:stroke joinstyle="miter"/>
                  <v:path arrowok="t" o:connecttype="custom" o:connectlocs="1012786,936423;62767,0;0,0;950146,936423;1012786,936423" o:connectangles="0,0,0,0,0"/>
                </v:shape>
                <v:shape id="Vrije vorm: vorm 431" o:spid="_x0000_s1099" style="position:absolute;left:33768;top:119;width:9381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" path="m935789,924480r2287,l,c306212,307863,621318,617887,935789,924480xe" fillcolor="#fff48e" stroked="f" strokeweight=".35264mm">
                  <v:stroke joinstyle="miter"/>
                  <v:path arrowok="t" o:connecttype="custom" o:connectlocs="935789,924480;938076,924480;0,0;935789,924480" o:connectangles="0,0,0,0"/>
                </v:shape>
                <v:shape id="Vrije vorm: vorm 432" o:spid="_x0000_s1100" style="position:absolute;left:33333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" path="m1012786,936423l62767,,,,950146,936423r62640,xe" fillcolor="#fff48e" stroked="f" strokeweight=".35264mm">
                  <v:stroke joinstyle="miter"/>
                  <v:path arrowok="t" o:connecttype="custom" o:connectlocs="1012786,936423;62767,0;0,0;950146,936423;1012786,936423" o:connectangles="0,0,0,0,0"/>
                </v:shape>
                <v:shape id="Vrije vorm: vorm 433" o:spid="_x0000_s1101" style="position:absolute;left:32631;top:119;width:9380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" path="m935407,924480r2668,l,c305576,307863,620555,617887,935407,924480xe" fillcolor="#fff48e" stroked="f" strokeweight=".35264mm">
                  <v:stroke joinstyle="miter"/>
                  <v:path arrowok="t" o:connecttype="custom" o:connectlocs="935407,924480;938075,924480;0,0;935407,924480" o:connectangles="0,0,0,0"/>
                </v:shape>
                <v:shape id="Vrije vorm: vorm 434" o:spid="_x0000_s1102" style="position:absolute;left:32196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435" o:spid="_x0000_s1103" style="position:absolute;left:31494;top:119;width:9380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" path="m935153,924480r2923,l,c305068,307863,619920,617887,935153,924480xe" fillcolor="#fff48e" stroked="f" strokeweight=".35264mm">
                  <v:stroke joinstyle="miter"/>
                  <v:path arrowok="t" o:connecttype="custom" o:connectlocs="935153,924480;938076,924480;0,0;935153,924480" o:connectangles="0,0,0,0"/>
                </v:shape>
                <v:shape id="Vrije vorm: vorm 436" o:spid="_x0000_s1104" style="position:absolute;left:31060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" path="m1012786,936423l62640,,,,950019,936423r62767,xe" fillcolor="#fff48e" stroked="f" strokeweight=".35264mm">
                  <v:stroke joinstyle="miter"/>
                  <v:path arrowok="t" o:connecttype="custom" o:connectlocs="1012786,936423;62640,0;0,0;950019,936423;1012786,936423" o:connectangles="0,0,0,0,0"/>
                </v:shape>
                <v:shape id="Vrije vorm: vorm 437" o:spid="_x0000_s1105" style="position:absolute;left:33563;top:3279;width:6174;height:6085;visibility:visible;mso-wrap-style:square;v-text-anchor:middle" coordsize="617378,608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" path="m617379,608485l,c205073,203294,409002,406588,615092,608485r2287,xe" fillcolor="#fff48e" stroked="f" strokeweight=".35264mm">
                  <v:stroke joinstyle="miter"/>
                  <v:path arrowok="t" o:connecttype="custom" o:connectlocs="617379,608485;0,0;615092,608485" o:connectangles="0,0,0"/>
                </v:shape>
                <v:shape id="Vrije vorm: vorm 438" o:spid="_x0000_s1106" style="position:absolute;left:30356;top:119;width:3207;height:3160;visibility:visible;mso-wrap-style:square;v-text-anchor:middle" coordsize="320696,315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" path="m320697,315995c214306,210536,107407,105205,,l320697,315995xe" fillcolor="#fff48e" stroked="f" strokeweight=".35264mm">
                  <v:stroke joinstyle="miter"/>
                  <v:path arrowok="t" o:connecttype="custom" o:connectlocs="320697,315995;0,0" o:connectangles="0,0"/>
                </v:shape>
                <v:shape id="Vrije vorm: vorm 439" o:spid="_x0000_s1107" style="position:absolute;left:29922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440" o:spid="_x0000_s1108" style="position:absolute;left:31519;top:2384;width:7081;height:6980;visibility:visible;mso-wrap-style:square;v-text-anchor:middle" coordsize="708098,697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" path="m705558,697934r2541,l,c235313,233026,469228,466433,705558,697934xe" fillcolor="#fff48e" stroked="f" strokeweight=".35264mm">
                  <v:stroke joinstyle="miter"/>
                  <v:path arrowok="t" o:connecttype="custom" o:connectlocs="705558,697934;708099,697934;0,0;705558,697934" o:connectangles="0,0,0,0"/>
                </v:shape>
                <v:shape id="Vrije vorm: vorm 441" o:spid="_x0000_s1109" style="position:absolute;left:29219;top:119;width:2300;height:2265;visibility:visible;mso-wrap-style:square;v-text-anchor:middle" coordsize="229976,226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" path="m229977,226546c153741,150988,77082,75473,,l229977,226546xe" fillcolor="#fff48e" stroked="f" strokeweight=".35264mm">
                  <v:stroke joinstyle="miter"/>
                  <v:path arrowok="t" o:connecttype="custom" o:connectlocs="229977,226546;0,0" o:connectangles="0,0"/>
                </v:shape>
                <v:shape id="Vrije vorm: vorm 442" o:spid="_x0000_s1110" style="position:absolute;left:28786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43" o:spid="_x0000_s1111" style="position:absolute;left:28080;top:119;width:9383;height:9245;visibility:visible;mso-wrap-style:square;v-text-anchor:middle" coordsize="938329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" path="m931977,924480r6353,l,c212315,221209,428569,420565,644824,644823v98597,96311,192494,188302,287153,279657xe" fillcolor="#fff48e" stroked="f" strokeweight=".35264mm">
                  <v:stroke joinstyle="miter"/>
                  <v:path arrowok="t" o:connecttype="custom" o:connectlocs="931977,924480;938330,924480;0,0;644824,644823;931977,924480" o:connectangles="0,0,0,0,0"/>
                </v:shape>
                <v:shape id="Vrije vorm: vorm 444" o:spid="_x0000_s1112" style="position:absolute;left:27649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" path="m1012786,936423l62640,,,,950019,936423r62767,xe" fillcolor="#fff48e" stroked="f" strokeweight=".35264mm">
                  <v:stroke joinstyle="miter"/>
                  <v:path arrowok="t" o:connecttype="custom" o:connectlocs="1012786,936423;62640,0;0,0;950019,936423;1012786,936423" o:connectangles="0,0,0,0,0"/>
                </v:shape>
                <v:shape id="Vrije vorm: vorm 445" o:spid="_x0000_s1113" style="position:absolute;left:26945;top:119;width:9393;height:9245;visibility:visible;mso-wrap-style:square;v-text-anchor:middle" coordsize="93934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" path="m939346,924480c623478,612169,314471,309261,,l938075,924480r1271,xe" fillcolor="#fff48e" stroked="f" strokeweight=".35264mm">
                  <v:stroke joinstyle="miter"/>
                  <v:path arrowok="t" o:connecttype="custom" o:connectlocs="939346,924480;0,0;938075,924480" o:connectangles="0,0,0"/>
                </v:shape>
                <v:shape id="Vrije vorm: vorm 446" o:spid="_x0000_s1114" style="position:absolute;left:26512;width:10127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47" o:spid="_x0000_s1115" style="position:absolute;left:27080;top:1372;width:8159;height:7992;visibility:visible;mso-wrap-style:square;v-text-anchor:middle" coordsize="815971,799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" path="m815972,799200c605562,591077,392231,391976,185379,170640,119944,113591,58320,56287,,l811525,799200r4447,xe" fillcolor="#fff48e" stroked="f" strokeweight=".35264mm">
                  <v:stroke joinstyle="miter"/>
                  <v:path arrowok="t" o:connecttype="custom" o:connectlocs="815972,799200;185379,170640;0,0;811525,799200" o:connectangles="0,0,0,0"/>
                </v:shape>
                <v:shape id="Vrije vorm: vorm 448" o:spid="_x0000_s1116" style="position:absolute;left:25809;top:119;width:1271;height:1253;visibility:visible;mso-wrap-style:square;v-text-anchor:middle" coordsize="127058,125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" path="m127059,125280l,c41167,41167,83351,83096,127059,125280xe" fillcolor="#fff48e" stroked="f" strokeweight=".35264mm">
                  <v:stroke joinstyle="miter"/>
                  <v:path arrowok="t" o:connecttype="custom" o:connectlocs="127059,125280;0,0;127059,125280" o:connectangles="0,0,0"/>
                </v:shape>
                <v:shape id="Vrije vorm: vorm 449" o:spid="_x0000_s1117" style="position:absolute;left:25374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50" o:spid="_x0000_s1118" style="position:absolute;left:24672;top:119;width:1524;height:1502;visibility:visible;mso-wrap-style:square;v-text-anchor:middle" coordsize="152470,150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" path="m152471,150183l,c48537,49426,99360,99614,152471,150183xe" fillcolor="#fff48e" stroked="f" strokeweight=".35264mm">
                  <v:stroke joinstyle="miter"/>
                  <v:path arrowok="t" o:connecttype="custom" o:connectlocs="152471,150183;0,0;152471,150183" o:connectangles="0,0,0"/>
                </v:shape>
                <v:shape id="Vrije vorm: vorm 451" o:spid="_x0000_s1119" style="position:absolute;left:26196;top:1621;width:7902;height:7743;visibility:visible;mso-wrap-style:square;v-text-anchor:middle" coordsize="790178,774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" path="m790179,774296c579388,566174,366184,367073,159332,145736,103426,97073,50570,48409,,l785478,774296r4701,xe" fillcolor="#fff48e" stroked="f" strokeweight=".35264mm">
                  <v:stroke joinstyle="miter"/>
                  <v:path arrowok="t" o:connecttype="custom" o:connectlocs="790179,774296;159332,145736;0,0;785478,774296" o:connectangles="0,0,0,0"/>
                </v:shape>
                <v:shape id="Vrije vorm: vorm 452" o:spid="_x0000_s1120" style="position:absolute;left:24237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53" o:spid="_x0000_s1121" style="position:absolute;left:23535;top:119;width:7504;height:7396;visibility:visible;mso-wrap-style:square;v-text-anchor:middle" coordsize="750409,739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" path="m750409,739609l,c241158,254880,496673,495529,750409,739609xe" fillcolor="#fff48e" stroked="f" strokeweight=".35264mm">
                  <v:stroke joinstyle="miter"/>
                  <v:path arrowok="t" o:connecttype="custom" o:connectlocs="750409,739609;0,0;750409,739609" o:connectangles="0,0,0"/>
                </v:shape>
                <v:shape id="Vrije vorm: vorm 454" o:spid="_x0000_s1122" style="position:absolute;left:31036;top:7515;width:1906;height:1849;visibility:visible;mso-wrap-style:square;v-text-anchor:middle" coordsize="190588,184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" path="m190588,184870c127482,122866,63953,61242,,l187793,184870r2795,xe" fillcolor="#fff48e" stroked="f" strokeweight=".35264mm">
                  <v:stroke joinstyle="miter"/>
                  <v:path arrowok="t" o:connecttype="custom" o:connectlocs="190588,184870;0,0;187793,184870" o:connectangles="0,0,0"/>
                </v:shape>
                <v:shape id="Vrije vorm: vorm 455" o:spid="_x0000_s1123" style="position:absolute;left:23100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56" o:spid="_x0000_s1124" style="position:absolute;left:30097;top:7712;width:1704;height:1652;visibility:visible;mso-wrap-style:square;v-text-anchor:middle" coordsize="170385,165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" path="m170386,165176c113887,109609,57092,54551,,l167972,165176r2414,xe" fillcolor="#fff48e" stroked="f" strokeweight=".35264mm">
                  <v:stroke joinstyle="miter"/>
                  <v:path arrowok="t" o:connecttype="custom" o:connectlocs="170386,165176;0,0;167972,165176" o:connectangles="0,0,0"/>
                </v:shape>
                <v:shape id="Vrije vorm: vorm 457" o:spid="_x0000_s1125" style="position:absolute;left:22397;top:119;width:7700;height:7589;visibility:visible;mso-wrap-style:square;v-text-anchor:middle" coordsize="769976,758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" path="m769977,758922l,c247002,261995,509506,508108,769977,758922xe" fillcolor="#fff48e" stroked="f" strokeweight=".35264mm">
                  <v:stroke joinstyle="miter"/>
                  <v:path arrowok="t" o:connecttype="custom" o:connectlocs="769977,758922;0,0;769977,758922" o:connectangles="0,0,0"/>
                </v:shape>
                <v:shape id="Vrije vorm: vorm 458" o:spid="_x0000_s1126" style="position:absolute;left:21963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59" o:spid="_x0000_s1127" style="position:absolute;left:23292;top:2121;width:7386;height:7243;visibility:visible;mso-wrap-style:square;v-text-anchor:middle" coordsize="738592,724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" path="m738593,724235c493115,479647,245478,240649,,l734781,724235r3812,xe" fillcolor="#fff48e" stroked="f" strokeweight=".35264mm">
                  <v:stroke joinstyle="miter"/>
                  <v:path arrowok="t" o:connecttype="custom" o:connectlocs="738593,724235;0,0;734781,724235" o:connectangles="0,0,0"/>
                </v:shape>
                <v:shape id="Vrije vorm: vorm 460" o:spid="_x0000_s1128" style="position:absolute;left:21260;top:119;width:2032;height:2002;visibility:visible;mso-wrap-style:square;v-text-anchor:middle" coordsize="203167,200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" path="m203167,200245l,c67426,66918,135148,133666,203167,200245xe" fillcolor="#fff48e" stroked="f" strokeweight=".35264mm">
                  <v:stroke joinstyle="miter"/>
                  <v:path arrowok="t" o:connecttype="custom" o:connectlocs="203167,200245;0,0;203167,200245" o:connectangles="0,0,0"/>
                </v:shape>
                <v:shape id="Vrije vorm: vorm 461" o:spid="_x0000_s1129" style="position:absolute;left:20826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62" o:spid="_x0000_s1130" style="position:absolute;left:22880;top:2835;width:6657;height:6529;visibility:visible;mso-wrap-style:square;v-text-anchor:middle" coordsize="665661,652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" path="m665661,652828c444325,432381,220955,216635,,l662231,652828r3430,xe" fillcolor="#fff48e" stroked="f" strokeweight=".35264mm">
                  <v:stroke joinstyle="miter"/>
                  <v:path arrowok="t" o:connecttype="custom" o:connectlocs="665661,652828;0,0;662231,652828" o:connectangles="0,0,0"/>
                </v:shape>
                <v:shape id="Vrije vorm: vorm 463" o:spid="_x0000_s1131" style="position:absolute;left:20123;top:119;width:2757;height:2716;visibility:visible;mso-wrap-style:square;v-text-anchor:middle" coordsize="275717,271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" path="m275718,271652l,c91398,90974,183304,181525,275718,271652xe" fillcolor="#fff48e" stroked="f" strokeweight=".35264mm">
                  <v:stroke joinstyle="miter"/>
                  <v:path arrowok="t" o:connecttype="custom" o:connectlocs="275718,271652;0,0;275718,271652" o:connectangles="0,0,0"/>
                </v:shape>
                <v:shape id="Vrije vorm: vorm 464" o:spid="_x0000_s1132" style="position:absolute;left:19689;width:10127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65" o:spid="_x0000_s1133" style="position:absolute;left:22250;top:3336;width:6147;height:6028;visibility:visible;mso-wrap-style:square;v-text-anchor:middle" coordsize="614710,602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" path="m614711,602767c410019,399473,204311,199736,,l611534,602767r3177,xe" fillcolor="#fff48e" stroked="f" strokeweight=".35264mm">
                  <v:stroke joinstyle="miter"/>
                  <v:path arrowok="t" o:connecttype="custom" o:connectlocs="614711,602767;0,0;611534,602767" o:connectangles="0,0,0"/>
                </v:shape>
                <v:shape id="Vrije vorm: vorm 466" o:spid="_x0000_s1134" style="position:absolute;left:18986;top:119;width:3264;height:3217;visibility:visible;mso-wrap-style:square;v-text-anchor:middle" coordsize="326414,321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" path="m326414,321713l,c108169,107746,216974,214983,326414,321713xe" fillcolor="#fff48e" stroked="f" strokeweight=".35264mm">
                  <v:stroke joinstyle="miter"/>
                  <v:path arrowok="t" o:connecttype="custom" o:connectlocs="326414,321713;0,0;326414,321713" o:connectangles="0,0,0"/>
                </v:shape>
                <v:shape id="Vrije vorm: vorm 467" o:spid="_x0000_s1135" style="position:absolute;left:18551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68" o:spid="_x0000_s1136" style="position:absolute;left:17849;top:119;width:9379;height:9245;visibility:visible;mso-wrap-style:square;v-text-anchor:middle" coordsize="937948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" path="m936678,924480r1270,l,c308118,307863,623478,617887,936678,924480xe" fillcolor="#fff48e" stroked="f" strokeweight=".35264mm">
                  <v:stroke joinstyle="miter"/>
                  <v:path arrowok="t" o:connecttype="custom" o:connectlocs="936678,924480;937948,924480;0,0;936678,924480" o:connectangles="0,0,0,0"/>
                </v:shape>
                <v:shape id="Vrije vorm: vorm 469" o:spid="_x0000_s1137" style="position:absolute;left:17414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70" o:spid="_x0000_s1138" style="position:absolute;left:16712;top:119;width:9379;height:9245;visibility:visible;mso-wrap-style:square;v-text-anchor:middle" coordsize="937948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" path="m936297,924480r1651,l,c307482,307863,622715,617887,936297,924480xe" fillcolor="#fff48e" stroked="f" strokeweight=".35264mm">
                  <v:stroke joinstyle="miter"/>
                  <v:path arrowok="t" o:connecttype="custom" o:connectlocs="936297,924480;937948,924480;0,0;936297,924480" o:connectangles="0,0,0,0"/>
                </v:shape>
                <v:shape id="Vrije vorm: vorm 471" o:spid="_x0000_s1139" style="position:absolute;left:16277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72" o:spid="_x0000_s1140" style="position:absolute;left:15574;top:119;width:9380;height:9245;visibility:visible;mso-wrap-style:square;v-text-anchor:middle" coordsize="937948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" path="m936042,924480r1906,l,c306847,307863,622080,617887,936042,924480xe" fillcolor="#fff48e" stroked="f" strokeweight=".35264mm">
                  <v:stroke joinstyle="miter"/>
                  <v:path arrowok="t" o:connecttype="custom" o:connectlocs="936042,924480;937948,924480;0,0;936042,924480" o:connectangles="0,0,0,0"/>
                </v:shape>
                <v:shape id="Vrije vorm: vorm 473" o:spid="_x0000_s1141" style="position:absolute;left:15140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74" o:spid="_x0000_s1142" style="position:absolute;left:14437;top:119;width:9380;height:9245;visibility:visible;mso-wrap-style:square;v-text-anchor:middle" coordsize="937948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" path="m935661,924480r2287,l,c306212,307863,621318,617887,935661,924480xe" fillcolor="#fff48e" stroked="f" strokeweight=".35264mm">
                  <v:stroke joinstyle="miter"/>
                  <v:path arrowok="t" o:connecttype="custom" o:connectlocs="935661,924480;937948,924480;0,0;935661,924480" o:connectangles="0,0,0,0"/>
                </v:shape>
                <v:shape id="Vrije vorm: vorm 475" o:spid="_x0000_s1143" style="position:absolute;left:14003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76" o:spid="_x0000_s1144" style="position:absolute;left:13300;top:119;width:9379;height:9245;visibility:visible;mso-wrap-style:square;v-text-anchor:middle" coordsize="937948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" path="m935407,924480r2541,l,c305576,307863,620555,617887,935407,924480xe" fillcolor="#fff48e" stroked="f" strokeweight=".35264mm">
                  <v:stroke joinstyle="miter"/>
                  <v:path arrowok="t" o:connecttype="custom" o:connectlocs="935407,924480;937948,924480;0,0;935407,924480" o:connectangles="0,0,0,0"/>
                </v:shape>
                <v:shape id="Vrije vorm: vorm 477" o:spid="_x0000_s1145" style="position:absolute;left:12865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78" o:spid="_x0000_s1146" style="position:absolute;left:12163;top:119;width:9379;height:9245;visibility:visible;mso-wrap-style:square;v-text-anchor:middle" coordsize="937948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" path="m935153,924480r2795,l,c305068,307863,619920,617887,935153,924480xe" fillcolor="#fff48e" stroked="f" strokeweight=".35264mm">
                  <v:stroke joinstyle="miter"/>
                  <v:path arrowok="t" o:connecttype="custom" o:connectlocs="935153,924480;937948,924480;0,0;935153,924480" o:connectangles="0,0,0,0"/>
                </v:shape>
                <v:shape id="Vrije vorm: vorm 479" o:spid="_x0000_s1147" style="position:absolute;left:11728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" path="m1012786,936423l62767,,,,950146,936423r62640,xe" fillcolor="#fff48e" stroked="f" strokeweight=".35264mm">
                  <v:stroke joinstyle="miter"/>
                  <v:path arrowok="t" o:connecttype="custom" o:connectlocs="1012786,936423;62767,0;0,0;950146,936423;1012786,936423" o:connectangles="0,0,0,0,0"/>
                </v:shape>
                <v:shape id="Vrije vorm: vorm 480" o:spid="_x0000_s1148" style="position:absolute;left:11026;top:119;width:3246;height:3199;visibility:visible;mso-wrap-style:square;v-text-anchor:middle" coordsize="324635,319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" path="m324635,319934c217059,213205,108847,106560,,l324635,319934xe" fillcolor="#fff48e" stroked="f" strokeweight=".35264mm">
                  <v:stroke joinstyle="miter"/>
                  <v:path arrowok="t" o:connecttype="custom" o:connectlocs="324635,319934;0,0" o:connectangles="0,0"/>
                </v:shape>
                <v:shape id="Vrije vorm: vorm 481" o:spid="_x0000_s1149" style="position:absolute;left:14272;top:3318;width:6133;height:6046;visibility:visible;mso-wrap-style:square;v-text-anchor:middle" coordsize="613312,604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" path="m613313,604546l,c203294,202023,406588,403920,611153,604546r2160,xe" fillcolor="#fff48e" stroked="f" strokeweight=".35264mm">
                  <v:stroke joinstyle="miter"/>
                  <v:path arrowok="t" o:connecttype="custom" o:connectlocs="613313,604546;0,0;611153,604546" o:connectangles="0,0,0"/>
                </v:shape>
                <v:shape id="Vrije vorm: vorm 482" o:spid="_x0000_s1150" style="position:absolute;left:10591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" path="m1012786,936423l62767,,,,950146,936423r62640,xe" fillcolor="#fff48e" stroked="f" strokeweight=".35264mm">
                  <v:stroke joinstyle="miter"/>
                  <v:path arrowok="t" o:connecttype="custom" o:connectlocs="1012786,936423;62767,0;0,0;950146,936423;1012786,936423" o:connectangles="0,0,0,0,0"/>
                </v:shape>
                <v:shape id="Vrije vorm: vorm 483" o:spid="_x0000_s1151" style="position:absolute;left:12242;top:2438;width:7027;height:6926;visibility:visible;mso-wrap-style:square;v-text-anchor:middle" coordsize="702762,69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" path="m700221,692597r2541,l,c233661,231247,465671,462875,700221,692597xe" fillcolor="#fff48e" stroked="f" strokeweight=".35264mm">
                  <v:stroke joinstyle="miter"/>
                  <v:path arrowok="t" o:connecttype="custom" o:connectlocs="700221,692597;702762,692597;0,0;700221,692597" o:connectangles="0,0,0,0"/>
                </v:shape>
                <v:shape id="Vrije vorm: vorm 484" o:spid="_x0000_s1152" style="position:absolute;left:9888;top:119;width:2354;height:2319;visibility:visible;mso-wrap-style:square;v-text-anchor:middle" coordsize="235312,231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" path="m235313,231882c157214,154546,78776,77252,,l235313,231882xe" fillcolor="#fff48e" stroked="f" strokeweight=".35264mm">
                  <v:stroke joinstyle="miter"/>
                  <v:path arrowok="t" o:connecttype="custom" o:connectlocs="235313,231882;0,0" o:connectangles="0,0"/>
                </v:shape>
                <v:shape id="Vrije vorm: vorm 485" o:spid="_x0000_s1153" style="position:absolute;left:9454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486" o:spid="_x0000_s1154" style="position:absolute;left:8751;top:119;width:9381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" path="m931723,924480r6352,l,c212315,221209,428569,420056,644824,644823v98343,96311,192240,188302,286899,279657xe" fillcolor="#fff48e" stroked="f" strokeweight=".35264mm">
                  <v:stroke joinstyle="miter"/>
                  <v:path arrowok="t" o:connecttype="custom" o:connectlocs="931723,924480;938075,924480;0,0;644824,644823;931723,924480" o:connectangles="0,0,0,0,0"/>
                </v:shape>
                <v:shape id="Vrije vorm: vorm 487" o:spid="_x0000_s1155" style="position:absolute;left:8317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488" o:spid="_x0000_s1156" style="position:absolute;left:7614;top:119;width:9391;height:9245;visibility:visible;mso-wrap-style:square;v-text-anchor:middle" coordsize="939091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" path="m939092,924480c623478,612169,314471,309261,,l938075,924480r1017,xe" fillcolor="#fff48e" stroked="f" strokeweight=".35264mm">
                  <v:stroke joinstyle="miter"/>
                  <v:path arrowok="t" o:connecttype="custom" o:connectlocs="939092,924480;0,0;938075,924480" o:connectangles="0,0,0"/>
                </v:shape>
                <v:shape id="Vrije vorm: vorm 489" o:spid="_x0000_s1157" style="position:absolute;left:7180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490" o:spid="_x0000_s1158" style="position:absolute;left:7735;top:1358;width:8174;height:8006;visibility:visible;mso-wrap-style:square;v-text-anchor:middle" coordsize="817369,800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" path="m817369,800597c606960,592475,393120,393374,186903,172038,120706,114480,59082,56922,,l812287,800470r5082,127xe" fillcolor="#fff48e" stroked="f" strokeweight=".35264mm">
                  <v:stroke joinstyle="miter"/>
                  <v:path arrowok="t" o:connecttype="custom" o:connectlocs="817369,800597;186903,172038;0,0;812287,800470" o:connectangles="0,0,0,0"/>
                </v:shape>
                <v:shape id="Vrije vorm: vorm 491" o:spid="_x0000_s1159" style="position:absolute;left:6480;top:119;width:1255;height:1239;visibility:visible;mso-wrap-style:square;v-text-anchor:middle" coordsize="125534,12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" path="m125534,123882l,c40659,40828,82504,82122,125534,123882xe" fillcolor="#fff48e" stroked="f" strokeweight=".35264mm">
                  <v:stroke joinstyle="miter"/>
                  <v:path arrowok="t" o:connecttype="custom" o:connectlocs="125534,123882;0,0;125534,123882" o:connectangles="0,0,0"/>
                </v:shape>
                <v:shape id="Vrije vorm: vorm 492" o:spid="_x0000_s1160" style="position:absolute;left:6042;width:10130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493" o:spid="_x0000_s1161" style="position:absolute;left:5336;top:119;width:1525;height:1494;visibility:visible;mso-wrap-style:square;v-text-anchor:middle" coordsize="152470,149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" path="m152471,149421l,c49045,49045,99360,99106,152471,149421xe" fillcolor="#fff48e" stroked="f" strokeweight=".35264mm">
                  <v:stroke joinstyle="miter"/>
                  <v:path arrowok="t" o:connecttype="custom" o:connectlocs="152471,149421;0,0;152471,149421" o:connectangles="0,0,0"/>
                </v:shape>
                <v:shape id="Vrije vorm: vorm 494" o:spid="_x0000_s1162" style="position:absolute;left:6861;top:1613;width:7907;height:7751;visibility:visible;mso-wrap-style:square;v-text-anchor:middle" coordsize="790687,775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" path="m790687,775059c579896,566936,366056,367835,159840,146499,103553,97581,50824,48536,,l786494,775059r4193,xe" fillcolor="#fff48e" stroked="f" strokeweight=".35264mm">
                  <v:stroke joinstyle="miter"/>
                  <v:path arrowok="t" o:connecttype="custom" o:connectlocs="790687,775059;159840,146499;0,0;786494,775059" o:connectangles="0,0,0,0"/>
                </v:shape>
                <v:shape id="Vrije vorm: vorm 495" o:spid="_x0000_s1163" style="position:absolute;left:4905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496" o:spid="_x0000_s1164" style="position:absolute;left:11697;top:7505;width:1913;height:1859;visibility:visible;mso-wrap-style:square;v-text-anchor:middle" coordsize="191350,185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" path="m191351,185887c127906,123544,64122,61581,,l188682,185887r2669,xe" fillcolor="#fff48e" stroked="f" strokeweight=".35264mm">
                  <v:stroke joinstyle="miter"/>
                  <v:path arrowok="t" o:connecttype="custom" o:connectlocs="191351,185887;0,0;188682,185887" o:connectangles="0,0,0"/>
                </v:shape>
                <v:shape id="Vrije vorm: vorm 497" o:spid="_x0000_s1165" style="position:absolute;left:4203;top:119;width:7494;height:7386;visibility:visible;mso-wrap-style:square;v-text-anchor:middle" coordsize="749392,73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" path="m749393,738593l,c240395,254880,496165,494767,749393,738593xe" fillcolor="#fff48e" stroked="f" strokeweight=".35264mm">
                  <v:stroke joinstyle="miter"/>
                  <v:path arrowok="t" o:connecttype="custom" o:connectlocs="749393,738593;0,0;749393,738593" o:connectangles="0,0,0"/>
                </v:shape>
                <v:shape id="Vrije vorm: vorm 498" o:spid="_x0000_s1166" style="position:absolute;left:3768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499" o:spid="_x0000_s1167" style="position:absolute;left:10756;top:7698;width:1714;height:1666;visibility:visible;mso-wrap-style:square;v-text-anchor:middle" coordsize="171402,166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" path="m171402,166574c114480,110668,57346,55144,,l169496,166574r1906,xe" fillcolor="#fff48e" stroked="f" strokeweight=".35264mm">
                  <v:stroke joinstyle="miter"/>
                  <v:path arrowok="t" o:connecttype="custom" o:connectlocs="171402,166574;0,0;169496,166574" o:connectangles="0,0,0"/>
                </v:shape>
                <v:shape id="Vrije vorm: vorm 500" o:spid="_x0000_s1168" style="position:absolute;left:3065;top:119;width:7691;height:7579;visibility:visible;mso-wrap-style:square;v-text-anchor:middle" coordsize="769087,757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" path="m769087,757906l,c246875,261741,508998,507473,769087,757906xe" fillcolor="#fff48e" stroked="f" strokeweight=".35264mm">
                  <v:stroke joinstyle="miter"/>
                  <v:path arrowok="t" o:connecttype="custom" o:connectlocs="769087,757906;0,0;769087,757906" o:connectangles="0,0,0"/>
                </v:shape>
                <v:shape id="Vrije vorm: vorm 501" o:spid="_x0000_s1169" style="position:absolute;left:2631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" path="m1012913,936423l62894,,,,950146,936423r62767,xe" fillcolor="#fff48e" stroked="f" strokeweight=".35264mm">
                  <v:stroke joinstyle="miter"/>
                  <v:path arrowok="t" o:connecttype="custom" o:connectlocs="1012913,936423;62894,0;0,0;950146,936423;1012913,936423" o:connectangles="0,0,0,0,0"/>
                </v:shape>
                <v:shape id="Vrije vorm: vorm 502" o:spid="_x0000_s1170" style="position:absolute;left:1928;top:119;width:2003;height:1973;visibility:visible;mso-wrap-style:square;v-text-anchor:middle" coordsize="200244,197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" path="m200245,197322l,c66240,65986,132988,131760,200245,197322xe" fillcolor="#fff48e" stroked="f" strokeweight=".35264mm">
                  <v:stroke joinstyle="miter"/>
                  <v:path arrowok="t" o:connecttype="custom" o:connectlocs="200245,197322;0,0;200245,197322" o:connectangles="0,0,0"/>
                </v:shape>
                <v:shape id="Vrije vorm: vorm 503" o:spid="_x0000_s1171" style="position:absolute;left:3931;top:2092;width:7416;height:7272;visibility:visible;mso-wrap-style:square;v-text-anchor:middle" coordsize="741642,727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" path="m741642,727157c495148,481553,246113,241539,,l737704,727157r3938,xe" fillcolor="#fff48e" stroked="f" strokeweight=".35264mm">
                  <v:stroke joinstyle="miter"/>
                  <v:path arrowok="t" o:connecttype="custom" o:connectlocs="741642,727157;0,0;737704,727157" o:connectangles="0,0,0"/>
                </v:shape>
                <v:shape id="Vrije vorm: vorm 504" o:spid="_x0000_s1172" style="position:absolute;left:1495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" path="m1012786,936423l62640,,,,950019,936423r62767,xe" fillcolor="#fff48e" stroked="f" strokeweight=".35264mm">
                  <v:stroke joinstyle="miter"/>
                  <v:path arrowok="t" o:connecttype="custom" o:connectlocs="1012786,936423;62640,0;0,0;950019,936423;1012786,936423" o:connectangles="0,0,0,0,0"/>
                </v:shape>
                <v:shape id="Vrije vorm: vorm 505" o:spid="_x0000_s1173" style="position:absolute;left:3501;top:2795;width:6705;height:6569;visibility:visible;mso-wrap-style:square;v-text-anchor:middle" coordsize="670489,656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" path="m670489,656894c447501,434922,222861,217525,,l667059,656894r3430,xe" fillcolor="#fff48e" stroked="f" strokeweight=".35264mm">
                  <v:stroke joinstyle="miter"/>
                  <v:path arrowok="t" o:connecttype="custom" o:connectlocs="670489,656894;0,0;667059,656894" o:connectangles="0,0,0"/>
                </v:shape>
                <v:shape id="Vrije vorm: vorm 506" o:spid="_x0000_s1174" style="position:absolute;left:791;top:119;width:2710;height:2676;visibility:visible;mso-wrap-style:square;v-text-anchor:middle" coordsize="271016,267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" path="m271016,267586l,c89958,89280,180296,178475,271016,267586xe" fillcolor="#fff48e" stroked="f" strokeweight=".35264mm">
                  <v:stroke joinstyle="miter"/>
                  <v:path arrowok="t" o:connecttype="custom" o:connectlocs="271016,267586;0,0;271016,267586" o:connectangles="0,0,0"/>
                </v:shape>
                <v:shape id="Vrije vorm: vorm 507" o:spid="_x0000_s1175" style="position:absolute;left:358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508" o:spid="_x0000_s1176" style="position:absolute;left:3727;top:4133;width:5308;height:5231;visibility:visible;mso-wrap-style:square;v-text-anchor:middle" coordsize="530724,523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" path="m526151,523101r4574,l,c173562,173944,347633,349031,526151,523101xe" fillcolor="#fff48e" stroked="f" strokeweight=".35264mm">
                  <v:stroke joinstyle="miter"/>
                  <v:path arrowok="t" o:connecttype="custom" o:connectlocs="526151,523101;530725,523101;0,0;526151,523101" o:connectangles="0,0,0,0"/>
                </v:shape>
                <v:shape id="Vrije vorm: vorm 509" o:spid="_x0000_s1177" style="position:absolute;top:454;width:3727;height:3679;visibility:visible;mso-wrap-style:square;v-text-anchor:middle" coordsize="372790,367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" path="m,l,,372791,367835c249416,244461,125788,121595,,xe" fillcolor="#fff48e" stroked="f" strokeweight=".35264mm">
                  <v:stroke joinstyle="miter"/>
                  <v:path arrowok="t" o:connecttype="custom" o:connectlocs="0,0;0,0;372791,367835;0,0" o:connectangles="0,0,0,0"/>
                </v:shape>
                <v:shape id="Vrije vorm: vorm 510" o:spid="_x0000_s1178" style="position:absolute;top:149;width:9348;height:9215;visibility:visible;mso-wrap-style:square;v-text-anchor:middle" coordsize="934898,92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" path="m934899,921430l,,,61751,872132,921430r62767,xe" fillcolor="#fff48e" stroked="f" strokeweight=".35264mm">
                  <v:stroke joinstyle="miter"/>
                  <v:path arrowok="t" o:connecttype="custom" o:connectlocs="934899,921430;0,0;0,61751;872132,921430;934899,921430" o:connectangles="0,0,0,0,0"/>
                </v:shape>
                <v:shape id="Vrije vorm: vorm 511" o:spid="_x0000_s1179" style="position:absolute;left:138;top:1715;width:7759;height:7649;visibility:visible;mso-wrap-style:square;v-text-anchor:middle" coordsize="775948,764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" path="m412433,410400c535807,523228,648635,646475,766292,764894r9656,l,c132649,148786,272541,273176,412433,410400xe" fillcolor="#fff48e" stroked="f" strokeweight=".35264mm">
                  <v:stroke joinstyle="miter"/>
                  <v:path arrowok="t" o:connecttype="custom" o:connectlocs="412433,410400;766292,764894;775948,764894;0,0;412433,410400" o:connectangles="0,0,0,0,0"/>
                </v:shape>
                <v:shape id="Vrije vorm: vorm 512" o:spid="_x0000_s1180" style="position:absolute;top:1270;width:8211;height:8094;visibility:visible;mso-wrap-style:square;v-text-anchor:middle" coordsize="821181,809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" path="m821181,809364l,,,61878,758414,809364r62767,xe" fillcolor="#fff48e" stroked="f" strokeweight=".35264mm">
                  <v:stroke joinstyle="miter"/>
                  <v:path arrowok="t" o:connecttype="custom" o:connectlocs="821181,809364;0,0;0,61878;758414,809364;821181,809364" o:connectangles="0,0,0,0,0"/>
                </v:shape>
                <v:shape id="Vrije vorm: vorm 513" o:spid="_x0000_s1181" style="position:absolute;left:119;top:2818;width:4601;height:4534;visibility:visible;mso-wrap-style:square;v-text-anchor:middle" coordsize="460080,453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" path="m,l460080,453473c310405,297826,161873,141798,,xe" fillcolor="#fff48e" stroked="f" strokeweight=".35264mm">
                  <v:stroke joinstyle="miter"/>
                  <v:path arrowok="t" o:connecttype="custom" o:connectlocs="0,0;460080,453473;0,0" o:connectangles="0,0,0"/>
                </v:shape>
                <v:shape id="Vrije vorm: vorm 514" o:spid="_x0000_s1182" style="position:absolute;left:4720;top:7352;width:2040;height:2012;visibility:visible;mso-wrap-style:square;v-text-anchor:middle" coordsize="204056,201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" path="m204056,201134l,c64927,67468,130108,134936,196560,201134r7496,xe" fillcolor="#fff48e" stroked="f" strokeweight=".35264mm">
                  <v:stroke joinstyle="miter"/>
                  <v:path arrowok="t" o:connecttype="custom" o:connectlocs="204056,201134;0,0;196560,201134" o:connectangles="0,0,0"/>
                </v:shape>
                <v:shape id="Vrije vorm: vorm 515" o:spid="_x0000_s1183" style="position:absolute;top:2391;width:7074;height:6973;visibility:visible;mso-wrap-style:square;v-text-anchor:middle" coordsize="707463,697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" path="m707464,697299l,,,61878,644697,697299r62767,xe" fillcolor="#fff48e" stroked="f" strokeweight=".35264mm">
                  <v:stroke joinstyle="miter"/>
                  <v:path arrowok="t" o:connecttype="custom" o:connectlocs="707464,697299;0,0;0,61878;644697,697299;707464,697299" o:connectangles="0,0,0,0,0"/>
                </v:shape>
                <v:shape id="Vrije vorm: vorm 516" o:spid="_x0000_s1184" style="position:absolute;left:134;top:3954;width:5489;height:5410;visibility:visible;mso-wrap-style:square;v-text-anchor:middle" coordsize="548894,541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" path="m543812,541016r5082,l,c133031,136715,272922,273812,412814,410781v45824,41186,89545,84653,130998,130235xe" fillcolor="#fff48e" stroked="f" strokeweight=".35264mm">
                  <v:stroke joinstyle="miter"/>
                  <v:path arrowok="t" o:connecttype="custom" o:connectlocs="543812,541016;548894,541016;0,0;412814,410781;543812,541016" o:connectangles="0,0,0,0,0"/>
                </v:shape>
                <v:shape id="Vrije vorm: vorm 517" o:spid="_x0000_s1185" style="position:absolute;top:3511;width:5937;height:5853;visibility:visible;mso-wrap-style:square;v-text-anchor:middle" coordsize="593745,585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" path="m593746,585233l,,,61878,530979,585233r62767,xe" fillcolor="#fff48e" stroked="f" strokeweight=".35264mm">
                  <v:stroke joinstyle="miter"/>
                  <v:path arrowok="t" o:connecttype="custom" o:connectlocs="593746,585233;0,0;0,61878;530979,585233;593746,585233" o:connectangles="0,0,0,0,0"/>
                </v:shape>
                <v:shape id="Vrije vorm: vorm 518" o:spid="_x0000_s1186" style="position:absolute;left:127;top:5065;width:3280;height:3237;visibility:visible;mso-wrap-style:square;v-text-anchor:middle" coordsize="328065,323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" path="m,l328066,323619c222226,211172,117275,98725,,xe" fillcolor="#fff48e" stroked="f" strokeweight=".35264mm">
                  <v:stroke joinstyle="miter"/>
                  <v:path arrowok="t" o:connecttype="custom" o:connectlocs="0,0;328066,323619;0,0" o:connectangles="0,0,0"/>
                </v:shape>
                <v:shape id="Vrije vorm: vorm 519" o:spid="_x0000_s1187" style="position:absolute;left:3407;top:8302;width:1079;height:1062;visibility:visible;mso-wrap-style:square;v-text-anchor:middle" coordsize="107872,106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" path="m107873,106221l,c33882,35577,67765,70984,101647,106221r6226,xe" fillcolor="#fff48e" stroked="f" strokeweight=".35264mm">
                  <v:stroke joinstyle="miter"/>
                  <v:path arrowok="t" o:connecttype="custom" o:connectlocs="107873,106221;0,0;101647,106221" o:connectangles="0,0,0"/>
                </v:shape>
                <v:shape id="Vrije vorm: vorm 520" o:spid="_x0000_s1188" style="position:absolute;top:4632;width:4800;height:4732;visibility:visible;mso-wrap-style:square;v-text-anchor:middle" coordsize="480028,473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" path="m480028,473167l,,,61878,417261,473167r62767,xe" fillcolor="#fff48e" stroked="f" strokeweight=".35264mm">
                  <v:stroke joinstyle="miter"/>
                  <v:path arrowok="t" o:connecttype="custom" o:connectlocs="480028,473167;0,0;0,61878;417261,473167;480028,473167" o:connectangles="0,0,0,0,0"/>
                </v:shape>
                <v:shape id="Vrije vorm: vorm 521" o:spid="_x0000_s1189" style="position:absolute;left:2774;top:8797;width:575;height:567;visibility:visible;mso-wrap-style:square;v-text-anchor:middle" coordsize="57430,56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" path="m57431,56668l,c17534,18974,35153,37864,52856,56668r4575,xe" fillcolor="#fff48e" stroked="f" strokeweight=".35264mm">
                  <v:stroke joinstyle="miter"/>
                  <v:path arrowok="t" o:connecttype="custom" o:connectlocs="57431,56668;0,0;52856,56668" o:connectangles="0,0,0"/>
                </v:shape>
                <v:shape id="Vrije vorm: vorm 522" o:spid="_x0000_s1190" style="position:absolute;left:127;top:6187;width:2647;height:2610;visibility:visible;mso-wrap-style:square;v-text-anchor:middle" coordsize="264790,260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" path="m,l264791,260979c179915,168988,95929,78014,,xe" fillcolor="#fff48e" stroked="f" strokeweight=".35264mm">
                  <v:stroke joinstyle="miter"/>
                  <v:path arrowok="t" o:connecttype="custom" o:connectlocs="0,0;264791,260979;0,0" o:connectangles="0,0,0"/>
                </v:shape>
                <v:shape id="Vrije vorm: vorm 523" o:spid="_x0000_s1191" style="position:absolute;top:5753;width:3663;height:3611;visibility:visible;mso-wrap-style:square;v-text-anchor:middle" coordsize="366310,361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" path="m366311,361101l,,,61878,303544,361101r62767,xe" fillcolor="#fff48e" stroked="f" strokeweight=".35264mm">
                  <v:stroke joinstyle="miter"/>
                  <v:path arrowok="t" o:connecttype="custom" o:connectlocs="366311,361101;0,0;0,61878;303544,361101;366311,361101" o:connectangles="0,0,0,0,0"/>
                </v:shape>
                <v:shape id="Vrije vorm: vorm 524" o:spid="_x0000_s1192" style="position:absolute;left:137;top:7318;width:2078;height:2046;visibility:visible;mso-wrap-style:square;v-text-anchor:middle" coordsize="207868,204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" path="m207868,204565c138748,134682,70009,65562,,l207487,204565r381,xe" fillcolor="#fff48e" stroked="f" strokeweight=".35264mm">
                  <v:stroke joinstyle="miter"/>
                  <v:path arrowok="t" o:connecttype="custom" o:connectlocs="207868,204565;0,0;207487,204565" o:connectangles="0,0,0"/>
                </v:shape>
                <v:shape id="Vrije vorm: vorm 525" o:spid="_x0000_s1193" style="position:absolute;top:6873;width:2525;height:2491;visibility:visible;mso-wrap-style:square;v-text-anchor:middle" coordsize="252592,24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" path="m252593,249035l,,,61878,189826,249035r62767,xe" fillcolor="#fff48e" stroked="f" strokeweight=".35264mm">
                  <v:stroke joinstyle="miter"/>
                  <v:path arrowok="t" o:connecttype="custom" o:connectlocs="252593,249035;0,0;0,61878;189826,249035;252593,249035" o:connectangles="0,0,0,0,0"/>
                </v:shape>
                <v:shape id="Vrije vorm: vorm 526" o:spid="_x0000_s1194" style="position:absolute;left:139;top:8441;width:935;height:923;visibility:visible;mso-wrap-style:square;v-text-anchor:middle" coordsize="93515,92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" path="m93515,92245l,c30240,31765,59972,62259,89704,92245r3811,xe" fillcolor="#fff48e" stroked="f" strokeweight=".35264mm">
                  <v:stroke joinstyle="miter"/>
                  <v:path arrowok="t" o:connecttype="custom" o:connectlocs="93515,92245;0,0;89704,92245" o:connectangles="0,0,0"/>
                </v:shape>
                <v:shape id="Vrije vorm: vorm 527" o:spid="_x0000_s1195" style="position:absolute;top:7995;width:1388;height:1369;visibility:visible;mso-wrap-style:square;v-text-anchor:middle" coordsize="138875,1368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" path="m138875,136842l,,,61751r76108,75091l138875,136842xe" fillcolor="#fff48e" stroked="f" strokeweight=".35264mm">
                  <v:stroke joinstyle="miter"/>
                  <v:path arrowok="t" o:connecttype="custom" o:connectlocs="138875,136842;0,0;0,61751;76108,136842;138875,136842" o:connectangles="0,0,0,0,0"/>
                </v:shape>
              </v:group>
              <w10:wrap anchorx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31F08D51" wp14:editId="746A2EB2">
              <wp:simplePos x="0" y="0"/>
              <wp:positionH relativeFrom="page">
                <wp:posOffset>6625590</wp:posOffset>
              </wp:positionH>
              <wp:positionV relativeFrom="paragraph">
                <wp:posOffset>-453390</wp:posOffset>
              </wp:positionV>
              <wp:extent cx="935355" cy="10689590"/>
              <wp:effectExtent l="0" t="0" r="0" b="0"/>
              <wp:wrapNone/>
              <wp:docPr id="1" name="Graphic 1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35355" cy="10689590"/>
                      </a:xfrm>
                      <a:custGeom>
                        <a:avLst/>
                        <a:gdLst>
                          <a:gd name="connsiteX0" fmla="*/ 935358 w 935357"/>
                          <a:gd name="connsiteY0" fmla="*/ 0 h 10690098"/>
                          <a:gd name="connsiteX1" fmla="*/ 0 w 935357"/>
                          <a:gd name="connsiteY1" fmla="*/ 935823 h 10690098"/>
                          <a:gd name="connsiteX2" fmla="*/ 0 w 935357"/>
                          <a:gd name="connsiteY2" fmla="*/ 10690098 h 10690098"/>
                          <a:gd name="connsiteX3" fmla="*/ 935358 w 935357"/>
                          <a:gd name="connsiteY3" fmla="*/ 10690098 h 10690098"/>
                          <a:gd name="connsiteX4" fmla="*/ 935358 w 935357"/>
                          <a:gd name="connsiteY4" fmla="*/ 0 h 10690098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935357" h="10690098">
                            <a:moveTo>
                              <a:pt x="935358" y="0"/>
                            </a:moveTo>
                            <a:lnTo>
                              <a:pt x="0" y="935823"/>
                            </a:lnTo>
                            <a:lnTo>
                              <a:pt x="0" y="10690098"/>
                            </a:lnTo>
                            <a:lnTo>
                              <a:pt x="935358" y="10690098"/>
                            </a:lnTo>
                            <a:lnTo>
                              <a:pt x="935358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4"/>
                      </a:solidFill>
                      <a:ln w="12614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ABFD19" id="Graphic 171" o:spid="_x0000_s1026" style="position:absolute;margin-left:521.7pt;margin-top:-35.7pt;width:73.65pt;height:841.7pt;z-index:-251603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coordsize="935357,10690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" path="m935358,l,935823r,9754275l935358,10690098,935358,xe" fillcolor="#b3c9dc [3207]" stroked="f" strokeweight=".35039mm">
              <v:stroke joinstyle="miter"/>
              <v:path arrowok="t" o:connecttype="custom" o:connectlocs="935356,0;0,935779;0,10689590;935356,10689590;935356,0" o:connectangles="0,0,0,0,0"/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5DE7"/>
    <w:multiLevelType w:val="hybridMultilevel"/>
    <w:tmpl w:val="4FD4D9C8"/>
    <w:lvl w:ilvl="0" w:tplc="7FE6259C">
      <w:start w:val="1"/>
      <w:numFmt w:val="decimal"/>
      <w:lvlText w:val="%1."/>
      <w:lvlJc w:val="left"/>
      <w:pPr>
        <w:ind w:left="1020" w:hanging="360"/>
      </w:pPr>
    </w:lvl>
    <w:lvl w:ilvl="1" w:tplc="389ACB92">
      <w:start w:val="1"/>
      <w:numFmt w:val="decimal"/>
      <w:lvlText w:val="%2."/>
      <w:lvlJc w:val="left"/>
      <w:pPr>
        <w:ind w:left="1020" w:hanging="360"/>
      </w:pPr>
    </w:lvl>
    <w:lvl w:ilvl="2" w:tplc="3C668FFE">
      <w:start w:val="1"/>
      <w:numFmt w:val="decimal"/>
      <w:lvlText w:val="%3."/>
      <w:lvlJc w:val="left"/>
      <w:pPr>
        <w:ind w:left="1020" w:hanging="360"/>
      </w:pPr>
    </w:lvl>
    <w:lvl w:ilvl="3" w:tplc="A3BE574C">
      <w:start w:val="1"/>
      <w:numFmt w:val="decimal"/>
      <w:lvlText w:val="%4."/>
      <w:lvlJc w:val="left"/>
      <w:pPr>
        <w:ind w:left="1020" w:hanging="360"/>
      </w:pPr>
    </w:lvl>
    <w:lvl w:ilvl="4" w:tplc="95CEA224">
      <w:start w:val="1"/>
      <w:numFmt w:val="decimal"/>
      <w:lvlText w:val="%5."/>
      <w:lvlJc w:val="left"/>
      <w:pPr>
        <w:ind w:left="1020" w:hanging="360"/>
      </w:pPr>
    </w:lvl>
    <w:lvl w:ilvl="5" w:tplc="B8FC48BC">
      <w:start w:val="1"/>
      <w:numFmt w:val="decimal"/>
      <w:lvlText w:val="%6."/>
      <w:lvlJc w:val="left"/>
      <w:pPr>
        <w:ind w:left="1020" w:hanging="360"/>
      </w:pPr>
    </w:lvl>
    <w:lvl w:ilvl="6" w:tplc="E24643A0">
      <w:start w:val="1"/>
      <w:numFmt w:val="decimal"/>
      <w:lvlText w:val="%7."/>
      <w:lvlJc w:val="left"/>
      <w:pPr>
        <w:ind w:left="1020" w:hanging="360"/>
      </w:pPr>
    </w:lvl>
    <w:lvl w:ilvl="7" w:tplc="C75A4C76">
      <w:start w:val="1"/>
      <w:numFmt w:val="decimal"/>
      <w:lvlText w:val="%8."/>
      <w:lvlJc w:val="left"/>
      <w:pPr>
        <w:ind w:left="1020" w:hanging="360"/>
      </w:pPr>
    </w:lvl>
    <w:lvl w:ilvl="8" w:tplc="9DA2D634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02CB5956"/>
    <w:multiLevelType w:val="hybridMultilevel"/>
    <w:tmpl w:val="00EE23E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7A7E09"/>
    <w:multiLevelType w:val="hybridMultilevel"/>
    <w:tmpl w:val="EB3623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6738D"/>
    <w:multiLevelType w:val="hybridMultilevel"/>
    <w:tmpl w:val="8D160354"/>
    <w:lvl w:ilvl="0" w:tplc="55B210CE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02931"/>
    <w:multiLevelType w:val="hybridMultilevel"/>
    <w:tmpl w:val="3962B2BE"/>
    <w:lvl w:ilvl="0" w:tplc="9C805A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2F364D"/>
    <w:multiLevelType w:val="multilevel"/>
    <w:tmpl w:val="8514F756"/>
    <w:name w:val="Koppen"/>
    <w:lvl w:ilvl="0">
      <w:start w:val="1"/>
      <w:numFmt w:val="decimal"/>
      <w:pStyle w:val="Kop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1134"/>
        </w:tabs>
        <w:ind w:left="964" w:hanging="964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28"/>
        </w:tabs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" w15:restartNumberingAfterBreak="0">
    <w:nsid w:val="0E1917B8"/>
    <w:multiLevelType w:val="multilevel"/>
    <w:tmpl w:val="D06067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37F26AC"/>
    <w:multiLevelType w:val="hybridMultilevel"/>
    <w:tmpl w:val="CD6C3D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9C381B"/>
    <w:multiLevelType w:val="multilevel"/>
    <w:tmpl w:val="C47A2A18"/>
    <w:lvl w:ilvl="0">
      <w:start w:val="1"/>
      <w:numFmt w:val="bullet"/>
      <w:pStyle w:val="Lijstalinea"/>
      <w:lvlText w:val=""/>
      <w:lvlJc w:val="left"/>
      <w:pPr>
        <w:ind w:left="357" w:hanging="357"/>
      </w:pPr>
      <w:rPr>
        <w:rFonts w:ascii="Symbol" w:hAnsi="Symbol" w:hint="default"/>
        <w:color w:val="D2091E" w:themeColor="accent3"/>
      </w:rPr>
    </w:lvl>
    <w:lvl w:ilvl="1">
      <w:start w:val="1"/>
      <w:numFmt w:val="bullet"/>
      <w:lvlText w:val=""/>
      <w:lvlJc w:val="left"/>
      <w:pPr>
        <w:ind w:left="714" w:hanging="357"/>
      </w:pPr>
      <w:rPr>
        <w:rFonts w:ascii="Wingdings" w:hAnsi="Wingdings" w:hint="default"/>
        <w:color w:val="D2091E" w:themeColor="accent3"/>
      </w:rPr>
    </w:lvl>
    <w:lvl w:ilvl="2">
      <w:start w:val="1"/>
      <w:numFmt w:val="bullet"/>
      <w:lvlText w:val="-"/>
      <w:lvlJc w:val="left"/>
      <w:pPr>
        <w:ind w:left="1071" w:hanging="357"/>
      </w:pPr>
      <w:rPr>
        <w:rFonts w:ascii="Calibri" w:hAnsi="Calibri" w:hint="default"/>
        <w:color w:val="D2091E" w:themeColor="accent3"/>
      </w:rPr>
    </w:lvl>
    <w:lvl w:ilvl="3">
      <w:start w:val="1"/>
      <w:numFmt w:val="bullet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85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9" w15:restartNumberingAfterBreak="0">
    <w:nsid w:val="195927EB"/>
    <w:multiLevelType w:val="hybridMultilevel"/>
    <w:tmpl w:val="CD6C3D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B274EF"/>
    <w:multiLevelType w:val="multilevel"/>
    <w:tmpl w:val="FC46C440"/>
    <w:lvl w:ilvl="0">
      <w:start w:val="1"/>
      <w:numFmt w:val="decimal"/>
      <w:pStyle w:val="Kop1n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964" w:hanging="567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 w15:restartNumberingAfterBreak="0">
    <w:nsid w:val="2A442956"/>
    <w:multiLevelType w:val="hybridMultilevel"/>
    <w:tmpl w:val="1884FA78"/>
    <w:lvl w:ilvl="0" w:tplc="F878B880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AC7B7D"/>
    <w:multiLevelType w:val="hybridMultilevel"/>
    <w:tmpl w:val="7612FD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C11F3B"/>
    <w:multiLevelType w:val="hybridMultilevel"/>
    <w:tmpl w:val="E66C633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BC49F1"/>
    <w:multiLevelType w:val="hybridMultilevel"/>
    <w:tmpl w:val="6A92BD1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911529"/>
    <w:multiLevelType w:val="hybridMultilevel"/>
    <w:tmpl w:val="5EEE28FA"/>
    <w:lvl w:ilvl="0" w:tplc="EA6247B6">
      <w:start w:val="4"/>
      <w:numFmt w:val="bullet"/>
      <w:lvlText w:val="-"/>
      <w:lvlJc w:val="left"/>
      <w:pPr>
        <w:ind w:left="720" w:hanging="360"/>
      </w:pPr>
      <w:rPr>
        <w:rFonts w:ascii="DINPro-Regular" w:eastAsiaTheme="minorHAnsi" w:hAnsi="DINPro-Regular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4A1FEC"/>
    <w:multiLevelType w:val="hybridMultilevel"/>
    <w:tmpl w:val="AAFE484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CA2145"/>
    <w:multiLevelType w:val="hybridMultilevel"/>
    <w:tmpl w:val="E0909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220BC2"/>
    <w:multiLevelType w:val="hybridMultilevel"/>
    <w:tmpl w:val="9F6C8E26"/>
    <w:lvl w:ilvl="0" w:tplc="AC1E7E9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D4348B"/>
    <w:multiLevelType w:val="hybridMultilevel"/>
    <w:tmpl w:val="CDE2EA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07B3CD2"/>
    <w:multiLevelType w:val="hybridMultilevel"/>
    <w:tmpl w:val="7AD82B6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99267C"/>
    <w:multiLevelType w:val="hybridMultilevel"/>
    <w:tmpl w:val="C20E1B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E27ADC"/>
    <w:multiLevelType w:val="multilevel"/>
    <w:tmpl w:val="D06067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54852FB2"/>
    <w:multiLevelType w:val="hybridMultilevel"/>
    <w:tmpl w:val="C55C0D6E"/>
    <w:lvl w:ilvl="0" w:tplc="9C805A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69555B"/>
    <w:multiLevelType w:val="hybridMultilevel"/>
    <w:tmpl w:val="90C8EA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AF18FF"/>
    <w:multiLevelType w:val="multilevel"/>
    <w:tmpl w:val="D06067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EED70BE"/>
    <w:multiLevelType w:val="hybridMultilevel"/>
    <w:tmpl w:val="D57A36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9D48AD"/>
    <w:multiLevelType w:val="hybridMultilevel"/>
    <w:tmpl w:val="365A76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1A2680"/>
    <w:multiLevelType w:val="hybridMultilevel"/>
    <w:tmpl w:val="19B46A70"/>
    <w:lvl w:ilvl="0" w:tplc="0413000F">
      <w:start w:val="1"/>
      <w:numFmt w:val="decimal"/>
      <w:lvlText w:val="%1."/>
      <w:lvlJc w:val="left"/>
      <w:pPr>
        <w:ind w:left="2498" w:hanging="360"/>
      </w:pPr>
    </w:lvl>
    <w:lvl w:ilvl="1" w:tplc="04130019">
      <w:start w:val="1"/>
      <w:numFmt w:val="lowerLetter"/>
      <w:lvlText w:val="%2."/>
      <w:lvlJc w:val="left"/>
      <w:pPr>
        <w:ind w:left="3218" w:hanging="360"/>
      </w:pPr>
    </w:lvl>
    <w:lvl w:ilvl="2" w:tplc="0413001B">
      <w:start w:val="1"/>
      <w:numFmt w:val="lowerRoman"/>
      <w:lvlText w:val="%3."/>
      <w:lvlJc w:val="right"/>
      <w:pPr>
        <w:ind w:left="3938" w:hanging="180"/>
      </w:pPr>
    </w:lvl>
    <w:lvl w:ilvl="3" w:tplc="0413000F">
      <w:start w:val="1"/>
      <w:numFmt w:val="decimal"/>
      <w:lvlText w:val="%4."/>
      <w:lvlJc w:val="left"/>
      <w:pPr>
        <w:ind w:left="4658" w:hanging="360"/>
      </w:pPr>
    </w:lvl>
    <w:lvl w:ilvl="4" w:tplc="04130019">
      <w:start w:val="1"/>
      <w:numFmt w:val="lowerLetter"/>
      <w:lvlText w:val="%5."/>
      <w:lvlJc w:val="left"/>
      <w:pPr>
        <w:ind w:left="5378" w:hanging="360"/>
      </w:pPr>
    </w:lvl>
    <w:lvl w:ilvl="5" w:tplc="0413001B">
      <w:start w:val="1"/>
      <w:numFmt w:val="lowerRoman"/>
      <w:lvlText w:val="%6."/>
      <w:lvlJc w:val="right"/>
      <w:pPr>
        <w:ind w:left="6098" w:hanging="180"/>
      </w:pPr>
    </w:lvl>
    <w:lvl w:ilvl="6" w:tplc="0413000F">
      <w:start w:val="1"/>
      <w:numFmt w:val="decimal"/>
      <w:lvlText w:val="%7."/>
      <w:lvlJc w:val="left"/>
      <w:pPr>
        <w:ind w:left="6818" w:hanging="360"/>
      </w:pPr>
    </w:lvl>
    <w:lvl w:ilvl="7" w:tplc="04130019">
      <w:start w:val="1"/>
      <w:numFmt w:val="lowerLetter"/>
      <w:lvlText w:val="%8."/>
      <w:lvlJc w:val="left"/>
      <w:pPr>
        <w:ind w:left="7538" w:hanging="360"/>
      </w:pPr>
    </w:lvl>
    <w:lvl w:ilvl="8" w:tplc="0413001B">
      <w:start w:val="1"/>
      <w:numFmt w:val="lowerRoman"/>
      <w:lvlText w:val="%9."/>
      <w:lvlJc w:val="right"/>
      <w:pPr>
        <w:ind w:left="8258" w:hanging="180"/>
      </w:pPr>
    </w:lvl>
  </w:abstractNum>
  <w:abstractNum w:abstractNumId="29" w15:restartNumberingAfterBreak="0">
    <w:nsid w:val="78BC045E"/>
    <w:multiLevelType w:val="hybridMultilevel"/>
    <w:tmpl w:val="9F6C8E26"/>
    <w:lvl w:ilvl="0" w:tplc="FFFFFFF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1D1DBE"/>
    <w:multiLevelType w:val="hybridMultilevel"/>
    <w:tmpl w:val="D000409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C8404E"/>
    <w:multiLevelType w:val="hybridMultilevel"/>
    <w:tmpl w:val="74C425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3E5480"/>
    <w:multiLevelType w:val="hybridMultilevel"/>
    <w:tmpl w:val="C55C0D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735FB1"/>
    <w:multiLevelType w:val="hybridMultilevel"/>
    <w:tmpl w:val="80467628"/>
    <w:lvl w:ilvl="0" w:tplc="A56E129E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4233909">
    <w:abstractNumId w:val="8"/>
  </w:num>
  <w:num w:numId="2" w16cid:durableId="7323156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42318218">
    <w:abstractNumId w:val="30"/>
  </w:num>
  <w:num w:numId="4" w16cid:durableId="246228295">
    <w:abstractNumId w:val="22"/>
  </w:num>
  <w:num w:numId="5" w16cid:durableId="637221103">
    <w:abstractNumId w:val="25"/>
  </w:num>
  <w:num w:numId="6" w16cid:durableId="2021274406">
    <w:abstractNumId w:val="15"/>
  </w:num>
  <w:num w:numId="7" w16cid:durableId="1036856569">
    <w:abstractNumId w:val="7"/>
  </w:num>
  <w:num w:numId="8" w16cid:durableId="504252702">
    <w:abstractNumId w:val="9"/>
  </w:num>
  <w:num w:numId="9" w16cid:durableId="1219825738">
    <w:abstractNumId w:val="27"/>
  </w:num>
  <w:num w:numId="10" w16cid:durableId="270748025">
    <w:abstractNumId w:val="31"/>
  </w:num>
  <w:num w:numId="11" w16cid:durableId="553396376">
    <w:abstractNumId w:val="2"/>
  </w:num>
  <w:num w:numId="12" w16cid:durableId="827474679">
    <w:abstractNumId w:val="19"/>
  </w:num>
  <w:num w:numId="13" w16cid:durableId="343212463">
    <w:abstractNumId w:val="0"/>
  </w:num>
  <w:num w:numId="14" w16cid:durableId="1343971408">
    <w:abstractNumId w:val="11"/>
  </w:num>
  <w:num w:numId="15" w16cid:durableId="153301573">
    <w:abstractNumId w:val="23"/>
  </w:num>
  <w:num w:numId="16" w16cid:durableId="883101678">
    <w:abstractNumId w:val="18"/>
  </w:num>
  <w:num w:numId="17" w16cid:durableId="822626535">
    <w:abstractNumId w:val="29"/>
  </w:num>
  <w:num w:numId="18" w16cid:durableId="510145011">
    <w:abstractNumId w:val="4"/>
  </w:num>
  <w:num w:numId="19" w16cid:durableId="1969968652">
    <w:abstractNumId w:val="32"/>
  </w:num>
  <w:num w:numId="20" w16cid:durableId="110443295">
    <w:abstractNumId w:val="16"/>
  </w:num>
  <w:num w:numId="21" w16cid:durableId="1237516422">
    <w:abstractNumId w:val="12"/>
  </w:num>
  <w:num w:numId="22" w16cid:durableId="2050837334">
    <w:abstractNumId w:val="24"/>
  </w:num>
  <w:num w:numId="23" w16cid:durableId="949822188">
    <w:abstractNumId w:val="26"/>
  </w:num>
  <w:num w:numId="24" w16cid:durableId="1588230709">
    <w:abstractNumId w:val="21"/>
  </w:num>
  <w:num w:numId="25" w16cid:durableId="231670598">
    <w:abstractNumId w:val="14"/>
  </w:num>
  <w:num w:numId="26" w16cid:durableId="1818449289">
    <w:abstractNumId w:val="20"/>
  </w:num>
  <w:num w:numId="27" w16cid:durableId="833448752">
    <w:abstractNumId w:val="17"/>
  </w:num>
  <w:num w:numId="28" w16cid:durableId="1108311074">
    <w:abstractNumId w:val="13"/>
  </w:num>
  <w:num w:numId="29" w16cid:durableId="124665389">
    <w:abstractNumId w:val="3"/>
  </w:num>
  <w:num w:numId="30" w16cid:durableId="145317200">
    <w:abstractNumId w:val="33"/>
  </w:num>
  <w:num w:numId="31" w16cid:durableId="109127729">
    <w:abstractNumId w:val="10"/>
  </w:num>
  <w:num w:numId="32" w16cid:durableId="479075189">
    <w:abstractNumId w:val="6"/>
  </w:num>
  <w:num w:numId="33" w16cid:durableId="2012561779">
    <w:abstractNumId w:val="5"/>
  </w:num>
  <w:num w:numId="34" w16cid:durableId="1661696435">
    <w:abstractNumId w:val="1"/>
  </w:num>
  <w:num w:numId="35" w16cid:durableId="105365476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embedTrueTypeFonts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D49"/>
    <w:rsid w:val="00002D72"/>
    <w:rsid w:val="00004EE9"/>
    <w:rsid w:val="0000717F"/>
    <w:rsid w:val="0001117A"/>
    <w:rsid w:val="00014BE7"/>
    <w:rsid w:val="00015834"/>
    <w:rsid w:val="00021F16"/>
    <w:rsid w:val="00024311"/>
    <w:rsid w:val="00025BF6"/>
    <w:rsid w:val="000301F4"/>
    <w:rsid w:val="0003539E"/>
    <w:rsid w:val="000445A7"/>
    <w:rsid w:val="00046C95"/>
    <w:rsid w:val="00047E0F"/>
    <w:rsid w:val="00047FA8"/>
    <w:rsid w:val="00055228"/>
    <w:rsid w:val="00057AF7"/>
    <w:rsid w:val="00060062"/>
    <w:rsid w:val="00063952"/>
    <w:rsid w:val="00065D49"/>
    <w:rsid w:val="00067663"/>
    <w:rsid w:val="000745F0"/>
    <w:rsid w:val="00075286"/>
    <w:rsid w:val="00075688"/>
    <w:rsid w:val="000764C5"/>
    <w:rsid w:val="000764F9"/>
    <w:rsid w:val="0008006F"/>
    <w:rsid w:val="0008212F"/>
    <w:rsid w:val="0008216B"/>
    <w:rsid w:val="000829BA"/>
    <w:rsid w:val="000857A3"/>
    <w:rsid w:val="00086A94"/>
    <w:rsid w:val="000957F8"/>
    <w:rsid w:val="000A27FA"/>
    <w:rsid w:val="000A3CD9"/>
    <w:rsid w:val="000A58AB"/>
    <w:rsid w:val="000B0E05"/>
    <w:rsid w:val="000B27AC"/>
    <w:rsid w:val="000B7DCC"/>
    <w:rsid w:val="000C3305"/>
    <w:rsid w:val="000C7014"/>
    <w:rsid w:val="000D28D3"/>
    <w:rsid w:val="000D2F20"/>
    <w:rsid w:val="000E0A97"/>
    <w:rsid w:val="000E1258"/>
    <w:rsid w:val="000E1AED"/>
    <w:rsid w:val="000E2AA6"/>
    <w:rsid w:val="000E6583"/>
    <w:rsid w:val="000F1756"/>
    <w:rsid w:val="000F58ED"/>
    <w:rsid w:val="001034BD"/>
    <w:rsid w:val="00117ED1"/>
    <w:rsid w:val="001310E4"/>
    <w:rsid w:val="00131BAF"/>
    <w:rsid w:val="001336D9"/>
    <w:rsid w:val="00145049"/>
    <w:rsid w:val="00145DE8"/>
    <w:rsid w:val="0016636A"/>
    <w:rsid w:val="001668E2"/>
    <w:rsid w:val="001722CD"/>
    <w:rsid w:val="0017258E"/>
    <w:rsid w:val="00172E7C"/>
    <w:rsid w:val="00181449"/>
    <w:rsid w:val="00181CD8"/>
    <w:rsid w:val="0018265F"/>
    <w:rsid w:val="00185207"/>
    <w:rsid w:val="0018542A"/>
    <w:rsid w:val="00186508"/>
    <w:rsid w:val="00192341"/>
    <w:rsid w:val="0019267E"/>
    <w:rsid w:val="0019500D"/>
    <w:rsid w:val="001A5262"/>
    <w:rsid w:val="001A550D"/>
    <w:rsid w:val="001A7574"/>
    <w:rsid w:val="001B1E71"/>
    <w:rsid w:val="001B1FBD"/>
    <w:rsid w:val="001B261D"/>
    <w:rsid w:val="001B5580"/>
    <w:rsid w:val="001C3EF5"/>
    <w:rsid w:val="001C4B68"/>
    <w:rsid w:val="001C5616"/>
    <w:rsid w:val="001C5D4D"/>
    <w:rsid w:val="001C7C25"/>
    <w:rsid w:val="001D0157"/>
    <w:rsid w:val="001D01E5"/>
    <w:rsid w:val="001D0866"/>
    <w:rsid w:val="001D296C"/>
    <w:rsid w:val="001E621D"/>
    <w:rsid w:val="001F1838"/>
    <w:rsid w:val="001F53AD"/>
    <w:rsid w:val="001F5997"/>
    <w:rsid w:val="00202330"/>
    <w:rsid w:val="0020662F"/>
    <w:rsid w:val="00206CB8"/>
    <w:rsid w:val="0020769A"/>
    <w:rsid w:val="002101AD"/>
    <w:rsid w:val="00212EE7"/>
    <w:rsid w:val="002143DB"/>
    <w:rsid w:val="00215A07"/>
    <w:rsid w:val="002167A9"/>
    <w:rsid w:val="002209D8"/>
    <w:rsid w:val="00223839"/>
    <w:rsid w:val="00224D13"/>
    <w:rsid w:val="00231DA9"/>
    <w:rsid w:val="00231ED4"/>
    <w:rsid w:val="00234386"/>
    <w:rsid w:val="00235BC5"/>
    <w:rsid w:val="00237189"/>
    <w:rsid w:val="0024168C"/>
    <w:rsid w:val="00242227"/>
    <w:rsid w:val="00244849"/>
    <w:rsid w:val="00246CE1"/>
    <w:rsid w:val="002507D6"/>
    <w:rsid w:val="00253C60"/>
    <w:rsid w:val="00256174"/>
    <w:rsid w:val="00257D63"/>
    <w:rsid w:val="00260246"/>
    <w:rsid w:val="00260472"/>
    <w:rsid w:val="002611AD"/>
    <w:rsid w:val="00262D51"/>
    <w:rsid w:val="00262E65"/>
    <w:rsid w:val="002648F1"/>
    <w:rsid w:val="00266F4C"/>
    <w:rsid w:val="002751C7"/>
    <w:rsid w:val="0028095F"/>
    <w:rsid w:val="002922E1"/>
    <w:rsid w:val="00295F78"/>
    <w:rsid w:val="002A383D"/>
    <w:rsid w:val="002C466D"/>
    <w:rsid w:val="002C4F85"/>
    <w:rsid w:val="002C7BB0"/>
    <w:rsid w:val="002C7E20"/>
    <w:rsid w:val="002E00DB"/>
    <w:rsid w:val="002E14B2"/>
    <w:rsid w:val="002E1F15"/>
    <w:rsid w:val="002E26F8"/>
    <w:rsid w:val="002E40A1"/>
    <w:rsid w:val="002E679E"/>
    <w:rsid w:val="002F47DA"/>
    <w:rsid w:val="002F4AC7"/>
    <w:rsid w:val="00302ED6"/>
    <w:rsid w:val="003063CC"/>
    <w:rsid w:val="00310496"/>
    <w:rsid w:val="00311596"/>
    <w:rsid w:val="00326D5F"/>
    <w:rsid w:val="0032704E"/>
    <w:rsid w:val="00330859"/>
    <w:rsid w:val="00335843"/>
    <w:rsid w:val="00335ABA"/>
    <w:rsid w:val="00335BC9"/>
    <w:rsid w:val="00347ACA"/>
    <w:rsid w:val="00351568"/>
    <w:rsid w:val="00356454"/>
    <w:rsid w:val="00361FE2"/>
    <w:rsid w:val="00362107"/>
    <w:rsid w:val="003659E7"/>
    <w:rsid w:val="003708AD"/>
    <w:rsid w:val="003721A1"/>
    <w:rsid w:val="00372E7D"/>
    <w:rsid w:val="00373E17"/>
    <w:rsid w:val="00375382"/>
    <w:rsid w:val="00375816"/>
    <w:rsid w:val="003773F1"/>
    <w:rsid w:val="0038159C"/>
    <w:rsid w:val="00387FE6"/>
    <w:rsid w:val="00394C99"/>
    <w:rsid w:val="00396B44"/>
    <w:rsid w:val="003A4EB3"/>
    <w:rsid w:val="003B2B1B"/>
    <w:rsid w:val="003C0EBC"/>
    <w:rsid w:val="003C353B"/>
    <w:rsid w:val="003C3B2B"/>
    <w:rsid w:val="003C5901"/>
    <w:rsid w:val="003C77F1"/>
    <w:rsid w:val="003E1D83"/>
    <w:rsid w:val="003E7820"/>
    <w:rsid w:val="003F70EC"/>
    <w:rsid w:val="003F7DB5"/>
    <w:rsid w:val="00407652"/>
    <w:rsid w:val="004106A5"/>
    <w:rsid w:val="004141D2"/>
    <w:rsid w:val="00422065"/>
    <w:rsid w:val="00425D71"/>
    <w:rsid w:val="00434883"/>
    <w:rsid w:val="00436058"/>
    <w:rsid w:val="0043695E"/>
    <w:rsid w:val="00442094"/>
    <w:rsid w:val="00447B0A"/>
    <w:rsid w:val="00451330"/>
    <w:rsid w:val="004521F6"/>
    <w:rsid w:val="004525A0"/>
    <w:rsid w:val="004776EF"/>
    <w:rsid w:val="00482B1E"/>
    <w:rsid w:val="00482E7F"/>
    <w:rsid w:val="00486FB4"/>
    <w:rsid w:val="004977CB"/>
    <w:rsid w:val="004A74B3"/>
    <w:rsid w:val="004B1AA5"/>
    <w:rsid w:val="004B4973"/>
    <w:rsid w:val="004B4983"/>
    <w:rsid w:val="004B4D43"/>
    <w:rsid w:val="004C3F80"/>
    <w:rsid w:val="004C7362"/>
    <w:rsid w:val="004D044B"/>
    <w:rsid w:val="004E2B93"/>
    <w:rsid w:val="004F0206"/>
    <w:rsid w:val="004F49FA"/>
    <w:rsid w:val="00502518"/>
    <w:rsid w:val="005060D6"/>
    <w:rsid w:val="0050799B"/>
    <w:rsid w:val="00507F3E"/>
    <w:rsid w:val="005227DB"/>
    <w:rsid w:val="005265CC"/>
    <w:rsid w:val="005305B6"/>
    <w:rsid w:val="00540792"/>
    <w:rsid w:val="00542BA8"/>
    <w:rsid w:val="00543260"/>
    <w:rsid w:val="00550DD7"/>
    <w:rsid w:val="00555BF1"/>
    <w:rsid w:val="00562E9B"/>
    <w:rsid w:val="005660C7"/>
    <w:rsid w:val="00571D0B"/>
    <w:rsid w:val="0057291C"/>
    <w:rsid w:val="00573159"/>
    <w:rsid w:val="00585D2D"/>
    <w:rsid w:val="005A374B"/>
    <w:rsid w:val="005A38AE"/>
    <w:rsid w:val="005A4FBF"/>
    <w:rsid w:val="005A7EA7"/>
    <w:rsid w:val="005C0BB6"/>
    <w:rsid w:val="005C26A6"/>
    <w:rsid w:val="005C5071"/>
    <w:rsid w:val="005C77FD"/>
    <w:rsid w:val="005D1646"/>
    <w:rsid w:val="005D2B03"/>
    <w:rsid w:val="005D5FA7"/>
    <w:rsid w:val="005D6574"/>
    <w:rsid w:val="005E1ADB"/>
    <w:rsid w:val="005E3519"/>
    <w:rsid w:val="005E4037"/>
    <w:rsid w:val="005E6DD3"/>
    <w:rsid w:val="005F1CF4"/>
    <w:rsid w:val="006000D8"/>
    <w:rsid w:val="00601622"/>
    <w:rsid w:val="00602E97"/>
    <w:rsid w:val="00604385"/>
    <w:rsid w:val="006141D6"/>
    <w:rsid w:val="00614E67"/>
    <w:rsid w:val="0061517B"/>
    <w:rsid w:val="00622228"/>
    <w:rsid w:val="00627C21"/>
    <w:rsid w:val="00630FF9"/>
    <w:rsid w:val="006377C8"/>
    <w:rsid w:val="006404C5"/>
    <w:rsid w:val="00640FC7"/>
    <w:rsid w:val="00645A5B"/>
    <w:rsid w:val="00645C82"/>
    <w:rsid w:val="0064605F"/>
    <w:rsid w:val="00653BAE"/>
    <w:rsid w:val="006603AF"/>
    <w:rsid w:val="0066352D"/>
    <w:rsid w:val="006656AE"/>
    <w:rsid w:val="006721C2"/>
    <w:rsid w:val="00677FB6"/>
    <w:rsid w:val="00681250"/>
    <w:rsid w:val="00681A1D"/>
    <w:rsid w:val="006836A4"/>
    <w:rsid w:val="00687FE4"/>
    <w:rsid w:val="00694CC9"/>
    <w:rsid w:val="006973CA"/>
    <w:rsid w:val="006A0803"/>
    <w:rsid w:val="006A4F70"/>
    <w:rsid w:val="006B2F06"/>
    <w:rsid w:val="006B3190"/>
    <w:rsid w:val="006B6BC9"/>
    <w:rsid w:val="006C0019"/>
    <w:rsid w:val="006C2729"/>
    <w:rsid w:val="006C7D4C"/>
    <w:rsid w:val="006C7FFD"/>
    <w:rsid w:val="006D10D6"/>
    <w:rsid w:val="006D66CA"/>
    <w:rsid w:val="006E377B"/>
    <w:rsid w:val="006E4D40"/>
    <w:rsid w:val="006E6C59"/>
    <w:rsid w:val="006F1494"/>
    <w:rsid w:val="006F476D"/>
    <w:rsid w:val="006F659B"/>
    <w:rsid w:val="00701B3D"/>
    <w:rsid w:val="0070463E"/>
    <w:rsid w:val="0071217D"/>
    <w:rsid w:val="00717A6E"/>
    <w:rsid w:val="00727A8C"/>
    <w:rsid w:val="007300E0"/>
    <w:rsid w:val="00733078"/>
    <w:rsid w:val="00754A19"/>
    <w:rsid w:val="00755AE0"/>
    <w:rsid w:val="0076180D"/>
    <w:rsid w:val="0076784F"/>
    <w:rsid w:val="00767893"/>
    <w:rsid w:val="007707A3"/>
    <w:rsid w:val="00771BE3"/>
    <w:rsid w:val="00777D65"/>
    <w:rsid w:val="0078052A"/>
    <w:rsid w:val="00784FB0"/>
    <w:rsid w:val="007956E0"/>
    <w:rsid w:val="00796CC7"/>
    <w:rsid w:val="007A04FA"/>
    <w:rsid w:val="007A0837"/>
    <w:rsid w:val="007A6BF1"/>
    <w:rsid w:val="007A7870"/>
    <w:rsid w:val="007B100E"/>
    <w:rsid w:val="007B4FBC"/>
    <w:rsid w:val="007B60AD"/>
    <w:rsid w:val="007C549F"/>
    <w:rsid w:val="007D1490"/>
    <w:rsid w:val="007D165F"/>
    <w:rsid w:val="007D2C9D"/>
    <w:rsid w:val="007D5BE4"/>
    <w:rsid w:val="007D6329"/>
    <w:rsid w:val="007E283D"/>
    <w:rsid w:val="007E48C3"/>
    <w:rsid w:val="007E7D13"/>
    <w:rsid w:val="007F21E9"/>
    <w:rsid w:val="007F456E"/>
    <w:rsid w:val="007F5D29"/>
    <w:rsid w:val="00814924"/>
    <w:rsid w:val="00814A65"/>
    <w:rsid w:val="00815F0B"/>
    <w:rsid w:val="00817118"/>
    <w:rsid w:val="008354D9"/>
    <w:rsid w:val="00836E4A"/>
    <w:rsid w:val="0084106F"/>
    <w:rsid w:val="00842A64"/>
    <w:rsid w:val="00844D4B"/>
    <w:rsid w:val="00845ECE"/>
    <w:rsid w:val="00847D5A"/>
    <w:rsid w:val="00847DED"/>
    <w:rsid w:val="0085019F"/>
    <w:rsid w:val="00852B32"/>
    <w:rsid w:val="00853A27"/>
    <w:rsid w:val="00857C5D"/>
    <w:rsid w:val="00860814"/>
    <w:rsid w:val="0086175E"/>
    <w:rsid w:val="00861794"/>
    <w:rsid w:val="008648C2"/>
    <w:rsid w:val="00864F3D"/>
    <w:rsid w:val="00866059"/>
    <w:rsid w:val="00876778"/>
    <w:rsid w:val="0088156E"/>
    <w:rsid w:val="00882304"/>
    <w:rsid w:val="00884372"/>
    <w:rsid w:val="00887D9F"/>
    <w:rsid w:val="00891DB0"/>
    <w:rsid w:val="00895C47"/>
    <w:rsid w:val="008974C0"/>
    <w:rsid w:val="008A28B6"/>
    <w:rsid w:val="008A72FF"/>
    <w:rsid w:val="008A7834"/>
    <w:rsid w:val="008B1435"/>
    <w:rsid w:val="008B19F5"/>
    <w:rsid w:val="008B2C86"/>
    <w:rsid w:val="008B2EF3"/>
    <w:rsid w:val="008B3DF6"/>
    <w:rsid w:val="008B5F2E"/>
    <w:rsid w:val="008B6ED8"/>
    <w:rsid w:val="008C6867"/>
    <w:rsid w:val="008D3075"/>
    <w:rsid w:val="008D37C1"/>
    <w:rsid w:val="008D3E38"/>
    <w:rsid w:val="008D3FE9"/>
    <w:rsid w:val="008D7C73"/>
    <w:rsid w:val="008E7903"/>
    <w:rsid w:val="008E7ED9"/>
    <w:rsid w:val="008F3636"/>
    <w:rsid w:val="009014CD"/>
    <w:rsid w:val="00904BB4"/>
    <w:rsid w:val="00906A60"/>
    <w:rsid w:val="009140DF"/>
    <w:rsid w:val="00917E3B"/>
    <w:rsid w:val="00920E7D"/>
    <w:rsid w:val="00927417"/>
    <w:rsid w:val="0093291F"/>
    <w:rsid w:val="00936E90"/>
    <w:rsid w:val="009377B8"/>
    <w:rsid w:val="00941DFE"/>
    <w:rsid w:val="00944820"/>
    <w:rsid w:val="00947409"/>
    <w:rsid w:val="00953CC7"/>
    <w:rsid w:val="00956DF5"/>
    <w:rsid w:val="00960934"/>
    <w:rsid w:val="00962D8E"/>
    <w:rsid w:val="00965728"/>
    <w:rsid w:val="0096575C"/>
    <w:rsid w:val="00967180"/>
    <w:rsid w:val="009706D4"/>
    <w:rsid w:val="00976EAF"/>
    <w:rsid w:val="00982C9A"/>
    <w:rsid w:val="00984727"/>
    <w:rsid w:val="00986BDC"/>
    <w:rsid w:val="00987E80"/>
    <w:rsid w:val="00992A60"/>
    <w:rsid w:val="00994495"/>
    <w:rsid w:val="009B7DAC"/>
    <w:rsid w:val="009C3F1E"/>
    <w:rsid w:val="009C78DD"/>
    <w:rsid w:val="009D27FE"/>
    <w:rsid w:val="009D3BAC"/>
    <w:rsid w:val="009D5807"/>
    <w:rsid w:val="009F2BDD"/>
    <w:rsid w:val="009F4D70"/>
    <w:rsid w:val="009F55C2"/>
    <w:rsid w:val="009F7161"/>
    <w:rsid w:val="00A00A2F"/>
    <w:rsid w:val="00A043FF"/>
    <w:rsid w:val="00A0444F"/>
    <w:rsid w:val="00A10DED"/>
    <w:rsid w:val="00A2000E"/>
    <w:rsid w:val="00A207BB"/>
    <w:rsid w:val="00A27E78"/>
    <w:rsid w:val="00A350F8"/>
    <w:rsid w:val="00A36782"/>
    <w:rsid w:val="00A44AA0"/>
    <w:rsid w:val="00A45772"/>
    <w:rsid w:val="00A5030B"/>
    <w:rsid w:val="00A54922"/>
    <w:rsid w:val="00A606FF"/>
    <w:rsid w:val="00A607A5"/>
    <w:rsid w:val="00A6758E"/>
    <w:rsid w:val="00A70A26"/>
    <w:rsid w:val="00A73F1D"/>
    <w:rsid w:val="00A8747E"/>
    <w:rsid w:val="00A878FE"/>
    <w:rsid w:val="00AA30BB"/>
    <w:rsid w:val="00AB08A3"/>
    <w:rsid w:val="00AB1815"/>
    <w:rsid w:val="00AB6074"/>
    <w:rsid w:val="00AC30AE"/>
    <w:rsid w:val="00AC310C"/>
    <w:rsid w:val="00AE5E7B"/>
    <w:rsid w:val="00AF1573"/>
    <w:rsid w:val="00AF31DE"/>
    <w:rsid w:val="00AF3D49"/>
    <w:rsid w:val="00AF54A0"/>
    <w:rsid w:val="00B00BA1"/>
    <w:rsid w:val="00B11D8E"/>
    <w:rsid w:val="00B132FE"/>
    <w:rsid w:val="00B26E31"/>
    <w:rsid w:val="00B27274"/>
    <w:rsid w:val="00B27AEE"/>
    <w:rsid w:val="00B30F6E"/>
    <w:rsid w:val="00B35BE8"/>
    <w:rsid w:val="00B472BE"/>
    <w:rsid w:val="00B47C8C"/>
    <w:rsid w:val="00B57B3A"/>
    <w:rsid w:val="00B65420"/>
    <w:rsid w:val="00B6574E"/>
    <w:rsid w:val="00B678BF"/>
    <w:rsid w:val="00B701B5"/>
    <w:rsid w:val="00B70CE3"/>
    <w:rsid w:val="00B76805"/>
    <w:rsid w:val="00B807D6"/>
    <w:rsid w:val="00B8315E"/>
    <w:rsid w:val="00B833C5"/>
    <w:rsid w:val="00B8405E"/>
    <w:rsid w:val="00B93960"/>
    <w:rsid w:val="00B966A4"/>
    <w:rsid w:val="00BA36C9"/>
    <w:rsid w:val="00BB1808"/>
    <w:rsid w:val="00BB3A96"/>
    <w:rsid w:val="00BB5C6A"/>
    <w:rsid w:val="00BB6EFB"/>
    <w:rsid w:val="00BB79ED"/>
    <w:rsid w:val="00BC79DD"/>
    <w:rsid w:val="00BD0307"/>
    <w:rsid w:val="00BE04F6"/>
    <w:rsid w:val="00BE328B"/>
    <w:rsid w:val="00BE34B6"/>
    <w:rsid w:val="00BE45A4"/>
    <w:rsid w:val="00BE5288"/>
    <w:rsid w:val="00BF24BB"/>
    <w:rsid w:val="00BF3727"/>
    <w:rsid w:val="00BF4036"/>
    <w:rsid w:val="00BF5305"/>
    <w:rsid w:val="00C03D6E"/>
    <w:rsid w:val="00C132DB"/>
    <w:rsid w:val="00C142D5"/>
    <w:rsid w:val="00C16FAF"/>
    <w:rsid w:val="00C314D4"/>
    <w:rsid w:val="00C479AF"/>
    <w:rsid w:val="00C53CE3"/>
    <w:rsid w:val="00C547D3"/>
    <w:rsid w:val="00C60235"/>
    <w:rsid w:val="00C6752E"/>
    <w:rsid w:val="00C7167F"/>
    <w:rsid w:val="00C742E6"/>
    <w:rsid w:val="00C75A78"/>
    <w:rsid w:val="00C76968"/>
    <w:rsid w:val="00C77491"/>
    <w:rsid w:val="00C9062B"/>
    <w:rsid w:val="00C973FE"/>
    <w:rsid w:val="00CA0352"/>
    <w:rsid w:val="00CA6051"/>
    <w:rsid w:val="00CB0346"/>
    <w:rsid w:val="00CB20B4"/>
    <w:rsid w:val="00CC29E4"/>
    <w:rsid w:val="00CC3B6F"/>
    <w:rsid w:val="00CC4320"/>
    <w:rsid w:val="00CD3250"/>
    <w:rsid w:val="00CD7B37"/>
    <w:rsid w:val="00CE0F7F"/>
    <w:rsid w:val="00CE3FB2"/>
    <w:rsid w:val="00CF04B0"/>
    <w:rsid w:val="00CF1857"/>
    <w:rsid w:val="00CF5946"/>
    <w:rsid w:val="00D014DE"/>
    <w:rsid w:val="00D0190E"/>
    <w:rsid w:val="00D12C49"/>
    <w:rsid w:val="00D13379"/>
    <w:rsid w:val="00D15999"/>
    <w:rsid w:val="00D2195F"/>
    <w:rsid w:val="00D23984"/>
    <w:rsid w:val="00D3164C"/>
    <w:rsid w:val="00D32448"/>
    <w:rsid w:val="00D37455"/>
    <w:rsid w:val="00D4206D"/>
    <w:rsid w:val="00D4476F"/>
    <w:rsid w:val="00D550F9"/>
    <w:rsid w:val="00D5519B"/>
    <w:rsid w:val="00D57E2B"/>
    <w:rsid w:val="00D624D1"/>
    <w:rsid w:val="00D62524"/>
    <w:rsid w:val="00D80201"/>
    <w:rsid w:val="00D8157E"/>
    <w:rsid w:val="00D84F12"/>
    <w:rsid w:val="00D8524A"/>
    <w:rsid w:val="00D90C9D"/>
    <w:rsid w:val="00D95F38"/>
    <w:rsid w:val="00D9737C"/>
    <w:rsid w:val="00DA0933"/>
    <w:rsid w:val="00DA516C"/>
    <w:rsid w:val="00DB3C9A"/>
    <w:rsid w:val="00DB4C7B"/>
    <w:rsid w:val="00DB6F9B"/>
    <w:rsid w:val="00DB7591"/>
    <w:rsid w:val="00DB77A6"/>
    <w:rsid w:val="00DC0E07"/>
    <w:rsid w:val="00DC7763"/>
    <w:rsid w:val="00DD0FE4"/>
    <w:rsid w:val="00DD36D3"/>
    <w:rsid w:val="00DD57E6"/>
    <w:rsid w:val="00DE3709"/>
    <w:rsid w:val="00DE57C3"/>
    <w:rsid w:val="00E04628"/>
    <w:rsid w:val="00E06535"/>
    <w:rsid w:val="00E10273"/>
    <w:rsid w:val="00E11A00"/>
    <w:rsid w:val="00E150FF"/>
    <w:rsid w:val="00E17CAA"/>
    <w:rsid w:val="00E20007"/>
    <w:rsid w:val="00E212D6"/>
    <w:rsid w:val="00E221D8"/>
    <w:rsid w:val="00E27247"/>
    <w:rsid w:val="00E27822"/>
    <w:rsid w:val="00E278F4"/>
    <w:rsid w:val="00E27D7A"/>
    <w:rsid w:val="00E35D03"/>
    <w:rsid w:val="00E40F90"/>
    <w:rsid w:val="00E411D3"/>
    <w:rsid w:val="00E44116"/>
    <w:rsid w:val="00E53792"/>
    <w:rsid w:val="00E543FC"/>
    <w:rsid w:val="00E54515"/>
    <w:rsid w:val="00E57664"/>
    <w:rsid w:val="00E5787E"/>
    <w:rsid w:val="00E6673D"/>
    <w:rsid w:val="00E74CBD"/>
    <w:rsid w:val="00E75F69"/>
    <w:rsid w:val="00E814C9"/>
    <w:rsid w:val="00E839FD"/>
    <w:rsid w:val="00E84C97"/>
    <w:rsid w:val="00E91CE8"/>
    <w:rsid w:val="00EA1836"/>
    <w:rsid w:val="00EA48C1"/>
    <w:rsid w:val="00EA78AC"/>
    <w:rsid w:val="00EC0911"/>
    <w:rsid w:val="00EC0DCE"/>
    <w:rsid w:val="00EC5358"/>
    <w:rsid w:val="00EE1525"/>
    <w:rsid w:val="00EE25CD"/>
    <w:rsid w:val="00EE4561"/>
    <w:rsid w:val="00EE5390"/>
    <w:rsid w:val="00EF3A84"/>
    <w:rsid w:val="00EF4EF1"/>
    <w:rsid w:val="00EF73B7"/>
    <w:rsid w:val="00F04FEE"/>
    <w:rsid w:val="00F053A0"/>
    <w:rsid w:val="00F06C97"/>
    <w:rsid w:val="00F210CF"/>
    <w:rsid w:val="00F21BAE"/>
    <w:rsid w:val="00F256BB"/>
    <w:rsid w:val="00F3034B"/>
    <w:rsid w:val="00F33B51"/>
    <w:rsid w:val="00F42E4C"/>
    <w:rsid w:val="00F44670"/>
    <w:rsid w:val="00F4628E"/>
    <w:rsid w:val="00F4629D"/>
    <w:rsid w:val="00F4670E"/>
    <w:rsid w:val="00F52E4F"/>
    <w:rsid w:val="00F566AF"/>
    <w:rsid w:val="00F56A94"/>
    <w:rsid w:val="00F64B23"/>
    <w:rsid w:val="00F678E6"/>
    <w:rsid w:val="00F72CE5"/>
    <w:rsid w:val="00F73B89"/>
    <w:rsid w:val="00F77989"/>
    <w:rsid w:val="00F800A5"/>
    <w:rsid w:val="00F84F54"/>
    <w:rsid w:val="00F86AE0"/>
    <w:rsid w:val="00F90649"/>
    <w:rsid w:val="00F92169"/>
    <w:rsid w:val="00F95776"/>
    <w:rsid w:val="00F9652E"/>
    <w:rsid w:val="00FA0BBC"/>
    <w:rsid w:val="00FA29E1"/>
    <w:rsid w:val="00FA3648"/>
    <w:rsid w:val="00FA36CC"/>
    <w:rsid w:val="00FA788E"/>
    <w:rsid w:val="00FB4910"/>
    <w:rsid w:val="00FB7079"/>
    <w:rsid w:val="00FC715A"/>
    <w:rsid w:val="00FD19DD"/>
    <w:rsid w:val="00FD27A3"/>
    <w:rsid w:val="00FD38CE"/>
    <w:rsid w:val="00FD3AB0"/>
    <w:rsid w:val="00FD3D9E"/>
    <w:rsid w:val="00FD436A"/>
    <w:rsid w:val="00FD6C50"/>
    <w:rsid w:val="00FE4641"/>
    <w:rsid w:val="00FE4C85"/>
    <w:rsid w:val="00FE5FCA"/>
    <w:rsid w:val="00FF104C"/>
    <w:rsid w:val="00FF1B78"/>
    <w:rsid w:val="00FF27C6"/>
    <w:rsid w:val="00FF5904"/>
    <w:rsid w:val="00FF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0F3FA"/>
  <w15:chartTrackingRefBased/>
  <w15:docId w15:val="{DE33CD29-2C74-4061-A84A-DA78C0EDF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3164C"/>
    <w:pPr>
      <w:spacing w:line="288" w:lineRule="auto"/>
    </w:pPr>
    <w:rPr>
      <w:rFonts w:ascii="DINPro-Regular" w:hAnsi="DINPro-Regular"/>
    </w:rPr>
  </w:style>
  <w:style w:type="paragraph" w:styleId="Kop1">
    <w:name w:val="heading 1"/>
    <w:basedOn w:val="Standaard"/>
    <w:next w:val="Standaard"/>
    <w:link w:val="Kop1Char"/>
    <w:uiPriority w:val="9"/>
    <w:qFormat/>
    <w:rsid w:val="00D9737C"/>
    <w:pPr>
      <w:numPr>
        <w:numId w:val="33"/>
      </w:numPr>
      <w:spacing w:before="400" w:after="200"/>
      <w:outlineLvl w:val="0"/>
    </w:pPr>
    <w:rPr>
      <w:color w:val="6A98B7"/>
      <w:sz w:val="32"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601622"/>
    <w:pPr>
      <w:numPr>
        <w:ilvl w:val="1"/>
      </w:numPr>
      <w:spacing w:before="200"/>
      <w:outlineLvl w:val="1"/>
    </w:pPr>
    <w:rPr>
      <w:sz w:val="28"/>
      <w:szCs w:val="24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295F78"/>
    <w:pPr>
      <w:numPr>
        <w:ilvl w:val="2"/>
      </w:numPr>
      <w:spacing w:after="0"/>
      <w:outlineLvl w:val="2"/>
    </w:pPr>
    <w:rPr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42227"/>
    <w:pPr>
      <w:numPr>
        <w:ilvl w:val="3"/>
        <w:numId w:val="33"/>
      </w:numPr>
      <w:outlineLvl w:val="3"/>
    </w:pPr>
    <w:rPr>
      <w:color w:val="6A98B7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42227"/>
    <w:pPr>
      <w:keepNext/>
      <w:keepLines/>
      <w:spacing w:before="40"/>
      <w:outlineLvl w:val="4"/>
    </w:pPr>
    <w:rPr>
      <w:rFonts w:eastAsiaTheme="majorEastAsia" w:cstheme="majorBidi"/>
      <w:i/>
      <w:color w:val="6A98B7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E6C59"/>
    <w:rPr>
      <w:color w:val="808080"/>
    </w:rPr>
  </w:style>
  <w:style w:type="paragraph" w:customStyle="1" w:styleId="DunTitel">
    <w:name w:val="!Dun_Titel"/>
    <w:basedOn w:val="Standaard"/>
    <w:rsid w:val="00EE1525"/>
    <w:pPr>
      <w:spacing w:after="500" w:line="240" w:lineRule="auto"/>
    </w:pPr>
    <w:rPr>
      <w:rFonts w:ascii="DINPro-Bold" w:hAnsi="DINPro-Bold"/>
      <w:color w:val="6A98B7" w:themeColor="accent1"/>
      <w:sz w:val="60"/>
    </w:rPr>
  </w:style>
  <w:style w:type="paragraph" w:customStyle="1" w:styleId="Dunsubtitel">
    <w:name w:val="!Dun_subtitel"/>
    <w:basedOn w:val="Standaard"/>
    <w:rsid w:val="00EE1525"/>
    <w:pPr>
      <w:spacing w:after="360" w:line="240" w:lineRule="auto"/>
    </w:pPr>
    <w:rPr>
      <w:rFonts w:ascii="DINPro-Bold" w:hAnsi="DINPro-Bold"/>
      <w:color w:val="6A98B7" w:themeColor="accent1"/>
      <w:sz w:val="32"/>
      <w:szCs w:val="32"/>
    </w:rPr>
  </w:style>
  <w:style w:type="paragraph" w:customStyle="1" w:styleId="Dundatum">
    <w:name w:val="!Dun_datum"/>
    <w:basedOn w:val="Dunsubtitel"/>
    <w:rsid w:val="00EE1525"/>
    <w:rPr>
      <w:sz w:val="24"/>
    </w:rPr>
  </w:style>
  <w:style w:type="paragraph" w:customStyle="1" w:styleId="IDunkopinhoud">
    <w:name w:val="IDun_kop_inhoud"/>
    <w:rsid w:val="00866059"/>
    <w:pPr>
      <w:spacing w:after="480"/>
    </w:pPr>
    <w:rPr>
      <w:rFonts w:ascii="DINPro-Bold" w:hAnsi="DINPro-Bold"/>
      <w:color w:val="6A98B7" w:themeColor="accent1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A043F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43FF"/>
  </w:style>
  <w:style w:type="paragraph" w:styleId="Voettekst">
    <w:name w:val="footer"/>
    <w:basedOn w:val="Standaard"/>
    <w:link w:val="VoettekstChar"/>
    <w:uiPriority w:val="99"/>
    <w:unhideWhenUsed/>
    <w:rsid w:val="00A043F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43FF"/>
  </w:style>
  <w:style w:type="character" w:customStyle="1" w:styleId="Kop1Char">
    <w:name w:val="Kop 1 Char"/>
    <w:basedOn w:val="Standaardalinea-lettertype"/>
    <w:link w:val="Kop1"/>
    <w:uiPriority w:val="9"/>
    <w:rsid w:val="00D9737C"/>
    <w:rPr>
      <w:rFonts w:ascii="DINPro-Regular" w:hAnsi="DINPro-Regular"/>
      <w:color w:val="6A98B7"/>
      <w:sz w:val="32"/>
    </w:rPr>
  </w:style>
  <w:style w:type="character" w:customStyle="1" w:styleId="Kop2Char">
    <w:name w:val="Kop 2 Char"/>
    <w:basedOn w:val="Standaardalinea-lettertype"/>
    <w:link w:val="Kop2"/>
    <w:uiPriority w:val="9"/>
    <w:rsid w:val="00601622"/>
    <w:rPr>
      <w:rFonts w:ascii="DINPro-Regular" w:hAnsi="DINPro-Regular"/>
      <w:color w:val="6A98B7"/>
      <w:sz w:val="28"/>
      <w:szCs w:val="24"/>
    </w:rPr>
  </w:style>
  <w:style w:type="character" w:customStyle="1" w:styleId="Kop3Char">
    <w:name w:val="Kop 3 Char"/>
    <w:basedOn w:val="Standaardalinea-lettertype"/>
    <w:link w:val="Kop3"/>
    <w:uiPriority w:val="9"/>
    <w:rsid w:val="00295F78"/>
    <w:rPr>
      <w:rFonts w:ascii="DINPro-Regular" w:hAnsi="DINPro-Regular"/>
      <w:color w:val="6A98B7" w:themeColor="accent1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242227"/>
    <w:rPr>
      <w:rFonts w:ascii="DINPro-Regular" w:hAnsi="DINPro-Regular"/>
      <w:color w:val="6A98B7" w:themeColor="accent1"/>
      <w:sz w:val="20"/>
    </w:rPr>
  </w:style>
  <w:style w:type="paragraph" w:customStyle="1" w:styleId="Dunpagnr">
    <w:name w:val="!Dun_pag.nr"/>
    <w:basedOn w:val="Standaard"/>
    <w:rsid w:val="00242227"/>
    <w:pPr>
      <w:spacing w:line="240" w:lineRule="auto"/>
    </w:pPr>
    <w:rPr>
      <w:rFonts w:ascii="DINPro-Bold" w:hAnsi="DINPro-Bold"/>
      <w:color w:val="FFFFFF" w:themeColor="background1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242227"/>
    <w:rPr>
      <w:rFonts w:ascii="DINPro-Regular" w:eastAsiaTheme="majorEastAsia" w:hAnsi="DINPro-Regular" w:cstheme="majorBidi"/>
      <w:i/>
      <w:color w:val="6A98B7" w:themeColor="accent1"/>
      <w:sz w:val="20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D550F9"/>
    <w:pPr>
      <w:numPr>
        <w:numId w:val="1"/>
      </w:numPr>
      <w:contextualSpacing/>
    </w:pPr>
  </w:style>
  <w:style w:type="paragraph" w:styleId="Kopvaninhoudsopgave">
    <w:name w:val="TOC Heading"/>
    <w:basedOn w:val="Kop1"/>
    <w:next w:val="Standaard"/>
    <w:uiPriority w:val="39"/>
    <w:unhideWhenUsed/>
    <w:rsid w:val="00866059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467391" w:themeColor="accent1" w:themeShade="BF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1F5997"/>
    <w:pPr>
      <w:tabs>
        <w:tab w:val="right" w:leader="dot" w:pos="9628"/>
      </w:tabs>
      <w:spacing w:before="360" w:after="100"/>
    </w:pPr>
    <w:rPr>
      <w:rFonts w:ascii="DINPro-Bold" w:hAnsi="DINPro-Bold"/>
      <w:color w:val="6A98B7" w:themeColor="accent1"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866059"/>
    <w:pPr>
      <w:spacing w:after="100"/>
    </w:pPr>
  </w:style>
  <w:style w:type="paragraph" w:styleId="Inhopg3">
    <w:name w:val="toc 3"/>
    <w:basedOn w:val="Standaard"/>
    <w:next w:val="Standaard"/>
    <w:autoRedefine/>
    <w:uiPriority w:val="39"/>
    <w:unhideWhenUsed/>
    <w:rsid w:val="000957F8"/>
    <w:pPr>
      <w:tabs>
        <w:tab w:val="right" w:leader="dot" w:pos="9628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866059"/>
    <w:rPr>
      <w:color w:val="6A98B7" w:themeColor="hyperlink"/>
      <w:u w:val="single"/>
    </w:rPr>
  </w:style>
  <w:style w:type="table" w:styleId="Tabelraster">
    <w:name w:val="Table Grid"/>
    <w:basedOn w:val="Standaardtabel"/>
    <w:uiPriority w:val="39"/>
    <w:rsid w:val="00D8020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4-Accent4">
    <w:name w:val="List Table 4 Accent 4"/>
    <w:basedOn w:val="Standaardtabel"/>
    <w:uiPriority w:val="49"/>
    <w:rsid w:val="00D80201"/>
    <w:pPr>
      <w:spacing w:line="240" w:lineRule="auto"/>
    </w:pPr>
    <w:tblPr>
      <w:tblStyleRowBandSize w:val="1"/>
      <w:tblStyleColBandSize w:val="1"/>
      <w:tblBorders>
        <w:top w:val="single" w:sz="4" w:space="0" w:color="D1DEEA" w:themeColor="accent4" w:themeTint="99"/>
        <w:left w:val="single" w:sz="4" w:space="0" w:color="D1DEEA" w:themeColor="accent4" w:themeTint="99"/>
        <w:bottom w:val="single" w:sz="4" w:space="0" w:color="D1DEEA" w:themeColor="accent4" w:themeTint="99"/>
        <w:right w:val="single" w:sz="4" w:space="0" w:color="D1DEEA" w:themeColor="accent4" w:themeTint="99"/>
        <w:insideH w:val="single" w:sz="4" w:space="0" w:color="D1DEE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3C9DC" w:themeColor="accent4"/>
          <w:left w:val="single" w:sz="4" w:space="0" w:color="B3C9DC" w:themeColor="accent4"/>
          <w:bottom w:val="single" w:sz="4" w:space="0" w:color="B3C9DC" w:themeColor="accent4"/>
          <w:right w:val="single" w:sz="4" w:space="0" w:color="B3C9DC" w:themeColor="accent4"/>
          <w:insideH w:val="nil"/>
        </w:tcBorders>
        <w:shd w:val="clear" w:color="auto" w:fill="B3C9DC" w:themeFill="accent4"/>
      </w:tcPr>
    </w:tblStylePr>
    <w:tblStylePr w:type="lastRow">
      <w:rPr>
        <w:b/>
        <w:bCs/>
      </w:rPr>
      <w:tblPr/>
      <w:tcPr>
        <w:tcBorders>
          <w:top w:val="double" w:sz="4" w:space="0" w:color="D1DEE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4F8" w:themeFill="accent4" w:themeFillTint="33"/>
      </w:tcPr>
    </w:tblStylePr>
    <w:tblStylePr w:type="band1Horz">
      <w:tblPr/>
      <w:tcPr>
        <w:shd w:val="clear" w:color="auto" w:fill="EFF4F8" w:themeFill="accent4" w:themeFillTint="33"/>
      </w:tcPr>
    </w:tblStylePr>
  </w:style>
  <w:style w:type="paragraph" w:customStyle="1" w:styleId="Kop10">
    <w:name w:val="!Kop 1"/>
    <w:basedOn w:val="Kop1"/>
    <w:next w:val="Standaard"/>
    <w:link w:val="Kop1Char0"/>
    <w:rsid w:val="00295F78"/>
  </w:style>
  <w:style w:type="paragraph" w:customStyle="1" w:styleId="Kop20">
    <w:name w:val="!Kop 2"/>
    <w:basedOn w:val="Kop2"/>
    <w:next w:val="Standaard"/>
    <w:link w:val="Kop2Char0"/>
    <w:rsid w:val="000E6583"/>
  </w:style>
  <w:style w:type="paragraph" w:customStyle="1" w:styleId="Kop30">
    <w:name w:val="!Kop 3"/>
    <w:basedOn w:val="Kop3"/>
    <w:next w:val="Standaard"/>
    <w:link w:val="Kop3Char0"/>
    <w:rsid w:val="00BB1808"/>
  </w:style>
  <w:style w:type="paragraph" w:customStyle="1" w:styleId="Kop40">
    <w:name w:val="!Kop 4"/>
    <w:basedOn w:val="Kop4"/>
    <w:next w:val="Standaard"/>
    <w:link w:val="Kop4Char0"/>
    <w:rsid w:val="00BB1808"/>
  </w:style>
  <w:style w:type="paragraph" w:customStyle="1" w:styleId="Kop50">
    <w:name w:val="!Kop 5"/>
    <w:basedOn w:val="Kop5"/>
    <w:rsid w:val="00BB1808"/>
  </w:style>
  <w:style w:type="paragraph" w:customStyle="1" w:styleId="Intro">
    <w:name w:val="!Intro"/>
    <w:basedOn w:val="Kop40"/>
    <w:next w:val="Standaard"/>
    <w:qFormat/>
    <w:rsid w:val="00335843"/>
    <w:pPr>
      <w:spacing w:after="200" w:line="36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7B10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B100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B100E"/>
    <w:rPr>
      <w:rFonts w:ascii="DINPro-Regular" w:hAnsi="DINPro-Regular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B10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B100E"/>
    <w:rPr>
      <w:rFonts w:ascii="DINPro-Regular" w:hAnsi="DINPro-Regular"/>
      <w:b/>
      <w:bCs/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72E7D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72E7D"/>
    <w:rPr>
      <w:rFonts w:ascii="DINPro-Regular" w:hAnsi="DINPro-Regular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72E7D"/>
    <w:rPr>
      <w:vertAlign w:val="superscript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6395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63952"/>
    <w:rPr>
      <w:color w:val="D2091E" w:themeColor="followedHyperlink"/>
      <w:u w:val="single"/>
    </w:rPr>
  </w:style>
  <w:style w:type="paragraph" w:styleId="Revisie">
    <w:name w:val="Revision"/>
    <w:hidden/>
    <w:uiPriority w:val="99"/>
    <w:semiHidden/>
    <w:rsid w:val="008A7834"/>
    <w:pPr>
      <w:spacing w:line="240" w:lineRule="auto"/>
    </w:pPr>
    <w:rPr>
      <w:rFonts w:ascii="DINPro-Regular" w:hAnsi="DINPro-Regular"/>
      <w:sz w:val="20"/>
    </w:rPr>
  </w:style>
  <w:style w:type="paragraph" w:customStyle="1" w:styleId="Tussenkopblauw">
    <w:name w:val="Tussenkop blauw"/>
    <w:basedOn w:val="Standaard"/>
    <w:qFormat/>
    <w:rsid w:val="00B8315E"/>
    <w:pPr>
      <w:spacing w:before="240" w:line="240" w:lineRule="exact"/>
      <w:ind w:left="1418"/>
    </w:pPr>
    <w:rPr>
      <w:rFonts w:ascii="Arial" w:hAnsi="Arial"/>
      <w:b/>
      <w:color w:val="004682"/>
      <w:sz w:val="20"/>
    </w:rPr>
  </w:style>
  <w:style w:type="character" w:customStyle="1" w:styleId="Kop1Char0">
    <w:name w:val="!Kop 1 Char"/>
    <w:basedOn w:val="Kop1Char"/>
    <w:link w:val="Kop10"/>
    <w:rsid w:val="00375382"/>
    <w:rPr>
      <w:rFonts w:ascii="DINPro-Regular" w:hAnsi="DINPro-Regular"/>
      <w:color w:val="6A98B7"/>
      <w:sz w:val="32"/>
    </w:rPr>
  </w:style>
  <w:style w:type="character" w:customStyle="1" w:styleId="Kop2Char0">
    <w:name w:val="!Kop 2 Char"/>
    <w:basedOn w:val="Kop1Char0"/>
    <w:link w:val="Kop20"/>
    <w:rsid w:val="003C0EBC"/>
    <w:rPr>
      <w:rFonts w:ascii="DINPro-Regular" w:hAnsi="DINPro-Regular"/>
      <w:color w:val="6A98B7"/>
      <w:sz w:val="28"/>
      <w:szCs w:val="24"/>
    </w:rPr>
  </w:style>
  <w:style w:type="character" w:customStyle="1" w:styleId="Kop3Char0">
    <w:name w:val="!Kop 3 Char"/>
    <w:basedOn w:val="Kop3Char"/>
    <w:link w:val="Kop30"/>
    <w:rsid w:val="003C0EBC"/>
    <w:rPr>
      <w:rFonts w:ascii="DINPro-Regular" w:hAnsi="DINPro-Regular"/>
      <w:color w:val="6A98B7" w:themeColor="accent1"/>
      <w:sz w:val="24"/>
      <w:szCs w:val="24"/>
    </w:rPr>
  </w:style>
  <w:style w:type="character" w:customStyle="1" w:styleId="Kop4Char0">
    <w:name w:val="!Kop 4 Char"/>
    <w:basedOn w:val="Kop4Char"/>
    <w:link w:val="Kop40"/>
    <w:rsid w:val="003C0EBC"/>
    <w:rPr>
      <w:rFonts w:ascii="DINPro-Regular" w:hAnsi="DINPro-Regular"/>
      <w:color w:val="6A98B7" w:themeColor="accent1"/>
      <w:sz w:val="20"/>
    </w:rPr>
  </w:style>
  <w:style w:type="paragraph" w:customStyle="1" w:styleId="Kop1nr">
    <w:name w:val="Kop 1 nr"/>
    <w:basedOn w:val="Standaard"/>
    <w:rsid w:val="00351568"/>
    <w:pPr>
      <w:numPr>
        <w:numId w:val="31"/>
      </w:numPr>
    </w:pPr>
  </w:style>
  <w:style w:type="character" w:customStyle="1" w:styleId="LijstalineaChar">
    <w:name w:val="Lijstalinea Char"/>
    <w:aliases w:val="Reference List Char"/>
    <w:basedOn w:val="Standaardalinea-lettertype"/>
    <w:link w:val="Lijstalinea"/>
    <w:uiPriority w:val="34"/>
    <w:locked/>
    <w:rsid w:val="0000717F"/>
    <w:rPr>
      <w:rFonts w:ascii="DINPro-Regular" w:hAnsi="DINPro-Regul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2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.Bruins\AppData\Local\Microsoft\Windows\INetCache\Content.Outlook\9PXFIZ6K\2.0%20-%20excl.%20macros%20-%20nieuw%20logo%20-%20Template%20-%20officieel%20document.dotx" TargetMode="External"/></Relationships>
</file>

<file path=word/theme/theme1.xml><?xml version="1.0" encoding="utf-8"?>
<a:theme xmlns:a="http://schemas.openxmlformats.org/drawingml/2006/main" name="Kantoorthema">
  <a:themeElements>
    <a:clrScheme name="Dunamare">
      <a:dk1>
        <a:srgbClr val="000000"/>
      </a:dk1>
      <a:lt1>
        <a:sysClr val="window" lastClr="FFFFFF"/>
      </a:lt1>
      <a:dk2>
        <a:srgbClr val="1A2B36"/>
      </a:dk2>
      <a:lt2>
        <a:srgbClr val="FFFDEB"/>
      </a:lt2>
      <a:accent1>
        <a:srgbClr val="6A98B7"/>
      </a:accent1>
      <a:accent2>
        <a:srgbClr val="FFF48F"/>
      </a:accent2>
      <a:accent3>
        <a:srgbClr val="D2091E"/>
      </a:accent3>
      <a:accent4>
        <a:srgbClr val="B3C9DC"/>
      </a:accent4>
      <a:accent5>
        <a:srgbClr val="FFF9C7"/>
      </a:accent5>
      <a:accent6>
        <a:srgbClr val="EA957F"/>
      </a:accent6>
      <a:hlink>
        <a:srgbClr val="6A98B7"/>
      </a:hlink>
      <a:folHlink>
        <a:srgbClr val="D2091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42b40-71c2-4f43-9b6e-41eeca808938" xsi:nil="true"/>
    <lcf76f155ced4ddcb4097134ff3c332f xmlns="b88528a2-9320-4665-8952-fe1e7d1f4694">
      <Terms xmlns="http://schemas.microsoft.com/office/infopath/2007/PartnerControls"/>
    </lcf76f155ced4ddcb4097134ff3c332f>
    <_dlc_DocId xmlns="a9217b8e-72d7-4054-98df-59532222b6cb">5SZQPDCYMQKY-92-221477</_dlc_DocId>
    <_dlc_DocIdUrl xmlns="a9217b8e-72d7-4054-98df-59532222b6cb">
      <Url>https://dunamareog.sharepoint.com/sites/cb/huisvesting/_layouts/15/DocIdRedir.aspx?ID=5SZQPDCYMQKY-92-221477</Url>
      <Description>5SZQPDCYMQKY-92-221477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73A20BCB3B2D4AA5DFA48571015950" ma:contentTypeVersion="18" ma:contentTypeDescription="Een nieuw document maken." ma:contentTypeScope="" ma:versionID="2d5869fe8c776d020e5c1e250bd05bf5">
  <xsd:schema xmlns:xsd="http://www.w3.org/2001/XMLSchema" xmlns:xs="http://www.w3.org/2001/XMLSchema" xmlns:p="http://schemas.microsoft.com/office/2006/metadata/properties" xmlns:ns2="a9217b8e-72d7-4054-98df-59532222b6cb" xmlns:ns3="645ca613-8be2-4568-b5a9-265b3afa897c" xmlns:ns4="b88528a2-9320-4665-8952-fe1e7d1f4694" xmlns:ns5="dd842b40-71c2-4f43-9b6e-41eeca808938" targetNamespace="http://schemas.microsoft.com/office/2006/metadata/properties" ma:root="true" ma:fieldsID="1d166af1ef454ef8ba0745b5993139c8" ns2:_="" ns3:_="" ns4:_="" ns5:_="">
    <xsd:import namespace="a9217b8e-72d7-4054-98df-59532222b6cb"/>
    <xsd:import namespace="645ca613-8be2-4568-b5a9-265b3afa897c"/>
    <xsd:import namespace="b88528a2-9320-4665-8952-fe1e7d1f4694"/>
    <xsd:import namespace="dd842b40-71c2-4f43-9b6e-41eeca80893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2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17b8e-72d7-4054-98df-59532222b6c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Details" ma:index="12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5ca613-8be2-4568-b5a9-265b3afa897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528a2-9320-4665-8952-fe1e7d1f4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c20f6019-97cc-4427-8ef6-88c7a5e078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42b40-71c2-4f43-9b6e-41eeca808938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b34106cf-8673-4e5b-9ab2-856a6e89f586}" ma:internalName="TaxCatchAll" ma:showField="CatchAllData" ma:web="a9217b8e-72d7-4054-98df-59532222b6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BA69D4-24B5-48AF-BB9F-0D9C3E1190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80E3D1-CF9B-476F-86BF-1986FB8A107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B77C024-3948-41EB-B096-5B211229284D}">
  <ds:schemaRefs>
    <ds:schemaRef ds:uri="http://schemas.microsoft.com/office/2006/metadata/properties"/>
    <ds:schemaRef ds:uri="http://schemas.microsoft.com/office/infopath/2007/PartnerControls"/>
    <ds:schemaRef ds:uri="dd842b40-71c2-4f43-9b6e-41eeca808938"/>
    <ds:schemaRef ds:uri="b88528a2-9320-4665-8952-fe1e7d1f4694"/>
    <ds:schemaRef ds:uri="a9217b8e-72d7-4054-98df-59532222b6cb"/>
  </ds:schemaRefs>
</ds:datastoreItem>
</file>

<file path=customXml/itemProps4.xml><?xml version="1.0" encoding="utf-8"?>
<ds:datastoreItem xmlns:ds="http://schemas.openxmlformats.org/officeDocument/2006/customXml" ds:itemID="{A138F753-CB56-4FD3-98F1-57D81BBE635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8557290-2C72-4E4B-A863-E8CAFB9B04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217b8e-72d7-4054-98df-59532222b6cb"/>
    <ds:schemaRef ds:uri="645ca613-8be2-4568-b5a9-265b3afa897c"/>
    <ds:schemaRef ds:uri="b88528a2-9320-4665-8952-fe1e7d1f4694"/>
    <ds:schemaRef ds:uri="dd842b40-71c2-4f43-9b6e-41eeca8089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2.0 - excl. macros - nieuw logo - Template - officieel document</Template>
  <TotalTime>5162</TotalTime>
  <Pages>1</Pages>
  <Words>78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Bruins, S.</dc:creator>
  <cp:keywords/>
  <dc:description/>
  <cp:lastModifiedBy>Linda Kuijpers</cp:lastModifiedBy>
  <cp:revision>532</cp:revision>
  <cp:lastPrinted>2021-01-21T13:06:00Z</cp:lastPrinted>
  <dcterms:created xsi:type="dcterms:W3CDTF">2025-04-16T12:22:00Z</dcterms:created>
  <dcterms:modified xsi:type="dcterms:W3CDTF">2025-10-27T07:51:00Z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0x0101005F73A20BCB3B2D4AA5DFA48571015950</vt:lpwstr>
  </property>
  <property fmtid="{D5CDD505-2E9C-101B-9397-08002B2CF9AE}" pid="3" name="MediaServiceImageTags">
    <vt:lpwstr/>
  </property>
  <property fmtid="{D5CDD505-2E9C-101B-9397-08002B2CF9AE}" pid="4" name="_dlc_DocIdItemGuid">
    <vt:lpwstr>3ffc2e74-ad51-4fc8-86fc-8d28b865e7ae</vt:lpwstr>
  </property>
</Properties>
</file>