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36B0B" w14:textId="56515FA3" w:rsidR="00B57704" w:rsidRPr="0024168C" w:rsidRDefault="00B57704" w:rsidP="00715055">
      <w:pPr>
        <w:pStyle w:val="Kop1"/>
        <w:numPr>
          <w:ilvl w:val="0"/>
          <w:numId w:val="0"/>
        </w:numPr>
        <w:ind w:left="360" w:hanging="360"/>
      </w:pPr>
      <w:r w:rsidRPr="0024168C">
        <w:t xml:space="preserve">Bijlage </w:t>
      </w:r>
      <w:r w:rsidR="008F2F9A">
        <w:t>D</w:t>
      </w:r>
      <w:r w:rsidRPr="0024168C">
        <w:t xml:space="preserve"> </w:t>
      </w:r>
      <w:r w:rsidRPr="0024168C">
        <w:tab/>
      </w:r>
      <w:r w:rsidR="0060060E">
        <w:t>Verklaring kerncompetenties</w:t>
      </w:r>
    </w:p>
    <w:p w14:paraId="244E8A12" w14:textId="77777777" w:rsidR="00B57704" w:rsidRDefault="00B57704" w:rsidP="00B57704">
      <w:pPr>
        <w:pStyle w:val="DunTitel"/>
        <w:spacing w:after="0"/>
        <w:rPr>
          <w:rFonts w:ascii="Arial" w:hAnsi="Arial" w:cs="Arial"/>
          <w:sz w:val="20"/>
          <w:szCs w:val="20"/>
        </w:rPr>
      </w:pPr>
    </w:p>
    <w:p w14:paraId="74139ECA" w14:textId="77777777" w:rsidR="00B57704" w:rsidRPr="0024168C" w:rsidRDefault="00B57704" w:rsidP="0067109B">
      <w:r w:rsidRPr="0024168C">
        <w:t>Horend bij Inschrijvingsleidraad Openbare Europese aanbesteding Accountantsdiensten van Aanbestedende dienst: Stichting Dunamare Onderwijsgroep</w:t>
      </w:r>
    </w:p>
    <w:p w14:paraId="2FBFABD0" w14:textId="77777777" w:rsidR="00B57704" w:rsidRPr="0024168C" w:rsidRDefault="00B57704" w:rsidP="0067109B"/>
    <w:p w14:paraId="672F0AED" w14:textId="63BA70F0" w:rsidR="00B57704" w:rsidRPr="00B47F92" w:rsidRDefault="00B57704" w:rsidP="0067109B">
      <w:pPr>
        <w:rPr>
          <w:b/>
          <w:bCs/>
        </w:rPr>
      </w:pPr>
      <w:r w:rsidRPr="00B47F92">
        <w:rPr>
          <w:b/>
          <w:bCs/>
        </w:rPr>
        <w:t xml:space="preserve">Datum: </w:t>
      </w:r>
      <w:r w:rsidRPr="00B47F92">
        <w:rPr>
          <w:b/>
          <w:bCs/>
        </w:rPr>
        <w:tab/>
        <w:t>&lt;datum&gt;</w:t>
      </w:r>
    </w:p>
    <w:p w14:paraId="12C30110" w14:textId="77777777" w:rsidR="00B57704" w:rsidRPr="00B47F92" w:rsidRDefault="00B57704" w:rsidP="0067109B">
      <w:pPr>
        <w:rPr>
          <w:b/>
          <w:bCs/>
        </w:rPr>
      </w:pPr>
      <w:r w:rsidRPr="00B47F92">
        <w:rPr>
          <w:b/>
          <w:bCs/>
        </w:rPr>
        <w:t>Inschrijver:</w:t>
      </w:r>
      <w:r w:rsidRPr="00B47F92">
        <w:rPr>
          <w:b/>
          <w:bCs/>
        </w:rPr>
        <w:tab/>
        <w:t>&lt;naam&gt;</w:t>
      </w:r>
    </w:p>
    <w:p w14:paraId="5AD711A4" w14:textId="77777777" w:rsidR="0060060E" w:rsidRDefault="0060060E" w:rsidP="0067109B"/>
    <w:p w14:paraId="4E91F4F3" w14:textId="77777777" w:rsidR="0060060E" w:rsidRDefault="0060060E" w:rsidP="0067109B"/>
    <w:p w14:paraId="49A07A83" w14:textId="77777777" w:rsidR="0060060E" w:rsidRDefault="0060060E" w:rsidP="0067109B"/>
    <w:p w14:paraId="50746391" w14:textId="0481D1C9" w:rsidR="0060060E" w:rsidRDefault="0060060E" w:rsidP="0060060E">
      <w:r>
        <w:t>Dunamare Onderwijsgroep heeft in H4.2.1 van de Inschrijvingsleidraad kerncompetenties vastgesteld die overeenkomen met de gewenste ervaring op essentiële punten van de Opdracht.</w:t>
      </w:r>
    </w:p>
    <w:p w14:paraId="1C1C8D64" w14:textId="77777777" w:rsidR="0060060E" w:rsidRDefault="0060060E" w:rsidP="0060060E"/>
    <w:p w14:paraId="0E68F565" w14:textId="77777777" w:rsidR="0060060E" w:rsidRDefault="0060060E" w:rsidP="0060060E"/>
    <w:p w14:paraId="6B9AE2C7" w14:textId="77777777" w:rsidR="0060060E" w:rsidRDefault="0060060E" w:rsidP="0060060E">
      <w:r>
        <w:t>U overlegt één Verklaring kerncompetenties (dit formulier) volgens onderstaand model. Indien u meerdere referenties gebruikt om aan een kerncompetentie te voldoen, kunt u daarvoor de tabel met betrekking tot de referentiegegevens kopiëren. Als in één referentieopdracht meerdere kerncompetenties tot uiting komen, mag u voor die kerncompetenties ook hetzelfde model referentiegegevens gebruiken</w:t>
      </w:r>
    </w:p>
    <w:p w14:paraId="2FFAEA40" w14:textId="77777777" w:rsidR="0060060E" w:rsidRDefault="0060060E" w:rsidP="0060060E"/>
    <w:p w14:paraId="47F959C3" w14:textId="77777777" w:rsidR="0060060E" w:rsidRDefault="0060060E" w:rsidP="0060060E"/>
    <w:p w14:paraId="43F576BD" w14:textId="77777777" w:rsidR="0060060E" w:rsidRDefault="0060060E" w:rsidP="0060060E">
      <w:pPr>
        <w:rPr>
          <w:bCs/>
          <w:iCs/>
          <w:szCs w:val="18"/>
        </w:rPr>
      </w:pPr>
    </w:p>
    <w:p w14:paraId="3AD915E4" w14:textId="77777777" w:rsidR="0060060E" w:rsidRDefault="0060060E" w:rsidP="0060060E">
      <w:pPr>
        <w:rPr>
          <w:bCs/>
          <w:iCs/>
          <w:szCs w:val="18"/>
        </w:rPr>
      </w:pPr>
    </w:p>
    <w:tbl>
      <w:tblPr>
        <w:tblStyle w:val="Lijsttabel3-Accent5"/>
        <w:tblW w:w="0" w:type="auto"/>
        <w:tblBorders>
          <w:insideH w:val="single" w:sz="4" w:space="0" w:color="FFF9C7" w:themeColor="accent5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0060E" w14:paraId="164D2AC2" w14:textId="77777777" w:rsidTr="006006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gridSpan w:val="2"/>
            <w:tcBorders>
              <w:bottom w:val="single" w:sz="4" w:space="0" w:color="0099CC"/>
            </w:tcBorders>
            <w:shd w:val="clear" w:color="auto" w:fill="6A98B7"/>
            <w:vAlign w:val="center"/>
          </w:tcPr>
          <w:p w14:paraId="35298E84" w14:textId="77777777" w:rsidR="0060060E" w:rsidRDefault="0060060E" w:rsidP="000E0926">
            <w:pPr>
              <w:rPr>
                <w:bCs w:val="0"/>
                <w:iCs/>
                <w:szCs w:val="18"/>
              </w:rPr>
            </w:pPr>
            <w:r>
              <w:rPr>
                <w:iCs/>
                <w:szCs w:val="18"/>
              </w:rPr>
              <w:t>Verklaring juistheid en volledigheid</w:t>
            </w:r>
          </w:p>
        </w:tc>
      </w:tr>
      <w:tr w:rsidR="0060060E" w14:paraId="5BB86748" w14:textId="77777777" w:rsidTr="000E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296E0EEC" w14:textId="77777777" w:rsidR="0060060E" w:rsidRDefault="0060060E" w:rsidP="000E0926">
            <w:pPr>
              <w:rPr>
                <w:bCs w:val="0"/>
                <w:iCs/>
                <w:szCs w:val="18"/>
              </w:rPr>
            </w:pPr>
            <w:r>
              <w:rPr>
                <w:iCs/>
                <w:szCs w:val="18"/>
              </w:rPr>
              <w:t>Naam Inschrijver</w:t>
            </w:r>
          </w:p>
        </w:tc>
        <w:tc>
          <w:tcPr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7E3F4148" w14:textId="77777777" w:rsidR="0060060E" w:rsidRDefault="0060060E" w:rsidP="000E0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</w:p>
        </w:tc>
      </w:tr>
      <w:tr w:rsidR="0060060E" w14:paraId="146180E2" w14:textId="77777777" w:rsidTr="000E0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4C5F265F" w14:textId="77777777" w:rsidR="0060060E" w:rsidRDefault="0060060E" w:rsidP="000E0926">
            <w:pPr>
              <w:rPr>
                <w:b w:val="0"/>
                <w:iCs/>
                <w:szCs w:val="18"/>
              </w:rPr>
            </w:pPr>
            <w:r>
              <w:rPr>
                <w:iCs/>
                <w:szCs w:val="18"/>
              </w:rPr>
              <w:t>Naam en functie ondertekenaar</w:t>
            </w:r>
          </w:p>
          <w:p w14:paraId="794FF5F5" w14:textId="77777777" w:rsidR="0060060E" w:rsidRDefault="0060060E" w:rsidP="000E0926">
            <w:pPr>
              <w:rPr>
                <w:bCs w:val="0"/>
                <w:i/>
                <w:sz w:val="16"/>
                <w:szCs w:val="16"/>
              </w:rPr>
            </w:pPr>
            <w:r w:rsidRPr="00C03590">
              <w:rPr>
                <w:b w:val="0"/>
                <w:i/>
                <w:sz w:val="16"/>
                <w:szCs w:val="16"/>
              </w:rPr>
              <w:t>(vertegenwoordigingsbevo</w:t>
            </w:r>
            <w:r>
              <w:rPr>
                <w:b w:val="0"/>
                <w:i/>
                <w:sz w:val="16"/>
                <w:szCs w:val="16"/>
              </w:rPr>
              <w:t>e</w:t>
            </w:r>
            <w:r w:rsidRPr="00C03590">
              <w:rPr>
                <w:b w:val="0"/>
                <w:i/>
                <w:sz w:val="16"/>
                <w:szCs w:val="16"/>
              </w:rPr>
              <w:t>gd persoon)</w:t>
            </w:r>
          </w:p>
          <w:p w14:paraId="0B9BA3FB" w14:textId="77777777" w:rsidR="0060060E" w:rsidRPr="00C03590" w:rsidRDefault="0060060E" w:rsidP="000E0926">
            <w:pPr>
              <w:rPr>
                <w:b w:val="0"/>
                <w:i/>
                <w:sz w:val="16"/>
                <w:szCs w:val="16"/>
              </w:rPr>
            </w:pPr>
          </w:p>
        </w:tc>
        <w:tc>
          <w:tcPr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6CEE7DEB" w14:textId="77777777" w:rsidR="0060060E" w:rsidRDefault="0060060E" w:rsidP="000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</w:p>
        </w:tc>
      </w:tr>
      <w:tr w:rsidR="0060060E" w14:paraId="4B98B0DA" w14:textId="77777777" w:rsidTr="000E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7B9A0FC7" w14:textId="77777777" w:rsidR="0060060E" w:rsidRDefault="0060060E" w:rsidP="000E0926">
            <w:pPr>
              <w:rPr>
                <w:bCs w:val="0"/>
                <w:iCs/>
                <w:szCs w:val="18"/>
              </w:rPr>
            </w:pPr>
            <w:r>
              <w:rPr>
                <w:iCs/>
                <w:szCs w:val="18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605C2F8A" w14:textId="77777777" w:rsidR="0060060E" w:rsidRDefault="0060060E" w:rsidP="000E0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</w:p>
        </w:tc>
      </w:tr>
      <w:tr w:rsidR="0060060E" w14:paraId="015AAABC" w14:textId="77777777" w:rsidTr="00600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6A98B7"/>
              <w:right w:val="single" w:sz="4" w:space="0" w:color="0099CC"/>
            </w:tcBorders>
            <w:vAlign w:val="center"/>
          </w:tcPr>
          <w:p w14:paraId="3BC56E5E" w14:textId="77777777" w:rsidR="0060060E" w:rsidRDefault="0060060E" w:rsidP="000E0926">
            <w:pPr>
              <w:rPr>
                <w:b w:val="0"/>
                <w:iCs/>
                <w:szCs w:val="18"/>
              </w:rPr>
            </w:pPr>
            <w:r>
              <w:rPr>
                <w:iCs/>
                <w:szCs w:val="18"/>
              </w:rPr>
              <w:t>Handtekening</w:t>
            </w:r>
          </w:p>
          <w:p w14:paraId="2027D774" w14:textId="77777777" w:rsidR="0060060E" w:rsidRDefault="0060060E" w:rsidP="000E0926">
            <w:pPr>
              <w:rPr>
                <w:bCs w:val="0"/>
                <w:iCs/>
                <w:szCs w:val="18"/>
              </w:rPr>
            </w:pPr>
          </w:p>
        </w:tc>
        <w:tc>
          <w:tcPr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6A98B7"/>
              <w:right w:val="single" w:sz="4" w:space="0" w:color="0099CC"/>
            </w:tcBorders>
            <w:vAlign w:val="center"/>
          </w:tcPr>
          <w:p w14:paraId="338145AC" w14:textId="77777777" w:rsidR="0060060E" w:rsidRDefault="0060060E" w:rsidP="000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</w:p>
        </w:tc>
      </w:tr>
    </w:tbl>
    <w:p w14:paraId="0E549A35" w14:textId="77777777" w:rsidR="0060060E" w:rsidRDefault="0060060E" w:rsidP="0060060E">
      <w:pPr>
        <w:rPr>
          <w:bCs/>
          <w:iCs/>
          <w:szCs w:val="18"/>
        </w:rPr>
      </w:pPr>
    </w:p>
    <w:p w14:paraId="5EACA7AA" w14:textId="77777777" w:rsidR="0060060E" w:rsidRDefault="0060060E" w:rsidP="0060060E">
      <w:pPr>
        <w:spacing w:after="160"/>
        <w:rPr>
          <w:bCs/>
          <w:iCs/>
          <w:szCs w:val="18"/>
        </w:rPr>
      </w:pPr>
      <w:r>
        <w:rPr>
          <w:iCs/>
          <w:szCs w:val="18"/>
        </w:rPr>
        <w:br w:type="page"/>
      </w:r>
    </w:p>
    <w:p w14:paraId="20A903E2" w14:textId="77777777" w:rsidR="0060060E" w:rsidRDefault="0060060E" w:rsidP="0060060E">
      <w:pPr>
        <w:rPr>
          <w:bCs/>
          <w:iCs/>
          <w:szCs w:val="18"/>
        </w:rPr>
      </w:pPr>
    </w:p>
    <w:tbl>
      <w:tblPr>
        <w:tblStyle w:val="Lijsttabel3-Accent5"/>
        <w:tblW w:w="0" w:type="auto"/>
        <w:tblBorders>
          <w:insideH w:val="single" w:sz="4" w:space="0" w:color="FFF9C7" w:themeColor="accent5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0060E" w14:paraId="0E05215D" w14:textId="77777777" w:rsidTr="006006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gridSpan w:val="2"/>
            <w:tcBorders>
              <w:bottom w:val="single" w:sz="4" w:space="0" w:color="0099CC"/>
            </w:tcBorders>
            <w:shd w:val="clear" w:color="auto" w:fill="6A98B7"/>
            <w:vAlign w:val="center"/>
          </w:tcPr>
          <w:p w14:paraId="0F06AC1A" w14:textId="77777777" w:rsidR="0060060E" w:rsidRDefault="0060060E" w:rsidP="000E0926">
            <w:pPr>
              <w:rPr>
                <w:bCs w:val="0"/>
                <w:iCs/>
                <w:szCs w:val="18"/>
              </w:rPr>
            </w:pPr>
            <w:r>
              <w:t>Referentiegegevens</w:t>
            </w:r>
          </w:p>
        </w:tc>
      </w:tr>
      <w:tr w:rsidR="0060060E" w14:paraId="069F05F3" w14:textId="77777777" w:rsidTr="000E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75DD9DEF" w14:textId="77777777" w:rsidR="0060060E" w:rsidRDefault="0060060E" w:rsidP="000E0926">
            <w:pPr>
              <w:rPr>
                <w:bCs w:val="0"/>
                <w:iCs/>
                <w:szCs w:val="18"/>
              </w:rPr>
            </w:pPr>
            <w:r>
              <w:rPr>
                <w:iCs/>
                <w:szCs w:val="18"/>
              </w:rPr>
              <w:t>Naam Organisatie</w:t>
            </w:r>
          </w:p>
        </w:tc>
        <w:tc>
          <w:tcPr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5200E005" w14:textId="77777777" w:rsidR="0060060E" w:rsidRDefault="0060060E" w:rsidP="000E0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</w:p>
        </w:tc>
      </w:tr>
      <w:tr w:rsidR="0060060E" w14:paraId="069AB160" w14:textId="77777777" w:rsidTr="000E0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1DB3DE7F" w14:textId="77777777" w:rsidR="0060060E" w:rsidRDefault="0060060E" w:rsidP="000E0926">
            <w:pPr>
              <w:rPr>
                <w:bCs w:val="0"/>
                <w:i/>
                <w:sz w:val="16"/>
                <w:szCs w:val="16"/>
              </w:rPr>
            </w:pPr>
            <w:r>
              <w:rPr>
                <w:iCs/>
                <w:szCs w:val="18"/>
              </w:rPr>
              <w:t>Soort organisatie</w:t>
            </w:r>
          </w:p>
          <w:p w14:paraId="186B6FDA" w14:textId="77777777" w:rsidR="0060060E" w:rsidRPr="00C03590" w:rsidRDefault="0060060E" w:rsidP="000E0926">
            <w:pPr>
              <w:rPr>
                <w:b w:val="0"/>
                <w:i/>
                <w:sz w:val="16"/>
                <w:szCs w:val="16"/>
              </w:rPr>
            </w:pPr>
          </w:p>
        </w:tc>
        <w:tc>
          <w:tcPr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6CAEBD22" w14:textId="77777777" w:rsidR="0060060E" w:rsidRDefault="0060060E" w:rsidP="000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</w:p>
        </w:tc>
      </w:tr>
      <w:tr w:rsidR="0060060E" w14:paraId="3456B19E" w14:textId="77777777" w:rsidTr="000E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77935244" w14:textId="77777777" w:rsidR="0060060E" w:rsidRDefault="0060060E" w:rsidP="000E0926">
            <w:pPr>
              <w:rPr>
                <w:bCs w:val="0"/>
                <w:iCs/>
                <w:szCs w:val="18"/>
              </w:rPr>
            </w:pPr>
            <w:r>
              <w:rPr>
                <w:iCs/>
                <w:szCs w:val="18"/>
              </w:rPr>
              <w:t>Land</w:t>
            </w:r>
          </w:p>
        </w:tc>
        <w:tc>
          <w:tcPr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69C7E2DA" w14:textId="77777777" w:rsidR="0060060E" w:rsidRDefault="0060060E" w:rsidP="000E0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</w:p>
        </w:tc>
      </w:tr>
      <w:tr w:rsidR="0060060E" w14:paraId="4D209748" w14:textId="77777777" w:rsidTr="000E0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7CE8CDDD" w14:textId="77777777" w:rsidR="0060060E" w:rsidRDefault="0060060E" w:rsidP="000E0926">
            <w:pPr>
              <w:rPr>
                <w:b w:val="0"/>
                <w:iCs/>
                <w:szCs w:val="18"/>
              </w:rPr>
            </w:pPr>
            <w:r>
              <w:rPr>
                <w:iCs/>
                <w:szCs w:val="18"/>
              </w:rPr>
              <w:t>Contactpersoon referentie</w:t>
            </w:r>
          </w:p>
          <w:p w14:paraId="0A2EA4D4" w14:textId="77777777" w:rsidR="0060060E" w:rsidRDefault="0060060E" w:rsidP="000E0926">
            <w:pPr>
              <w:rPr>
                <w:bCs w:val="0"/>
                <w:iCs/>
                <w:szCs w:val="18"/>
              </w:rPr>
            </w:pPr>
          </w:p>
        </w:tc>
        <w:tc>
          <w:tcPr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3A761123" w14:textId="77777777" w:rsidR="0060060E" w:rsidRDefault="0060060E" w:rsidP="000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  <w:r>
              <w:rPr>
                <w:iCs/>
                <w:szCs w:val="18"/>
              </w:rPr>
              <w:t>Naam:</w:t>
            </w:r>
          </w:p>
          <w:p w14:paraId="5E7C476D" w14:textId="77777777" w:rsidR="0060060E" w:rsidRDefault="0060060E" w:rsidP="000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</w:p>
          <w:p w14:paraId="60CD0706" w14:textId="77777777" w:rsidR="0060060E" w:rsidRDefault="0060060E" w:rsidP="000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  <w:r>
              <w:rPr>
                <w:iCs/>
                <w:szCs w:val="18"/>
              </w:rPr>
              <w:t>Functie:</w:t>
            </w:r>
          </w:p>
          <w:p w14:paraId="349356A2" w14:textId="77777777" w:rsidR="0060060E" w:rsidRDefault="0060060E" w:rsidP="000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</w:p>
          <w:p w14:paraId="136F5C72" w14:textId="77777777" w:rsidR="0060060E" w:rsidRDefault="0060060E" w:rsidP="000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  <w:proofErr w:type="spellStart"/>
            <w:r>
              <w:rPr>
                <w:iCs/>
                <w:szCs w:val="18"/>
              </w:rPr>
              <w:t>Tel,nr</w:t>
            </w:r>
            <w:proofErr w:type="spellEnd"/>
            <w:r>
              <w:rPr>
                <w:iCs/>
                <w:szCs w:val="18"/>
              </w:rPr>
              <w:t>:</w:t>
            </w:r>
          </w:p>
          <w:p w14:paraId="323A41DB" w14:textId="77777777" w:rsidR="0060060E" w:rsidRDefault="0060060E" w:rsidP="000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</w:p>
          <w:p w14:paraId="7FFD2A1F" w14:textId="77777777" w:rsidR="0060060E" w:rsidRDefault="0060060E" w:rsidP="000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  <w:r>
              <w:rPr>
                <w:iCs/>
                <w:szCs w:val="18"/>
              </w:rPr>
              <w:t>Mailadres:</w:t>
            </w:r>
          </w:p>
          <w:p w14:paraId="2E45F6FA" w14:textId="77777777" w:rsidR="0060060E" w:rsidRDefault="0060060E" w:rsidP="000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</w:p>
        </w:tc>
      </w:tr>
      <w:tr w:rsidR="0060060E" w14:paraId="3C8DEDB7" w14:textId="77777777" w:rsidTr="000E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7658836A" w14:textId="77777777" w:rsidR="0060060E" w:rsidRDefault="0060060E" w:rsidP="000E0926">
            <w:pPr>
              <w:rPr>
                <w:bCs w:val="0"/>
                <w:iCs/>
                <w:szCs w:val="18"/>
              </w:rPr>
            </w:pPr>
            <w:r>
              <w:rPr>
                <w:iCs/>
                <w:szCs w:val="18"/>
              </w:rPr>
              <w:t>Startdatum contract</w:t>
            </w:r>
          </w:p>
        </w:tc>
        <w:tc>
          <w:tcPr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3CB666AE" w14:textId="77777777" w:rsidR="0060060E" w:rsidRDefault="0060060E" w:rsidP="000E0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</w:p>
        </w:tc>
      </w:tr>
      <w:tr w:rsidR="0060060E" w14:paraId="2DBC86C3" w14:textId="77777777" w:rsidTr="000E0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2BE54A6B" w14:textId="77777777" w:rsidR="0060060E" w:rsidRDefault="0060060E" w:rsidP="000E0926">
            <w:pPr>
              <w:rPr>
                <w:bCs w:val="0"/>
                <w:iCs/>
                <w:szCs w:val="18"/>
              </w:rPr>
            </w:pPr>
            <w:r>
              <w:rPr>
                <w:iCs/>
                <w:szCs w:val="18"/>
              </w:rPr>
              <w:t>Einddatum contract</w:t>
            </w:r>
          </w:p>
        </w:tc>
        <w:tc>
          <w:tcPr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1664A28C" w14:textId="77777777" w:rsidR="0060060E" w:rsidRDefault="0060060E" w:rsidP="000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</w:p>
        </w:tc>
      </w:tr>
      <w:tr w:rsidR="0060060E" w14:paraId="26FE8106" w14:textId="77777777" w:rsidTr="000E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348ABFA2" w14:textId="77777777" w:rsidR="0060060E" w:rsidRDefault="0060060E" w:rsidP="000E0926">
            <w:pPr>
              <w:rPr>
                <w:bCs w:val="0"/>
                <w:iCs/>
                <w:szCs w:val="18"/>
              </w:rPr>
            </w:pPr>
            <w:r w:rsidRPr="0008391A">
              <w:rPr>
                <w:szCs w:val="18"/>
              </w:rPr>
              <w:t xml:space="preserve">In </w:t>
            </w:r>
            <w:r>
              <w:rPr>
                <w:szCs w:val="18"/>
              </w:rPr>
              <w:t>C</w:t>
            </w:r>
            <w:r w:rsidRPr="0008391A">
              <w:rPr>
                <w:szCs w:val="18"/>
              </w:rPr>
              <w:t>ombinatie</w:t>
            </w:r>
            <w:r>
              <w:rPr>
                <w:szCs w:val="18"/>
              </w:rPr>
              <w:t xml:space="preserve"> uitgevoerd?</w:t>
            </w:r>
          </w:p>
        </w:tc>
        <w:tc>
          <w:tcPr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49E666B1" w14:textId="77777777" w:rsidR="0060060E" w:rsidRDefault="0060060E" w:rsidP="000E0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  <w:r>
              <w:rPr>
                <w:iCs/>
                <w:szCs w:val="18"/>
              </w:rPr>
              <w:t>Ja / Nee (geef aan wat van toepassing is)</w:t>
            </w:r>
          </w:p>
        </w:tc>
      </w:tr>
      <w:tr w:rsidR="0060060E" w14:paraId="15FC7567" w14:textId="77777777" w:rsidTr="000E0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0CA88C2A" w14:textId="77777777" w:rsidR="0060060E" w:rsidRPr="0008391A" w:rsidRDefault="0060060E" w:rsidP="000E0926">
            <w:pPr>
              <w:rPr>
                <w:szCs w:val="18"/>
              </w:rPr>
            </w:pPr>
            <w:r>
              <w:rPr>
                <w:szCs w:val="18"/>
              </w:rPr>
              <w:t xml:space="preserve">Met of in </w:t>
            </w:r>
            <w:proofErr w:type="spellStart"/>
            <w:r>
              <w:rPr>
                <w:szCs w:val="18"/>
              </w:rPr>
              <w:t>Onderaanneming</w:t>
            </w:r>
            <w:proofErr w:type="spellEnd"/>
            <w:r>
              <w:rPr>
                <w:szCs w:val="18"/>
              </w:rPr>
              <w:t xml:space="preserve"> uitgevoerd?</w:t>
            </w:r>
          </w:p>
        </w:tc>
        <w:tc>
          <w:tcPr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3915D796" w14:textId="77777777" w:rsidR="0060060E" w:rsidRDefault="0060060E" w:rsidP="000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  <w:r>
              <w:rPr>
                <w:iCs/>
                <w:szCs w:val="18"/>
              </w:rPr>
              <w:t>Ja / Nee (geef aan wat van toepassing is)</w:t>
            </w:r>
          </w:p>
        </w:tc>
      </w:tr>
      <w:tr w:rsidR="0060060E" w14:paraId="15764127" w14:textId="77777777" w:rsidTr="000E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1130B714" w14:textId="77777777" w:rsidR="0060060E" w:rsidRPr="008F5B40" w:rsidRDefault="0060060E" w:rsidP="000E0926">
            <w:pPr>
              <w:rPr>
                <w:b w:val="0"/>
                <w:bCs w:val="0"/>
                <w:szCs w:val="18"/>
              </w:rPr>
            </w:pPr>
            <w:r w:rsidRPr="008F5B40">
              <w:rPr>
                <w:b w:val="0"/>
                <w:szCs w:val="18"/>
              </w:rPr>
              <w:t>Beschrijf kort en bondig de uitgevoerde opdracht waarmee u aantoonbaar maakt te voldoen aan de benoemde kerncompetentie, te weten:</w:t>
            </w:r>
          </w:p>
          <w:p w14:paraId="14EC38C2" w14:textId="77777777" w:rsidR="0060060E" w:rsidRDefault="0060060E" w:rsidP="000E0926"/>
          <w:p w14:paraId="4EDDEE7A" w14:textId="77777777" w:rsidR="0060060E" w:rsidRPr="0060060E" w:rsidRDefault="0060060E" w:rsidP="0060060E">
            <w:pPr>
              <w:rPr>
                <w:b w:val="0"/>
                <w:bCs w:val="0"/>
                <w:szCs w:val="18"/>
              </w:rPr>
            </w:pPr>
            <w:r w:rsidRPr="0060060E">
              <w:rPr>
                <w:b w:val="0"/>
                <w:bCs w:val="0"/>
                <w:szCs w:val="18"/>
              </w:rPr>
              <w:t>-</w:t>
            </w:r>
            <w:r w:rsidRPr="0060060E">
              <w:rPr>
                <w:b w:val="0"/>
                <w:bCs w:val="0"/>
                <w:szCs w:val="18"/>
              </w:rPr>
              <w:tab/>
              <w:t xml:space="preserve">Heeft ervaring met het uitvoeren van interim- en jaarrekeningcontroles in het voortgezet onderwijs, en kan hiervan individuele referentie(s) aanleveren die minimaal € 50.000.000 (50 miljoen euro) aan baten omvatten. De eis dat gegadigden ervaring moeten hebben met klanten met baten van minimaal €50 miljoen is proportioneel en noodzakelijk om te waarborgen dat de accountant beschikt over voldoende deskundigheid en capaciteit om de complexe en omvangrijke financiële processen van </w:t>
            </w:r>
            <w:r w:rsidRPr="0060060E">
              <w:rPr>
                <w:b w:val="0"/>
                <w:bCs w:val="0"/>
                <w:szCs w:val="18"/>
              </w:rPr>
              <w:lastRenderedPageBreak/>
              <w:t xml:space="preserve">Dunamare adequaat te kunnen beoordelen en controleren. </w:t>
            </w:r>
          </w:p>
          <w:p w14:paraId="3312983C" w14:textId="77777777" w:rsidR="0060060E" w:rsidRPr="0060060E" w:rsidRDefault="0060060E" w:rsidP="0060060E">
            <w:pPr>
              <w:rPr>
                <w:b w:val="0"/>
                <w:bCs w:val="0"/>
                <w:szCs w:val="18"/>
              </w:rPr>
            </w:pPr>
            <w:r w:rsidRPr="0060060E">
              <w:rPr>
                <w:b w:val="0"/>
                <w:bCs w:val="0"/>
                <w:szCs w:val="18"/>
              </w:rPr>
              <w:t xml:space="preserve">Aangezien de baten van Dunamare bijna vier keer hoger is dan deze drempel, is deze eis relevant om een passend niveau van dienstverlening te garanderen. </w:t>
            </w:r>
          </w:p>
          <w:p w14:paraId="6B670E6F" w14:textId="77777777" w:rsidR="0060060E" w:rsidRPr="0060060E" w:rsidRDefault="0060060E" w:rsidP="0060060E">
            <w:pPr>
              <w:rPr>
                <w:b w:val="0"/>
                <w:bCs w:val="0"/>
                <w:szCs w:val="18"/>
              </w:rPr>
            </w:pPr>
            <w:r w:rsidRPr="0060060E">
              <w:rPr>
                <w:b w:val="0"/>
                <w:bCs w:val="0"/>
                <w:szCs w:val="18"/>
              </w:rPr>
              <w:t>-</w:t>
            </w:r>
            <w:r w:rsidRPr="0060060E">
              <w:rPr>
                <w:b w:val="0"/>
                <w:bCs w:val="0"/>
                <w:szCs w:val="18"/>
              </w:rPr>
              <w:tab/>
              <w:t>Is op de hoogte van vigerende regelgeving voor onderwijsinstellingen en heeft kennis van ontwikkelingen op het beleidsterrein waar de opdrachtgever actief is.</w:t>
            </w:r>
          </w:p>
          <w:p w14:paraId="4A3A8AFB" w14:textId="6BA1B3F4" w:rsidR="0060060E" w:rsidRDefault="0060060E" w:rsidP="0060060E">
            <w:pPr>
              <w:rPr>
                <w:szCs w:val="18"/>
              </w:rPr>
            </w:pPr>
            <w:r w:rsidRPr="0060060E">
              <w:rPr>
                <w:b w:val="0"/>
                <w:bCs w:val="0"/>
                <w:szCs w:val="18"/>
              </w:rPr>
              <w:t>-</w:t>
            </w:r>
            <w:r w:rsidRPr="0060060E">
              <w:rPr>
                <w:b w:val="0"/>
                <w:bCs w:val="0"/>
                <w:szCs w:val="18"/>
              </w:rPr>
              <w:tab/>
              <w:t>Heeft ervaring met het uitvoeren van specifieke controleopdrachten aangaande subsidies.</w:t>
            </w:r>
          </w:p>
          <w:p w14:paraId="46019E5B" w14:textId="77777777" w:rsidR="0060060E" w:rsidRPr="008F5B40" w:rsidRDefault="0060060E" w:rsidP="0060060E">
            <w:pPr>
              <w:rPr>
                <w:b w:val="0"/>
                <w:bCs w:val="0"/>
                <w:szCs w:val="18"/>
              </w:rPr>
            </w:pPr>
          </w:p>
          <w:p w14:paraId="42F29E1E" w14:textId="77777777" w:rsidR="0060060E" w:rsidRDefault="0060060E" w:rsidP="000E0926">
            <w:pPr>
              <w:rPr>
                <w:szCs w:val="18"/>
              </w:rPr>
            </w:pPr>
            <w:r w:rsidRPr="008F5B40">
              <w:rPr>
                <w:b w:val="0"/>
                <w:szCs w:val="18"/>
              </w:rPr>
              <w:t xml:space="preserve">Omschrijf indien van toepassing welk gedeelte van de opdracht in </w:t>
            </w:r>
            <w:proofErr w:type="spellStart"/>
            <w:r w:rsidRPr="008F5B40">
              <w:rPr>
                <w:b w:val="0"/>
                <w:szCs w:val="18"/>
              </w:rPr>
              <w:t>onderaanneming</w:t>
            </w:r>
            <w:proofErr w:type="spellEnd"/>
            <w:r w:rsidRPr="008F5B40">
              <w:rPr>
                <w:b w:val="0"/>
                <w:szCs w:val="18"/>
              </w:rPr>
              <w:t xml:space="preserve"> is uitgevoerd, dan wel welk gedeelte door één of meerdere deelnemers van de Combinatie is uitgevoerd.</w:t>
            </w:r>
          </w:p>
        </w:tc>
        <w:tc>
          <w:tcPr>
            <w:tcW w:w="4531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  <w:vAlign w:val="center"/>
          </w:tcPr>
          <w:p w14:paraId="70A8C40E" w14:textId="77777777" w:rsidR="0060060E" w:rsidRDefault="0060060E" w:rsidP="000E0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Cs w:val="18"/>
              </w:rPr>
            </w:pPr>
          </w:p>
        </w:tc>
      </w:tr>
    </w:tbl>
    <w:p w14:paraId="2BBCA35F" w14:textId="4724E585" w:rsidR="00A043FF" w:rsidRDefault="00A043FF"/>
    <w:sectPr w:rsidR="00A043FF" w:rsidSect="0060060E">
      <w:footerReference w:type="default" r:id="rId12"/>
      <w:headerReference w:type="first" r:id="rId13"/>
      <w:footerReference w:type="first" r:id="rId14"/>
      <w:pgSz w:w="11906" w:h="16838" w:code="9"/>
      <w:pgMar w:top="1701" w:right="1134" w:bottom="2126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9B4FF" w14:textId="77777777" w:rsidR="00076F36" w:rsidRDefault="00076F36" w:rsidP="00A043FF">
      <w:pPr>
        <w:spacing w:line="240" w:lineRule="auto"/>
      </w:pPr>
      <w:r>
        <w:separator/>
      </w:r>
    </w:p>
  </w:endnote>
  <w:endnote w:type="continuationSeparator" w:id="0">
    <w:p w14:paraId="099AFCB4" w14:textId="77777777" w:rsidR="00076F36" w:rsidRDefault="00076F36" w:rsidP="00A043FF">
      <w:pPr>
        <w:spacing w:line="240" w:lineRule="auto"/>
      </w:pPr>
      <w:r>
        <w:continuationSeparator/>
      </w:r>
    </w:p>
  </w:endnote>
  <w:endnote w:type="continuationNotice" w:id="1">
    <w:p w14:paraId="565CF402" w14:textId="77777777" w:rsidR="00076F36" w:rsidRDefault="00076F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B63FA10-B6AD-4019-9680-13BC14CADD94}"/>
    <w:embedBold r:id="rId2" w:fontKey="{501FC9E7-7048-40F9-99F9-1DCC41FD0B6C}"/>
    <w:embedItalic r:id="rId3" w:fontKey="{9213A82B-D4E3-4F43-B586-C549BB99D4DC}"/>
    <w:embedBoldItalic r:id="rId4" w:fontKey="{90D22804-06EC-49A2-A40E-4AB94540FFD0}"/>
  </w:font>
  <w:font w:name="DINPro-Regular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961DBA93-F5B0-42D5-85F9-F2DBB79CEE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E50D7" w14:textId="77777777" w:rsidR="00A043FF" w:rsidRDefault="00F4670E">
    <w:pPr>
      <w:pStyle w:val="Voet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BB6D50C" wp14:editId="5017EE19">
          <wp:simplePos x="0" y="0"/>
          <wp:positionH relativeFrom="margin">
            <wp:posOffset>3810</wp:posOffset>
          </wp:positionH>
          <wp:positionV relativeFrom="margin">
            <wp:posOffset>9001125</wp:posOffset>
          </wp:positionV>
          <wp:extent cx="1980000" cy="327600"/>
          <wp:effectExtent l="0" t="0" r="1270" b="0"/>
          <wp:wrapNone/>
          <wp:docPr id="292" name="Graphic 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" name="Graphic 2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32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43FF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41160C86" wp14:editId="05EB498C">
              <wp:simplePos x="0" y="0"/>
              <wp:positionH relativeFrom="page">
                <wp:align>left</wp:align>
              </wp:positionH>
              <wp:positionV relativeFrom="margin">
                <wp:posOffset>8676049</wp:posOffset>
              </wp:positionV>
              <wp:extent cx="6618605" cy="43180"/>
              <wp:effectExtent l="0" t="0" r="0" b="0"/>
              <wp:wrapNone/>
              <wp:docPr id="293" name="Groep 2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8605" cy="43180"/>
                        <a:chOff x="0" y="0"/>
                        <a:chExt cx="6618909" cy="43180"/>
                      </a:xfrm>
                    </wpg:grpSpPr>
                    <wps:wsp>
                      <wps:cNvPr id="294" name="Ovaal 294"/>
                      <wps:cNvSpPr/>
                      <wps:spPr>
                        <a:xfrm>
                          <a:off x="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5" name="Ovaal 295"/>
                      <wps:cNvSpPr/>
                      <wps:spPr>
                        <a:xfrm>
                          <a:off x="7951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6" name="Ovaal 296"/>
                      <wps:cNvSpPr/>
                      <wps:spPr>
                        <a:xfrm>
                          <a:off x="22263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7" name="Ovaal 297"/>
                      <wps:cNvSpPr/>
                      <wps:spPr>
                        <a:xfrm>
                          <a:off x="46117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8" name="Ovaal 298"/>
                      <wps:cNvSpPr/>
                      <wps:spPr>
                        <a:xfrm>
                          <a:off x="67586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9" name="Ovaal 299"/>
                      <wps:cNvSpPr/>
                      <wps:spPr>
                        <a:xfrm>
                          <a:off x="98596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0" name="Ovaal 300"/>
                      <wps:cNvSpPr/>
                      <wps:spPr>
                        <a:xfrm>
                          <a:off x="128016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1" name="Ovaal 301"/>
                      <wps:cNvSpPr/>
                      <wps:spPr>
                        <a:xfrm>
                          <a:off x="159026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2" name="Ovaal 302"/>
                      <wps:cNvSpPr/>
                      <wps:spPr>
                        <a:xfrm>
                          <a:off x="189241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3" name="Ovaal 303"/>
                      <wps:cNvSpPr/>
                      <wps:spPr>
                        <a:xfrm>
                          <a:off x="218660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4" name="Ovaal 304"/>
                      <wps:cNvSpPr/>
                      <wps:spPr>
                        <a:xfrm>
                          <a:off x="249670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5" name="Ovaal 305"/>
                      <wps:cNvSpPr/>
                      <wps:spPr>
                        <a:xfrm>
                          <a:off x="279885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6" name="Ovaal 306"/>
                      <wps:cNvSpPr/>
                      <wps:spPr>
                        <a:xfrm>
                          <a:off x="309305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Ovaal 307"/>
                      <wps:cNvSpPr/>
                      <wps:spPr>
                        <a:xfrm>
                          <a:off x="347472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8" name="Ovaal 308"/>
                      <wps:cNvSpPr/>
                      <wps:spPr>
                        <a:xfrm>
                          <a:off x="392794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9" name="Ovaal 309"/>
                      <wps:cNvSpPr/>
                      <wps:spPr>
                        <a:xfrm>
                          <a:off x="438116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0" name="Ovaal 310"/>
                      <wps:cNvSpPr/>
                      <wps:spPr>
                        <a:xfrm>
                          <a:off x="483439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1" name="Ovaal 311"/>
                      <wps:cNvSpPr/>
                      <wps:spPr>
                        <a:xfrm>
                          <a:off x="317257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2" name="Ovaal 312"/>
                      <wps:cNvSpPr/>
                      <wps:spPr>
                        <a:xfrm>
                          <a:off x="355423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3" name="Ovaal 313"/>
                      <wps:cNvSpPr/>
                      <wps:spPr>
                        <a:xfrm>
                          <a:off x="400745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4" name="Ovaal 314"/>
                      <wps:cNvSpPr/>
                      <wps:spPr>
                        <a:xfrm>
                          <a:off x="446068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5" name="Ovaal 315"/>
                      <wps:cNvSpPr/>
                      <wps:spPr>
                        <a:xfrm>
                          <a:off x="491390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6" name="Ovaal 316"/>
                      <wps:cNvSpPr/>
                      <wps:spPr>
                        <a:xfrm>
                          <a:off x="528761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7" name="Ovaal 317"/>
                      <wps:cNvSpPr/>
                      <wps:spPr>
                        <a:xfrm>
                          <a:off x="54466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8" name="Ovaal 318"/>
                      <wps:cNvSpPr/>
                      <wps:spPr>
                        <a:xfrm>
                          <a:off x="574084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9" name="Ovaal 319"/>
                      <wps:cNvSpPr/>
                      <wps:spPr>
                        <a:xfrm>
                          <a:off x="59714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0" name="Ovaal 320"/>
                      <wps:cNvSpPr/>
                      <wps:spPr>
                        <a:xfrm>
                          <a:off x="619406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1" name="Ovaal 321"/>
                      <wps:cNvSpPr/>
                      <wps:spPr>
                        <a:xfrm>
                          <a:off x="649621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2" name="Ovaal 322"/>
                      <wps:cNvSpPr/>
                      <wps:spPr>
                        <a:xfrm>
                          <a:off x="37371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3" name="Ovaal 323"/>
                      <wps:cNvSpPr/>
                      <wps:spPr>
                        <a:xfrm>
                          <a:off x="60429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4" name="Ovaal 324"/>
                      <wps:cNvSpPr/>
                      <wps:spPr>
                        <a:xfrm>
                          <a:off x="90644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5" name="Ovaal 325"/>
                      <wps:cNvSpPr/>
                      <wps:spPr>
                        <a:xfrm>
                          <a:off x="120859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6" name="Ovaal 326"/>
                      <wps:cNvSpPr/>
                      <wps:spPr>
                        <a:xfrm>
                          <a:off x="151074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7" name="Ovaal 327"/>
                      <wps:cNvSpPr/>
                      <wps:spPr>
                        <a:xfrm>
                          <a:off x="181289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8" name="Ovaal 328"/>
                      <wps:cNvSpPr/>
                      <wps:spPr>
                        <a:xfrm>
                          <a:off x="211504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9" name="Ovaal 329"/>
                      <wps:cNvSpPr/>
                      <wps:spPr>
                        <a:xfrm>
                          <a:off x="242514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0" name="Ovaal 330"/>
                      <wps:cNvSpPr/>
                      <wps:spPr>
                        <a:xfrm>
                          <a:off x="271934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1" name="Ovaal 331"/>
                      <wps:cNvSpPr/>
                      <wps:spPr>
                        <a:xfrm>
                          <a:off x="302149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2" name="Ovaal 332"/>
                      <wps:cNvSpPr/>
                      <wps:spPr>
                        <a:xfrm>
                          <a:off x="340315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3" name="Ovaal 333"/>
                      <wps:cNvSpPr/>
                      <wps:spPr>
                        <a:xfrm>
                          <a:off x="377686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4" name="Ovaal 334"/>
                      <wps:cNvSpPr/>
                      <wps:spPr>
                        <a:xfrm>
                          <a:off x="423009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5" name="Ovaal 335"/>
                      <wps:cNvSpPr/>
                      <wps:spPr>
                        <a:xfrm>
                          <a:off x="468331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6" name="Ovaal 336"/>
                      <wps:cNvSpPr/>
                      <wps:spPr>
                        <a:xfrm>
                          <a:off x="51365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7" name="Ovaal 337"/>
                      <wps:cNvSpPr/>
                      <wps:spPr>
                        <a:xfrm>
                          <a:off x="558976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8" name="Ovaal 338"/>
                      <wps:cNvSpPr/>
                      <wps:spPr>
                        <a:xfrm>
                          <a:off x="15107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9" name="Ovaal 339"/>
                      <wps:cNvSpPr/>
                      <wps:spPr>
                        <a:xfrm>
                          <a:off x="30214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0" name="Ovaal 340"/>
                      <wps:cNvSpPr/>
                      <wps:spPr>
                        <a:xfrm>
                          <a:off x="53273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1" name="Ovaal 341"/>
                      <wps:cNvSpPr/>
                      <wps:spPr>
                        <a:xfrm>
                          <a:off x="83488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2" name="Ovaal 342"/>
                      <wps:cNvSpPr/>
                      <wps:spPr>
                        <a:xfrm>
                          <a:off x="112908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3" name="Ovaal 343"/>
                      <wps:cNvSpPr/>
                      <wps:spPr>
                        <a:xfrm>
                          <a:off x="143918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4" name="Ovaal 344"/>
                      <wps:cNvSpPr/>
                      <wps:spPr>
                        <a:xfrm>
                          <a:off x="174133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5" name="Ovaal 345"/>
                      <wps:cNvSpPr/>
                      <wps:spPr>
                        <a:xfrm>
                          <a:off x="203553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6" name="Ovaal 346"/>
                      <wps:cNvSpPr/>
                      <wps:spPr>
                        <a:xfrm>
                          <a:off x="234563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7" name="Ovaal 347"/>
                      <wps:cNvSpPr/>
                      <wps:spPr>
                        <a:xfrm>
                          <a:off x="264778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8" name="Ovaal 348"/>
                      <wps:cNvSpPr/>
                      <wps:spPr>
                        <a:xfrm>
                          <a:off x="29419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9" name="Ovaal 349"/>
                      <wps:cNvSpPr/>
                      <wps:spPr>
                        <a:xfrm>
                          <a:off x="332364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0" name="Ovaal 350"/>
                      <wps:cNvSpPr/>
                      <wps:spPr>
                        <a:xfrm>
                          <a:off x="370530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1" name="Ovaal 351"/>
                      <wps:cNvSpPr/>
                      <wps:spPr>
                        <a:xfrm>
                          <a:off x="415853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2" name="Ovaal 352"/>
                      <wps:cNvSpPr/>
                      <wps:spPr>
                        <a:xfrm>
                          <a:off x="461175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3" name="Ovaal 353"/>
                      <wps:cNvSpPr/>
                      <wps:spPr>
                        <a:xfrm>
                          <a:off x="506498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4" name="Ovaal 354"/>
                      <wps:cNvSpPr/>
                      <wps:spPr>
                        <a:xfrm>
                          <a:off x="38563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5" name="Ovaal 355"/>
                      <wps:cNvSpPr/>
                      <wps:spPr>
                        <a:xfrm>
                          <a:off x="430165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6" name="Ovaal 356"/>
                      <wps:cNvSpPr/>
                      <wps:spPr>
                        <a:xfrm>
                          <a:off x="475488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7" name="Ovaal 357"/>
                      <wps:cNvSpPr/>
                      <wps:spPr>
                        <a:xfrm>
                          <a:off x="520810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8" name="Ovaal 358"/>
                      <wps:cNvSpPr/>
                      <wps:spPr>
                        <a:xfrm>
                          <a:off x="56613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9" name="Ovaal 359"/>
                      <wps:cNvSpPr/>
                      <wps:spPr>
                        <a:xfrm>
                          <a:off x="589986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0" name="Ovaal 360"/>
                      <wps:cNvSpPr/>
                      <wps:spPr>
                        <a:xfrm>
                          <a:off x="612250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1" name="Ovaal 361"/>
                      <wps:cNvSpPr/>
                      <wps:spPr>
                        <a:xfrm>
                          <a:off x="627357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2" name="Ovaal 362"/>
                      <wps:cNvSpPr/>
                      <wps:spPr>
                        <a:xfrm>
                          <a:off x="634514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3" name="Ovaal 363"/>
                      <wps:cNvSpPr/>
                      <wps:spPr>
                        <a:xfrm>
                          <a:off x="642465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4" name="Ovaal 364"/>
                      <wps:cNvSpPr/>
                      <wps:spPr>
                        <a:xfrm>
                          <a:off x="65757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5" name="Ovaal 365"/>
                      <wps:cNvSpPr/>
                      <wps:spPr>
                        <a:xfrm>
                          <a:off x="75537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6" name="Ovaal 366"/>
                      <wps:cNvSpPr/>
                      <wps:spPr>
                        <a:xfrm>
                          <a:off x="105752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7" name="Ovaal 367"/>
                      <wps:cNvSpPr/>
                      <wps:spPr>
                        <a:xfrm>
                          <a:off x="135967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8" name="Ovaal 368"/>
                      <wps:cNvSpPr/>
                      <wps:spPr>
                        <a:xfrm>
                          <a:off x="166182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9" name="Ovaal 369"/>
                      <wps:cNvSpPr/>
                      <wps:spPr>
                        <a:xfrm>
                          <a:off x="196397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0" name="Ovaal 370"/>
                      <wps:cNvSpPr/>
                      <wps:spPr>
                        <a:xfrm>
                          <a:off x="226612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1" name="Ovaal 371"/>
                      <wps:cNvSpPr/>
                      <wps:spPr>
                        <a:xfrm>
                          <a:off x="256827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2" name="Ovaal 372"/>
                      <wps:cNvSpPr/>
                      <wps:spPr>
                        <a:xfrm>
                          <a:off x="287042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3" name="Ovaal 373"/>
                      <wps:cNvSpPr/>
                      <wps:spPr>
                        <a:xfrm>
                          <a:off x="32520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4" name="Ovaal 374"/>
                      <wps:cNvSpPr/>
                      <wps:spPr>
                        <a:xfrm>
                          <a:off x="362579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5" name="Ovaal 375"/>
                      <wps:cNvSpPr/>
                      <wps:spPr>
                        <a:xfrm>
                          <a:off x="407901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6" name="Ovaal 376"/>
                      <wps:cNvSpPr/>
                      <wps:spPr>
                        <a:xfrm>
                          <a:off x="45322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7" name="Ovaal 377"/>
                      <wps:cNvSpPr/>
                      <wps:spPr>
                        <a:xfrm>
                          <a:off x="498546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8" name="Ovaal 378"/>
                      <wps:cNvSpPr/>
                      <wps:spPr>
                        <a:xfrm>
                          <a:off x="536713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9" name="Ovaal 379"/>
                      <wps:cNvSpPr/>
                      <wps:spPr>
                        <a:xfrm>
                          <a:off x="551025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0" name="Ovaal 380"/>
                      <wps:cNvSpPr/>
                      <wps:spPr>
                        <a:xfrm>
                          <a:off x="582035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1" name="Ovaal 381"/>
                      <wps:cNvSpPr/>
                      <wps:spPr>
                        <a:xfrm>
                          <a:off x="604299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2A348A" id="Groep 293" o:spid="_x0000_s1026" style="position:absolute;margin-left:0;margin-top:683.15pt;width:521.15pt;height:3.4pt;z-index:-251606528;mso-position-horizontal:left;mso-position-horizontal-relative:page;mso-position-vertical-relative:margin" coordsize="66189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">
              <v:oval id="Ovaal 294" o:spid="_x0000_s1027" style="position:absolute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" fillcolor="#d2091e [3206]" stroked="f" strokeweight="1pt">
                <v:stroke joinstyle="miter"/>
              </v:oval>
              <v:oval id="Ovaal 295" o:spid="_x0000_s1028" style="position:absolute;left:795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" fillcolor="#d2091e [3206]" stroked="f" strokeweight="1pt">
                <v:stroke joinstyle="miter"/>
              </v:oval>
              <v:oval id="Ovaal 296" o:spid="_x0000_s1029" style="position:absolute;left:222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" fillcolor="#d2091e [3206]" stroked="f" strokeweight="1pt">
                <v:stroke joinstyle="miter"/>
              </v:oval>
              <v:oval id="Ovaal 297" o:spid="_x0000_s1030" style="position:absolute;left:461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" fillcolor="#d2091e [3206]" stroked="f" strokeweight="1pt">
                <v:stroke joinstyle="miter"/>
              </v:oval>
              <v:oval id="Ovaal 298" o:spid="_x0000_s1031" style="position:absolute;left:675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" fillcolor="#d2091e [3206]" stroked="f" strokeweight="1pt">
                <v:stroke joinstyle="miter"/>
              </v:oval>
              <v:oval id="Ovaal 299" o:spid="_x0000_s1032" style="position:absolute;left:985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" fillcolor="#d2091e [3206]" stroked="f" strokeweight="1pt">
                <v:stroke joinstyle="miter"/>
              </v:oval>
              <v:oval id="Ovaal 300" o:spid="_x0000_s1033" style="position:absolute;left:1280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" fillcolor="#d2091e [3206]" stroked="f" strokeweight="1pt">
                <v:stroke joinstyle="miter"/>
              </v:oval>
              <v:oval id="Ovaal 301" o:spid="_x0000_s1034" style="position:absolute;left:1590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" fillcolor="#d2091e [3206]" stroked="f" strokeweight="1pt">
                <v:stroke joinstyle="miter"/>
              </v:oval>
              <v:oval id="Ovaal 302" o:spid="_x0000_s1035" style="position:absolute;left:18924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" fillcolor="#d2091e [3206]" stroked="f" strokeweight="1pt">
                <v:stroke joinstyle="miter"/>
              </v:oval>
              <v:oval id="Ovaal 303" o:spid="_x0000_s1036" style="position:absolute;left:21866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" fillcolor="#d2091e [3206]" stroked="f" strokeweight="1pt">
                <v:stroke joinstyle="miter"/>
              </v:oval>
              <v:oval id="Ovaal 304" o:spid="_x0000_s1037" style="position:absolute;left:24967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" fillcolor="#d2091e [3206]" stroked="f" strokeweight="1pt">
                <v:stroke joinstyle="miter"/>
              </v:oval>
              <v:oval id="Ovaal 305" o:spid="_x0000_s1038" style="position:absolute;left:2798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" fillcolor="#d2091e [3206]" stroked="f" strokeweight="1pt">
                <v:stroke joinstyle="miter"/>
              </v:oval>
              <v:oval id="Ovaal 306" o:spid="_x0000_s1039" style="position:absolute;left:3093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" fillcolor="#d2091e [3206]" stroked="f" strokeweight="1pt">
                <v:stroke joinstyle="miter"/>
              </v:oval>
              <v:oval id="Ovaal 307" o:spid="_x0000_s1040" style="position:absolute;left:3474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" fillcolor="#d2091e [3206]" stroked="f" strokeweight="1pt">
                <v:stroke joinstyle="miter"/>
              </v:oval>
              <v:oval id="Ovaal 308" o:spid="_x0000_s1041" style="position:absolute;left:3927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" fillcolor="#d2091e [3206]" stroked="f" strokeweight="1pt">
                <v:stroke joinstyle="miter"/>
              </v:oval>
              <v:oval id="Ovaal 309" o:spid="_x0000_s1042" style="position:absolute;left:4381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" fillcolor="#d2091e [3206]" stroked="f" strokeweight="1pt">
                <v:stroke joinstyle="miter"/>
              </v:oval>
              <v:oval id="Ovaal 310" o:spid="_x0000_s1043" style="position:absolute;left:4834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" fillcolor="#d2091e [3206]" stroked="f" strokeweight="1pt">
                <v:stroke joinstyle="miter"/>
              </v:oval>
              <v:oval id="Ovaal 311" o:spid="_x0000_s1044" style="position:absolute;left:3172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" fillcolor="#d2091e [3206]" stroked="f" strokeweight="1pt">
                <v:stroke joinstyle="miter"/>
              </v:oval>
              <v:oval id="Ovaal 312" o:spid="_x0000_s1045" style="position:absolute;left:3554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" fillcolor="#d2091e [3206]" stroked="f" strokeweight="1pt">
                <v:stroke joinstyle="miter"/>
              </v:oval>
              <v:oval id="Ovaal 313" o:spid="_x0000_s1046" style="position:absolute;left:4007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" fillcolor="#d2091e [3206]" stroked="f" strokeweight="1pt">
                <v:stroke joinstyle="miter"/>
              </v:oval>
              <v:oval id="Ovaal 314" o:spid="_x0000_s1047" style="position:absolute;left:4460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" fillcolor="#d2091e [3206]" stroked="f" strokeweight="1pt">
                <v:stroke joinstyle="miter"/>
              </v:oval>
              <v:oval id="Ovaal 315" o:spid="_x0000_s1048" style="position:absolute;left:49139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" fillcolor="#d2091e [3206]" stroked="f" strokeweight="1pt">
                <v:stroke joinstyle="miter"/>
              </v:oval>
              <v:oval id="Ovaal 316" o:spid="_x0000_s1049" style="position:absolute;left:52876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" fillcolor="#d2091e [3206]" stroked="f" strokeweight="1pt">
                <v:stroke joinstyle="miter"/>
              </v:oval>
              <v:oval id="Ovaal 317" o:spid="_x0000_s1050" style="position:absolute;left:5446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" fillcolor="#d2091e [3206]" stroked="f" strokeweight="1pt">
                <v:stroke joinstyle="miter"/>
              </v:oval>
              <v:oval id="Ovaal 318" o:spid="_x0000_s1051" style="position:absolute;left:5740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" fillcolor="#d2091e [3206]" stroked="f" strokeweight="1pt">
                <v:stroke joinstyle="miter"/>
              </v:oval>
              <v:oval id="Ovaal 319" o:spid="_x0000_s1052" style="position:absolute;left:5971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" fillcolor="#d2091e [3206]" stroked="f" strokeweight="1pt">
                <v:stroke joinstyle="miter"/>
              </v:oval>
              <v:oval id="Ovaal 320" o:spid="_x0000_s1053" style="position:absolute;left:6194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" fillcolor="#d2091e [3206]" stroked="f" strokeweight="1pt">
                <v:stroke joinstyle="miter"/>
              </v:oval>
              <v:oval id="Ovaal 321" o:spid="_x0000_s1054" style="position:absolute;left:64962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" fillcolor="#d2091e [3206]" stroked="f" strokeweight="1pt">
                <v:stroke joinstyle="miter"/>
              </v:oval>
              <v:oval id="Ovaal 322" o:spid="_x0000_s1055" style="position:absolute;left:3737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" fillcolor="#d2091e [3206]" stroked="f" strokeweight="1pt">
                <v:stroke joinstyle="miter"/>
              </v:oval>
              <v:oval id="Ovaal 323" o:spid="_x0000_s1056" style="position:absolute;left:604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" fillcolor="#d2091e [3206]" stroked="f" strokeweight="1pt">
                <v:stroke joinstyle="miter"/>
              </v:oval>
              <v:oval id="Ovaal 324" o:spid="_x0000_s1057" style="position:absolute;left:906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" fillcolor="#d2091e [3206]" stroked="f" strokeweight="1pt">
                <v:stroke joinstyle="miter"/>
              </v:oval>
              <v:oval id="Ovaal 325" o:spid="_x0000_s1058" style="position:absolute;left:1208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" fillcolor="#d2091e [3206]" stroked="f" strokeweight="1pt">
                <v:stroke joinstyle="miter"/>
              </v:oval>
              <v:oval id="Ovaal 326" o:spid="_x0000_s1059" style="position:absolute;left:1510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" fillcolor="#d2091e [3206]" stroked="f" strokeweight="1pt">
                <v:stroke joinstyle="miter"/>
              </v:oval>
              <v:oval id="Ovaal 327" o:spid="_x0000_s1060" style="position:absolute;left:1812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" fillcolor="#d2091e [3206]" stroked="f" strokeweight="1pt">
                <v:stroke joinstyle="miter"/>
              </v:oval>
              <v:oval id="Ovaal 328" o:spid="_x0000_s1061" style="position:absolute;left:2115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" fillcolor="#d2091e [3206]" stroked="f" strokeweight="1pt">
                <v:stroke joinstyle="miter"/>
              </v:oval>
              <v:oval id="Ovaal 329" o:spid="_x0000_s1062" style="position:absolute;left:2425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" fillcolor="#d2091e [3206]" stroked="f" strokeweight="1pt">
                <v:stroke joinstyle="miter"/>
              </v:oval>
              <v:oval id="Ovaal 330" o:spid="_x0000_s1063" style="position:absolute;left:2719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" fillcolor="#d2091e [3206]" stroked="f" strokeweight="1pt">
                <v:stroke joinstyle="miter"/>
              </v:oval>
              <v:oval id="Ovaal 331" o:spid="_x0000_s1064" style="position:absolute;left:3021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" fillcolor="#d2091e [3206]" stroked="f" strokeweight="1pt">
                <v:stroke joinstyle="miter"/>
              </v:oval>
              <v:oval id="Ovaal 332" o:spid="_x0000_s1065" style="position:absolute;left:3403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" fillcolor="#d2091e [3206]" stroked="f" strokeweight="1pt">
                <v:stroke joinstyle="miter"/>
              </v:oval>
              <v:oval id="Ovaal 333" o:spid="_x0000_s1066" style="position:absolute;left:3776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" fillcolor="#d2091e [3206]" stroked="f" strokeweight="1pt">
                <v:stroke joinstyle="miter"/>
              </v:oval>
              <v:oval id="Ovaal 334" o:spid="_x0000_s1067" style="position:absolute;left:4230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" fillcolor="#d2091e [3206]" stroked="f" strokeweight="1pt">
                <v:stroke joinstyle="miter"/>
              </v:oval>
              <v:oval id="Ovaal 335" o:spid="_x0000_s1068" style="position:absolute;left:4683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" fillcolor="#d2091e [3206]" stroked="f" strokeweight="1pt">
                <v:stroke joinstyle="miter"/>
              </v:oval>
              <v:oval id="Ovaal 336" o:spid="_x0000_s1069" style="position:absolute;left:5136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" fillcolor="#d2091e [3206]" stroked="f" strokeweight="1pt">
                <v:stroke joinstyle="miter"/>
              </v:oval>
              <v:oval id="Ovaal 337" o:spid="_x0000_s1070" style="position:absolute;left:5589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" fillcolor="#d2091e [3206]" stroked="f" strokeweight="1pt">
                <v:stroke joinstyle="miter"/>
              </v:oval>
              <v:oval id="Ovaal 338" o:spid="_x0000_s1071" style="position:absolute;left:151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" fillcolor="#d2091e [3206]" stroked="f" strokeweight="1pt">
                <v:stroke joinstyle="miter"/>
              </v:oval>
              <v:oval id="Ovaal 339" o:spid="_x0000_s1072" style="position:absolute;left:302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" fillcolor="#d2091e [3206]" stroked="f" strokeweight="1pt">
                <v:stroke joinstyle="miter"/>
              </v:oval>
              <v:oval id="Ovaal 340" o:spid="_x0000_s1073" style="position:absolute;left:532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" fillcolor="#d2091e [3206]" stroked="f" strokeweight="1pt">
                <v:stroke joinstyle="miter"/>
              </v:oval>
              <v:oval id="Ovaal 341" o:spid="_x0000_s1074" style="position:absolute;left:834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" fillcolor="#d2091e [3206]" stroked="f" strokeweight="1pt">
                <v:stroke joinstyle="miter"/>
              </v:oval>
              <v:oval id="Ovaal 342" o:spid="_x0000_s1075" style="position:absolute;left:1129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" fillcolor="#d2091e [3206]" stroked="f" strokeweight="1pt">
                <v:stroke joinstyle="miter"/>
              </v:oval>
              <v:oval id="Ovaal 343" o:spid="_x0000_s1076" style="position:absolute;left:1439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" fillcolor="#d2091e [3206]" stroked="f" strokeweight="1pt">
                <v:stroke joinstyle="miter"/>
              </v:oval>
              <v:oval id="Ovaal 344" o:spid="_x0000_s1077" style="position:absolute;left:1741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" fillcolor="#d2091e [3206]" stroked="f" strokeweight="1pt">
                <v:stroke joinstyle="miter"/>
              </v:oval>
              <v:oval id="Ovaal 345" o:spid="_x0000_s1078" style="position:absolute;left:2035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" fillcolor="#d2091e [3206]" stroked="f" strokeweight="1pt">
                <v:stroke joinstyle="miter"/>
              </v:oval>
              <v:oval id="Ovaal 346" o:spid="_x0000_s1079" style="position:absolute;left:2345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" fillcolor="#d2091e [3206]" stroked="f" strokeweight="1pt">
                <v:stroke joinstyle="miter"/>
              </v:oval>
              <v:oval id="Ovaal 347" o:spid="_x0000_s1080" style="position:absolute;left:2647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" fillcolor="#d2091e [3206]" stroked="f" strokeweight="1pt">
                <v:stroke joinstyle="miter"/>
              </v:oval>
              <v:oval id="Ovaal 348" o:spid="_x0000_s1081" style="position:absolute;left:2941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" fillcolor="#d2091e [3206]" stroked="f" strokeweight="1pt">
                <v:stroke joinstyle="miter"/>
              </v:oval>
              <v:oval id="Ovaal 349" o:spid="_x0000_s1082" style="position:absolute;left:3323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" fillcolor="#d2091e [3206]" stroked="f" strokeweight="1pt">
                <v:stroke joinstyle="miter"/>
              </v:oval>
              <v:oval id="Ovaal 350" o:spid="_x0000_s1083" style="position:absolute;left:3705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" fillcolor="#d2091e [3206]" stroked="f" strokeweight="1pt">
                <v:stroke joinstyle="miter"/>
              </v:oval>
              <v:oval id="Ovaal 351" o:spid="_x0000_s1084" style="position:absolute;left:4158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" fillcolor="#d2091e [3206]" stroked="f" strokeweight="1pt">
                <v:stroke joinstyle="miter"/>
              </v:oval>
              <v:oval id="Ovaal 352" o:spid="_x0000_s1085" style="position:absolute;left:4611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" fillcolor="#d2091e [3206]" stroked="f" strokeweight="1pt">
                <v:stroke joinstyle="miter"/>
              </v:oval>
              <v:oval id="Ovaal 353" o:spid="_x0000_s1086" style="position:absolute;left:5064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" fillcolor="#d2091e [3206]" stroked="f" strokeweight="1pt">
                <v:stroke joinstyle="miter"/>
              </v:oval>
              <v:oval id="Ovaal 354" o:spid="_x0000_s1087" style="position:absolute;left:3856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" fillcolor="#d2091e [3206]" stroked="f" strokeweight="1pt">
                <v:stroke joinstyle="miter"/>
              </v:oval>
              <v:oval id="Ovaal 355" o:spid="_x0000_s1088" style="position:absolute;left:4301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" fillcolor="#d2091e [3206]" stroked="f" strokeweight="1pt">
                <v:stroke joinstyle="miter"/>
              </v:oval>
              <v:oval id="Ovaal 356" o:spid="_x0000_s1089" style="position:absolute;left:4754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" fillcolor="#d2091e [3206]" stroked="f" strokeweight="1pt">
                <v:stroke joinstyle="miter"/>
              </v:oval>
              <v:oval id="Ovaal 357" o:spid="_x0000_s1090" style="position:absolute;left:52081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" fillcolor="#d2091e [3206]" stroked="f" strokeweight="1pt">
                <v:stroke joinstyle="miter"/>
              </v:oval>
              <v:oval id="Ovaal 358" o:spid="_x0000_s1091" style="position:absolute;left:5661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" fillcolor="#d2091e [3206]" stroked="f" strokeweight="1pt">
                <v:stroke joinstyle="miter"/>
              </v:oval>
              <v:oval id="Ovaal 359" o:spid="_x0000_s1092" style="position:absolute;left:5899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" fillcolor="#d2091e [3206]" stroked="f" strokeweight="1pt">
                <v:stroke joinstyle="miter"/>
              </v:oval>
              <v:oval id="Ovaal 360" o:spid="_x0000_s1093" style="position:absolute;left:61225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" fillcolor="#d2091e [3206]" stroked="f" strokeweight="1pt">
                <v:stroke joinstyle="miter"/>
              </v:oval>
              <v:oval id="Ovaal 361" o:spid="_x0000_s1094" style="position:absolute;left:6273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" fillcolor="#d2091e [3206]" stroked="f" strokeweight="1pt">
                <v:stroke joinstyle="miter"/>
              </v:oval>
              <v:oval id="Ovaal 362" o:spid="_x0000_s1095" style="position:absolute;left:6345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" fillcolor="#d2091e [3206]" stroked="f" strokeweight="1pt">
                <v:stroke joinstyle="miter"/>
              </v:oval>
              <v:oval id="Ovaal 363" o:spid="_x0000_s1096" style="position:absolute;left:6424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" fillcolor="#d2091e [3206]" stroked="f" strokeweight="1pt">
                <v:stroke joinstyle="miter"/>
              </v:oval>
              <v:oval id="Ovaal 364" o:spid="_x0000_s1097" style="position:absolute;left:6575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" fillcolor="#d2091e [3206]" stroked="f" strokeweight="1pt">
                <v:stroke joinstyle="miter"/>
              </v:oval>
              <v:oval id="Ovaal 365" o:spid="_x0000_s1098" style="position:absolute;left:755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" fillcolor="#d2091e [3206]" stroked="f" strokeweight="1pt">
                <v:stroke joinstyle="miter"/>
              </v:oval>
              <v:oval id="Ovaal 366" o:spid="_x0000_s1099" style="position:absolute;left:1057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" fillcolor="#d2091e [3206]" stroked="f" strokeweight="1pt">
                <v:stroke joinstyle="miter"/>
              </v:oval>
              <v:oval id="Ovaal 367" o:spid="_x0000_s1100" style="position:absolute;left:1359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" fillcolor="#d2091e [3206]" stroked="f" strokeweight="1pt">
                <v:stroke joinstyle="miter"/>
              </v:oval>
              <v:oval id="Ovaal 368" o:spid="_x0000_s1101" style="position:absolute;left:1661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" fillcolor="#d2091e [3206]" stroked="f" strokeweight="1pt">
                <v:stroke joinstyle="miter"/>
              </v:oval>
              <v:oval id="Ovaal 369" o:spid="_x0000_s1102" style="position:absolute;left:1963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" fillcolor="#d2091e [3206]" stroked="f" strokeweight="1pt">
                <v:stroke joinstyle="miter"/>
              </v:oval>
              <v:oval id="Ovaal 370" o:spid="_x0000_s1103" style="position:absolute;left:2266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" fillcolor="#d2091e [3206]" stroked="f" strokeweight="1pt">
                <v:stroke joinstyle="miter"/>
              </v:oval>
              <v:oval id="Ovaal 371" o:spid="_x0000_s1104" style="position:absolute;left:2568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" fillcolor="#d2091e [3206]" stroked="f" strokeweight="1pt">
                <v:stroke joinstyle="miter"/>
              </v:oval>
              <v:oval id="Ovaal 372" o:spid="_x0000_s1105" style="position:absolute;left:2870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" fillcolor="#d2091e [3206]" stroked="f" strokeweight="1pt">
                <v:stroke joinstyle="miter"/>
              </v:oval>
              <v:oval id="Ovaal 373" o:spid="_x0000_s1106" style="position:absolute;left:3252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" fillcolor="#d2091e [3206]" stroked="f" strokeweight="1pt">
                <v:stroke joinstyle="miter"/>
              </v:oval>
              <v:oval id="Ovaal 374" o:spid="_x0000_s1107" style="position:absolute;left:3625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" fillcolor="#d2091e [3206]" stroked="f" strokeweight="1pt">
                <v:stroke joinstyle="miter"/>
              </v:oval>
              <v:oval id="Ovaal 375" o:spid="_x0000_s1108" style="position:absolute;left:40790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" fillcolor="#d2091e [3206]" stroked="f" strokeweight="1pt">
                <v:stroke joinstyle="miter"/>
              </v:oval>
              <v:oval id="Ovaal 376" o:spid="_x0000_s1109" style="position:absolute;left:4532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" fillcolor="#d2091e [3206]" stroked="f" strokeweight="1pt">
                <v:stroke joinstyle="miter"/>
              </v:oval>
              <v:oval id="Ovaal 377" o:spid="_x0000_s1110" style="position:absolute;left:4985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" fillcolor="#d2091e [3206]" stroked="f" strokeweight="1pt">
                <v:stroke joinstyle="miter"/>
              </v:oval>
              <v:oval id="Ovaal 378" o:spid="_x0000_s1111" style="position:absolute;left:5367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" fillcolor="#d2091e [3206]" stroked="f" strokeweight="1pt">
                <v:stroke joinstyle="miter"/>
              </v:oval>
              <v:oval id="Ovaal 379" o:spid="_x0000_s1112" style="position:absolute;left:5510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" fillcolor="#d2091e [3206]" stroked="f" strokeweight="1pt">
                <v:stroke joinstyle="miter"/>
              </v:oval>
              <v:oval id="Ovaal 380" o:spid="_x0000_s1113" style="position:absolute;left:5820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" fillcolor="#d2091e [3206]" stroked="f" strokeweight="1pt">
                <v:stroke joinstyle="miter"/>
              </v:oval>
              <v:oval id="Ovaal 381" o:spid="_x0000_s1114" style="position:absolute;left:6042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" fillcolor="#d2091e [3206]" stroked="f" strokeweight="1pt">
                <v:stroke joinstyle="miter"/>
              </v:oval>
              <w10:wrap anchorx="page" anchory="margin"/>
            </v:group>
          </w:pict>
        </mc:Fallback>
      </mc:AlternateContent>
    </w:r>
    <w:r w:rsidR="00A043F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7143AC" wp14:editId="4A3DDFB8">
              <wp:simplePos x="0" y="0"/>
              <wp:positionH relativeFrom="page">
                <wp:posOffset>6623685</wp:posOffset>
              </wp:positionH>
              <wp:positionV relativeFrom="margin">
                <wp:posOffset>8677910</wp:posOffset>
              </wp:positionV>
              <wp:extent cx="936710" cy="935990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6625" cy="935990"/>
                      </a:xfrm>
                      <a:custGeom>
                        <a:avLst/>
                        <a:gdLst>
                          <a:gd name="connsiteX0" fmla="*/ 0 w 936550"/>
                          <a:gd name="connsiteY0" fmla="*/ 0 h 936423"/>
                          <a:gd name="connsiteX1" fmla="*/ 0 w 936550"/>
                          <a:gd name="connsiteY1" fmla="*/ 936423 h 936423"/>
                          <a:gd name="connsiteX2" fmla="*/ 936551 w 936550"/>
                          <a:gd name="connsiteY2" fmla="*/ 936423 h 936423"/>
                          <a:gd name="connsiteX3" fmla="*/ 0 w 936550"/>
                          <a:gd name="connsiteY3" fmla="*/ 0 h 93642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936550" h="936423">
                            <a:moveTo>
                              <a:pt x="0" y="0"/>
                            </a:moveTo>
                            <a:lnTo>
                              <a:pt x="0" y="936423"/>
                            </a:lnTo>
                            <a:lnTo>
                              <a:pt x="936551" y="93642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/>
                      </a:solidFill>
                      <a:ln w="12695" cap="flat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3E24D410" w14:textId="1215308A" w:rsidR="00A043FF" w:rsidRPr="00A043FF" w:rsidRDefault="00A043FF" w:rsidP="00242227">
                          <w:pPr>
                            <w:pStyle w:val="Dunpagnr"/>
                          </w:pPr>
                          <w:r w:rsidRPr="00A043FF">
                            <w:fldChar w:fldCharType="begin"/>
                          </w:r>
                          <w:r w:rsidRPr="00A043FF">
                            <w:instrText xml:space="preserve"> PAGE   \* MERGEFORMAT </w:instrText>
                          </w:r>
                          <w:r w:rsidRPr="00A043FF">
                            <w:fldChar w:fldCharType="separate"/>
                          </w:r>
                          <w:r w:rsidRPr="00A043FF">
                            <w:rPr>
                              <w:noProof/>
                            </w:rPr>
                            <w:t>2</w:t>
                          </w:r>
                          <w:r w:rsidRPr="00A043FF">
                            <w:fldChar w:fldCharType="end"/>
                          </w:r>
                          <w:r w:rsidR="00B35689">
                            <w:t>/</w:t>
                          </w:r>
                          <w:fldSimple w:instr=" NUMPAGES   \* MERGEFORMAT ">
                            <w:r w:rsidR="00B35689">
                              <w:rPr>
                                <w:noProof/>
                              </w:rPr>
                              <w:t>3</w:t>
                            </w:r>
                          </w:fldSimple>
                        </w:p>
                      </w:txbxContent>
                    </wps:txbx>
                    <wps:bodyPr rot="0" spcFirstLastPara="0" vert="horz" wrap="square" lIns="180000" tIns="18000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7143AC" id="Vrije vorm: vorm 3" o:spid="_x0000_s1026" style="position:absolute;margin-left:521.55pt;margin-top:683.3pt;width:73.75pt;height:73.7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middle" coordsize="936550,93642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" adj="-11796480,,5400" path="m,l,936423r936551,l,xe" fillcolor="#b3c9dc [3207]" stroked="f" strokeweight=".35264mm">
              <v:stroke joinstyle="miter"/>
              <v:formulas/>
              <v:path arrowok="t" o:connecttype="custom" o:connectlocs="0,0;0,935990;936626,935990;0,0" o:connectangles="0,0,0,0" textboxrect="0,0,936550,936423"/>
              <v:textbox inset="5mm,5mm,0,0">
                <w:txbxContent>
                  <w:p w14:paraId="3E24D410" w14:textId="1215308A" w:rsidR="00A043FF" w:rsidRPr="00A043FF" w:rsidRDefault="00A043FF" w:rsidP="00242227">
                    <w:pPr>
                      <w:pStyle w:val="Dunpagnr"/>
                    </w:pPr>
                    <w:r w:rsidRPr="00A043FF">
                      <w:fldChar w:fldCharType="begin"/>
                    </w:r>
                    <w:r w:rsidRPr="00A043FF">
                      <w:instrText xml:space="preserve"> PAGE   \* MERGEFORMAT </w:instrText>
                    </w:r>
                    <w:r w:rsidRPr="00A043FF">
                      <w:fldChar w:fldCharType="separate"/>
                    </w:r>
                    <w:r w:rsidRPr="00A043FF">
                      <w:rPr>
                        <w:noProof/>
                      </w:rPr>
                      <w:t>2</w:t>
                    </w:r>
                    <w:r w:rsidRPr="00A043FF">
                      <w:fldChar w:fldCharType="end"/>
                    </w:r>
                    <w:r w:rsidR="00B35689">
                      <w:t>/</w:t>
                    </w:r>
                    <w:fldSimple w:instr=" NUMPAGES   \* MERGEFORMAT ">
                      <w:r w:rsidR="00B35689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4649" w14:textId="4313DAB7" w:rsidR="00F678E6" w:rsidRDefault="00F678E6">
    <w:pPr>
      <w:pStyle w:val="Voettekst"/>
    </w:pPr>
    <w:r>
      <w:rPr>
        <w:noProof/>
      </w:rPr>
      <w:drawing>
        <wp:anchor distT="0" distB="0" distL="114300" distR="114300" simplePos="0" relativeHeight="251658246" behindDoc="1" locked="0" layoutInCell="1" allowOverlap="1" wp14:anchorId="288E4D70" wp14:editId="763D9561">
          <wp:simplePos x="0" y="0"/>
          <wp:positionH relativeFrom="page">
            <wp:posOffset>723900</wp:posOffset>
          </wp:positionH>
          <wp:positionV relativeFrom="page">
            <wp:posOffset>9001125</wp:posOffset>
          </wp:positionV>
          <wp:extent cx="1980000" cy="327600"/>
          <wp:effectExtent l="0" t="0" r="1270" b="0"/>
          <wp:wrapNone/>
          <wp:docPr id="281" name="Graphic 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" name="Graphic 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32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5689">
      <w:tab/>
    </w:r>
    <w:r w:rsidR="00B35689">
      <w:tab/>
    </w:r>
    <w:r w:rsidR="00B35689">
      <w:fldChar w:fldCharType="begin"/>
    </w:r>
    <w:r w:rsidR="00B35689">
      <w:instrText xml:space="preserve"> PAGE   \* MERGEFORMAT </w:instrText>
    </w:r>
    <w:r w:rsidR="00B35689">
      <w:fldChar w:fldCharType="separate"/>
    </w:r>
    <w:r w:rsidR="00B35689">
      <w:rPr>
        <w:noProof/>
      </w:rPr>
      <w:t>3</w:t>
    </w:r>
    <w:r w:rsidR="00B35689">
      <w:fldChar w:fldCharType="end"/>
    </w:r>
    <w:r w:rsidR="00B35689">
      <w:t>/</w:t>
    </w:r>
    <w:fldSimple w:instr=" NUMPAGES   \* MERGEFORMAT ">
      <w:r w:rsidR="00B35689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212ED" w14:textId="77777777" w:rsidR="00076F36" w:rsidRDefault="00076F36" w:rsidP="00A043FF">
      <w:pPr>
        <w:spacing w:line="240" w:lineRule="auto"/>
      </w:pPr>
      <w:r>
        <w:separator/>
      </w:r>
    </w:p>
  </w:footnote>
  <w:footnote w:type="continuationSeparator" w:id="0">
    <w:p w14:paraId="4C4D63F8" w14:textId="77777777" w:rsidR="00076F36" w:rsidRDefault="00076F36" w:rsidP="00A043FF">
      <w:pPr>
        <w:spacing w:line="240" w:lineRule="auto"/>
      </w:pPr>
      <w:r>
        <w:continuationSeparator/>
      </w:r>
    </w:p>
  </w:footnote>
  <w:footnote w:type="continuationNotice" w:id="1">
    <w:p w14:paraId="505CB7DC" w14:textId="77777777" w:rsidR="00076F36" w:rsidRDefault="00076F3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83096" w14:textId="77777777" w:rsidR="00CF1857" w:rsidRDefault="00CF1857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42BC8590" wp14:editId="555CB87B">
              <wp:simplePos x="0" y="0"/>
              <wp:positionH relativeFrom="margin">
                <wp:posOffset>-718820</wp:posOffset>
              </wp:positionH>
              <wp:positionV relativeFrom="margin">
                <wp:posOffset>-144145</wp:posOffset>
              </wp:positionV>
              <wp:extent cx="6618605" cy="43180"/>
              <wp:effectExtent l="0" t="0" r="0" b="0"/>
              <wp:wrapNone/>
              <wp:docPr id="280" name="Groep 2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8605" cy="43180"/>
                        <a:chOff x="0" y="0"/>
                        <a:chExt cx="6618909" cy="43180"/>
                      </a:xfrm>
                    </wpg:grpSpPr>
                    <wps:wsp>
                      <wps:cNvPr id="178" name="Ovaal 178"/>
                      <wps:cNvSpPr/>
                      <wps:spPr>
                        <a:xfrm>
                          <a:off x="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" name="Ovaal 179"/>
                      <wps:cNvSpPr/>
                      <wps:spPr>
                        <a:xfrm>
                          <a:off x="7951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" name="Ovaal 180"/>
                      <wps:cNvSpPr/>
                      <wps:spPr>
                        <a:xfrm>
                          <a:off x="22263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" name="Ovaal 181"/>
                      <wps:cNvSpPr/>
                      <wps:spPr>
                        <a:xfrm>
                          <a:off x="46117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" name="Ovaal 182"/>
                      <wps:cNvSpPr/>
                      <wps:spPr>
                        <a:xfrm>
                          <a:off x="67586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" name="Ovaal 183"/>
                      <wps:cNvSpPr/>
                      <wps:spPr>
                        <a:xfrm>
                          <a:off x="98596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" name="Ovaal 184"/>
                      <wps:cNvSpPr/>
                      <wps:spPr>
                        <a:xfrm>
                          <a:off x="128016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" name="Ovaal 185"/>
                      <wps:cNvSpPr/>
                      <wps:spPr>
                        <a:xfrm>
                          <a:off x="159026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" name="Ovaal 186"/>
                      <wps:cNvSpPr/>
                      <wps:spPr>
                        <a:xfrm>
                          <a:off x="189241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" name="Ovaal 187"/>
                      <wps:cNvSpPr/>
                      <wps:spPr>
                        <a:xfrm>
                          <a:off x="218660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" name="Ovaal 188"/>
                      <wps:cNvSpPr/>
                      <wps:spPr>
                        <a:xfrm>
                          <a:off x="249670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" name="Ovaal 189"/>
                      <wps:cNvSpPr/>
                      <wps:spPr>
                        <a:xfrm>
                          <a:off x="279885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" name="Ovaal 190"/>
                      <wps:cNvSpPr/>
                      <wps:spPr>
                        <a:xfrm>
                          <a:off x="309305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" name="Ovaal 191"/>
                      <wps:cNvSpPr/>
                      <wps:spPr>
                        <a:xfrm>
                          <a:off x="347472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" name="Ovaal 192"/>
                      <wps:cNvSpPr/>
                      <wps:spPr>
                        <a:xfrm>
                          <a:off x="392794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" name="Ovaal 193"/>
                      <wps:cNvSpPr/>
                      <wps:spPr>
                        <a:xfrm>
                          <a:off x="438116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" name="Ovaal 194"/>
                      <wps:cNvSpPr/>
                      <wps:spPr>
                        <a:xfrm>
                          <a:off x="483439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" name="Ovaal 195"/>
                      <wps:cNvSpPr/>
                      <wps:spPr>
                        <a:xfrm>
                          <a:off x="317257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" name="Ovaal 196"/>
                      <wps:cNvSpPr/>
                      <wps:spPr>
                        <a:xfrm>
                          <a:off x="355423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" name="Ovaal 197"/>
                      <wps:cNvSpPr/>
                      <wps:spPr>
                        <a:xfrm>
                          <a:off x="400745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" name="Ovaal 198"/>
                      <wps:cNvSpPr/>
                      <wps:spPr>
                        <a:xfrm>
                          <a:off x="446068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" name="Ovaal 199"/>
                      <wps:cNvSpPr/>
                      <wps:spPr>
                        <a:xfrm>
                          <a:off x="491390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" name="Ovaal 200"/>
                      <wps:cNvSpPr/>
                      <wps:spPr>
                        <a:xfrm>
                          <a:off x="528761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" name="Ovaal 201"/>
                      <wps:cNvSpPr/>
                      <wps:spPr>
                        <a:xfrm>
                          <a:off x="54466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" name="Ovaal 202"/>
                      <wps:cNvSpPr/>
                      <wps:spPr>
                        <a:xfrm>
                          <a:off x="574084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" name="Ovaal 203"/>
                      <wps:cNvSpPr/>
                      <wps:spPr>
                        <a:xfrm>
                          <a:off x="59714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" name="Ovaal 205"/>
                      <wps:cNvSpPr/>
                      <wps:spPr>
                        <a:xfrm>
                          <a:off x="619406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" name="Ovaal 210"/>
                      <wps:cNvSpPr/>
                      <wps:spPr>
                        <a:xfrm>
                          <a:off x="649621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" name="Ovaal 212"/>
                      <wps:cNvSpPr/>
                      <wps:spPr>
                        <a:xfrm>
                          <a:off x="37371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" name="Ovaal 213"/>
                      <wps:cNvSpPr/>
                      <wps:spPr>
                        <a:xfrm>
                          <a:off x="60429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" name="Ovaal 214"/>
                      <wps:cNvSpPr/>
                      <wps:spPr>
                        <a:xfrm>
                          <a:off x="90644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" name="Ovaal 215"/>
                      <wps:cNvSpPr/>
                      <wps:spPr>
                        <a:xfrm>
                          <a:off x="120859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" name="Ovaal 216"/>
                      <wps:cNvSpPr/>
                      <wps:spPr>
                        <a:xfrm>
                          <a:off x="151074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" name="Ovaal 217"/>
                      <wps:cNvSpPr/>
                      <wps:spPr>
                        <a:xfrm>
                          <a:off x="181289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" name="Ovaal 218"/>
                      <wps:cNvSpPr/>
                      <wps:spPr>
                        <a:xfrm>
                          <a:off x="211504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" name="Ovaal 219"/>
                      <wps:cNvSpPr/>
                      <wps:spPr>
                        <a:xfrm>
                          <a:off x="242514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" name="Ovaal 220"/>
                      <wps:cNvSpPr/>
                      <wps:spPr>
                        <a:xfrm>
                          <a:off x="271934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" name="Ovaal 221"/>
                      <wps:cNvSpPr/>
                      <wps:spPr>
                        <a:xfrm>
                          <a:off x="302149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" name="Ovaal 222"/>
                      <wps:cNvSpPr/>
                      <wps:spPr>
                        <a:xfrm>
                          <a:off x="340315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" name="Ovaal 223"/>
                      <wps:cNvSpPr/>
                      <wps:spPr>
                        <a:xfrm>
                          <a:off x="377686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" name="Ovaal 224"/>
                      <wps:cNvSpPr/>
                      <wps:spPr>
                        <a:xfrm>
                          <a:off x="423009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" name="Ovaal 225"/>
                      <wps:cNvSpPr/>
                      <wps:spPr>
                        <a:xfrm>
                          <a:off x="468331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" name="Ovaal 226"/>
                      <wps:cNvSpPr/>
                      <wps:spPr>
                        <a:xfrm>
                          <a:off x="51365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" name="Ovaal 228"/>
                      <wps:cNvSpPr/>
                      <wps:spPr>
                        <a:xfrm>
                          <a:off x="558976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" name="Ovaal 229"/>
                      <wps:cNvSpPr/>
                      <wps:spPr>
                        <a:xfrm>
                          <a:off x="15107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" name="Ovaal 230"/>
                      <wps:cNvSpPr/>
                      <wps:spPr>
                        <a:xfrm>
                          <a:off x="30214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1" name="Ovaal 231"/>
                      <wps:cNvSpPr/>
                      <wps:spPr>
                        <a:xfrm>
                          <a:off x="53273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2" name="Ovaal 232"/>
                      <wps:cNvSpPr/>
                      <wps:spPr>
                        <a:xfrm>
                          <a:off x="83488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3" name="Ovaal 233"/>
                      <wps:cNvSpPr/>
                      <wps:spPr>
                        <a:xfrm>
                          <a:off x="112908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4" name="Ovaal 234"/>
                      <wps:cNvSpPr/>
                      <wps:spPr>
                        <a:xfrm>
                          <a:off x="143918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5" name="Ovaal 235"/>
                      <wps:cNvSpPr/>
                      <wps:spPr>
                        <a:xfrm>
                          <a:off x="174133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" name="Ovaal 236"/>
                      <wps:cNvSpPr/>
                      <wps:spPr>
                        <a:xfrm>
                          <a:off x="203553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" name="Ovaal 237"/>
                      <wps:cNvSpPr/>
                      <wps:spPr>
                        <a:xfrm>
                          <a:off x="234563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" name="Ovaal 238"/>
                      <wps:cNvSpPr/>
                      <wps:spPr>
                        <a:xfrm>
                          <a:off x="264778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" name="Ovaal 239"/>
                      <wps:cNvSpPr/>
                      <wps:spPr>
                        <a:xfrm>
                          <a:off x="29419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" name="Ovaal 240"/>
                      <wps:cNvSpPr/>
                      <wps:spPr>
                        <a:xfrm>
                          <a:off x="332364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" name="Ovaal 241"/>
                      <wps:cNvSpPr/>
                      <wps:spPr>
                        <a:xfrm>
                          <a:off x="370530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" name="Ovaal 242"/>
                      <wps:cNvSpPr/>
                      <wps:spPr>
                        <a:xfrm>
                          <a:off x="415853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" name="Ovaal 243"/>
                      <wps:cNvSpPr/>
                      <wps:spPr>
                        <a:xfrm>
                          <a:off x="461175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" name="Ovaal 244"/>
                      <wps:cNvSpPr/>
                      <wps:spPr>
                        <a:xfrm>
                          <a:off x="506498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" name="Ovaal 246"/>
                      <wps:cNvSpPr/>
                      <wps:spPr>
                        <a:xfrm>
                          <a:off x="38563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" name="Ovaal 247"/>
                      <wps:cNvSpPr/>
                      <wps:spPr>
                        <a:xfrm>
                          <a:off x="430165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" name="Ovaal 248"/>
                      <wps:cNvSpPr/>
                      <wps:spPr>
                        <a:xfrm>
                          <a:off x="475488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" name="Ovaal 249"/>
                      <wps:cNvSpPr/>
                      <wps:spPr>
                        <a:xfrm>
                          <a:off x="520810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" name="Ovaal 251"/>
                      <wps:cNvSpPr/>
                      <wps:spPr>
                        <a:xfrm>
                          <a:off x="56613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" name="Ovaal 252"/>
                      <wps:cNvSpPr/>
                      <wps:spPr>
                        <a:xfrm>
                          <a:off x="589986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4" name="Ovaal 254"/>
                      <wps:cNvSpPr/>
                      <wps:spPr>
                        <a:xfrm>
                          <a:off x="612250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5" name="Ovaal 255"/>
                      <wps:cNvSpPr/>
                      <wps:spPr>
                        <a:xfrm>
                          <a:off x="627357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6" name="Ovaal 256"/>
                      <wps:cNvSpPr/>
                      <wps:spPr>
                        <a:xfrm>
                          <a:off x="634514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9" name="Ovaal 259"/>
                      <wps:cNvSpPr/>
                      <wps:spPr>
                        <a:xfrm>
                          <a:off x="642465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0" name="Ovaal 260"/>
                      <wps:cNvSpPr/>
                      <wps:spPr>
                        <a:xfrm>
                          <a:off x="65757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3" name="Ovaal 263"/>
                      <wps:cNvSpPr/>
                      <wps:spPr>
                        <a:xfrm>
                          <a:off x="75537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4" name="Ovaal 264"/>
                      <wps:cNvSpPr/>
                      <wps:spPr>
                        <a:xfrm>
                          <a:off x="105752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5" name="Ovaal 265"/>
                      <wps:cNvSpPr/>
                      <wps:spPr>
                        <a:xfrm>
                          <a:off x="135967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6" name="Ovaal 266"/>
                      <wps:cNvSpPr/>
                      <wps:spPr>
                        <a:xfrm>
                          <a:off x="166182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7" name="Ovaal 267"/>
                      <wps:cNvSpPr/>
                      <wps:spPr>
                        <a:xfrm>
                          <a:off x="196397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8" name="Ovaal 268"/>
                      <wps:cNvSpPr/>
                      <wps:spPr>
                        <a:xfrm>
                          <a:off x="226612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9" name="Ovaal 269"/>
                      <wps:cNvSpPr/>
                      <wps:spPr>
                        <a:xfrm>
                          <a:off x="256827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0" name="Ovaal 270"/>
                      <wps:cNvSpPr/>
                      <wps:spPr>
                        <a:xfrm>
                          <a:off x="287042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1" name="Ovaal 271"/>
                      <wps:cNvSpPr/>
                      <wps:spPr>
                        <a:xfrm>
                          <a:off x="32520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2" name="Ovaal 272"/>
                      <wps:cNvSpPr/>
                      <wps:spPr>
                        <a:xfrm>
                          <a:off x="362579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3" name="Ovaal 273"/>
                      <wps:cNvSpPr/>
                      <wps:spPr>
                        <a:xfrm>
                          <a:off x="407901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4" name="Ovaal 274"/>
                      <wps:cNvSpPr/>
                      <wps:spPr>
                        <a:xfrm>
                          <a:off x="45322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5" name="Ovaal 275"/>
                      <wps:cNvSpPr/>
                      <wps:spPr>
                        <a:xfrm>
                          <a:off x="498546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6" name="Ovaal 276"/>
                      <wps:cNvSpPr/>
                      <wps:spPr>
                        <a:xfrm>
                          <a:off x="536713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7" name="Ovaal 277"/>
                      <wps:cNvSpPr/>
                      <wps:spPr>
                        <a:xfrm>
                          <a:off x="551025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8" name="Ovaal 278"/>
                      <wps:cNvSpPr/>
                      <wps:spPr>
                        <a:xfrm>
                          <a:off x="582035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9" name="Ovaal 279"/>
                      <wps:cNvSpPr/>
                      <wps:spPr>
                        <a:xfrm>
                          <a:off x="604299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F26A18D" id="Groep 280" o:spid="_x0000_s1026" style="position:absolute;margin-left:-56.6pt;margin-top:-11.35pt;width:521.15pt;height:3.4pt;z-index:-251601408;mso-position-horizontal-relative:margin;mso-position-vertical-relative:margin" coordsize="66189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">
              <v:oval id="Ovaal 178" o:spid="_x0000_s1027" style="position:absolute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" fillcolor="#d2091e [3206]" stroked="f" strokeweight="1pt">
                <v:stroke joinstyle="miter"/>
              </v:oval>
              <v:oval id="Ovaal 179" o:spid="_x0000_s1028" style="position:absolute;left:795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" fillcolor="#d2091e [3206]" stroked="f" strokeweight="1pt">
                <v:stroke joinstyle="miter"/>
              </v:oval>
              <v:oval id="Ovaal 180" o:spid="_x0000_s1029" style="position:absolute;left:222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" fillcolor="#d2091e [3206]" stroked="f" strokeweight="1pt">
                <v:stroke joinstyle="miter"/>
              </v:oval>
              <v:oval id="Ovaal 181" o:spid="_x0000_s1030" style="position:absolute;left:461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" fillcolor="#d2091e [3206]" stroked="f" strokeweight="1pt">
                <v:stroke joinstyle="miter"/>
              </v:oval>
              <v:oval id="Ovaal 182" o:spid="_x0000_s1031" style="position:absolute;left:675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" fillcolor="#d2091e [3206]" stroked="f" strokeweight="1pt">
                <v:stroke joinstyle="miter"/>
              </v:oval>
              <v:oval id="Ovaal 183" o:spid="_x0000_s1032" style="position:absolute;left:985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" fillcolor="#d2091e [3206]" stroked="f" strokeweight="1pt">
                <v:stroke joinstyle="miter"/>
              </v:oval>
              <v:oval id="Ovaal 184" o:spid="_x0000_s1033" style="position:absolute;left:1280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" fillcolor="#d2091e [3206]" stroked="f" strokeweight="1pt">
                <v:stroke joinstyle="miter"/>
              </v:oval>
              <v:oval id="Ovaal 185" o:spid="_x0000_s1034" style="position:absolute;left:1590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" fillcolor="#d2091e [3206]" stroked="f" strokeweight="1pt">
                <v:stroke joinstyle="miter"/>
              </v:oval>
              <v:oval id="Ovaal 186" o:spid="_x0000_s1035" style="position:absolute;left:18924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" fillcolor="#d2091e [3206]" stroked="f" strokeweight="1pt">
                <v:stroke joinstyle="miter"/>
              </v:oval>
              <v:oval id="Ovaal 187" o:spid="_x0000_s1036" style="position:absolute;left:21866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" fillcolor="#d2091e [3206]" stroked="f" strokeweight="1pt">
                <v:stroke joinstyle="miter"/>
              </v:oval>
              <v:oval id="Ovaal 188" o:spid="_x0000_s1037" style="position:absolute;left:24967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" fillcolor="#d2091e [3206]" stroked="f" strokeweight="1pt">
                <v:stroke joinstyle="miter"/>
              </v:oval>
              <v:oval id="Ovaal 189" o:spid="_x0000_s1038" style="position:absolute;left:2798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" fillcolor="#d2091e [3206]" stroked="f" strokeweight="1pt">
                <v:stroke joinstyle="miter"/>
              </v:oval>
              <v:oval id="Ovaal 190" o:spid="_x0000_s1039" style="position:absolute;left:3093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" fillcolor="#d2091e [3206]" stroked="f" strokeweight="1pt">
                <v:stroke joinstyle="miter"/>
              </v:oval>
              <v:oval id="Ovaal 191" o:spid="_x0000_s1040" style="position:absolute;left:3474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" fillcolor="#d2091e [3206]" stroked="f" strokeweight="1pt">
                <v:stroke joinstyle="miter"/>
              </v:oval>
              <v:oval id="Ovaal 192" o:spid="_x0000_s1041" style="position:absolute;left:3927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" fillcolor="#d2091e [3206]" stroked="f" strokeweight="1pt">
                <v:stroke joinstyle="miter"/>
              </v:oval>
              <v:oval id="Ovaal 193" o:spid="_x0000_s1042" style="position:absolute;left:4381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" fillcolor="#d2091e [3206]" stroked="f" strokeweight="1pt">
                <v:stroke joinstyle="miter"/>
              </v:oval>
              <v:oval id="Ovaal 194" o:spid="_x0000_s1043" style="position:absolute;left:4834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" fillcolor="#d2091e [3206]" stroked="f" strokeweight="1pt">
                <v:stroke joinstyle="miter"/>
              </v:oval>
              <v:oval id="Ovaal 195" o:spid="_x0000_s1044" style="position:absolute;left:3172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" fillcolor="#d2091e [3206]" stroked="f" strokeweight="1pt">
                <v:stroke joinstyle="miter"/>
              </v:oval>
              <v:oval id="Ovaal 196" o:spid="_x0000_s1045" style="position:absolute;left:3554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" fillcolor="#d2091e [3206]" stroked="f" strokeweight="1pt">
                <v:stroke joinstyle="miter"/>
              </v:oval>
              <v:oval id="Ovaal 197" o:spid="_x0000_s1046" style="position:absolute;left:4007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" fillcolor="#d2091e [3206]" stroked="f" strokeweight="1pt">
                <v:stroke joinstyle="miter"/>
              </v:oval>
              <v:oval id="Ovaal 198" o:spid="_x0000_s1047" style="position:absolute;left:4460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" fillcolor="#d2091e [3206]" stroked="f" strokeweight="1pt">
                <v:stroke joinstyle="miter"/>
              </v:oval>
              <v:oval id="Ovaal 199" o:spid="_x0000_s1048" style="position:absolute;left:49139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" fillcolor="#d2091e [3206]" stroked="f" strokeweight="1pt">
                <v:stroke joinstyle="miter"/>
              </v:oval>
              <v:oval id="Ovaal 200" o:spid="_x0000_s1049" style="position:absolute;left:52876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" fillcolor="#d2091e [3206]" stroked="f" strokeweight="1pt">
                <v:stroke joinstyle="miter"/>
              </v:oval>
              <v:oval id="Ovaal 201" o:spid="_x0000_s1050" style="position:absolute;left:5446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" fillcolor="#d2091e [3206]" stroked="f" strokeweight="1pt">
                <v:stroke joinstyle="miter"/>
              </v:oval>
              <v:oval id="Ovaal 202" o:spid="_x0000_s1051" style="position:absolute;left:5740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" fillcolor="#d2091e [3206]" stroked="f" strokeweight="1pt">
                <v:stroke joinstyle="miter"/>
              </v:oval>
              <v:oval id="Ovaal 203" o:spid="_x0000_s1052" style="position:absolute;left:5971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" fillcolor="#d2091e [3206]" stroked="f" strokeweight="1pt">
                <v:stroke joinstyle="miter"/>
              </v:oval>
              <v:oval id="Ovaal 205" o:spid="_x0000_s1053" style="position:absolute;left:6194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" fillcolor="#d2091e [3206]" stroked="f" strokeweight="1pt">
                <v:stroke joinstyle="miter"/>
              </v:oval>
              <v:oval id="Ovaal 210" o:spid="_x0000_s1054" style="position:absolute;left:64962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" fillcolor="#d2091e [3206]" stroked="f" strokeweight="1pt">
                <v:stroke joinstyle="miter"/>
              </v:oval>
              <v:oval id="Ovaal 212" o:spid="_x0000_s1055" style="position:absolute;left:3737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" fillcolor="#d2091e [3206]" stroked="f" strokeweight="1pt">
                <v:stroke joinstyle="miter"/>
              </v:oval>
              <v:oval id="Ovaal 213" o:spid="_x0000_s1056" style="position:absolute;left:604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" fillcolor="#d2091e [3206]" stroked="f" strokeweight="1pt">
                <v:stroke joinstyle="miter"/>
              </v:oval>
              <v:oval id="Ovaal 214" o:spid="_x0000_s1057" style="position:absolute;left:906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" fillcolor="#d2091e [3206]" stroked="f" strokeweight="1pt">
                <v:stroke joinstyle="miter"/>
              </v:oval>
              <v:oval id="Ovaal 215" o:spid="_x0000_s1058" style="position:absolute;left:1208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" fillcolor="#d2091e [3206]" stroked="f" strokeweight="1pt">
                <v:stroke joinstyle="miter"/>
              </v:oval>
              <v:oval id="Ovaal 216" o:spid="_x0000_s1059" style="position:absolute;left:1510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" fillcolor="#d2091e [3206]" stroked="f" strokeweight="1pt">
                <v:stroke joinstyle="miter"/>
              </v:oval>
              <v:oval id="Ovaal 217" o:spid="_x0000_s1060" style="position:absolute;left:1812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" fillcolor="#d2091e [3206]" stroked="f" strokeweight="1pt">
                <v:stroke joinstyle="miter"/>
              </v:oval>
              <v:oval id="Ovaal 218" o:spid="_x0000_s1061" style="position:absolute;left:2115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" fillcolor="#d2091e [3206]" stroked="f" strokeweight="1pt">
                <v:stroke joinstyle="miter"/>
              </v:oval>
              <v:oval id="Ovaal 219" o:spid="_x0000_s1062" style="position:absolute;left:2425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" fillcolor="#d2091e [3206]" stroked="f" strokeweight="1pt">
                <v:stroke joinstyle="miter"/>
              </v:oval>
              <v:oval id="Ovaal 220" o:spid="_x0000_s1063" style="position:absolute;left:2719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" fillcolor="#d2091e [3206]" stroked="f" strokeweight="1pt">
                <v:stroke joinstyle="miter"/>
              </v:oval>
              <v:oval id="Ovaal 221" o:spid="_x0000_s1064" style="position:absolute;left:3021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" fillcolor="#d2091e [3206]" stroked="f" strokeweight="1pt">
                <v:stroke joinstyle="miter"/>
              </v:oval>
              <v:oval id="Ovaal 222" o:spid="_x0000_s1065" style="position:absolute;left:3403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" fillcolor="#d2091e [3206]" stroked="f" strokeweight="1pt">
                <v:stroke joinstyle="miter"/>
              </v:oval>
              <v:oval id="Ovaal 223" o:spid="_x0000_s1066" style="position:absolute;left:3776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" fillcolor="#d2091e [3206]" stroked="f" strokeweight="1pt">
                <v:stroke joinstyle="miter"/>
              </v:oval>
              <v:oval id="Ovaal 224" o:spid="_x0000_s1067" style="position:absolute;left:4230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" fillcolor="#d2091e [3206]" stroked="f" strokeweight="1pt">
                <v:stroke joinstyle="miter"/>
              </v:oval>
              <v:oval id="Ovaal 225" o:spid="_x0000_s1068" style="position:absolute;left:4683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" fillcolor="#d2091e [3206]" stroked="f" strokeweight="1pt">
                <v:stroke joinstyle="miter"/>
              </v:oval>
              <v:oval id="Ovaal 226" o:spid="_x0000_s1069" style="position:absolute;left:5136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" fillcolor="#d2091e [3206]" stroked="f" strokeweight="1pt">
                <v:stroke joinstyle="miter"/>
              </v:oval>
              <v:oval id="Ovaal 228" o:spid="_x0000_s1070" style="position:absolute;left:5589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" fillcolor="#d2091e [3206]" stroked="f" strokeweight="1pt">
                <v:stroke joinstyle="miter"/>
              </v:oval>
              <v:oval id="Ovaal 229" o:spid="_x0000_s1071" style="position:absolute;left:151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" fillcolor="#d2091e [3206]" stroked="f" strokeweight="1pt">
                <v:stroke joinstyle="miter"/>
              </v:oval>
              <v:oval id="Ovaal 230" o:spid="_x0000_s1072" style="position:absolute;left:302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" fillcolor="#d2091e [3206]" stroked="f" strokeweight="1pt">
                <v:stroke joinstyle="miter"/>
              </v:oval>
              <v:oval id="Ovaal 231" o:spid="_x0000_s1073" style="position:absolute;left:532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" fillcolor="#d2091e [3206]" stroked="f" strokeweight="1pt">
                <v:stroke joinstyle="miter"/>
              </v:oval>
              <v:oval id="Ovaal 232" o:spid="_x0000_s1074" style="position:absolute;left:834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" fillcolor="#d2091e [3206]" stroked="f" strokeweight="1pt">
                <v:stroke joinstyle="miter"/>
              </v:oval>
              <v:oval id="Ovaal 233" o:spid="_x0000_s1075" style="position:absolute;left:1129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" fillcolor="#d2091e [3206]" stroked="f" strokeweight="1pt">
                <v:stroke joinstyle="miter"/>
              </v:oval>
              <v:oval id="Ovaal 234" o:spid="_x0000_s1076" style="position:absolute;left:1439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" fillcolor="#d2091e [3206]" stroked="f" strokeweight="1pt">
                <v:stroke joinstyle="miter"/>
              </v:oval>
              <v:oval id="Ovaal 235" o:spid="_x0000_s1077" style="position:absolute;left:1741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" fillcolor="#d2091e [3206]" stroked="f" strokeweight="1pt">
                <v:stroke joinstyle="miter"/>
              </v:oval>
              <v:oval id="Ovaal 236" o:spid="_x0000_s1078" style="position:absolute;left:2035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" fillcolor="#d2091e [3206]" stroked="f" strokeweight="1pt">
                <v:stroke joinstyle="miter"/>
              </v:oval>
              <v:oval id="Ovaal 237" o:spid="_x0000_s1079" style="position:absolute;left:2345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" fillcolor="#d2091e [3206]" stroked="f" strokeweight="1pt">
                <v:stroke joinstyle="miter"/>
              </v:oval>
              <v:oval id="Ovaal 238" o:spid="_x0000_s1080" style="position:absolute;left:2647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" fillcolor="#d2091e [3206]" stroked="f" strokeweight="1pt">
                <v:stroke joinstyle="miter"/>
              </v:oval>
              <v:oval id="Ovaal 239" o:spid="_x0000_s1081" style="position:absolute;left:2941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" fillcolor="#d2091e [3206]" stroked="f" strokeweight="1pt">
                <v:stroke joinstyle="miter"/>
              </v:oval>
              <v:oval id="Ovaal 240" o:spid="_x0000_s1082" style="position:absolute;left:3323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" fillcolor="#d2091e [3206]" stroked="f" strokeweight="1pt">
                <v:stroke joinstyle="miter"/>
              </v:oval>
              <v:oval id="Ovaal 241" o:spid="_x0000_s1083" style="position:absolute;left:3705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" fillcolor="#d2091e [3206]" stroked="f" strokeweight="1pt">
                <v:stroke joinstyle="miter"/>
              </v:oval>
              <v:oval id="Ovaal 242" o:spid="_x0000_s1084" style="position:absolute;left:4158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" fillcolor="#d2091e [3206]" stroked="f" strokeweight="1pt">
                <v:stroke joinstyle="miter"/>
              </v:oval>
              <v:oval id="Ovaal 243" o:spid="_x0000_s1085" style="position:absolute;left:4611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" fillcolor="#d2091e [3206]" stroked="f" strokeweight="1pt">
                <v:stroke joinstyle="miter"/>
              </v:oval>
              <v:oval id="Ovaal 244" o:spid="_x0000_s1086" style="position:absolute;left:5064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" fillcolor="#d2091e [3206]" stroked="f" strokeweight="1pt">
                <v:stroke joinstyle="miter"/>
              </v:oval>
              <v:oval id="Ovaal 246" o:spid="_x0000_s1087" style="position:absolute;left:3856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" fillcolor="#d2091e [3206]" stroked="f" strokeweight="1pt">
                <v:stroke joinstyle="miter"/>
              </v:oval>
              <v:oval id="Ovaal 247" o:spid="_x0000_s1088" style="position:absolute;left:4301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" fillcolor="#d2091e [3206]" stroked="f" strokeweight="1pt">
                <v:stroke joinstyle="miter"/>
              </v:oval>
              <v:oval id="Ovaal 248" o:spid="_x0000_s1089" style="position:absolute;left:4754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" fillcolor="#d2091e [3206]" stroked="f" strokeweight="1pt">
                <v:stroke joinstyle="miter"/>
              </v:oval>
              <v:oval id="Ovaal 249" o:spid="_x0000_s1090" style="position:absolute;left:52081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" fillcolor="#d2091e [3206]" stroked="f" strokeweight="1pt">
                <v:stroke joinstyle="miter"/>
              </v:oval>
              <v:oval id="Ovaal 251" o:spid="_x0000_s1091" style="position:absolute;left:5661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" fillcolor="#d2091e [3206]" stroked="f" strokeweight="1pt">
                <v:stroke joinstyle="miter"/>
              </v:oval>
              <v:oval id="Ovaal 252" o:spid="_x0000_s1092" style="position:absolute;left:5899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" fillcolor="#d2091e [3206]" stroked="f" strokeweight="1pt">
                <v:stroke joinstyle="miter"/>
              </v:oval>
              <v:oval id="Ovaal 254" o:spid="_x0000_s1093" style="position:absolute;left:61225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" fillcolor="#d2091e [3206]" stroked="f" strokeweight="1pt">
                <v:stroke joinstyle="miter"/>
              </v:oval>
              <v:oval id="Ovaal 255" o:spid="_x0000_s1094" style="position:absolute;left:6273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" fillcolor="#d2091e [3206]" stroked="f" strokeweight="1pt">
                <v:stroke joinstyle="miter"/>
              </v:oval>
              <v:oval id="Ovaal 256" o:spid="_x0000_s1095" style="position:absolute;left:6345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" fillcolor="#d2091e [3206]" stroked="f" strokeweight="1pt">
                <v:stroke joinstyle="miter"/>
              </v:oval>
              <v:oval id="Ovaal 259" o:spid="_x0000_s1096" style="position:absolute;left:6424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" fillcolor="#d2091e [3206]" stroked="f" strokeweight="1pt">
                <v:stroke joinstyle="miter"/>
              </v:oval>
              <v:oval id="Ovaal 260" o:spid="_x0000_s1097" style="position:absolute;left:6575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" fillcolor="#d2091e [3206]" stroked="f" strokeweight="1pt">
                <v:stroke joinstyle="miter"/>
              </v:oval>
              <v:oval id="Ovaal 263" o:spid="_x0000_s1098" style="position:absolute;left:755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" fillcolor="#d2091e [3206]" stroked="f" strokeweight="1pt">
                <v:stroke joinstyle="miter"/>
              </v:oval>
              <v:oval id="Ovaal 264" o:spid="_x0000_s1099" style="position:absolute;left:1057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" fillcolor="#d2091e [3206]" stroked="f" strokeweight="1pt">
                <v:stroke joinstyle="miter"/>
              </v:oval>
              <v:oval id="Ovaal 265" o:spid="_x0000_s1100" style="position:absolute;left:1359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" fillcolor="#d2091e [3206]" stroked="f" strokeweight="1pt">
                <v:stroke joinstyle="miter"/>
              </v:oval>
              <v:oval id="Ovaal 266" o:spid="_x0000_s1101" style="position:absolute;left:1661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" fillcolor="#d2091e [3206]" stroked="f" strokeweight="1pt">
                <v:stroke joinstyle="miter"/>
              </v:oval>
              <v:oval id="Ovaal 267" o:spid="_x0000_s1102" style="position:absolute;left:1963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" fillcolor="#d2091e [3206]" stroked="f" strokeweight="1pt">
                <v:stroke joinstyle="miter"/>
              </v:oval>
              <v:oval id="Ovaal 268" o:spid="_x0000_s1103" style="position:absolute;left:2266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" fillcolor="#d2091e [3206]" stroked="f" strokeweight="1pt">
                <v:stroke joinstyle="miter"/>
              </v:oval>
              <v:oval id="Ovaal 269" o:spid="_x0000_s1104" style="position:absolute;left:2568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" fillcolor="#d2091e [3206]" stroked="f" strokeweight="1pt">
                <v:stroke joinstyle="miter"/>
              </v:oval>
              <v:oval id="Ovaal 270" o:spid="_x0000_s1105" style="position:absolute;left:2870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" fillcolor="#d2091e [3206]" stroked="f" strokeweight="1pt">
                <v:stroke joinstyle="miter"/>
              </v:oval>
              <v:oval id="Ovaal 271" o:spid="_x0000_s1106" style="position:absolute;left:3252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" fillcolor="#d2091e [3206]" stroked="f" strokeweight="1pt">
                <v:stroke joinstyle="miter"/>
              </v:oval>
              <v:oval id="Ovaal 272" o:spid="_x0000_s1107" style="position:absolute;left:3625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" fillcolor="#d2091e [3206]" stroked="f" strokeweight="1pt">
                <v:stroke joinstyle="miter"/>
              </v:oval>
              <v:oval id="Ovaal 273" o:spid="_x0000_s1108" style="position:absolute;left:40790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" fillcolor="#d2091e [3206]" stroked="f" strokeweight="1pt">
                <v:stroke joinstyle="miter"/>
              </v:oval>
              <v:oval id="Ovaal 274" o:spid="_x0000_s1109" style="position:absolute;left:4532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" fillcolor="#d2091e [3206]" stroked="f" strokeweight="1pt">
                <v:stroke joinstyle="miter"/>
              </v:oval>
              <v:oval id="Ovaal 275" o:spid="_x0000_s1110" style="position:absolute;left:4985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" fillcolor="#d2091e [3206]" stroked="f" strokeweight="1pt">
                <v:stroke joinstyle="miter"/>
              </v:oval>
              <v:oval id="Ovaal 276" o:spid="_x0000_s1111" style="position:absolute;left:5367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" fillcolor="#d2091e [3206]" stroked="f" strokeweight="1pt">
                <v:stroke joinstyle="miter"/>
              </v:oval>
              <v:oval id="Ovaal 277" o:spid="_x0000_s1112" style="position:absolute;left:5510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" fillcolor="#d2091e [3206]" stroked="f" strokeweight="1pt">
                <v:stroke joinstyle="miter"/>
              </v:oval>
              <v:oval id="Ovaal 278" o:spid="_x0000_s1113" style="position:absolute;left:5820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" fillcolor="#d2091e [3206]" stroked="f" strokeweight="1pt">
                <v:stroke joinstyle="miter"/>
              </v:oval>
              <v:oval id="Ovaal 279" o:spid="_x0000_s1114" style="position:absolute;left:6042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" fillcolor="#d2091e [3206]" stroked="f" strokeweight="1pt">
                <v:stroke joinstyle="miter"/>
              </v:oval>
              <w10:wrap anchorx="margin" anchory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0" layoutInCell="1" allowOverlap="1" wp14:anchorId="611E3859" wp14:editId="5F649D39">
              <wp:simplePos x="0" y="0"/>
              <wp:positionH relativeFrom="page">
                <wp:posOffset>-268605</wp:posOffset>
              </wp:positionH>
              <wp:positionV relativeFrom="paragraph">
                <wp:posOffset>9288145</wp:posOffset>
              </wp:positionV>
              <wp:extent cx="7827645" cy="939165"/>
              <wp:effectExtent l="0" t="0" r="1905" b="0"/>
              <wp:wrapNone/>
              <wp:docPr id="529" name="Groep 5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27645" cy="939165"/>
                        <a:chOff x="1" y="0"/>
                        <a:chExt cx="7828236" cy="939165"/>
                      </a:xfrm>
                    </wpg:grpSpPr>
                    <wps:wsp>
                      <wps:cNvPr id="528" name="Rechthoek 528"/>
                      <wps:cNvSpPr/>
                      <wps:spPr>
                        <a:xfrm>
                          <a:off x="1" y="0"/>
                          <a:ext cx="6891166" cy="93916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77" name="Graphic 175"/>
                      <wpg:cNvGrpSpPr/>
                      <wpg:grpSpPr>
                        <a:xfrm>
                          <a:off x="262393" y="0"/>
                          <a:ext cx="7565844" cy="936423"/>
                          <a:chOff x="0" y="0"/>
                          <a:chExt cx="7565844" cy="936423"/>
                        </a:xfrm>
                      </wpg:grpSpPr>
                      <wps:wsp>
                        <wps:cNvPr id="204" name="Vrije vorm: vorm 204"/>
                        <wps:cNvSpPr/>
                        <wps:spPr>
                          <a:xfrm>
                            <a:off x="6629294" y="0"/>
                            <a:ext cx="936550" cy="936423"/>
                          </a:xfrm>
                          <a:custGeom>
                            <a:avLst/>
                            <a:gdLst>
                              <a:gd name="connsiteX0" fmla="*/ 0 w 936550"/>
                              <a:gd name="connsiteY0" fmla="*/ 0 h 936423"/>
                              <a:gd name="connsiteX1" fmla="*/ 0 w 936550"/>
                              <a:gd name="connsiteY1" fmla="*/ 936423 h 936423"/>
                              <a:gd name="connsiteX2" fmla="*/ 936551 w 936550"/>
                              <a:gd name="connsiteY2" fmla="*/ 936423 h 936423"/>
                              <a:gd name="connsiteX3" fmla="*/ 0 w 936550"/>
                              <a:gd name="connsiteY3" fmla="*/ 0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6550" h="936423">
                                <a:moveTo>
                                  <a:pt x="0" y="0"/>
                                </a:moveTo>
                                <a:lnTo>
                                  <a:pt x="0" y="936423"/>
                                </a:lnTo>
                                <a:lnTo>
                                  <a:pt x="936551" y="9364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091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Vrije vorm: vorm 206"/>
                        <wps:cNvSpPr/>
                        <wps:spPr>
                          <a:xfrm>
                            <a:off x="6560809" y="11943"/>
                            <a:ext cx="66197" cy="65308"/>
                          </a:xfrm>
                          <a:custGeom>
                            <a:avLst/>
                            <a:gdLst>
                              <a:gd name="connsiteX0" fmla="*/ 66198 w 66197"/>
                              <a:gd name="connsiteY0" fmla="*/ 65054 h 65308"/>
                              <a:gd name="connsiteX1" fmla="*/ 0 w 66197"/>
                              <a:gd name="connsiteY1" fmla="*/ 0 h 65308"/>
                              <a:gd name="connsiteX2" fmla="*/ 66198 w 66197"/>
                              <a:gd name="connsiteY2" fmla="*/ 65308 h 653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6197" h="65308">
                                <a:moveTo>
                                  <a:pt x="66198" y="65054"/>
                                </a:moveTo>
                                <a:lnTo>
                                  <a:pt x="0" y="0"/>
                                </a:lnTo>
                                <a:lnTo>
                                  <a:pt x="66198" y="65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Vrije vorm: vorm 207"/>
                        <wps:cNvSpPr/>
                        <wps:spPr>
                          <a:xfrm>
                            <a:off x="6517355" y="0"/>
                            <a:ext cx="109779" cy="108127"/>
                          </a:xfrm>
                          <a:custGeom>
                            <a:avLst/>
                            <a:gdLst>
                              <a:gd name="connsiteX0" fmla="*/ 109779 w 109779"/>
                              <a:gd name="connsiteY0" fmla="*/ 46249 h 108127"/>
                              <a:gd name="connsiteX1" fmla="*/ 62767 w 109779"/>
                              <a:gd name="connsiteY1" fmla="*/ 0 h 108127"/>
                              <a:gd name="connsiteX2" fmla="*/ 0 w 109779"/>
                              <a:gd name="connsiteY2" fmla="*/ 0 h 108127"/>
                              <a:gd name="connsiteX3" fmla="*/ 109779 w 109779"/>
                              <a:gd name="connsiteY3" fmla="*/ 108127 h 108127"/>
                              <a:gd name="connsiteX4" fmla="*/ 109779 w 109779"/>
                              <a:gd name="connsiteY4" fmla="*/ 46249 h 108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9779" h="108127">
                                <a:moveTo>
                                  <a:pt x="109779" y="46249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109779" y="108127"/>
                                </a:lnTo>
                                <a:lnTo>
                                  <a:pt x="109779" y="46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Vrije vorm: vorm 208"/>
                        <wps:cNvSpPr/>
                        <wps:spPr>
                          <a:xfrm>
                            <a:off x="6576945" y="139764"/>
                            <a:ext cx="50061" cy="49425"/>
                          </a:xfrm>
                          <a:custGeom>
                            <a:avLst/>
                            <a:gdLst>
                              <a:gd name="connsiteX0" fmla="*/ 50061 w 50061"/>
                              <a:gd name="connsiteY0" fmla="*/ 47901 h 49425"/>
                              <a:gd name="connsiteX1" fmla="*/ 0 w 50061"/>
                              <a:gd name="connsiteY1" fmla="*/ 0 h 49425"/>
                              <a:gd name="connsiteX2" fmla="*/ 50061 w 50061"/>
                              <a:gd name="connsiteY2" fmla="*/ 49426 h 49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0061" h="49425">
                                <a:moveTo>
                                  <a:pt x="50061" y="47901"/>
                                </a:moveTo>
                                <a:lnTo>
                                  <a:pt x="0" y="0"/>
                                </a:lnTo>
                                <a:lnTo>
                                  <a:pt x="50061" y="49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Vrije vorm: vorm 209"/>
                        <wps:cNvSpPr/>
                        <wps:spPr>
                          <a:xfrm>
                            <a:off x="6447091" y="11943"/>
                            <a:ext cx="129854" cy="127948"/>
                          </a:xfrm>
                          <a:custGeom>
                            <a:avLst/>
                            <a:gdLst>
                              <a:gd name="connsiteX0" fmla="*/ 0 w 129854"/>
                              <a:gd name="connsiteY0" fmla="*/ 0 h 127948"/>
                              <a:gd name="connsiteX1" fmla="*/ 129854 w 129854"/>
                              <a:gd name="connsiteY1" fmla="*/ 127948 h 1279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9854" h="127948">
                                <a:moveTo>
                                  <a:pt x="0" y="0"/>
                                </a:moveTo>
                                <a:cubicBezTo>
                                  <a:pt x="42056" y="42056"/>
                                  <a:pt x="85129" y="84875"/>
                                  <a:pt x="129854" y="1279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Vrije vorm: vorm 211"/>
                        <wps:cNvSpPr/>
                        <wps:spPr>
                          <a:xfrm>
                            <a:off x="6403637" y="0"/>
                            <a:ext cx="223496" cy="220192"/>
                          </a:xfrm>
                          <a:custGeom>
                            <a:avLst/>
                            <a:gdLst>
                              <a:gd name="connsiteX0" fmla="*/ 223497 w 223496"/>
                              <a:gd name="connsiteY0" fmla="*/ 158315 h 220192"/>
                              <a:gd name="connsiteX1" fmla="*/ 62767 w 223496"/>
                              <a:gd name="connsiteY1" fmla="*/ 0 h 220192"/>
                              <a:gd name="connsiteX2" fmla="*/ 0 w 223496"/>
                              <a:gd name="connsiteY2" fmla="*/ 0 h 220192"/>
                              <a:gd name="connsiteX3" fmla="*/ 223497 w 223496"/>
                              <a:gd name="connsiteY3" fmla="*/ 220193 h 220192"/>
                              <a:gd name="connsiteX4" fmla="*/ 223497 w 223496"/>
                              <a:gd name="connsiteY4" fmla="*/ 158315 h 2201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3496" h="220192">
                                <a:moveTo>
                                  <a:pt x="223497" y="158315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223497" y="220193"/>
                                </a:lnTo>
                                <a:lnTo>
                                  <a:pt x="223497" y="158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Vrije vorm: vorm 227"/>
                        <wps:cNvSpPr/>
                        <wps:spPr>
                          <a:xfrm>
                            <a:off x="6333374" y="11943"/>
                            <a:ext cx="154249" cy="152470"/>
                          </a:xfrm>
                          <a:custGeom>
                            <a:avLst/>
                            <a:gdLst>
                              <a:gd name="connsiteX0" fmla="*/ 0 w 154249"/>
                              <a:gd name="connsiteY0" fmla="*/ 0 h 152470"/>
                              <a:gd name="connsiteX1" fmla="*/ 154250 w 154249"/>
                              <a:gd name="connsiteY1" fmla="*/ 152471 h 152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54249" h="152470">
                                <a:moveTo>
                                  <a:pt x="0" y="0"/>
                                </a:moveTo>
                                <a:cubicBezTo>
                                  <a:pt x="49426" y="49934"/>
                                  <a:pt x="100631" y="100758"/>
                                  <a:pt x="154250" y="1524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Vrije vorm: vorm 245"/>
                        <wps:cNvSpPr/>
                        <wps:spPr>
                          <a:xfrm>
                            <a:off x="6487242" y="164159"/>
                            <a:ext cx="139764" cy="137477"/>
                          </a:xfrm>
                          <a:custGeom>
                            <a:avLst/>
                            <a:gdLst>
                              <a:gd name="connsiteX0" fmla="*/ 139765 w 139764"/>
                              <a:gd name="connsiteY0" fmla="*/ 128075 h 137477"/>
                              <a:gd name="connsiteX1" fmla="*/ 0 w 139764"/>
                              <a:gd name="connsiteY1" fmla="*/ 0 h 137477"/>
                              <a:gd name="connsiteX2" fmla="*/ 139765 w 139764"/>
                              <a:gd name="connsiteY2" fmla="*/ 137478 h 1374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9764" h="137477">
                                <a:moveTo>
                                  <a:pt x="139765" y="128075"/>
                                </a:moveTo>
                                <a:cubicBezTo>
                                  <a:pt x="91228" y="85214"/>
                                  <a:pt x="44640" y="42522"/>
                                  <a:pt x="0" y="0"/>
                                </a:cubicBezTo>
                                <a:lnTo>
                                  <a:pt x="139765" y="137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Vrije vorm: vorm 250"/>
                        <wps:cNvSpPr/>
                        <wps:spPr>
                          <a:xfrm>
                            <a:off x="6289920" y="0"/>
                            <a:ext cx="337214" cy="332258"/>
                          </a:xfrm>
                          <a:custGeom>
                            <a:avLst/>
                            <a:gdLst>
                              <a:gd name="connsiteX0" fmla="*/ 337214 w 337214"/>
                              <a:gd name="connsiteY0" fmla="*/ 270381 h 332258"/>
                              <a:gd name="connsiteX1" fmla="*/ 62767 w 337214"/>
                              <a:gd name="connsiteY1" fmla="*/ 0 h 332258"/>
                              <a:gd name="connsiteX2" fmla="*/ 0 w 337214"/>
                              <a:gd name="connsiteY2" fmla="*/ 0 h 332258"/>
                              <a:gd name="connsiteX3" fmla="*/ 337214 w 337214"/>
                              <a:gd name="connsiteY3" fmla="*/ 332259 h 332258"/>
                              <a:gd name="connsiteX4" fmla="*/ 337214 w 337214"/>
                              <a:gd name="connsiteY4" fmla="*/ 270381 h 3322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7214" h="332258">
                                <a:moveTo>
                                  <a:pt x="337214" y="270381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337214" y="332259"/>
                                </a:lnTo>
                                <a:lnTo>
                                  <a:pt x="337214" y="270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Vrije vorm: vorm 253"/>
                        <wps:cNvSpPr/>
                        <wps:spPr>
                          <a:xfrm>
                            <a:off x="6219656" y="11943"/>
                            <a:ext cx="407350" cy="409764"/>
                          </a:xfrm>
                          <a:custGeom>
                            <a:avLst/>
                            <a:gdLst>
                              <a:gd name="connsiteX0" fmla="*/ 407351 w 407350"/>
                              <a:gd name="connsiteY0" fmla="*/ 401506 h 409764"/>
                              <a:gd name="connsiteX1" fmla="*/ 0 w 407350"/>
                              <a:gd name="connsiteY1" fmla="*/ 0 h 409764"/>
                              <a:gd name="connsiteX2" fmla="*/ 407351 w 407350"/>
                              <a:gd name="connsiteY2" fmla="*/ 409765 h 4097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07350" h="409764">
                                <a:moveTo>
                                  <a:pt x="407351" y="401506"/>
                                </a:moveTo>
                                <a:lnTo>
                                  <a:pt x="0" y="0"/>
                                </a:lnTo>
                                <a:cubicBezTo>
                                  <a:pt x="132395" y="139765"/>
                                  <a:pt x="269111" y="275591"/>
                                  <a:pt x="407351" y="4097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Vrije vorm: vorm 257"/>
                        <wps:cNvSpPr/>
                        <wps:spPr>
                          <a:xfrm>
                            <a:off x="6176202" y="0"/>
                            <a:ext cx="450932" cy="444324"/>
                          </a:xfrm>
                          <a:custGeom>
                            <a:avLst/>
                            <a:gdLst>
                              <a:gd name="connsiteX0" fmla="*/ 450932 w 450932"/>
                              <a:gd name="connsiteY0" fmla="*/ 382574 h 444324"/>
                              <a:gd name="connsiteX1" fmla="*/ 62767 w 450932"/>
                              <a:gd name="connsiteY1" fmla="*/ 0 h 444324"/>
                              <a:gd name="connsiteX2" fmla="*/ 0 w 450932"/>
                              <a:gd name="connsiteY2" fmla="*/ 0 h 444324"/>
                              <a:gd name="connsiteX3" fmla="*/ 450932 w 450932"/>
                              <a:gd name="connsiteY3" fmla="*/ 444325 h 444324"/>
                              <a:gd name="connsiteX4" fmla="*/ 450932 w 450932"/>
                              <a:gd name="connsiteY4" fmla="*/ 382574 h 4443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50932" h="444324">
                                <a:moveTo>
                                  <a:pt x="450932" y="382574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450932" y="444325"/>
                                </a:lnTo>
                                <a:lnTo>
                                  <a:pt x="450932" y="382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Vrije vorm: vorm 258"/>
                        <wps:cNvSpPr/>
                        <wps:spPr>
                          <a:xfrm>
                            <a:off x="6105938" y="11943"/>
                            <a:ext cx="521068" cy="520051"/>
                          </a:xfrm>
                          <a:custGeom>
                            <a:avLst/>
                            <a:gdLst>
                              <a:gd name="connsiteX0" fmla="*/ 521068 w 521068"/>
                              <a:gd name="connsiteY0" fmla="*/ 513572 h 520051"/>
                              <a:gd name="connsiteX1" fmla="*/ 0 w 521068"/>
                              <a:gd name="connsiteY1" fmla="*/ 0 h 520051"/>
                              <a:gd name="connsiteX2" fmla="*/ 520941 w 521068"/>
                              <a:gd name="connsiteY2" fmla="*/ 520052 h 5200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21068" h="520051">
                                <a:moveTo>
                                  <a:pt x="521068" y="513572"/>
                                </a:moveTo>
                                <a:lnTo>
                                  <a:pt x="0" y="0"/>
                                </a:lnTo>
                                <a:cubicBezTo>
                                  <a:pt x="168353" y="178518"/>
                                  <a:pt x="343948" y="349793"/>
                                  <a:pt x="520941" y="5200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Vrije vorm: vorm 261"/>
                        <wps:cNvSpPr/>
                        <wps:spPr>
                          <a:xfrm>
                            <a:off x="6062484" y="0"/>
                            <a:ext cx="564649" cy="556517"/>
                          </a:xfrm>
                          <a:custGeom>
                            <a:avLst/>
                            <a:gdLst>
                              <a:gd name="connsiteX0" fmla="*/ 564649 w 564649"/>
                              <a:gd name="connsiteY0" fmla="*/ 494640 h 556517"/>
                              <a:gd name="connsiteX1" fmla="*/ 62767 w 564649"/>
                              <a:gd name="connsiteY1" fmla="*/ 0 h 556517"/>
                              <a:gd name="connsiteX2" fmla="*/ 0 w 564649"/>
                              <a:gd name="connsiteY2" fmla="*/ 0 h 556517"/>
                              <a:gd name="connsiteX3" fmla="*/ 564649 w 564649"/>
                              <a:gd name="connsiteY3" fmla="*/ 556517 h 556517"/>
                              <a:gd name="connsiteX4" fmla="*/ 564649 w 564649"/>
                              <a:gd name="connsiteY4" fmla="*/ 494640 h 556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64649" h="556517">
                                <a:moveTo>
                                  <a:pt x="564649" y="494640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564649" y="556517"/>
                                </a:lnTo>
                                <a:lnTo>
                                  <a:pt x="564649" y="494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Vrije vorm: vorm 262"/>
                        <wps:cNvSpPr/>
                        <wps:spPr>
                          <a:xfrm>
                            <a:off x="5992220" y="11943"/>
                            <a:ext cx="209393" cy="206216"/>
                          </a:xfrm>
                          <a:custGeom>
                            <a:avLst/>
                            <a:gdLst>
                              <a:gd name="connsiteX0" fmla="*/ 209393 w 209393"/>
                              <a:gd name="connsiteY0" fmla="*/ 206216 h 206216"/>
                              <a:gd name="connsiteX1" fmla="*/ 0 w 209393"/>
                              <a:gd name="connsiteY1" fmla="*/ 0 h 206216"/>
                              <a:gd name="connsiteX2" fmla="*/ 209393 w 209393"/>
                              <a:gd name="connsiteY2" fmla="*/ 206216 h 2062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9393" h="206216">
                                <a:moveTo>
                                  <a:pt x="209393" y="206216"/>
                                </a:moveTo>
                                <a:lnTo>
                                  <a:pt x="0" y="0"/>
                                </a:lnTo>
                                <a:cubicBezTo>
                                  <a:pt x="69459" y="68951"/>
                                  <a:pt x="139257" y="137689"/>
                                  <a:pt x="209393" y="2062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Vrije vorm: vorm 282"/>
                        <wps:cNvSpPr/>
                        <wps:spPr>
                          <a:xfrm>
                            <a:off x="6201614" y="218159"/>
                            <a:ext cx="425393" cy="419293"/>
                          </a:xfrm>
                          <a:custGeom>
                            <a:avLst/>
                            <a:gdLst>
                              <a:gd name="connsiteX0" fmla="*/ 425393 w 425393"/>
                              <a:gd name="connsiteY0" fmla="*/ 415609 h 419293"/>
                              <a:gd name="connsiteX1" fmla="*/ 0 w 425393"/>
                              <a:gd name="connsiteY1" fmla="*/ 0 h 419293"/>
                              <a:gd name="connsiteX2" fmla="*/ 425393 w 425393"/>
                              <a:gd name="connsiteY2" fmla="*/ 419294 h 4192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25393" h="419293">
                                <a:moveTo>
                                  <a:pt x="425393" y="415609"/>
                                </a:moveTo>
                                <a:cubicBezTo>
                                  <a:pt x="283426" y="276692"/>
                                  <a:pt x="141628" y="138155"/>
                                  <a:pt x="0" y="0"/>
                                </a:cubicBezTo>
                                <a:lnTo>
                                  <a:pt x="425393" y="419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Vrije vorm: vorm 283"/>
                        <wps:cNvSpPr/>
                        <wps:spPr>
                          <a:xfrm>
                            <a:off x="5948767" y="0"/>
                            <a:ext cx="678367" cy="668583"/>
                          </a:xfrm>
                          <a:custGeom>
                            <a:avLst/>
                            <a:gdLst>
                              <a:gd name="connsiteX0" fmla="*/ 678367 w 678367"/>
                              <a:gd name="connsiteY0" fmla="*/ 606706 h 668583"/>
                              <a:gd name="connsiteX1" fmla="*/ 62767 w 678367"/>
                              <a:gd name="connsiteY1" fmla="*/ 0 h 668583"/>
                              <a:gd name="connsiteX2" fmla="*/ 0 w 678367"/>
                              <a:gd name="connsiteY2" fmla="*/ 0 h 668583"/>
                              <a:gd name="connsiteX3" fmla="*/ 678367 w 678367"/>
                              <a:gd name="connsiteY3" fmla="*/ 668583 h 668583"/>
                              <a:gd name="connsiteX4" fmla="*/ 678367 w 678367"/>
                              <a:gd name="connsiteY4" fmla="*/ 606706 h 6685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8367" h="668583">
                                <a:moveTo>
                                  <a:pt x="678367" y="606706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678367" y="668583"/>
                                </a:lnTo>
                                <a:lnTo>
                                  <a:pt x="678367" y="606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Vrije vorm: vorm 284"/>
                        <wps:cNvSpPr/>
                        <wps:spPr>
                          <a:xfrm>
                            <a:off x="5878503" y="11943"/>
                            <a:ext cx="283214" cy="279529"/>
                          </a:xfrm>
                          <a:custGeom>
                            <a:avLst/>
                            <a:gdLst>
                              <a:gd name="connsiteX0" fmla="*/ 0 w 283214"/>
                              <a:gd name="connsiteY0" fmla="*/ 0 h 279529"/>
                              <a:gd name="connsiteX1" fmla="*/ 283214 w 283214"/>
                              <a:gd name="connsiteY1" fmla="*/ 279529 h 2795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83214" h="279529">
                                <a:moveTo>
                                  <a:pt x="0" y="0"/>
                                </a:moveTo>
                                <a:cubicBezTo>
                                  <a:pt x="93854" y="93176"/>
                                  <a:pt x="188259" y="186353"/>
                                  <a:pt x="283214" y="27952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Vrije vorm: vorm 285"/>
                        <wps:cNvSpPr/>
                        <wps:spPr>
                          <a:xfrm>
                            <a:off x="6162352" y="290964"/>
                            <a:ext cx="464654" cy="458682"/>
                          </a:xfrm>
                          <a:custGeom>
                            <a:avLst/>
                            <a:gdLst>
                              <a:gd name="connsiteX0" fmla="*/ 464654 w 464654"/>
                              <a:gd name="connsiteY0" fmla="*/ 454743 h 458682"/>
                              <a:gd name="connsiteX1" fmla="*/ 0 w 464654"/>
                              <a:gd name="connsiteY1" fmla="*/ 0 h 458682"/>
                              <a:gd name="connsiteX2" fmla="*/ 464654 w 464654"/>
                              <a:gd name="connsiteY2" fmla="*/ 458682 h 4586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64654" h="458682">
                                <a:moveTo>
                                  <a:pt x="464654" y="454743"/>
                                </a:moveTo>
                                <a:cubicBezTo>
                                  <a:pt x="309558" y="302442"/>
                                  <a:pt x="154673" y="150861"/>
                                  <a:pt x="0" y="0"/>
                                </a:cubicBezTo>
                                <a:lnTo>
                                  <a:pt x="464654" y="458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Vrije vorm: vorm 286"/>
                        <wps:cNvSpPr/>
                        <wps:spPr>
                          <a:xfrm>
                            <a:off x="5835049" y="0"/>
                            <a:ext cx="792085" cy="780649"/>
                          </a:xfrm>
                          <a:custGeom>
                            <a:avLst/>
                            <a:gdLst>
                              <a:gd name="connsiteX0" fmla="*/ 792085 w 792085"/>
                              <a:gd name="connsiteY0" fmla="*/ 718772 h 780649"/>
                              <a:gd name="connsiteX1" fmla="*/ 62767 w 792085"/>
                              <a:gd name="connsiteY1" fmla="*/ 0 h 780649"/>
                              <a:gd name="connsiteX2" fmla="*/ 0 w 792085"/>
                              <a:gd name="connsiteY2" fmla="*/ 0 h 780649"/>
                              <a:gd name="connsiteX3" fmla="*/ 792085 w 792085"/>
                              <a:gd name="connsiteY3" fmla="*/ 780649 h 780649"/>
                              <a:gd name="connsiteX4" fmla="*/ 792085 w 792085"/>
                              <a:gd name="connsiteY4" fmla="*/ 718772 h 7806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92085" h="780649">
                                <a:moveTo>
                                  <a:pt x="792085" y="718772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792085" y="780649"/>
                                </a:lnTo>
                                <a:lnTo>
                                  <a:pt x="792085" y="718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Vrije vorm: vorm 287"/>
                        <wps:cNvSpPr/>
                        <wps:spPr>
                          <a:xfrm>
                            <a:off x="5764785" y="11943"/>
                            <a:ext cx="835157" cy="823086"/>
                          </a:xfrm>
                          <a:custGeom>
                            <a:avLst/>
                            <a:gdLst>
                              <a:gd name="connsiteX0" fmla="*/ 0 w 835157"/>
                              <a:gd name="connsiteY0" fmla="*/ 0 h 823086"/>
                              <a:gd name="connsiteX1" fmla="*/ 835158 w 835157"/>
                              <a:gd name="connsiteY1" fmla="*/ 823087 h 8230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35157" h="823086">
                                <a:moveTo>
                                  <a:pt x="0" y="0"/>
                                </a:moveTo>
                                <a:cubicBezTo>
                                  <a:pt x="266824" y="284358"/>
                                  <a:pt x="552198" y="549783"/>
                                  <a:pt x="835158" y="8230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Vrije vorm: vorm 290"/>
                        <wps:cNvSpPr/>
                        <wps:spPr>
                          <a:xfrm>
                            <a:off x="5721331" y="0"/>
                            <a:ext cx="905802" cy="892715"/>
                          </a:xfrm>
                          <a:custGeom>
                            <a:avLst/>
                            <a:gdLst>
                              <a:gd name="connsiteX0" fmla="*/ 905802 w 905802"/>
                              <a:gd name="connsiteY0" fmla="*/ 830837 h 892715"/>
                              <a:gd name="connsiteX1" fmla="*/ 62767 w 905802"/>
                              <a:gd name="connsiteY1" fmla="*/ 0 h 892715"/>
                              <a:gd name="connsiteX2" fmla="*/ 0 w 905802"/>
                              <a:gd name="connsiteY2" fmla="*/ 0 h 892715"/>
                              <a:gd name="connsiteX3" fmla="*/ 905802 w 905802"/>
                              <a:gd name="connsiteY3" fmla="*/ 892715 h 892715"/>
                              <a:gd name="connsiteX4" fmla="*/ 905802 w 905802"/>
                              <a:gd name="connsiteY4" fmla="*/ 830837 h 8927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05802" h="892715">
                                <a:moveTo>
                                  <a:pt x="905802" y="830837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05802" y="892715"/>
                                </a:lnTo>
                                <a:lnTo>
                                  <a:pt x="905802" y="830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Vrije vorm: vorm 382"/>
                        <wps:cNvSpPr/>
                        <wps:spPr>
                          <a:xfrm>
                            <a:off x="5651068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677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677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677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7990" y="307863"/>
                                  <a:pt x="623477" y="617887"/>
                                  <a:pt x="93667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Vrije vorm: vorm 383"/>
                        <wps:cNvSpPr/>
                        <wps:spPr>
                          <a:xfrm>
                            <a:off x="5607614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Vrije vorm: vorm 384"/>
                        <wps:cNvSpPr/>
                        <wps:spPr>
                          <a:xfrm>
                            <a:off x="5537350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297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297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297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7355" y="307863"/>
                                  <a:pt x="622715" y="617887"/>
                                  <a:pt x="93629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Vrije vorm: vorm 385"/>
                        <wps:cNvSpPr/>
                        <wps:spPr>
                          <a:xfrm>
                            <a:off x="5493896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Vrije vorm: vorm 386"/>
                        <wps:cNvSpPr/>
                        <wps:spPr>
                          <a:xfrm>
                            <a:off x="5423632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043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043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043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720" y="307863"/>
                                  <a:pt x="622080" y="617887"/>
                                  <a:pt x="93604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Vrije vorm: vorm 387"/>
                        <wps:cNvSpPr/>
                        <wps:spPr>
                          <a:xfrm>
                            <a:off x="5380178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Vrije vorm: vorm 388"/>
                        <wps:cNvSpPr/>
                        <wps:spPr>
                          <a:xfrm>
                            <a:off x="5309915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5788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5788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5788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085" y="307863"/>
                                  <a:pt x="621318" y="617887"/>
                                  <a:pt x="935788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Vrije vorm: vorm 389"/>
                        <wps:cNvSpPr/>
                        <wps:spPr>
                          <a:xfrm>
                            <a:off x="526658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Vrije vorm: vorm 390"/>
                        <wps:cNvSpPr/>
                        <wps:spPr>
                          <a:xfrm>
                            <a:off x="5196705" y="11943"/>
                            <a:ext cx="937567" cy="924479"/>
                          </a:xfrm>
                          <a:custGeom>
                            <a:avLst/>
                            <a:gdLst>
                              <a:gd name="connsiteX0" fmla="*/ 934899 w 937567"/>
                              <a:gd name="connsiteY0" fmla="*/ 924480 h 924479"/>
                              <a:gd name="connsiteX1" fmla="*/ 937567 w 937567"/>
                              <a:gd name="connsiteY1" fmla="*/ 924480 h 924479"/>
                              <a:gd name="connsiteX2" fmla="*/ 0 w 937567"/>
                              <a:gd name="connsiteY2" fmla="*/ 0 h 924479"/>
                              <a:gd name="connsiteX3" fmla="*/ 934899 w 937567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567" h="924479">
                                <a:moveTo>
                                  <a:pt x="934899" y="924480"/>
                                </a:moveTo>
                                <a:lnTo>
                                  <a:pt x="937567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4941" y="307863"/>
                                  <a:pt x="620047" y="617887"/>
                                  <a:pt x="934899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Vrije vorm: vorm 391"/>
                        <wps:cNvSpPr/>
                        <wps:spPr>
                          <a:xfrm>
                            <a:off x="5152870" y="0"/>
                            <a:ext cx="1012786" cy="936423"/>
                          </a:xfrm>
                          <a:custGeom>
                            <a:avLst/>
                            <a:gdLst>
                              <a:gd name="connsiteX0" fmla="*/ 1012786 w 1012786"/>
                              <a:gd name="connsiteY0" fmla="*/ 936423 h 936423"/>
                              <a:gd name="connsiteX1" fmla="*/ 62767 w 1012786"/>
                              <a:gd name="connsiteY1" fmla="*/ 0 h 936423"/>
                              <a:gd name="connsiteX2" fmla="*/ 0 w 1012786"/>
                              <a:gd name="connsiteY2" fmla="*/ 0 h 936423"/>
                              <a:gd name="connsiteX3" fmla="*/ 950019 w 1012786"/>
                              <a:gd name="connsiteY3" fmla="*/ 936423 h 936423"/>
                              <a:gd name="connsiteX4" fmla="*/ 1012786 w 1012786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6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Vrije vorm: vorm 392"/>
                        <wps:cNvSpPr/>
                        <wps:spPr>
                          <a:xfrm>
                            <a:off x="5082352" y="11943"/>
                            <a:ext cx="938202" cy="924479"/>
                          </a:xfrm>
                          <a:custGeom>
                            <a:avLst/>
                            <a:gdLst>
                              <a:gd name="connsiteX0" fmla="*/ 935280 w 938202"/>
                              <a:gd name="connsiteY0" fmla="*/ 924480 h 924479"/>
                              <a:gd name="connsiteX1" fmla="*/ 938202 w 938202"/>
                              <a:gd name="connsiteY1" fmla="*/ 924480 h 924479"/>
                              <a:gd name="connsiteX2" fmla="*/ 0 w 938202"/>
                              <a:gd name="connsiteY2" fmla="*/ 0 h 924479"/>
                              <a:gd name="connsiteX3" fmla="*/ 935280 w 938202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202" h="924479">
                                <a:moveTo>
                                  <a:pt x="935280" y="924480"/>
                                </a:moveTo>
                                <a:lnTo>
                                  <a:pt x="938202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4941" y="307863"/>
                                  <a:pt x="620047" y="617887"/>
                                  <a:pt x="935280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Vrije vorm: vorm 393"/>
                        <wps:cNvSpPr/>
                        <wps:spPr>
                          <a:xfrm>
                            <a:off x="5039153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Vrije vorm: vorm 394"/>
                        <wps:cNvSpPr/>
                        <wps:spPr>
                          <a:xfrm>
                            <a:off x="4968889" y="11943"/>
                            <a:ext cx="316757" cy="312310"/>
                          </a:xfrm>
                          <a:custGeom>
                            <a:avLst/>
                            <a:gdLst>
                              <a:gd name="connsiteX0" fmla="*/ 316758 w 316757"/>
                              <a:gd name="connsiteY0" fmla="*/ 312311 h 312310"/>
                              <a:gd name="connsiteX1" fmla="*/ 0 w 316757"/>
                              <a:gd name="connsiteY1" fmla="*/ 0 h 3123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16757" h="312310">
                                <a:moveTo>
                                  <a:pt x="316758" y="312311"/>
                                </a:moveTo>
                                <a:cubicBezTo>
                                  <a:pt x="211722" y="207953"/>
                                  <a:pt x="106136" y="10384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Vrije vorm: vorm 395"/>
                        <wps:cNvSpPr/>
                        <wps:spPr>
                          <a:xfrm>
                            <a:off x="5285647" y="324254"/>
                            <a:ext cx="621190" cy="612169"/>
                          </a:xfrm>
                          <a:custGeom>
                            <a:avLst/>
                            <a:gdLst>
                              <a:gd name="connsiteX0" fmla="*/ 621191 w 621190"/>
                              <a:gd name="connsiteY0" fmla="*/ 612169 h 612169"/>
                              <a:gd name="connsiteX1" fmla="*/ 0 w 621190"/>
                              <a:gd name="connsiteY1" fmla="*/ 0 h 612169"/>
                              <a:gd name="connsiteX2" fmla="*/ 618903 w 621190"/>
                              <a:gd name="connsiteY2" fmla="*/ 612169 h 6121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21190" h="612169">
                                <a:moveTo>
                                  <a:pt x="621191" y="612169"/>
                                </a:moveTo>
                                <a:lnTo>
                                  <a:pt x="0" y="0"/>
                                </a:lnTo>
                                <a:cubicBezTo>
                                  <a:pt x="206343" y="204438"/>
                                  <a:pt x="411544" y="409002"/>
                                  <a:pt x="618903" y="6121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Vrije vorm: vorm 396"/>
                        <wps:cNvSpPr/>
                        <wps:spPr>
                          <a:xfrm>
                            <a:off x="4925435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Vrije vorm: vorm 397"/>
                        <wps:cNvSpPr/>
                        <wps:spPr>
                          <a:xfrm>
                            <a:off x="5079811" y="233279"/>
                            <a:ext cx="713308" cy="703143"/>
                          </a:xfrm>
                          <a:custGeom>
                            <a:avLst/>
                            <a:gdLst>
                              <a:gd name="connsiteX0" fmla="*/ 710767 w 713308"/>
                              <a:gd name="connsiteY0" fmla="*/ 703143 h 703143"/>
                              <a:gd name="connsiteX1" fmla="*/ 713308 w 713308"/>
                              <a:gd name="connsiteY1" fmla="*/ 703143 h 703143"/>
                              <a:gd name="connsiteX2" fmla="*/ 0 w 713308"/>
                              <a:gd name="connsiteY2" fmla="*/ 0 h 703143"/>
                              <a:gd name="connsiteX3" fmla="*/ 710767 w 713308"/>
                              <a:gd name="connsiteY3" fmla="*/ 703143 h 7031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13308" h="703143">
                                <a:moveTo>
                                  <a:pt x="710767" y="703143"/>
                                </a:moveTo>
                                <a:lnTo>
                                  <a:pt x="713308" y="703143"/>
                                </a:lnTo>
                                <a:lnTo>
                                  <a:pt x="0" y="0"/>
                                </a:lnTo>
                                <a:cubicBezTo>
                                  <a:pt x="237092" y="234805"/>
                                  <a:pt x="472659" y="469863"/>
                                  <a:pt x="710767" y="7031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Vrije vorm: vorm 398"/>
                        <wps:cNvSpPr/>
                        <wps:spPr>
                          <a:xfrm>
                            <a:off x="4855171" y="11943"/>
                            <a:ext cx="224639" cy="221336"/>
                          </a:xfrm>
                          <a:custGeom>
                            <a:avLst/>
                            <a:gdLst>
                              <a:gd name="connsiteX0" fmla="*/ 224640 w 224639"/>
                              <a:gd name="connsiteY0" fmla="*/ 221336 h 221336"/>
                              <a:gd name="connsiteX1" fmla="*/ 0 w 224639"/>
                              <a:gd name="connsiteY1" fmla="*/ 0 h 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24639" h="221336">
                                <a:moveTo>
                                  <a:pt x="224640" y="221336"/>
                                </a:moveTo>
                                <a:cubicBezTo>
                                  <a:pt x="150099" y="147558"/>
                                  <a:pt x="75219" y="737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Vrije vorm: vorm 399"/>
                        <wps:cNvSpPr/>
                        <wps:spPr>
                          <a:xfrm>
                            <a:off x="4811717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Vrije vorm: vorm 400"/>
                        <wps:cNvSpPr/>
                        <wps:spPr>
                          <a:xfrm>
                            <a:off x="4741454" y="11943"/>
                            <a:ext cx="937947" cy="924479"/>
                          </a:xfrm>
                          <a:custGeom>
                            <a:avLst/>
                            <a:gdLst>
                              <a:gd name="connsiteX0" fmla="*/ 931595 w 937947"/>
                              <a:gd name="connsiteY0" fmla="*/ 924480 h 924479"/>
                              <a:gd name="connsiteX1" fmla="*/ 937948 w 937947"/>
                              <a:gd name="connsiteY1" fmla="*/ 924480 h 924479"/>
                              <a:gd name="connsiteX2" fmla="*/ 0 w 937947"/>
                              <a:gd name="connsiteY2" fmla="*/ 0 h 924479"/>
                              <a:gd name="connsiteX3" fmla="*/ 644569 w 937947"/>
                              <a:gd name="connsiteY3" fmla="*/ 644823 h 924479"/>
                              <a:gd name="connsiteX4" fmla="*/ 931595 w 937947"/>
                              <a:gd name="connsiteY4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7947" h="924479">
                                <a:moveTo>
                                  <a:pt x="931595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212188" y="221209"/>
                                  <a:pt x="428442" y="420565"/>
                                  <a:pt x="644569" y="644823"/>
                                </a:cubicBezTo>
                                <a:cubicBezTo>
                                  <a:pt x="743040" y="741134"/>
                                  <a:pt x="836428" y="833125"/>
                                  <a:pt x="931595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Vrije vorm: vorm 401"/>
                        <wps:cNvSpPr/>
                        <wps:spPr>
                          <a:xfrm>
                            <a:off x="4698000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Vrije vorm: vorm 402"/>
                        <wps:cNvSpPr/>
                        <wps:spPr>
                          <a:xfrm>
                            <a:off x="4627736" y="11943"/>
                            <a:ext cx="938964" cy="924479"/>
                          </a:xfrm>
                          <a:custGeom>
                            <a:avLst/>
                            <a:gdLst>
                              <a:gd name="connsiteX0" fmla="*/ 938965 w 938964"/>
                              <a:gd name="connsiteY0" fmla="*/ 924480 h 924479"/>
                              <a:gd name="connsiteX1" fmla="*/ 0 w 938964"/>
                              <a:gd name="connsiteY1" fmla="*/ 0 h 924479"/>
                              <a:gd name="connsiteX2" fmla="*/ 937440 w 938964"/>
                              <a:gd name="connsiteY2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8964" h="924479">
                                <a:moveTo>
                                  <a:pt x="938965" y="924480"/>
                                </a:moveTo>
                                <a:cubicBezTo>
                                  <a:pt x="623351" y="612169"/>
                                  <a:pt x="314852" y="309261"/>
                                  <a:pt x="0" y="0"/>
                                </a:cubicBezTo>
                                <a:lnTo>
                                  <a:pt x="937440" y="924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Vrije vorm: vorm 403"/>
                        <wps:cNvSpPr/>
                        <wps:spPr>
                          <a:xfrm>
                            <a:off x="4584282" y="0"/>
                            <a:ext cx="1012786" cy="936423"/>
                          </a:xfrm>
                          <a:custGeom>
                            <a:avLst/>
                            <a:gdLst>
                              <a:gd name="connsiteX0" fmla="*/ 1012786 w 1012786"/>
                              <a:gd name="connsiteY0" fmla="*/ 936423 h 936423"/>
                              <a:gd name="connsiteX1" fmla="*/ 62767 w 1012786"/>
                              <a:gd name="connsiteY1" fmla="*/ 0 h 936423"/>
                              <a:gd name="connsiteX2" fmla="*/ 0 w 1012786"/>
                              <a:gd name="connsiteY2" fmla="*/ 0 h 936423"/>
                              <a:gd name="connsiteX3" fmla="*/ 950019 w 1012786"/>
                              <a:gd name="connsiteY3" fmla="*/ 936423 h 936423"/>
                              <a:gd name="connsiteX4" fmla="*/ 1012786 w 1012786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6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Vrije vorm: vorm 404"/>
                        <wps:cNvSpPr/>
                        <wps:spPr>
                          <a:xfrm>
                            <a:off x="4642475" y="138494"/>
                            <a:ext cx="814573" cy="797929"/>
                          </a:xfrm>
                          <a:custGeom>
                            <a:avLst/>
                            <a:gdLst>
                              <a:gd name="connsiteX0" fmla="*/ 814574 w 814573"/>
                              <a:gd name="connsiteY0" fmla="*/ 797929 h 797929"/>
                              <a:gd name="connsiteX1" fmla="*/ 183981 w 814573"/>
                              <a:gd name="connsiteY1" fmla="*/ 169369 h 797929"/>
                              <a:gd name="connsiteX2" fmla="*/ 0 w 814573"/>
                              <a:gd name="connsiteY2" fmla="*/ 0 h 797929"/>
                              <a:gd name="connsiteX3" fmla="*/ 809492 w 814573"/>
                              <a:gd name="connsiteY3" fmla="*/ 797929 h 7979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4573" h="797929">
                                <a:moveTo>
                                  <a:pt x="814574" y="797929"/>
                                </a:moveTo>
                                <a:cubicBezTo>
                                  <a:pt x="604165" y="589807"/>
                                  <a:pt x="390325" y="390706"/>
                                  <a:pt x="183981" y="169369"/>
                                </a:cubicBezTo>
                                <a:cubicBezTo>
                                  <a:pt x="119054" y="112701"/>
                                  <a:pt x="58193" y="56160"/>
                                  <a:pt x="0" y="0"/>
                                </a:cubicBezTo>
                                <a:lnTo>
                                  <a:pt x="809492" y="7979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Vrije vorm: vorm 405"/>
                        <wps:cNvSpPr/>
                        <wps:spPr>
                          <a:xfrm>
                            <a:off x="4514018" y="11943"/>
                            <a:ext cx="128456" cy="126550"/>
                          </a:xfrm>
                          <a:custGeom>
                            <a:avLst/>
                            <a:gdLst>
                              <a:gd name="connsiteX0" fmla="*/ 128457 w 128456"/>
                              <a:gd name="connsiteY0" fmla="*/ 126551 h 126550"/>
                              <a:gd name="connsiteX1" fmla="*/ 0 w 128456"/>
                              <a:gd name="connsiteY1" fmla="*/ 0 h 126550"/>
                              <a:gd name="connsiteX2" fmla="*/ 128457 w 128456"/>
                              <a:gd name="connsiteY2" fmla="*/ 126551 h 1265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8456" h="126550">
                                <a:moveTo>
                                  <a:pt x="128457" y="126551"/>
                                </a:moveTo>
                                <a:lnTo>
                                  <a:pt x="0" y="0"/>
                                </a:lnTo>
                                <a:cubicBezTo>
                                  <a:pt x="41591" y="41675"/>
                                  <a:pt x="84410" y="83859"/>
                                  <a:pt x="128457" y="1265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Vrije vorm: vorm 406"/>
                        <wps:cNvSpPr/>
                        <wps:spPr>
                          <a:xfrm>
                            <a:off x="4470564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Vrije vorm: vorm 407"/>
                        <wps:cNvSpPr/>
                        <wps:spPr>
                          <a:xfrm>
                            <a:off x="4553661" y="163016"/>
                            <a:ext cx="789289" cy="773406"/>
                          </a:xfrm>
                          <a:custGeom>
                            <a:avLst/>
                            <a:gdLst>
                              <a:gd name="connsiteX0" fmla="*/ 789289 w 789289"/>
                              <a:gd name="connsiteY0" fmla="*/ 773407 h 773406"/>
                              <a:gd name="connsiteX1" fmla="*/ 158442 w 789289"/>
                              <a:gd name="connsiteY1" fmla="*/ 144847 h 773406"/>
                              <a:gd name="connsiteX2" fmla="*/ 0 w 789289"/>
                              <a:gd name="connsiteY2" fmla="*/ 0 h 773406"/>
                              <a:gd name="connsiteX3" fmla="*/ 784588 w 789289"/>
                              <a:gd name="connsiteY3" fmla="*/ 773407 h 773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89289" h="773406">
                                <a:moveTo>
                                  <a:pt x="789289" y="773407"/>
                                </a:moveTo>
                                <a:cubicBezTo>
                                  <a:pt x="578499" y="565285"/>
                                  <a:pt x="364659" y="366183"/>
                                  <a:pt x="158442" y="144847"/>
                                </a:cubicBezTo>
                                <a:cubicBezTo>
                                  <a:pt x="102791" y="96438"/>
                                  <a:pt x="50315" y="48028"/>
                                  <a:pt x="0" y="0"/>
                                </a:cubicBezTo>
                                <a:lnTo>
                                  <a:pt x="784588" y="773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Vrije vorm: vorm 408"/>
                        <wps:cNvSpPr/>
                        <wps:spPr>
                          <a:xfrm>
                            <a:off x="4400301" y="11943"/>
                            <a:ext cx="153360" cy="151072"/>
                          </a:xfrm>
                          <a:custGeom>
                            <a:avLst/>
                            <a:gdLst>
                              <a:gd name="connsiteX0" fmla="*/ 153360 w 153360"/>
                              <a:gd name="connsiteY0" fmla="*/ 151073 h 151072"/>
                              <a:gd name="connsiteX1" fmla="*/ 0 w 153360"/>
                              <a:gd name="connsiteY1" fmla="*/ 0 h 151072"/>
                              <a:gd name="connsiteX2" fmla="*/ 153360 w 153360"/>
                              <a:gd name="connsiteY2" fmla="*/ 151073 h 1510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3360" h="151072">
                                <a:moveTo>
                                  <a:pt x="153360" y="151073"/>
                                </a:moveTo>
                                <a:lnTo>
                                  <a:pt x="0" y="0"/>
                                </a:lnTo>
                                <a:cubicBezTo>
                                  <a:pt x="49172" y="49680"/>
                                  <a:pt x="99995" y="100122"/>
                                  <a:pt x="153360" y="1510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Vrije vorm: vorm 409"/>
                        <wps:cNvSpPr/>
                        <wps:spPr>
                          <a:xfrm>
                            <a:off x="4356846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Vrije vorm: vorm 410"/>
                        <wps:cNvSpPr/>
                        <wps:spPr>
                          <a:xfrm>
                            <a:off x="5038136" y="752696"/>
                            <a:ext cx="189190" cy="183726"/>
                          </a:xfrm>
                          <a:custGeom>
                            <a:avLst/>
                            <a:gdLst>
                              <a:gd name="connsiteX0" fmla="*/ 189191 w 189190"/>
                              <a:gd name="connsiteY0" fmla="*/ 183727 h 183726"/>
                              <a:gd name="connsiteX1" fmla="*/ 0 w 189190"/>
                              <a:gd name="connsiteY1" fmla="*/ 0 h 183726"/>
                              <a:gd name="connsiteX2" fmla="*/ 186395 w 189190"/>
                              <a:gd name="connsiteY2" fmla="*/ 183727 h 183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89190" h="183726">
                                <a:moveTo>
                                  <a:pt x="189191" y="183727"/>
                                </a:moveTo>
                                <a:cubicBezTo>
                                  <a:pt x="126424" y="122061"/>
                                  <a:pt x="63360" y="60819"/>
                                  <a:pt x="0" y="0"/>
                                </a:cubicBezTo>
                                <a:lnTo>
                                  <a:pt x="186395" y="183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Vrije vorm: vorm 411"/>
                        <wps:cNvSpPr/>
                        <wps:spPr>
                          <a:xfrm>
                            <a:off x="4286583" y="11943"/>
                            <a:ext cx="751552" cy="740752"/>
                          </a:xfrm>
                          <a:custGeom>
                            <a:avLst/>
                            <a:gdLst>
                              <a:gd name="connsiteX0" fmla="*/ 751553 w 751552"/>
                              <a:gd name="connsiteY0" fmla="*/ 740753 h 740752"/>
                              <a:gd name="connsiteX1" fmla="*/ 0 w 751552"/>
                              <a:gd name="connsiteY1" fmla="*/ 0 h 740752"/>
                              <a:gd name="connsiteX2" fmla="*/ 751553 w 751552"/>
                              <a:gd name="connsiteY2" fmla="*/ 740753 h 7407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51552" h="740752">
                                <a:moveTo>
                                  <a:pt x="751553" y="740753"/>
                                </a:moveTo>
                                <a:lnTo>
                                  <a:pt x="0" y="0"/>
                                </a:lnTo>
                                <a:cubicBezTo>
                                  <a:pt x="241539" y="255642"/>
                                  <a:pt x="497435" y="496292"/>
                                  <a:pt x="751553" y="7407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Vrije vorm: vorm 412"/>
                        <wps:cNvSpPr/>
                        <wps:spPr>
                          <a:xfrm>
                            <a:off x="4243129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Vrije vorm: vorm 413"/>
                        <wps:cNvSpPr/>
                        <wps:spPr>
                          <a:xfrm>
                            <a:off x="4172866" y="11943"/>
                            <a:ext cx="771119" cy="759938"/>
                          </a:xfrm>
                          <a:custGeom>
                            <a:avLst/>
                            <a:gdLst>
                              <a:gd name="connsiteX0" fmla="*/ 771120 w 771119"/>
                              <a:gd name="connsiteY0" fmla="*/ 759939 h 759938"/>
                              <a:gd name="connsiteX1" fmla="*/ 0 w 771119"/>
                              <a:gd name="connsiteY1" fmla="*/ 0 h 759938"/>
                              <a:gd name="connsiteX2" fmla="*/ 771120 w 771119"/>
                              <a:gd name="connsiteY2" fmla="*/ 759939 h 7599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71119" h="759938">
                                <a:moveTo>
                                  <a:pt x="771120" y="759939"/>
                                </a:moveTo>
                                <a:lnTo>
                                  <a:pt x="0" y="0"/>
                                </a:lnTo>
                                <a:cubicBezTo>
                                  <a:pt x="247384" y="262376"/>
                                  <a:pt x="510268" y="508998"/>
                                  <a:pt x="771120" y="7599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Vrije vorm: vorm 414"/>
                        <wps:cNvSpPr/>
                        <wps:spPr>
                          <a:xfrm>
                            <a:off x="4943985" y="771246"/>
                            <a:ext cx="169242" cy="165176"/>
                          </a:xfrm>
                          <a:custGeom>
                            <a:avLst/>
                            <a:gdLst>
                              <a:gd name="connsiteX0" fmla="*/ 169242 w 169242"/>
                              <a:gd name="connsiteY0" fmla="*/ 165176 h 165176"/>
                              <a:gd name="connsiteX1" fmla="*/ 0 w 169242"/>
                              <a:gd name="connsiteY1" fmla="*/ 0 h 165176"/>
                              <a:gd name="connsiteX2" fmla="*/ 166828 w 169242"/>
                              <a:gd name="connsiteY2" fmla="*/ 165176 h 165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69242" h="165176">
                                <a:moveTo>
                                  <a:pt x="169242" y="165176"/>
                                </a:moveTo>
                                <a:cubicBezTo>
                                  <a:pt x="113083" y="110033"/>
                                  <a:pt x="56669" y="54974"/>
                                  <a:pt x="0" y="0"/>
                                </a:cubicBezTo>
                                <a:lnTo>
                                  <a:pt x="166828" y="1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Vrije vorm: vorm 415"/>
                        <wps:cNvSpPr/>
                        <wps:spPr>
                          <a:xfrm>
                            <a:off x="4129411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Vrije vorm: vorm 416"/>
                        <wps:cNvSpPr/>
                        <wps:spPr>
                          <a:xfrm>
                            <a:off x="4265491" y="215237"/>
                            <a:ext cx="735416" cy="721185"/>
                          </a:xfrm>
                          <a:custGeom>
                            <a:avLst/>
                            <a:gdLst>
                              <a:gd name="connsiteX0" fmla="*/ 735417 w 735416"/>
                              <a:gd name="connsiteY0" fmla="*/ 721186 h 721185"/>
                              <a:gd name="connsiteX1" fmla="*/ 0 w 735416"/>
                              <a:gd name="connsiteY1" fmla="*/ 0 h 721185"/>
                              <a:gd name="connsiteX2" fmla="*/ 731605 w 735416"/>
                              <a:gd name="connsiteY2" fmla="*/ 721186 h 7211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35416" h="721185">
                                <a:moveTo>
                                  <a:pt x="735417" y="721186"/>
                                </a:moveTo>
                                <a:cubicBezTo>
                                  <a:pt x="490955" y="477614"/>
                                  <a:pt x="245097" y="239633"/>
                                  <a:pt x="0" y="0"/>
                                </a:cubicBezTo>
                                <a:lnTo>
                                  <a:pt x="731605" y="721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Vrije vorm: vorm 417"/>
                        <wps:cNvSpPr/>
                        <wps:spPr>
                          <a:xfrm>
                            <a:off x="4059148" y="11943"/>
                            <a:ext cx="206343" cy="203294"/>
                          </a:xfrm>
                          <a:custGeom>
                            <a:avLst/>
                            <a:gdLst>
                              <a:gd name="connsiteX0" fmla="*/ 206343 w 206343"/>
                              <a:gd name="connsiteY0" fmla="*/ 203294 h 203294"/>
                              <a:gd name="connsiteX1" fmla="*/ 0 w 206343"/>
                              <a:gd name="connsiteY1" fmla="*/ 0 h 203294"/>
                              <a:gd name="connsiteX2" fmla="*/ 206343 w 206343"/>
                              <a:gd name="connsiteY2" fmla="*/ 203294 h 2032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6343" h="203294">
                                <a:moveTo>
                                  <a:pt x="206343" y="203294"/>
                                </a:moveTo>
                                <a:lnTo>
                                  <a:pt x="0" y="0"/>
                                </a:lnTo>
                                <a:cubicBezTo>
                                  <a:pt x="68527" y="68273"/>
                                  <a:pt x="137308" y="136038"/>
                                  <a:pt x="206343" y="2032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Vrije vorm: vorm 418"/>
                        <wps:cNvSpPr/>
                        <wps:spPr>
                          <a:xfrm>
                            <a:off x="4015693" y="0"/>
                            <a:ext cx="1012786" cy="936423"/>
                          </a:xfrm>
                          <a:custGeom>
                            <a:avLst/>
                            <a:gdLst>
                              <a:gd name="connsiteX0" fmla="*/ 1012786 w 1012786"/>
                              <a:gd name="connsiteY0" fmla="*/ 936423 h 936423"/>
                              <a:gd name="connsiteX1" fmla="*/ 62767 w 1012786"/>
                              <a:gd name="connsiteY1" fmla="*/ 0 h 936423"/>
                              <a:gd name="connsiteX2" fmla="*/ 0 w 1012786"/>
                              <a:gd name="connsiteY2" fmla="*/ 0 h 936423"/>
                              <a:gd name="connsiteX3" fmla="*/ 950019 w 1012786"/>
                              <a:gd name="connsiteY3" fmla="*/ 936423 h 936423"/>
                              <a:gd name="connsiteX4" fmla="*/ 1012786 w 1012786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6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Vrije vorm: vorm 419"/>
                        <wps:cNvSpPr/>
                        <wps:spPr>
                          <a:xfrm>
                            <a:off x="4226103" y="288423"/>
                            <a:ext cx="660705" cy="647999"/>
                          </a:xfrm>
                          <a:custGeom>
                            <a:avLst/>
                            <a:gdLst>
                              <a:gd name="connsiteX0" fmla="*/ 660706 w 660705"/>
                              <a:gd name="connsiteY0" fmla="*/ 648000 h 647999"/>
                              <a:gd name="connsiteX1" fmla="*/ 0 w 660705"/>
                              <a:gd name="connsiteY1" fmla="*/ 0 h 647999"/>
                              <a:gd name="connsiteX2" fmla="*/ 657148 w 660705"/>
                              <a:gd name="connsiteY2" fmla="*/ 648000 h 6479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60705" h="647999">
                                <a:moveTo>
                                  <a:pt x="660706" y="648000"/>
                                </a:moveTo>
                                <a:cubicBezTo>
                                  <a:pt x="441021" y="429205"/>
                                  <a:pt x="219685" y="215111"/>
                                  <a:pt x="0" y="0"/>
                                </a:cubicBezTo>
                                <a:lnTo>
                                  <a:pt x="657148" y="64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Vrije vorm: vorm 420"/>
                        <wps:cNvSpPr/>
                        <wps:spPr>
                          <a:xfrm>
                            <a:off x="3945430" y="11943"/>
                            <a:ext cx="280800" cy="276734"/>
                          </a:xfrm>
                          <a:custGeom>
                            <a:avLst/>
                            <a:gdLst>
                              <a:gd name="connsiteX0" fmla="*/ 280800 w 280800"/>
                              <a:gd name="connsiteY0" fmla="*/ 276734 h 276734"/>
                              <a:gd name="connsiteX1" fmla="*/ 0 w 280800"/>
                              <a:gd name="connsiteY1" fmla="*/ 0 h 276734"/>
                              <a:gd name="connsiteX2" fmla="*/ 280800 w 280800"/>
                              <a:gd name="connsiteY2" fmla="*/ 276734 h 2767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80800" h="276734">
                                <a:moveTo>
                                  <a:pt x="280800" y="276734"/>
                                </a:moveTo>
                                <a:lnTo>
                                  <a:pt x="0" y="0"/>
                                </a:lnTo>
                                <a:cubicBezTo>
                                  <a:pt x="93177" y="92668"/>
                                  <a:pt x="186777" y="184913"/>
                                  <a:pt x="280800" y="2767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Vrije vorm: vorm 421"/>
                        <wps:cNvSpPr/>
                        <wps:spPr>
                          <a:xfrm>
                            <a:off x="3901976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Vrije vorm: vorm 422"/>
                        <wps:cNvSpPr/>
                        <wps:spPr>
                          <a:xfrm>
                            <a:off x="4665854" y="834013"/>
                            <a:ext cx="105331" cy="102409"/>
                          </a:xfrm>
                          <a:custGeom>
                            <a:avLst/>
                            <a:gdLst>
                              <a:gd name="connsiteX0" fmla="*/ 105332 w 105331"/>
                              <a:gd name="connsiteY0" fmla="*/ 102409 h 102409"/>
                              <a:gd name="connsiteX1" fmla="*/ 0 w 105331"/>
                              <a:gd name="connsiteY1" fmla="*/ 0 h 102409"/>
                              <a:gd name="connsiteX2" fmla="*/ 103807 w 105331"/>
                              <a:gd name="connsiteY2" fmla="*/ 102409 h 1024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05331" h="102409">
                                <a:moveTo>
                                  <a:pt x="105332" y="102409"/>
                                </a:moveTo>
                                <a:cubicBezTo>
                                  <a:pt x="70264" y="68527"/>
                                  <a:pt x="35153" y="34391"/>
                                  <a:pt x="0" y="0"/>
                                </a:cubicBezTo>
                                <a:lnTo>
                                  <a:pt x="103807" y="102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Vrije vorm: vorm 423"/>
                        <wps:cNvSpPr/>
                        <wps:spPr>
                          <a:xfrm>
                            <a:off x="3831713" y="11943"/>
                            <a:ext cx="834141" cy="822070"/>
                          </a:xfrm>
                          <a:custGeom>
                            <a:avLst/>
                            <a:gdLst>
                              <a:gd name="connsiteX0" fmla="*/ 834141 w 834141"/>
                              <a:gd name="connsiteY0" fmla="*/ 822070 h 822070"/>
                              <a:gd name="connsiteX1" fmla="*/ 0 w 834141"/>
                              <a:gd name="connsiteY1" fmla="*/ 0 h 822070"/>
                              <a:gd name="connsiteX2" fmla="*/ 834141 w 834141"/>
                              <a:gd name="connsiteY2" fmla="*/ 822070 h 8220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34141" h="822070">
                                <a:moveTo>
                                  <a:pt x="834141" y="822070"/>
                                </a:moveTo>
                                <a:lnTo>
                                  <a:pt x="0" y="0"/>
                                </a:lnTo>
                                <a:cubicBezTo>
                                  <a:pt x="266061" y="283976"/>
                                  <a:pt x="551816" y="549148"/>
                                  <a:pt x="834141" y="8220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Vrije vorm: vorm 424"/>
                        <wps:cNvSpPr/>
                        <wps:spPr>
                          <a:xfrm>
                            <a:off x="378825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Vrije vorm: vorm 425"/>
                        <wps:cNvSpPr/>
                        <wps:spPr>
                          <a:xfrm>
                            <a:off x="3717995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6678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6678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6678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8118" y="307863"/>
                                  <a:pt x="623478" y="617887"/>
                                  <a:pt x="936678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Vrije vorm: vorm 426"/>
                        <wps:cNvSpPr/>
                        <wps:spPr>
                          <a:xfrm>
                            <a:off x="3674541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Vrije vorm: vorm 427"/>
                        <wps:cNvSpPr/>
                        <wps:spPr>
                          <a:xfrm>
                            <a:off x="3604277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296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296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296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7482" y="307863"/>
                                  <a:pt x="622715" y="617887"/>
                                  <a:pt x="936296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Vrije vorm: vorm 428"/>
                        <wps:cNvSpPr/>
                        <wps:spPr>
                          <a:xfrm>
                            <a:off x="3560823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Vrije vorm: vorm 429"/>
                        <wps:cNvSpPr/>
                        <wps:spPr>
                          <a:xfrm>
                            <a:off x="3490560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043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043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043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847" y="307863"/>
                                  <a:pt x="622080" y="617887"/>
                                  <a:pt x="93604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Vrije vorm: vorm 430"/>
                        <wps:cNvSpPr/>
                        <wps:spPr>
                          <a:xfrm>
                            <a:off x="3447105" y="0"/>
                            <a:ext cx="1012786" cy="936423"/>
                          </a:xfrm>
                          <a:custGeom>
                            <a:avLst/>
                            <a:gdLst>
                              <a:gd name="connsiteX0" fmla="*/ 1012786 w 1012786"/>
                              <a:gd name="connsiteY0" fmla="*/ 936423 h 936423"/>
                              <a:gd name="connsiteX1" fmla="*/ 62767 w 1012786"/>
                              <a:gd name="connsiteY1" fmla="*/ 0 h 936423"/>
                              <a:gd name="connsiteX2" fmla="*/ 0 w 1012786"/>
                              <a:gd name="connsiteY2" fmla="*/ 0 h 936423"/>
                              <a:gd name="connsiteX3" fmla="*/ 950146 w 1012786"/>
                              <a:gd name="connsiteY3" fmla="*/ 936423 h 936423"/>
                              <a:gd name="connsiteX4" fmla="*/ 1012786 w 1012786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6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Vrije vorm: vorm 431"/>
                        <wps:cNvSpPr/>
                        <wps:spPr>
                          <a:xfrm>
                            <a:off x="3376842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5789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5789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5789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212" y="307863"/>
                                  <a:pt x="621318" y="617887"/>
                                  <a:pt x="935789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Vrije vorm: vorm 432"/>
                        <wps:cNvSpPr/>
                        <wps:spPr>
                          <a:xfrm>
                            <a:off x="333338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Vrije vorm: vorm 433"/>
                        <wps:cNvSpPr/>
                        <wps:spPr>
                          <a:xfrm>
                            <a:off x="3263124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5407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5407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5407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5576" y="307863"/>
                                  <a:pt x="620555" y="617887"/>
                                  <a:pt x="93540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Vrije vorm: vorm 434"/>
                        <wps:cNvSpPr/>
                        <wps:spPr>
                          <a:xfrm>
                            <a:off x="3219670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Vrije vorm: vorm 435"/>
                        <wps:cNvSpPr/>
                        <wps:spPr>
                          <a:xfrm>
                            <a:off x="3149406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5153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5153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5153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5068" y="307863"/>
                                  <a:pt x="619920" y="617887"/>
                                  <a:pt x="93515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Vrije vorm: vorm 436"/>
                        <wps:cNvSpPr/>
                        <wps:spPr>
                          <a:xfrm>
                            <a:off x="3106080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640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640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Vrije vorm: vorm 437"/>
                        <wps:cNvSpPr/>
                        <wps:spPr>
                          <a:xfrm>
                            <a:off x="3356385" y="327938"/>
                            <a:ext cx="617378" cy="608484"/>
                          </a:xfrm>
                          <a:custGeom>
                            <a:avLst/>
                            <a:gdLst>
                              <a:gd name="connsiteX0" fmla="*/ 617379 w 617378"/>
                              <a:gd name="connsiteY0" fmla="*/ 608485 h 608484"/>
                              <a:gd name="connsiteX1" fmla="*/ 0 w 617378"/>
                              <a:gd name="connsiteY1" fmla="*/ 0 h 608484"/>
                              <a:gd name="connsiteX2" fmla="*/ 615092 w 617378"/>
                              <a:gd name="connsiteY2" fmla="*/ 608485 h 6084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17378" h="608484">
                                <a:moveTo>
                                  <a:pt x="617379" y="608485"/>
                                </a:moveTo>
                                <a:lnTo>
                                  <a:pt x="0" y="0"/>
                                </a:lnTo>
                                <a:cubicBezTo>
                                  <a:pt x="205073" y="203294"/>
                                  <a:pt x="409002" y="406588"/>
                                  <a:pt x="615092" y="6084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Vrije vorm: vorm 438"/>
                        <wps:cNvSpPr/>
                        <wps:spPr>
                          <a:xfrm>
                            <a:off x="3035689" y="11943"/>
                            <a:ext cx="320696" cy="315995"/>
                          </a:xfrm>
                          <a:custGeom>
                            <a:avLst/>
                            <a:gdLst>
                              <a:gd name="connsiteX0" fmla="*/ 320697 w 320696"/>
                              <a:gd name="connsiteY0" fmla="*/ 315995 h 315995"/>
                              <a:gd name="connsiteX1" fmla="*/ 0 w 320696"/>
                              <a:gd name="connsiteY1" fmla="*/ 0 h 3159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20696" h="315995">
                                <a:moveTo>
                                  <a:pt x="320697" y="315995"/>
                                </a:moveTo>
                                <a:cubicBezTo>
                                  <a:pt x="214306" y="210536"/>
                                  <a:pt x="107407" y="10520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Vrije vorm: vorm 439"/>
                        <wps:cNvSpPr/>
                        <wps:spPr>
                          <a:xfrm>
                            <a:off x="2992235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Vrije vorm: vorm 440"/>
                        <wps:cNvSpPr/>
                        <wps:spPr>
                          <a:xfrm>
                            <a:off x="3151948" y="238489"/>
                            <a:ext cx="708098" cy="697933"/>
                          </a:xfrm>
                          <a:custGeom>
                            <a:avLst/>
                            <a:gdLst>
                              <a:gd name="connsiteX0" fmla="*/ 705558 w 708098"/>
                              <a:gd name="connsiteY0" fmla="*/ 697934 h 697933"/>
                              <a:gd name="connsiteX1" fmla="*/ 708099 w 708098"/>
                              <a:gd name="connsiteY1" fmla="*/ 697934 h 697933"/>
                              <a:gd name="connsiteX2" fmla="*/ 0 w 708098"/>
                              <a:gd name="connsiteY2" fmla="*/ 0 h 697933"/>
                              <a:gd name="connsiteX3" fmla="*/ 705558 w 708098"/>
                              <a:gd name="connsiteY3" fmla="*/ 697934 h 6979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08098" h="697933">
                                <a:moveTo>
                                  <a:pt x="705558" y="697934"/>
                                </a:moveTo>
                                <a:lnTo>
                                  <a:pt x="708099" y="697934"/>
                                </a:lnTo>
                                <a:lnTo>
                                  <a:pt x="0" y="0"/>
                                </a:lnTo>
                                <a:cubicBezTo>
                                  <a:pt x="235313" y="233026"/>
                                  <a:pt x="469228" y="466433"/>
                                  <a:pt x="705558" y="6979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Vrije vorm: vorm 441"/>
                        <wps:cNvSpPr/>
                        <wps:spPr>
                          <a:xfrm>
                            <a:off x="2921971" y="11943"/>
                            <a:ext cx="229976" cy="226545"/>
                          </a:xfrm>
                          <a:custGeom>
                            <a:avLst/>
                            <a:gdLst>
                              <a:gd name="connsiteX0" fmla="*/ 229977 w 229976"/>
                              <a:gd name="connsiteY0" fmla="*/ 226546 h 226545"/>
                              <a:gd name="connsiteX1" fmla="*/ 0 w 229976"/>
                              <a:gd name="connsiteY1" fmla="*/ 0 h 2265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29976" h="226545">
                                <a:moveTo>
                                  <a:pt x="229977" y="226546"/>
                                </a:moveTo>
                                <a:cubicBezTo>
                                  <a:pt x="153741" y="150988"/>
                                  <a:pt x="77082" y="754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Vrije vorm: vorm 442"/>
                        <wps:cNvSpPr/>
                        <wps:spPr>
                          <a:xfrm>
                            <a:off x="2878644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Vrije vorm: vorm 443"/>
                        <wps:cNvSpPr/>
                        <wps:spPr>
                          <a:xfrm>
                            <a:off x="2808000" y="11943"/>
                            <a:ext cx="938329" cy="924479"/>
                          </a:xfrm>
                          <a:custGeom>
                            <a:avLst/>
                            <a:gdLst>
                              <a:gd name="connsiteX0" fmla="*/ 931977 w 938329"/>
                              <a:gd name="connsiteY0" fmla="*/ 924480 h 924479"/>
                              <a:gd name="connsiteX1" fmla="*/ 938330 w 938329"/>
                              <a:gd name="connsiteY1" fmla="*/ 924480 h 924479"/>
                              <a:gd name="connsiteX2" fmla="*/ 0 w 938329"/>
                              <a:gd name="connsiteY2" fmla="*/ 0 h 924479"/>
                              <a:gd name="connsiteX3" fmla="*/ 644824 w 938329"/>
                              <a:gd name="connsiteY3" fmla="*/ 644823 h 924479"/>
                              <a:gd name="connsiteX4" fmla="*/ 931977 w 938329"/>
                              <a:gd name="connsiteY4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8329" h="924479">
                                <a:moveTo>
                                  <a:pt x="931977" y="924480"/>
                                </a:moveTo>
                                <a:lnTo>
                                  <a:pt x="938330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212315" y="221209"/>
                                  <a:pt x="428569" y="420565"/>
                                  <a:pt x="644824" y="644823"/>
                                </a:cubicBezTo>
                                <a:cubicBezTo>
                                  <a:pt x="743421" y="741134"/>
                                  <a:pt x="837318" y="833125"/>
                                  <a:pt x="93197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Vrije vorm: vorm 444"/>
                        <wps:cNvSpPr/>
                        <wps:spPr>
                          <a:xfrm>
                            <a:off x="2764927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640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640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Vrije vorm: vorm 445"/>
                        <wps:cNvSpPr/>
                        <wps:spPr>
                          <a:xfrm>
                            <a:off x="2694536" y="11943"/>
                            <a:ext cx="939345" cy="924479"/>
                          </a:xfrm>
                          <a:custGeom>
                            <a:avLst/>
                            <a:gdLst>
                              <a:gd name="connsiteX0" fmla="*/ 939346 w 939345"/>
                              <a:gd name="connsiteY0" fmla="*/ 924480 h 924479"/>
                              <a:gd name="connsiteX1" fmla="*/ 0 w 939345"/>
                              <a:gd name="connsiteY1" fmla="*/ 0 h 924479"/>
                              <a:gd name="connsiteX2" fmla="*/ 938075 w 939345"/>
                              <a:gd name="connsiteY2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9345" h="924479">
                                <a:moveTo>
                                  <a:pt x="939346" y="924480"/>
                                </a:moveTo>
                                <a:cubicBezTo>
                                  <a:pt x="623478" y="612169"/>
                                  <a:pt x="314471" y="309261"/>
                                  <a:pt x="0" y="0"/>
                                </a:cubicBezTo>
                                <a:lnTo>
                                  <a:pt x="938075" y="924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Vrije vorm: vorm 446"/>
                        <wps:cNvSpPr/>
                        <wps:spPr>
                          <a:xfrm>
                            <a:off x="2651209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Vrije vorm: vorm 447"/>
                        <wps:cNvSpPr/>
                        <wps:spPr>
                          <a:xfrm>
                            <a:off x="2708004" y="137223"/>
                            <a:ext cx="815971" cy="799199"/>
                          </a:xfrm>
                          <a:custGeom>
                            <a:avLst/>
                            <a:gdLst>
                              <a:gd name="connsiteX0" fmla="*/ 815972 w 815971"/>
                              <a:gd name="connsiteY0" fmla="*/ 799200 h 799199"/>
                              <a:gd name="connsiteX1" fmla="*/ 185379 w 815971"/>
                              <a:gd name="connsiteY1" fmla="*/ 170640 h 799199"/>
                              <a:gd name="connsiteX2" fmla="*/ 0 w 815971"/>
                              <a:gd name="connsiteY2" fmla="*/ 0 h 799199"/>
                              <a:gd name="connsiteX3" fmla="*/ 811525 w 815971"/>
                              <a:gd name="connsiteY3" fmla="*/ 799200 h 7991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5971" h="799199">
                                <a:moveTo>
                                  <a:pt x="815972" y="799200"/>
                                </a:moveTo>
                                <a:cubicBezTo>
                                  <a:pt x="605562" y="591077"/>
                                  <a:pt x="392231" y="391976"/>
                                  <a:pt x="185379" y="170640"/>
                                </a:cubicBezTo>
                                <a:cubicBezTo>
                                  <a:pt x="119944" y="113591"/>
                                  <a:pt x="58320" y="56287"/>
                                  <a:pt x="0" y="0"/>
                                </a:cubicBezTo>
                                <a:lnTo>
                                  <a:pt x="811525" y="799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Vrije vorm: vorm 448"/>
                        <wps:cNvSpPr/>
                        <wps:spPr>
                          <a:xfrm>
                            <a:off x="2580945" y="11943"/>
                            <a:ext cx="127058" cy="125279"/>
                          </a:xfrm>
                          <a:custGeom>
                            <a:avLst/>
                            <a:gdLst>
                              <a:gd name="connsiteX0" fmla="*/ 127059 w 127058"/>
                              <a:gd name="connsiteY0" fmla="*/ 125280 h 125279"/>
                              <a:gd name="connsiteX1" fmla="*/ 0 w 127058"/>
                              <a:gd name="connsiteY1" fmla="*/ 0 h 125279"/>
                              <a:gd name="connsiteX2" fmla="*/ 127059 w 127058"/>
                              <a:gd name="connsiteY2" fmla="*/ 125280 h 1252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7058" h="125279">
                                <a:moveTo>
                                  <a:pt x="127059" y="125280"/>
                                </a:moveTo>
                                <a:lnTo>
                                  <a:pt x="0" y="0"/>
                                </a:lnTo>
                                <a:cubicBezTo>
                                  <a:pt x="41167" y="41167"/>
                                  <a:pt x="83351" y="83096"/>
                                  <a:pt x="127059" y="1252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Vrije vorm: vorm 449"/>
                        <wps:cNvSpPr/>
                        <wps:spPr>
                          <a:xfrm>
                            <a:off x="2537491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Vrije vorm: vorm 450"/>
                        <wps:cNvSpPr/>
                        <wps:spPr>
                          <a:xfrm>
                            <a:off x="2467228" y="11943"/>
                            <a:ext cx="152470" cy="150183"/>
                          </a:xfrm>
                          <a:custGeom>
                            <a:avLst/>
                            <a:gdLst>
                              <a:gd name="connsiteX0" fmla="*/ 152471 w 152470"/>
                              <a:gd name="connsiteY0" fmla="*/ 150183 h 150183"/>
                              <a:gd name="connsiteX1" fmla="*/ 0 w 152470"/>
                              <a:gd name="connsiteY1" fmla="*/ 0 h 150183"/>
                              <a:gd name="connsiteX2" fmla="*/ 152471 w 152470"/>
                              <a:gd name="connsiteY2" fmla="*/ 150183 h 1501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2470" h="150183">
                                <a:moveTo>
                                  <a:pt x="152471" y="150183"/>
                                </a:moveTo>
                                <a:lnTo>
                                  <a:pt x="0" y="0"/>
                                </a:lnTo>
                                <a:cubicBezTo>
                                  <a:pt x="48537" y="49426"/>
                                  <a:pt x="99360" y="99614"/>
                                  <a:pt x="152471" y="1501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Vrije vorm: vorm 451"/>
                        <wps:cNvSpPr/>
                        <wps:spPr>
                          <a:xfrm>
                            <a:off x="2619698" y="162127"/>
                            <a:ext cx="790178" cy="774296"/>
                          </a:xfrm>
                          <a:custGeom>
                            <a:avLst/>
                            <a:gdLst>
                              <a:gd name="connsiteX0" fmla="*/ 790179 w 790178"/>
                              <a:gd name="connsiteY0" fmla="*/ 774296 h 774296"/>
                              <a:gd name="connsiteX1" fmla="*/ 159332 w 790178"/>
                              <a:gd name="connsiteY1" fmla="*/ 145736 h 774296"/>
                              <a:gd name="connsiteX2" fmla="*/ 0 w 790178"/>
                              <a:gd name="connsiteY2" fmla="*/ 0 h 774296"/>
                              <a:gd name="connsiteX3" fmla="*/ 785478 w 790178"/>
                              <a:gd name="connsiteY3" fmla="*/ 774296 h 7742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90178" h="774296">
                                <a:moveTo>
                                  <a:pt x="790179" y="774296"/>
                                </a:moveTo>
                                <a:cubicBezTo>
                                  <a:pt x="579388" y="566174"/>
                                  <a:pt x="366184" y="367073"/>
                                  <a:pt x="159332" y="145736"/>
                                </a:cubicBezTo>
                                <a:cubicBezTo>
                                  <a:pt x="103426" y="97073"/>
                                  <a:pt x="50570" y="48409"/>
                                  <a:pt x="0" y="0"/>
                                </a:cubicBezTo>
                                <a:lnTo>
                                  <a:pt x="785478" y="774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Vrije vorm: vorm 452"/>
                        <wps:cNvSpPr/>
                        <wps:spPr>
                          <a:xfrm>
                            <a:off x="2423774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Vrije vorm: vorm 453"/>
                        <wps:cNvSpPr/>
                        <wps:spPr>
                          <a:xfrm>
                            <a:off x="2353510" y="11943"/>
                            <a:ext cx="750409" cy="739609"/>
                          </a:xfrm>
                          <a:custGeom>
                            <a:avLst/>
                            <a:gdLst>
                              <a:gd name="connsiteX0" fmla="*/ 750409 w 750409"/>
                              <a:gd name="connsiteY0" fmla="*/ 739609 h 739609"/>
                              <a:gd name="connsiteX1" fmla="*/ 0 w 750409"/>
                              <a:gd name="connsiteY1" fmla="*/ 0 h 739609"/>
                              <a:gd name="connsiteX2" fmla="*/ 750409 w 750409"/>
                              <a:gd name="connsiteY2" fmla="*/ 739609 h 7396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50409" h="739609">
                                <a:moveTo>
                                  <a:pt x="750409" y="739609"/>
                                </a:moveTo>
                                <a:lnTo>
                                  <a:pt x="0" y="0"/>
                                </a:lnTo>
                                <a:cubicBezTo>
                                  <a:pt x="241158" y="254880"/>
                                  <a:pt x="496673" y="495529"/>
                                  <a:pt x="750409" y="7396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Vrije vorm: vorm 454"/>
                        <wps:cNvSpPr/>
                        <wps:spPr>
                          <a:xfrm>
                            <a:off x="3103665" y="751552"/>
                            <a:ext cx="190588" cy="184870"/>
                          </a:xfrm>
                          <a:custGeom>
                            <a:avLst/>
                            <a:gdLst>
                              <a:gd name="connsiteX0" fmla="*/ 190588 w 190588"/>
                              <a:gd name="connsiteY0" fmla="*/ 184870 h 184870"/>
                              <a:gd name="connsiteX1" fmla="*/ 0 w 190588"/>
                              <a:gd name="connsiteY1" fmla="*/ 0 h 184870"/>
                              <a:gd name="connsiteX2" fmla="*/ 187793 w 190588"/>
                              <a:gd name="connsiteY2" fmla="*/ 184870 h 1848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90588" h="184870">
                                <a:moveTo>
                                  <a:pt x="190588" y="184870"/>
                                </a:moveTo>
                                <a:cubicBezTo>
                                  <a:pt x="127482" y="122866"/>
                                  <a:pt x="63953" y="61242"/>
                                  <a:pt x="0" y="0"/>
                                </a:cubicBezTo>
                                <a:lnTo>
                                  <a:pt x="187793" y="184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Vrije vorm: vorm 455"/>
                        <wps:cNvSpPr/>
                        <wps:spPr>
                          <a:xfrm>
                            <a:off x="2310056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Vrije vorm: vorm 456"/>
                        <wps:cNvSpPr/>
                        <wps:spPr>
                          <a:xfrm>
                            <a:off x="3009769" y="771246"/>
                            <a:ext cx="170385" cy="165176"/>
                          </a:xfrm>
                          <a:custGeom>
                            <a:avLst/>
                            <a:gdLst>
                              <a:gd name="connsiteX0" fmla="*/ 170386 w 170385"/>
                              <a:gd name="connsiteY0" fmla="*/ 165176 h 165176"/>
                              <a:gd name="connsiteX1" fmla="*/ 0 w 170385"/>
                              <a:gd name="connsiteY1" fmla="*/ 0 h 165176"/>
                              <a:gd name="connsiteX2" fmla="*/ 167972 w 170385"/>
                              <a:gd name="connsiteY2" fmla="*/ 165176 h 165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70385" h="165176">
                                <a:moveTo>
                                  <a:pt x="170386" y="165176"/>
                                </a:moveTo>
                                <a:cubicBezTo>
                                  <a:pt x="113887" y="109609"/>
                                  <a:pt x="57092" y="54551"/>
                                  <a:pt x="0" y="0"/>
                                </a:cubicBezTo>
                                <a:lnTo>
                                  <a:pt x="167972" y="1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Vrije vorm: vorm 457"/>
                        <wps:cNvSpPr/>
                        <wps:spPr>
                          <a:xfrm>
                            <a:off x="2239792" y="11943"/>
                            <a:ext cx="769976" cy="758922"/>
                          </a:xfrm>
                          <a:custGeom>
                            <a:avLst/>
                            <a:gdLst>
                              <a:gd name="connsiteX0" fmla="*/ 769977 w 769976"/>
                              <a:gd name="connsiteY0" fmla="*/ 758922 h 758922"/>
                              <a:gd name="connsiteX1" fmla="*/ 0 w 769976"/>
                              <a:gd name="connsiteY1" fmla="*/ 0 h 758922"/>
                              <a:gd name="connsiteX2" fmla="*/ 769977 w 769976"/>
                              <a:gd name="connsiteY2" fmla="*/ 758922 h 7589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69976" h="758922">
                                <a:moveTo>
                                  <a:pt x="769977" y="758922"/>
                                </a:moveTo>
                                <a:lnTo>
                                  <a:pt x="0" y="0"/>
                                </a:lnTo>
                                <a:cubicBezTo>
                                  <a:pt x="247002" y="261995"/>
                                  <a:pt x="509506" y="508108"/>
                                  <a:pt x="769977" y="7589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Vrije vorm: vorm 458"/>
                        <wps:cNvSpPr/>
                        <wps:spPr>
                          <a:xfrm>
                            <a:off x="219633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Vrije vorm: vorm 459"/>
                        <wps:cNvSpPr/>
                        <wps:spPr>
                          <a:xfrm>
                            <a:off x="2329242" y="212188"/>
                            <a:ext cx="738592" cy="724235"/>
                          </a:xfrm>
                          <a:custGeom>
                            <a:avLst/>
                            <a:gdLst>
                              <a:gd name="connsiteX0" fmla="*/ 738593 w 738592"/>
                              <a:gd name="connsiteY0" fmla="*/ 724235 h 724235"/>
                              <a:gd name="connsiteX1" fmla="*/ 0 w 738592"/>
                              <a:gd name="connsiteY1" fmla="*/ 0 h 724235"/>
                              <a:gd name="connsiteX2" fmla="*/ 734781 w 738592"/>
                              <a:gd name="connsiteY2" fmla="*/ 724235 h 7242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38592" h="724235">
                                <a:moveTo>
                                  <a:pt x="738593" y="724235"/>
                                </a:moveTo>
                                <a:cubicBezTo>
                                  <a:pt x="493115" y="479647"/>
                                  <a:pt x="245478" y="240649"/>
                                  <a:pt x="0" y="0"/>
                                </a:cubicBezTo>
                                <a:lnTo>
                                  <a:pt x="734781" y="724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Vrije vorm: vorm 460"/>
                        <wps:cNvSpPr/>
                        <wps:spPr>
                          <a:xfrm>
                            <a:off x="2126075" y="11943"/>
                            <a:ext cx="203167" cy="200244"/>
                          </a:xfrm>
                          <a:custGeom>
                            <a:avLst/>
                            <a:gdLst>
                              <a:gd name="connsiteX0" fmla="*/ 203167 w 203167"/>
                              <a:gd name="connsiteY0" fmla="*/ 200245 h 200244"/>
                              <a:gd name="connsiteX1" fmla="*/ 0 w 203167"/>
                              <a:gd name="connsiteY1" fmla="*/ 0 h 200244"/>
                              <a:gd name="connsiteX2" fmla="*/ 203167 w 203167"/>
                              <a:gd name="connsiteY2" fmla="*/ 200245 h 2002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3167" h="200244">
                                <a:moveTo>
                                  <a:pt x="203167" y="200245"/>
                                </a:moveTo>
                                <a:lnTo>
                                  <a:pt x="0" y="0"/>
                                </a:lnTo>
                                <a:cubicBezTo>
                                  <a:pt x="67426" y="66918"/>
                                  <a:pt x="135148" y="133666"/>
                                  <a:pt x="203167" y="2002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Vrije vorm: vorm 461"/>
                        <wps:cNvSpPr/>
                        <wps:spPr>
                          <a:xfrm>
                            <a:off x="2082621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Vrije vorm: vorm 462"/>
                        <wps:cNvSpPr/>
                        <wps:spPr>
                          <a:xfrm>
                            <a:off x="2288075" y="283595"/>
                            <a:ext cx="665661" cy="652827"/>
                          </a:xfrm>
                          <a:custGeom>
                            <a:avLst/>
                            <a:gdLst>
                              <a:gd name="connsiteX0" fmla="*/ 665661 w 665661"/>
                              <a:gd name="connsiteY0" fmla="*/ 652828 h 652827"/>
                              <a:gd name="connsiteX1" fmla="*/ 0 w 665661"/>
                              <a:gd name="connsiteY1" fmla="*/ 0 h 652827"/>
                              <a:gd name="connsiteX2" fmla="*/ 662231 w 665661"/>
                              <a:gd name="connsiteY2" fmla="*/ 652828 h 6528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65661" h="652827">
                                <a:moveTo>
                                  <a:pt x="665661" y="652828"/>
                                </a:moveTo>
                                <a:cubicBezTo>
                                  <a:pt x="444325" y="432381"/>
                                  <a:pt x="220955" y="216635"/>
                                  <a:pt x="0" y="0"/>
                                </a:cubicBezTo>
                                <a:lnTo>
                                  <a:pt x="662231" y="65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Vrije vorm: vorm 463"/>
                        <wps:cNvSpPr/>
                        <wps:spPr>
                          <a:xfrm>
                            <a:off x="2012357" y="11943"/>
                            <a:ext cx="275717" cy="271651"/>
                          </a:xfrm>
                          <a:custGeom>
                            <a:avLst/>
                            <a:gdLst>
                              <a:gd name="connsiteX0" fmla="*/ 275718 w 275717"/>
                              <a:gd name="connsiteY0" fmla="*/ 271652 h 271651"/>
                              <a:gd name="connsiteX1" fmla="*/ 0 w 275717"/>
                              <a:gd name="connsiteY1" fmla="*/ 0 h 271651"/>
                              <a:gd name="connsiteX2" fmla="*/ 275718 w 275717"/>
                              <a:gd name="connsiteY2" fmla="*/ 271652 h 2716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75717" h="271651">
                                <a:moveTo>
                                  <a:pt x="275718" y="271652"/>
                                </a:moveTo>
                                <a:lnTo>
                                  <a:pt x="0" y="0"/>
                                </a:lnTo>
                                <a:cubicBezTo>
                                  <a:pt x="91398" y="90974"/>
                                  <a:pt x="183304" y="181525"/>
                                  <a:pt x="275718" y="2716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Vrije vorm: vorm 464"/>
                        <wps:cNvSpPr/>
                        <wps:spPr>
                          <a:xfrm>
                            <a:off x="1968903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Vrije vorm: vorm 465"/>
                        <wps:cNvSpPr/>
                        <wps:spPr>
                          <a:xfrm>
                            <a:off x="2225054" y="333656"/>
                            <a:ext cx="614710" cy="602766"/>
                          </a:xfrm>
                          <a:custGeom>
                            <a:avLst/>
                            <a:gdLst>
                              <a:gd name="connsiteX0" fmla="*/ 614711 w 614710"/>
                              <a:gd name="connsiteY0" fmla="*/ 602767 h 602766"/>
                              <a:gd name="connsiteX1" fmla="*/ 0 w 614710"/>
                              <a:gd name="connsiteY1" fmla="*/ 0 h 602766"/>
                              <a:gd name="connsiteX2" fmla="*/ 611534 w 614710"/>
                              <a:gd name="connsiteY2" fmla="*/ 602767 h 6027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14710" h="602766">
                                <a:moveTo>
                                  <a:pt x="614711" y="602767"/>
                                </a:moveTo>
                                <a:cubicBezTo>
                                  <a:pt x="410019" y="399473"/>
                                  <a:pt x="204311" y="199736"/>
                                  <a:pt x="0" y="0"/>
                                </a:cubicBezTo>
                                <a:lnTo>
                                  <a:pt x="611534" y="602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Vrije vorm: vorm 466"/>
                        <wps:cNvSpPr/>
                        <wps:spPr>
                          <a:xfrm>
                            <a:off x="1898639" y="11943"/>
                            <a:ext cx="326414" cy="321712"/>
                          </a:xfrm>
                          <a:custGeom>
                            <a:avLst/>
                            <a:gdLst>
                              <a:gd name="connsiteX0" fmla="*/ 326414 w 326414"/>
                              <a:gd name="connsiteY0" fmla="*/ 321713 h 321712"/>
                              <a:gd name="connsiteX1" fmla="*/ 0 w 326414"/>
                              <a:gd name="connsiteY1" fmla="*/ 0 h 321712"/>
                              <a:gd name="connsiteX2" fmla="*/ 326414 w 326414"/>
                              <a:gd name="connsiteY2" fmla="*/ 321713 h 3217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26414" h="321712">
                                <a:moveTo>
                                  <a:pt x="326414" y="321713"/>
                                </a:moveTo>
                                <a:lnTo>
                                  <a:pt x="0" y="0"/>
                                </a:lnTo>
                                <a:cubicBezTo>
                                  <a:pt x="108169" y="107746"/>
                                  <a:pt x="216974" y="214983"/>
                                  <a:pt x="326414" y="3217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Vrije vorm: vorm 467"/>
                        <wps:cNvSpPr/>
                        <wps:spPr>
                          <a:xfrm>
                            <a:off x="1855185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Vrije vorm: vorm 468"/>
                        <wps:cNvSpPr/>
                        <wps:spPr>
                          <a:xfrm>
                            <a:off x="1784922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6678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6678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6678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8118" y="307863"/>
                                  <a:pt x="623478" y="617887"/>
                                  <a:pt x="936678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Vrije vorm: vorm 469"/>
                        <wps:cNvSpPr/>
                        <wps:spPr>
                          <a:xfrm>
                            <a:off x="174146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Vrije vorm: vorm 470"/>
                        <wps:cNvSpPr/>
                        <wps:spPr>
                          <a:xfrm>
                            <a:off x="1671204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6297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6297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6297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7482" y="307863"/>
                                  <a:pt x="622715" y="617887"/>
                                  <a:pt x="93629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Vrije vorm: vorm 471"/>
                        <wps:cNvSpPr/>
                        <wps:spPr>
                          <a:xfrm>
                            <a:off x="1627750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Vrije vorm: vorm 472"/>
                        <wps:cNvSpPr/>
                        <wps:spPr>
                          <a:xfrm>
                            <a:off x="1557487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6042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6042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6042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847" y="307863"/>
                                  <a:pt x="622080" y="617887"/>
                                  <a:pt x="936042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Vrije vorm: vorm 473"/>
                        <wps:cNvSpPr/>
                        <wps:spPr>
                          <a:xfrm>
                            <a:off x="1514032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Vrije vorm: vorm 474"/>
                        <wps:cNvSpPr/>
                        <wps:spPr>
                          <a:xfrm>
                            <a:off x="1443769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5661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5661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5661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212" y="307863"/>
                                  <a:pt x="621318" y="617887"/>
                                  <a:pt x="935661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Vrije vorm: vorm 475"/>
                        <wps:cNvSpPr/>
                        <wps:spPr>
                          <a:xfrm>
                            <a:off x="1400315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Vrije vorm: vorm 476"/>
                        <wps:cNvSpPr/>
                        <wps:spPr>
                          <a:xfrm>
                            <a:off x="1330051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5407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5407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5407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5576" y="307863"/>
                                  <a:pt x="620555" y="617887"/>
                                  <a:pt x="93540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Vrije vorm: vorm 477"/>
                        <wps:cNvSpPr/>
                        <wps:spPr>
                          <a:xfrm>
                            <a:off x="1286597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Vrije vorm: vorm 478"/>
                        <wps:cNvSpPr/>
                        <wps:spPr>
                          <a:xfrm>
                            <a:off x="1216334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5153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5153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5153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5068" y="307863"/>
                                  <a:pt x="619920" y="617887"/>
                                  <a:pt x="93515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Vrije vorm: vorm 479"/>
                        <wps:cNvSpPr/>
                        <wps:spPr>
                          <a:xfrm>
                            <a:off x="1172879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Vrije vorm: vorm 480"/>
                        <wps:cNvSpPr/>
                        <wps:spPr>
                          <a:xfrm>
                            <a:off x="1102616" y="11943"/>
                            <a:ext cx="324635" cy="319934"/>
                          </a:xfrm>
                          <a:custGeom>
                            <a:avLst/>
                            <a:gdLst>
                              <a:gd name="connsiteX0" fmla="*/ 324635 w 324635"/>
                              <a:gd name="connsiteY0" fmla="*/ 319934 h 319934"/>
                              <a:gd name="connsiteX1" fmla="*/ 0 w 324635"/>
                              <a:gd name="connsiteY1" fmla="*/ 0 h 3199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24635" h="319934">
                                <a:moveTo>
                                  <a:pt x="324635" y="319934"/>
                                </a:moveTo>
                                <a:cubicBezTo>
                                  <a:pt x="217059" y="213205"/>
                                  <a:pt x="108847" y="1065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Vrije vorm: vorm 481"/>
                        <wps:cNvSpPr/>
                        <wps:spPr>
                          <a:xfrm>
                            <a:off x="1427251" y="331877"/>
                            <a:ext cx="613312" cy="604545"/>
                          </a:xfrm>
                          <a:custGeom>
                            <a:avLst/>
                            <a:gdLst>
                              <a:gd name="connsiteX0" fmla="*/ 613313 w 613312"/>
                              <a:gd name="connsiteY0" fmla="*/ 604546 h 604545"/>
                              <a:gd name="connsiteX1" fmla="*/ 0 w 613312"/>
                              <a:gd name="connsiteY1" fmla="*/ 0 h 604545"/>
                              <a:gd name="connsiteX2" fmla="*/ 611153 w 613312"/>
                              <a:gd name="connsiteY2" fmla="*/ 604546 h 6045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13312" h="604545">
                                <a:moveTo>
                                  <a:pt x="613313" y="604546"/>
                                </a:moveTo>
                                <a:lnTo>
                                  <a:pt x="0" y="0"/>
                                </a:lnTo>
                                <a:cubicBezTo>
                                  <a:pt x="203294" y="202023"/>
                                  <a:pt x="406588" y="403920"/>
                                  <a:pt x="611153" y="6045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Vrije vorm: vorm 482"/>
                        <wps:cNvSpPr/>
                        <wps:spPr>
                          <a:xfrm>
                            <a:off x="1059162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Vrije vorm: vorm 483"/>
                        <wps:cNvSpPr/>
                        <wps:spPr>
                          <a:xfrm>
                            <a:off x="1224211" y="243825"/>
                            <a:ext cx="702762" cy="692597"/>
                          </a:xfrm>
                          <a:custGeom>
                            <a:avLst/>
                            <a:gdLst>
                              <a:gd name="connsiteX0" fmla="*/ 700221 w 702762"/>
                              <a:gd name="connsiteY0" fmla="*/ 692597 h 692597"/>
                              <a:gd name="connsiteX1" fmla="*/ 702762 w 702762"/>
                              <a:gd name="connsiteY1" fmla="*/ 692597 h 692597"/>
                              <a:gd name="connsiteX2" fmla="*/ 0 w 702762"/>
                              <a:gd name="connsiteY2" fmla="*/ 0 h 692597"/>
                              <a:gd name="connsiteX3" fmla="*/ 700221 w 702762"/>
                              <a:gd name="connsiteY3" fmla="*/ 692597 h 6925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02762" h="692597">
                                <a:moveTo>
                                  <a:pt x="700221" y="692597"/>
                                </a:moveTo>
                                <a:lnTo>
                                  <a:pt x="702762" y="692597"/>
                                </a:lnTo>
                                <a:lnTo>
                                  <a:pt x="0" y="0"/>
                                </a:lnTo>
                                <a:cubicBezTo>
                                  <a:pt x="233661" y="231247"/>
                                  <a:pt x="465671" y="462875"/>
                                  <a:pt x="700221" y="69259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Vrije vorm: vorm 484"/>
                        <wps:cNvSpPr/>
                        <wps:spPr>
                          <a:xfrm>
                            <a:off x="988898" y="11943"/>
                            <a:ext cx="235312" cy="231882"/>
                          </a:xfrm>
                          <a:custGeom>
                            <a:avLst/>
                            <a:gdLst>
                              <a:gd name="connsiteX0" fmla="*/ 235313 w 235312"/>
                              <a:gd name="connsiteY0" fmla="*/ 231882 h 231882"/>
                              <a:gd name="connsiteX1" fmla="*/ 0 w 235312"/>
                              <a:gd name="connsiteY1" fmla="*/ 0 h 2318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35312" h="231882">
                                <a:moveTo>
                                  <a:pt x="235313" y="231882"/>
                                </a:moveTo>
                                <a:cubicBezTo>
                                  <a:pt x="157214" y="154546"/>
                                  <a:pt x="78776" y="7725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Vrije vorm: vorm 485"/>
                        <wps:cNvSpPr/>
                        <wps:spPr>
                          <a:xfrm>
                            <a:off x="945444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Vrije vorm: vorm 486"/>
                        <wps:cNvSpPr/>
                        <wps:spPr>
                          <a:xfrm>
                            <a:off x="875181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1723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644824 w 938075"/>
                              <a:gd name="connsiteY3" fmla="*/ 644823 h 924479"/>
                              <a:gd name="connsiteX4" fmla="*/ 931723 w 938075"/>
                              <a:gd name="connsiteY4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1723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212315" y="221209"/>
                                  <a:pt x="428569" y="420056"/>
                                  <a:pt x="644824" y="644823"/>
                                </a:cubicBezTo>
                                <a:cubicBezTo>
                                  <a:pt x="743167" y="741134"/>
                                  <a:pt x="837064" y="833125"/>
                                  <a:pt x="93172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Vrije vorm: vorm 487"/>
                        <wps:cNvSpPr/>
                        <wps:spPr>
                          <a:xfrm>
                            <a:off x="831727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Vrije vorm: vorm 488"/>
                        <wps:cNvSpPr/>
                        <wps:spPr>
                          <a:xfrm>
                            <a:off x="761463" y="11943"/>
                            <a:ext cx="939091" cy="924479"/>
                          </a:xfrm>
                          <a:custGeom>
                            <a:avLst/>
                            <a:gdLst>
                              <a:gd name="connsiteX0" fmla="*/ 939092 w 939091"/>
                              <a:gd name="connsiteY0" fmla="*/ 924480 h 924479"/>
                              <a:gd name="connsiteX1" fmla="*/ 0 w 939091"/>
                              <a:gd name="connsiteY1" fmla="*/ 0 h 924479"/>
                              <a:gd name="connsiteX2" fmla="*/ 938075 w 939091"/>
                              <a:gd name="connsiteY2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9091" h="924479">
                                <a:moveTo>
                                  <a:pt x="939092" y="924480"/>
                                </a:moveTo>
                                <a:cubicBezTo>
                                  <a:pt x="623478" y="612169"/>
                                  <a:pt x="314471" y="309261"/>
                                  <a:pt x="0" y="0"/>
                                </a:cubicBezTo>
                                <a:lnTo>
                                  <a:pt x="938075" y="924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Vrije vorm: vorm 489"/>
                        <wps:cNvSpPr/>
                        <wps:spPr>
                          <a:xfrm>
                            <a:off x="718009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Vrije vorm: vorm 490"/>
                        <wps:cNvSpPr/>
                        <wps:spPr>
                          <a:xfrm>
                            <a:off x="773534" y="135825"/>
                            <a:ext cx="817369" cy="800597"/>
                          </a:xfrm>
                          <a:custGeom>
                            <a:avLst/>
                            <a:gdLst>
                              <a:gd name="connsiteX0" fmla="*/ 817369 w 817369"/>
                              <a:gd name="connsiteY0" fmla="*/ 800597 h 800597"/>
                              <a:gd name="connsiteX1" fmla="*/ 186903 w 817369"/>
                              <a:gd name="connsiteY1" fmla="*/ 172038 h 800597"/>
                              <a:gd name="connsiteX2" fmla="*/ 0 w 817369"/>
                              <a:gd name="connsiteY2" fmla="*/ 0 h 800597"/>
                              <a:gd name="connsiteX3" fmla="*/ 812287 w 817369"/>
                              <a:gd name="connsiteY3" fmla="*/ 800470 h 8005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7369" h="800597">
                                <a:moveTo>
                                  <a:pt x="817369" y="800597"/>
                                </a:moveTo>
                                <a:cubicBezTo>
                                  <a:pt x="606960" y="592475"/>
                                  <a:pt x="393120" y="393374"/>
                                  <a:pt x="186903" y="172038"/>
                                </a:cubicBezTo>
                                <a:cubicBezTo>
                                  <a:pt x="120706" y="114480"/>
                                  <a:pt x="59082" y="56922"/>
                                  <a:pt x="0" y="0"/>
                                </a:cubicBezTo>
                                <a:lnTo>
                                  <a:pt x="812287" y="800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Vrije vorm: vorm 491"/>
                        <wps:cNvSpPr/>
                        <wps:spPr>
                          <a:xfrm>
                            <a:off x="648000" y="11943"/>
                            <a:ext cx="125534" cy="123882"/>
                          </a:xfrm>
                          <a:custGeom>
                            <a:avLst/>
                            <a:gdLst>
                              <a:gd name="connsiteX0" fmla="*/ 125534 w 125534"/>
                              <a:gd name="connsiteY0" fmla="*/ 123882 h 123882"/>
                              <a:gd name="connsiteX1" fmla="*/ 0 w 125534"/>
                              <a:gd name="connsiteY1" fmla="*/ 0 h 123882"/>
                              <a:gd name="connsiteX2" fmla="*/ 125534 w 125534"/>
                              <a:gd name="connsiteY2" fmla="*/ 123882 h 1238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5534" h="123882">
                                <a:moveTo>
                                  <a:pt x="125534" y="123882"/>
                                </a:moveTo>
                                <a:lnTo>
                                  <a:pt x="0" y="0"/>
                                </a:lnTo>
                                <a:cubicBezTo>
                                  <a:pt x="40659" y="40828"/>
                                  <a:pt x="82504" y="82122"/>
                                  <a:pt x="125534" y="1238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Vrije vorm: vorm 492"/>
                        <wps:cNvSpPr/>
                        <wps:spPr>
                          <a:xfrm>
                            <a:off x="604291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Vrije vorm: vorm 493"/>
                        <wps:cNvSpPr/>
                        <wps:spPr>
                          <a:xfrm>
                            <a:off x="533647" y="11943"/>
                            <a:ext cx="152470" cy="149421"/>
                          </a:xfrm>
                          <a:custGeom>
                            <a:avLst/>
                            <a:gdLst>
                              <a:gd name="connsiteX0" fmla="*/ 152471 w 152470"/>
                              <a:gd name="connsiteY0" fmla="*/ 149421 h 149421"/>
                              <a:gd name="connsiteX1" fmla="*/ 0 w 152470"/>
                              <a:gd name="connsiteY1" fmla="*/ 0 h 149421"/>
                              <a:gd name="connsiteX2" fmla="*/ 152471 w 152470"/>
                              <a:gd name="connsiteY2" fmla="*/ 149421 h 1494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2470" h="149421">
                                <a:moveTo>
                                  <a:pt x="152471" y="149421"/>
                                </a:moveTo>
                                <a:lnTo>
                                  <a:pt x="0" y="0"/>
                                </a:lnTo>
                                <a:cubicBezTo>
                                  <a:pt x="49045" y="49045"/>
                                  <a:pt x="99360" y="99106"/>
                                  <a:pt x="152471" y="1494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Vrije vorm: vorm 494"/>
                        <wps:cNvSpPr/>
                        <wps:spPr>
                          <a:xfrm>
                            <a:off x="686117" y="161364"/>
                            <a:ext cx="790687" cy="775058"/>
                          </a:xfrm>
                          <a:custGeom>
                            <a:avLst/>
                            <a:gdLst>
                              <a:gd name="connsiteX0" fmla="*/ 790687 w 790687"/>
                              <a:gd name="connsiteY0" fmla="*/ 775059 h 775058"/>
                              <a:gd name="connsiteX1" fmla="*/ 159840 w 790687"/>
                              <a:gd name="connsiteY1" fmla="*/ 146499 h 775058"/>
                              <a:gd name="connsiteX2" fmla="*/ 0 w 790687"/>
                              <a:gd name="connsiteY2" fmla="*/ 0 h 775058"/>
                              <a:gd name="connsiteX3" fmla="*/ 786494 w 790687"/>
                              <a:gd name="connsiteY3" fmla="*/ 775059 h 7750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90687" h="775058">
                                <a:moveTo>
                                  <a:pt x="790687" y="775059"/>
                                </a:moveTo>
                                <a:cubicBezTo>
                                  <a:pt x="579896" y="566936"/>
                                  <a:pt x="366056" y="367835"/>
                                  <a:pt x="159840" y="146499"/>
                                </a:cubicBezTo>
                                <a:cubicBezTo>
                                  <a:pt x="103553" y="97581"/>
                                  <a:pt x="50824" y="48536"/>
                                  <a:pt x="0" y="0"/>
                                </a:cubicBezTo>
                                <a:lnTo>
                                  <a:pt x="786494" y="775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Vrije vorm: vorm 495"/>
                        <wps:cNvSpPr/>
                        <wps:spPr>
                          <a:xfrm>
                            <a:off x="490574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Vrije vorm: vorm 496"/>
                        <wps:cNvSpPr/>
                        <wps:spPr>
                          <a:xfrm>
                            <a:off x="1169703" y="750536"/>
                            <a:ext cx="191350" cy="185886"/>
                          </a:xfrm>
                          <a:custGeom>
                            <a:avLst/>
                            <a:gdLst>
                              <a:gd name="connsiteX0" fmla="*/ 191351 w 191350"/>
                              <a:gd name="connsiteY0" fmla="*/ 185887 h 185886"/>
                              <a:gd name="connsiteX1" fmla="*/ 0 w 191350"/>
                              <a:gd name="connsiteY1" fmla="*/ 0 h 185886"/>
                              <a:gd name="connsiteX2" fmla="*/ 188682 w 191350"/>
                              <a:gd name="connsiteY2" fmla="*/ 185887 h 1858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91350" h="185886">
                                <a:moveTo>
                                  <a:pt x="191351" y="185887"/>
                                </a:moveTo>
                                <a:cubicBezTo>
                                  <a:pt x="127906" y="123544"/>
                                  <a:pt x="64122" y="61581"/>
                                  <a:pt x="0" y="0"/>
                                </a:cubicBezTo>
                                <a:lnTo>
                                  <a:pt x="188682" y="1858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Vrije vorm: vorm 497"/>
                        <wps:cNvSpPr/>
                        <wps:spPr>
                          <a:xfrm>
                            <a:off x="420310" y="11943"/>
                            <a:ext cx="749392" cy="738592"/>
                          </a:xfrm>
                          <a:custGeom>
                            <a:avLst/>
                            <a:gdLst>
                              <a:gd name="connsiteX0" fmla="*/ 749393 w 749392"/>
                              <a:gd name="connsiteY0" fmla="*/ 738593 h 738592"/>
                              <a:gd name="connsiteX1" fmla="*/ 0 w 749392"/>
                              <a:gd name="connsiteY1" fmla="*/ 0 h 738592"/>
                              <a:gd name="connsiteX2" fmla="*/ 749393 w 749392"/>
                              <a:gd name="connsiteY2" fmla="*/ 738593 h 7385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49392" h="738592">
                                <a:moveTo>
                                  <a:pt x="749393" y="738593"/>
                                </a:moveTo>
                                <a:lnTo>
                                  <a:pt x="0" y="0"/>
                                </a:lnTo>
                                <a:cubicBezTo>
                                  <a:pt x="240395" y="254880"/>
                                  <a:pt x="496165" y="494767"/>
                                  <a:pt x="749393" y="7385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Vrije vorm: vorm 498"/>
                        <wps:cNvSpPr/>
                        <wps:spPr>
                          <a:xfrm>
                            <a:off x="376856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Vrije vorm: vorm 499"/>
                        <wps:cNvSpPr/>
                        <wps:spPr>
                          <a:xfrm>
                            <a:off x="1075680" y="769849"/>
                            <a:ext cx="171402" cy="166574"/>
                          </a:xfrm>
                          <a:custGeom>
                            <a:avLst/>
                            <a:gdLst>
                              <a:gd name="connsiteX0" fmla="*/ 171402 w 171402"/>
                              <a:gd name="connsiteY0" fmla="*/ 166574 h 166574"/>
                              <a:gd name="connsiteX1" fmla="*/ 0 w 171402"/>
                              <a:gd name="connsiteY1" fmla="*/ 0 h 166574"/>
                              <a:gd name="connsiteX2" fmla="*/ 169496 w 171402"/>
                              <a:gd name="connsiteY2" fmla="*/ 166574 h 1665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71402" h="166574">
                                <a:moveTo>
                                  <a:pt x="171402" y="166574"/>
                                </a:moveTo>
                                <a:cubicBezTo>
                                  <a:pt x="114480" y="110668"/>
                                  <a:pt x="57346" y="55144"/>
                                  <a:pt x="0" y="0"/>
                                </a:cubicBezTo>
                                <a:lnTo>
                                  <a:pt x="169496" y="166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Vrije vorm: vorm 500"/>
                        <wps:cNvSpPr/>
                        <wps:spPr>
                          <a:xfrm>
                            <a:off x="306592" y="11943"/>
                            <a:ext cx="769087" cy="757905"/>
                          </a:xfrm>
                          <a:custGeom>
                            <a:avLst/>
                            <a:gdLst>
                              <a:gd name="connsiteX0" fmla="*/ 769087 w 769087"/>
                              <a:gd name="connsiteY0" fmla="*/ 757906 h 757905"/>
                              <a:gd name="connsiteX1" fmla="*/ 0 w 769087"/>
                              <a:gd name="connsiteY1" fmla="*/ 0 h 757905"/>
                              <a:gd name="connsiteX2" fmla="*/ 769087 w 769087"/>
                              <a:gd name="connsiteY2" fmla="*/ 757906 h 7579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69087" h="757905">
                                <a:moveTo>
                                  <a:pt x="769087" y="757906"/>
                                </a:moveTo>
                                <a:lnTo>
                                  <a:pt x="0" y="0"/>
                                </a:lnTo>
                                <a:cubicBezTo>
                                  <a:pt x="246875" y="261741"/>
                                  <a:pt x="508998" y="507473"/>
                                  <a:pt x="769087" y="7579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Vrije vorm: vorm 501"/>
                        <wps:cNvSpPr/>
                        <wps:spPr>
                          <a:xfrm>
                            <a:off x="263138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894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894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Vrije vorm: vorm 502"/>
                        <wps:cNvSpPr/>
                        <wps:spPr>
                          <a:xfrm>
                            <a:off x="192875" y="11943"/>
                            <a:ext cx="200244" cy="197322"/>
                          </a:xfrm>
                          <a:custGeom>
                            <a:avLst/>
                            <a:gdLst>
                              <a:gd name="connsiteX0" fmla="*/ 200245 w 200244"/>
                              <a:gd name="connsiteY0" fmla="*/ 197322 h 197322"/>
                              <a:gd name="connsiteX1" fmla="*/ 0 w 200244"/>
                              <a:gd name="connsiteY1" fmla="*/ 0 h 197322"/>
                              <a:gd name="connsiteX2" fmla="*/ 200245 w 200244"/>
                              <a:gd name="connsiteY2" fmla="*/ 197322 h 1973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0244" h="197322">
                                <a:moveTo>
                                  <a:pt x="200245" y="197322"/>
                                </a:moveTo>
                                <a:lnTo>
                                  <a:pt x="0" y="0"/>
                                </a:lnTo>
                                <a:cubicBezTo>
                                  <a:pt x="66240" y="65986"/>
                                  <a:pt x="132988" y="131760"/>
                                  <a:pt x="200245" y="1973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Vrije vorm: vorm 503"/>
                        <wps:cNvSpPr/>
                        <wps:spPr>
                          <a:xfrm>
                            <a:off x="393120" y="209265"/>
                            <a:ext cx="741642" cy="727157"/>
                          </a:xfrm>
                          <a:custGeom>
                            <a:avLst/>
                            <a:gdLst>
                              <a:gd name="connsiteX0" fmla="*/ 741642 w 741642"/>
                              <a:gd name="connsiteY0" fmla="*/ 727157 h 727157"/>
                              <a:gd name="connsiteX1" fmla="*/ 0 w 741642"/>
                              <a:gd name="connsiteY1" fmla="*/ 0 h 727157"/>
                              <a:gd name="connsiteX2" fmla="*/ 737704 w 741642"/>
                              <a:gd name="connsiteY2" fmla="*/ 727157 h 72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41642" h="727157">
                                <a:moveTo>
                                  <a:pt x="741642" y="727157"/>
                                </a:moveTo>
                                <a:cubicBezTo>
                                  <a:pt x="495148" y="481553"/>
                                  <a:pt x="246113" y="241539"/>
                                  <a:pt x="0" y="0"/>
                                </a:cubicBezTo>
                                <a:lnTo>
                                  <a:pt x="737704" y="727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Vrije vorm: vorm 504"/>
                        <wps:cNvSpPr/>
                        <wps:spPr>
                          <a:xfrm>
                            <a:off x="14954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640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640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Vrije vorm: vorm 505"/>
                        <wps:cNvSpPr/>
                        <wps:spPr>
                          <a:xfrm>
                            <a:off x="350174" y="279529"/>
                            <a:ext cx="670489" cy="656893"/>
                          </a:xfrm>
                          <a:custGeom>
                            <a:avLst/>
                            <a:gdLst>
                              <a:gd name="connsiteX0" fmla="*/ 670489 w 670489"/>
                              <a:gd name="connsiteY0" fmla="*/ 656894 h 656893"/>
                              <a:gd name="connsiteX1" fmla="*/ 0 w 670489"/>
                              <a:gd name="connsiteY1" fmla="*/ 0 h 656893"/>
                              <a:gd name="connsiteX2" fmla="*/ 667059 w 670489"/>
                              <a:gd name="connsiteY2" fmla="*/ 656894 h 6568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70489" h="656893">
                                <a:moveTo>
                                  <a:pt x="670489" y="656894"/>
                                </a:moveTo>
                                <a:cubicBezTo>
                                  <a:pt x="447501" y="434922"/>
                                  <a:pt x="222861" y="217525"/>
                                  <a:pt x="0" y="0"/>
                                </a:cubicBezTo>
                                <a:lnTo>
                                  <a:pt x="667059" y="656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Vrije vorm: vorm 506"/>
                        <wps:cNvSpPr/>
                        <wps:spPr>
                          <a:xfrm>
                            <a:off x="79157" y="11943"/>
                            <a:ext cx="271016" cy="267585"/>
                          </a:xfrm>
                          <a:custGeom>
                            <a:avLst/>
                            <a:gdLst>
                              <a:gd name="connsiteX0" fmla="*/ 271016 w 271016"/>
                              <a:gd name="connsiteY0" fmla="*/ 267586 h 267585"/>
                              <a:gd name="connsiteX1" fmla="*/ 0 w 271016"/>
                              <a:gd name="connsiteY1" fmla="*/ 0 h 267585"/>
                              <a:gd name="connsiteX2" fmla="*/ 271016 w 271016"/>
                              <a:gd name="connsiteY2" fmla="*/ 267586 h 2675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71016" h="267585">
                                <a:moveTo>
                                  <a:pt x="271016" y="267586"/>
                                </a:moveTo>
                                <a:lnTo>
                                  <a:pt x="0" y="0"/>
                                </a:lnTo>
                                <a:cubicBezTo>
                                  <a:pt x="89958" y="89280"/>
                                  <a:pt x="180296" y="178475"/>
                                  <a:pt x="271016" y="2675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Vrije vorm: vorm 507"/>
                        <wps:cNvSpPr/>
                        <wps:spPr>
                          <a:xfrm>
                            <a:off x="35830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Vrije vorm: vorm 508"/>
                        <wps:cNvSpPr/>
                        <wps:spPr>
                          <a:xfrm>
                            <a:off x="372790" y="413322"/>
                            <a:ext cx="530724" cy="523100"/>
                          </a:xfrm>
                          <a:custGeom>
                            <a:avLst/>
                            <a:gdLst>
                              <a:gd name="connsiteX0" fmla="*/ 526151 w 530724"/>
                              <a:gd name="connsiteY0" fmla="*/ 523101 h 523100"/>
                              <a:gd name="connsiteX1" fmla="*/ 530725 w 530724"/>
                              <a:gd name="connsiteY1" fmla="*/ 523101 h 523100"/>
                              <a:gd name="connsiteX2" fmla="*/ 0 w 530724"/>
                              <a:gd name="connsiteY2" fmla="*/ 0 h 523100"/>
                              <a:gd name="connsiteX3" fmla="*/ 526151 w 530724"/>
                              <a:gd name="connsiteY3" fmla="*/ 523101 h 523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30724" h="523100">
                                <a:moveTo>
                                  <a:pt x="526151" y="523101"/>
                                </a:moveTo>
                                <a:lnTo>
                                  <a:pt x="530725" y="523101"/>
                                </a:lnTo>
                                <a:lnTo>
                                  <a:pt x="0" y="0"/>
                                </a:lnTo>
                                <a:cubicBezTo>
                                  <a:pt x="173562" y="173944"/>
                                  <a:pt x="347633" y="349031"/>
                                  <a:pt x="526151" y="5231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Vrije vorm: vorm 509"/>
                        <wps:cNvSpPr/>
                        <wps:spPr>
                          <a:xfrm>
                            <a:off x="0" y="45487"/>
                            <a:ext cx="372790" cy="367835"/>
                          </a:xfrm>
                          <a:custGeom>
                            <a:avLst/>
                            <a:gdLst>
                              <a:gd name="connsiteX0" fmla="*/ 0 w 372790"/>
                              <a:gd name="connsiteY0" fmla="*/ 0 h 367835"/>
                              <a:gd name="connsiteX1" fmla="*/ 0 w 372790"/>
                              <a:gd name="connsiteY1" fmla="*/ 0 h 367835"/>
                              <a:gd name="connsiteX2" fmla="*/ 372791 w 372790"/>
                              <a:gd name="connsiteY2" fmla="*/ 367835 h 367835"/>
                              <a:gd name="connsiteX3" fmla="*/ 0 w 372790"/>
                              <a:gd name="connsiteY3" fmla="*/ 0 h 3678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72790" h="36783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72791" y="367835"/>
                                </a:lnTo>
                                <a:cubicBezTo>
                                  <a:pt x="249416" y="244461"/>
                                  <a:pt x="125788" y="12159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Vrije vorm: vorm 510"/>
                        <wps:cNvSpPr/>
                        <wps:spPr>
                          <a:xfrm>
                            <a:off x="0" y="14992"/>
                            <a:ext cx="934898" cy="921430"/>
                          </a:xfrm>
                          <a:custGeom>
                            <a:avLst/>
                            <a:gdLst>
                              <a:gd name="connsiteX0" fmla="*/ 934899 w 934898"/>
                              <a:gd name="connsiteY0" fmla="*/ 921430 h 921430"/>
                              <a:gd name="connsiteX1" fmla="*/ 0 w 934898"/>
                              <a:gd name="connsiteY1" fmla="*/ 0 h 921430"/>
                              <a:gd name="connsiteX2" fmla="*/ 0 w 934898"/>
                              <a:gd name="connsiteY2" fmla="*/ 61751 h 921430"/>
                              <a:gd name="connsiteX3" fmla="*/ 872132 w 934898"/>
                              <a:gd name="connsiteY3" fmla="*/ 921430 h 921430"/>
                              <a:gd name="connsiteX4" fmla="*/ 934899 w 934898"/>
                              <a:gd name="connsiteY4" fmla="*/ 921430 h 9214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4898" h="921430">
                                <a:moveTo>
                                  <a:pt x="934899" y="921430"/>
                                </a:moveTo>
                                <a:lnTo>
                                  <a:pt x="0" y="0"/>
                                </a:lnTo>
                                <a:lnTo>
                                  <a:pt x="0" y="61751"/>
                                </a:lnTo>
                                <a:lnTo>
                                  <a:pt x="872132" y="921430"/>
                                </a:lnTo>
                                <a:lnTo>
                                  <a:pt x="934899" y="921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Vrije vorm: vorm 511"/>
                        <wps:cNvSpPr/>
                        <wps:spPr>
                          <a:xfrm>
                            <a:off x="13849" y="171529"/>
                            <a:ext cx="775948" cy="764893"/>
                          </a:xfrm>
                          <a:custGeom>
                            <a:avLst/>
                            <a:gdLst>
                              <a:gd name="connsiteX0" fmla="*/ 412433 w 775948"/>
                              <a:gd name="connsiteY0" fmla="*/ 410400 h 764893"/>
                              <a:gd name="connsiteX1" fmla="*/ 766292 w 775948"/>
                              <a:gd name="connsiteY1" fmla="*/ 764894 h 764893"/>
                              <a:gd name="connsiteX2" fmla="*/ 775948 w 775948"/>
                              <a:gd name="connsiteY2" fmla="*/ 764894 h 764893"/>
                              <a:gd name="connsiteX3" fmla="*/ 0 w 775948"/>
                              <a:gd name="connsiteY3" fmla="*/ 0 h 764893"/>
                              <a:gd name="connsiteX4" fmla="*/ 412433 w 775948"/>
                              <a:gd name="connsiteY4" fmla="*/ 410400 h 7648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75948" h="764893">
                                <a:moveTo>
                                  <a:pt x="412433" y="410400"/>
                                </a:moveTo>
                                <a:cubicBezTo>
                                  <a:pt x="535807" y="523228"/>
                                  <a:pt x="648635" y="646475"/>
                                  <a:pt x="766292" y="764894"/>
                                </a:cubicBezTo>
                                <a:lnTo>
                                  <a:pt x="775948" y="764894"/>
                                </a:lnTo>
                                <a:lnTo>
                                  <a:pt x="0" y="0"/>
                                </a:lnTo>
                                <a:cubicBezTo>
                                  <a:pt x="132649" y="148786"/>
                                  <a:pt x="272541" y="273176"/>
                                  <a:pt x="412433" y="4104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Vrije vorm: vorm 512"/>
                        <wps:cNvSpPr/>
                        <wps:spPr>
                          <a:xfrm>
                            <a:off x="0" y="127058"/>
                            <a:ext cx="821181" cy="809364"/>
                          </a:xfrm>
                          <a:custGeom>
                            <a:avLst/>
                            <a:gdLst>
                              <a:gd name="connsiteX0" fmla="*/ 821181 w 821181"/>
                              <a:gd name="connsiteY0" fmla="*/ 809364 h 809364"/>
                              <a:gd name="connsiteX1" fmla="*/ 0 w 821181"/>
                              <a:gd name="connsiteY1" fmla="*/ 0 h 809364"/>
                              <a:gd name="connsiteX2" fmla="*/ 0 w 821181"/>
                              <a:gd name="connsiteY2" fmla="*/ 61878 h 809364"/>
                              <a:gd name="connsiteX3" fmla="*/ 758414 w 821181"/>
                              <a:gd name="connsiteY3" fmla="*/ 809364 h 809364"/>
                              <a:gd name="connsiteX4" fmla="*/ 821181 w 821181"/>
                              <a:gd name="connsiteY4" fmla="*/ 809364 h 8093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21181" h="809364">
                                <a:moveTo>
                                  <a:pt x="821181" y="809364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758414" y="809364"/>
                                </a:lnTo>
                                <a:lnTo>
                                  <a:pt x="821181" y="809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Vrije vorm: vorm 513"/>
                        <wps:cNvSpPr/>
                        <wps:spPr>
                          <a:xfrm>
                            <a:off x="11943" y="281816"/>
                            <a:ext cx="460080" cy="453472"/>
                          </a:xfrm>
                          <a:custGeom>
                            <a:avLst/>
                            <a:gdLst>
                              <a:gd name="connsiteX0" fmla="*/ 0 w 460080"/>
                              <a:gd name="connsiteY0" fmla="*/ 0 h 453472"/>
                              <a:gd name="connsiteX1" fmla="*/ 460080 w 460080"/>
                              <a:gd name="connsiteY1" fmla="*/ 453473 h 453472"/>
                              <a:gd name="connsiteX2" fmla="*/ 0 w 460080"/>
                              <a:gd name="connsiteY2" fmla="*/ 0 h 4534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60080" h="453472">
                                <a:moveTo>
                                  <a:pt x="0" y="0"/>
                                </a:moveTo>
                                <a:lnTo>
                                  <a:pt x="460080" y="453473"/>
                                </a:lnTo>
                                <a:cubicBezTo>
                                  <a:pt x="310405" y="297826"/>
                                  <a:pt x="161873" y="14179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Vrije vorm: vorm 514"/>
                        <wps:cNvSpPr/>
                        <wps:spPr>
                          <a:xfrm>
                            <a:off x="472023" y="735289"/>
                            <a:ext cx="204056" cy="201134"/>
                          </a:xfrm>
                          <a:custGeom>
                            <a:avLst/>
                            <a:gdLst>
                              <a:gd name="connsiteX0" fmla="*/ 204056 w 204056"/>
                              <a:gd name="connsiteY0" fmla="*/ 201134 h 201134"/>
                              <a:gd name="connsiteX1" fmla="*/ 0 w 204056"/>
                              <a:gd name="connsiteY1" fmla="*/ 0 h 201134"/>
                              <a:gd name="connsiteX2" fmla="*/ 196560 w 204056"/>
                              <a:gd name="connsiteY2" fmla="*/ 201134 h 2011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4056" h="201134">
                                <a:moveTo>
                                  <a:pt x="204056" y="201134"/>
                                </a:moveTo>
                                <a:lnTo>
                                  <a:pt x="0" y="0"/>
                                </a:lnTo>
                                <a:cubicBezTo>
                                  <a:pt x="64927" y="67468"/>
                                  <a:pt x="130108" y="134936"/>
                                  <a:pt x="196560" y="2011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Vrije vorm: vorm 515"/>
                        <wps:cNvSpPr/>
                        <wps:spPr>
                          <a:xfrm>
                            <a:off x="0" y="239124"/>
                            <a:ext cx="707463" cy="697298"/>
                          </a:xfrm>
                          <a:custGeom>
                            <a:avLst/>
                            <a:gdLst>
                              <a:gd name="connsiteX0" fmla="*/ 707464 w 707463"/>
                              <a:gd name="connsiteY0" fmla="*/ 697299 h 697298"/>
                              <a:gd name="connsiteX1" fmla="*/ 0 w 707463"/>
                              <a:gd name="connsiteY1" fmla="*/ 0 h 697298"/>
                              <a:gd name="connsiteX2" fmla="*/ 0 w 707463"/>
                              <a:gd name="connsiteY2" fmla="*/ 61878 h 697298"/>
                              <a:gd name="connsiteX3" fmla="*/ 644697 w 707463"/>
                              <a:gd name="connsiteY3" fmla="*/ 697299 h 697298"/>
                              <a:gd name="connsiteX4" fmla="*/ 707464 w 707463"/>
                              <a:gd name="connsiteY4" fmla="*/ 697299 h 6972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07463" h="697298">
                                <a:moveTo>
                                  <a:pt x="707464" y="697299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644697" y="697299"/>
                                </a:lnTo>
                                <a:lnTo>
                                  <a:pt x="707464" y="697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Vrije vorm: vorm 516"/>
                        <wps:cNvSpPr/>
                        <wps:spPr>
                          <a:xfrm>
                            <a:off x="13468" y="395406"/>
                            <a:ext cx="548894" cy="541016"/>
                          </a:xfrm>
                          <a:custGeom>
                            <a:avLst/>
                            <a:gdLst>
                              <a:gd name="connsiteX0" fmla="*/ 543812 w 548894"/>
                              <a:gd name="connsiteY0" fmla="*/ 541016 h 541016"/>
                              <a:gd name="connsiteX1" fmla="*/ 548894 w 548894"/>
                              <a:gd name="connsiteY1" fmla="*/ 541016 h 541016"/>
                              <a:gd name="connsiteX2" fmla="*/ 0 w 548894"/>
                              <a:gd name="connsiteY2" fmla="*/ 0 h 541016"/>
                              <a:gd name="connsiteX3" fmla="*/ 412814 w 548894"/>
                              <a:gd name="connsiteY3" fmla="*/ 410781 h 541016"/>
                              <a:gd name="connsiteX4" fmla="*/ 543812 w 548894"/>
                              <a:gd name="connsiteY4" fmla="*/ 541016 h 541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48894" h="541016">
                                <a:moveTo>
                                  <a:pt x="543812" y="541016"/>
                                </a:moveTo>
                                <a:lnTo>
                                  <a:pt x="548894" y="541016"/>
                                </a:lnTo>
                                <a:lnTo>
                                  <a:pt x="0" y="0"/>
                                </a:lnTo>
                                <a:cubicBezTo>
                                  <a:pt x="133031" y="136715"/>
                                  <a:pt x="272922" y="273812"/>
                                  <a:pt x="412814" y="410781"/>
                                </a:cubicBezTo>
                                <a:cubicBezTo>
                                  <a:pt x="458638" y="451967"/>
                                  <a:pt x="502359" y="495434"/>
                                  <a:pt x="543812" y="5410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Vrije vorm: vorm 517"/>
                        <wps:cNvSpPr/>
                        <wps:spPr>
                          <a:xfrm>
                            <a:off x="0" y="351190"/>
                            <a:ext cx="593745" cy="585232"/>
                          </a:xfrm>
                          <a:custGeom>
                            <a:avLst/>
                            <a:gdLst>
                              <a:gd name="connsiteX0" fmla="*/ 593746 w 593745"/>
                              <a:gd name="connsiteY0" fmla="*/ 585233 h 585232"/>
                              <a:gd name="connsiteX1" fmla="*/ 0 w 593745"/>
                              <a:gd name="connsiteY1" fmla="*/ 0 h 585232"/>
                              <a:gd name="connsiteX2" fmla="*/ 0 w 593745"/>
                              <a:gd name="connsiteY2" fmla="*/ 61878 h 585232"/>
                              <a:gd name="connsiteX3" fmla="*/ 530979 w 593745"/>
                              <a:gd name="connsiteY3" fmla="*/ 585233 h 585232"/>
                              <a:gd name="connsiteX4" fmla="*/ 593746 w 593745"/>
                              <a:gd name="connsiteY4" fmla="*/ 585233 h 5852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93745" h="585232">
                                <a:moveTo>
                                  <a:pt x="593746" y="585233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530979" y="585233"/>
                                </a:lnTo>
                                <a:lnTo>
                                  <a:pt x="593746" y="585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Vrije vorm: vorm 518"/>
                        <wps:cNvSpPr/>
                        <wps:spPr>
                          <a:xfrm>
                            <a:off x="12705" y="506583"/>
                            <a:ext cx="328065" cy="323618"/>
                          </a:xfrm>
                          <a:custGeom>
                            <a:avLst/>
                            <a:gdLst>
                              <a:gd name="connsiteX0" fmla="*/ 0 w 328065"/>
                              <a:gd name="connsiteY0" fmla="*/ 0 h 323618"/>
                              <a:gd name="connsiteX1" fmla="*/ 328066 w 328065"/>
                              <a:gd name="connsiteY1" fmla="*/ 323619 h 323618"/>
                              <a:gd name="connsiteX2" fmla="*/ 0 w 328065"/>
                              <a:gd name="connsiteY2" fmla="*/ 0 h 3236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28065" h="323618">
                                <a:moveTo>
                                  <a:pt x="0" y="0"/>
                                </a:moveTo>
                                <a:lnTo>
                                  <a:pt x="328066" y="323619"/>
                                </a:lnTo>
                                <a:cubicBezTo>
                                  <a:pt x="222226" y="211172"/>
                                  <a:pt x="117275" y="987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Vrije vorm: vorm 519"/>
                        <wps:cNvSpPr/>
                        <wps:spPr>
                          <a:xfrm>
                            <a:off x="340771" y="830202"/>
                            <a:ext cx="107872" cy="106221"/>
                          </a:xfrm>
                          <a:custGeom>
                            <a:avLst/>
                            <a:gdLst>
                              <a:gd name="connsiteX0" fmla="*/ 107873 w 107872"/>
                              <a:gd name="connsiteY0" fmla="*/ 106221 h 106221"/>
                              <a:gd name="connsiteX1" fmla="*/ 0 w 107872"/>
                              <a:gd name="connsiteY1" fmla="*/ 0 h 106221"/>
                              <a:gd name="connsiteX2" fmla="*/ 101647 w 107872"/>
                              <a:gd name="connsiteY2" fmla="*/ 106221 h 1062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07872" h="106221">
                                <a:moveTo>
                                  <a:pt x="107873" y="106221"/>
                                </a:moveTo>
                                <a:lnTo>
                                  <a:pt x="0" y="0"/>
                                </a:lnTo>
                                <a:cubicBezTo>
                                  <a:pt x="33882" y="35577"/>
                                  <a:pt x="67765" y="70984"/>
                                  <a:pt x="101647" y="1062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Vrije vorm: vorm 520"/>
                        <wps:cNvSpPr/>
                        <wps:spPr>
                          <a:xfrm>
                            <a:off x="0" y="463256"/>
                            <a:ext cx="480028" cy="473166"/>
                          </a:xfrm>
                          <a:custGeom>
                            <a:avLst/>
                            <a:gdLst>
                              <a:gd name="connsiteX0" fmla="*/ 480028 w 480028"/>
                              <a:gd name="connsiteY0" fmla="*/ 473167 h 473166"/>
                              <a:gd name="connsiteX1" fmla="*/ 0 w 480028"/>
                              <a:gd name="connsiteY1" fmla="*/ 0 h 473166"/>
                              <a:gd name="connsiteX2" fmla="*/ 0 w 480028"/>
                              <a:gd name="connsiteY2" fmla="*/ 61878 h 473166"/>
                              <a:gd name="connsiteX3" fmla="*/ 417261 w 480028"/>
                              <a:gd name="connsiteY3" fmla="*/ 473167 h 473166"/>
                              <a:gd name="connsiteX4" fmla="*/ 480028 w 480028"/>
                              <a:gd name="connsiteY4" fmla="*/ 473167 h 4731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80028" h="473166">
                                <a:moveTo>
                                  <a:pt x="480028" y="473167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417261" y="473167"/>
                                </a:lnTo>
                                <a:lnTo>
                                  <a:pt x="480028" y="473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Vrije vorm: vorm 521"/>
                        <wps:cNvSpPr/>
                        <wps:spPr>
                          <a:xfrm>
                            <a:off x="277496" y="879754"/>
                            <a:ext cx="57430" cy="56668"/>
                          </a:xfrm>
                          <a:custGeom>
                            <a:avLst/>
                            <a:gdLst>
                              <a:gd name="connsiteX0" fmla="*/ 57431 w 57430"/>
                              <a:gd name="connsiteY0" fmla="*/ 56668 h 56668"/>
                              <a:gd name="connsiteX1" fmla="*/ 0 w 57430"/>
                              <a:gd name="connsiteY1" fmla="*/ 0 h 56668"/>
                              <a:gd name="connsiteX2" fmla="*/ 52856 w 57430"/>
                              <a:gd name="connsiteY2" fmla="*/ 56668 h 566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7430" h="56668">
                                <a:moveTo>
                                  <a:pt x="57431" y="56668"/>
                                </a:moveTo>
                                <a:lnTo>
                                  <a:pt x="0" y="0"/>
                                </a:lnTo>
                                <a:cubicBezTo>
                                  <a:pt x="17534" y="18974"/>
                                  <a:pt x="35153" y="37864"/>
                                  <a:pt x="52856" y="566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Vrije vorm: vorm 522"/>
                        <wps:cNvSpPr/>
                        <wps:spPr>
                          <a:xfrm>
                            <a:off x="12705" y="618776"/>
                            <a:ext cx="264790" cy="260978"/>
                          </a:xfrm>
                          <a:custGeom>
                            <a:avLst/>
                            <a:gdLst>
                              <a:gd name="connsiteX0" fmla="*/ 0 w 264790"/>
                              <a:gd name="connsiteY0" fmla="*/ 0 h 260978"/>
                              <a:gd name="connsiteX1" fmla="*/ 264791 w 264790"/>
                              <a:gd name="connsiteY1" fmla="*/ 260979 h 260978"/>
                              <a:gd name="connsiteX2" fmla="*/ 0 w 264790"/>
                              <a:gd name="connsiteY2" fmla="*/ 0 h 2609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64790" h="260978">
                                <a:moveTo>
                                  <a:pt x="0" y="0"/>
                                </a:moveTo>
                                <a:lnTo>
                                  <a:pt x="264791" y="260979"/>
                                </a:lnTo>
                                <a:cubicBezTo>
                                  <a:pt x="179915" y="168988"/>
                                  <a:pt x="95929" y="7801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Vrije vorm: vorm 523"/>
                        <wps:cNvSpPr/>
                        <wps:spPr>
                          <a:xfrm>
                            <a:off x="0" y="575322"/>
                            <a:ext cx="366310" cy="361101"/>
                          </a:xfrm>
                          <a:custGeom>
                            <a:avLst/>
                            <a:gdLst>
                              <a:gd name="connsiteX0" fmla="*/ 366311 w 366310"/>
                              <a:gd name="connsiteY0" fmla="*/ 361101 h 361101"/>
                              <a:gd name="connsiteX1" fmla="*/ 0 w 366310"/>
                              <a:gd name="connsiteY1" fmla="*/ 0 h 361101"/>
                              <a:gd name="connsiteX2" fmla="*/ 0 w 366310"/>
                              <a:gd name="connsiteY2" fmla="*/ 61878 h 361101"/>
                              <a:gd name="connsiteX3" fmla="*/ 303544 w 366310"/>
                              <a:gd name="connsiteY3" fmla="*/ 361101 h 361101"/>
                              <a:gd name="connsiteX4" fmla="*/ 366311 w 366310"/>
                              <a:gd name="connsiteY4" fmla="*/ 361101 h 3611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66310" h="361101">
                                <a:moveTo>
                                  <a:pt x="366311" y="361101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303544" y="361101"/>
                                </a:lnTo>
                                <a:lnTo>
                                  <a:pt x="366311" y="361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Vrije vorm: vorm 524"/>
                        <wps:cNvSpPr/>
                        <wps:spPr>
                          <a:xfrm>
                            <a:off x="13722" y="731858"/>
                            <a:ext cx="207868" cy="204564"/>
                          </a:xfrm>
                          <a:custGeom>
                            <a:avLst/>
                            <a:gdLst>
                              <a:gd name="connsiteX0" fmla="*/ 207868 w 207868"/>
                              <a:gd name="connsiteY0" fmla="*/ 204565 h 204564"/>
                              <a:gd name="connsiteX1" fmla="*/ 0 w 207868"/>
                              <a:gd name="connsiteY1" fmla="*/ 0 h 204564"/>
                              <a:gd name="connsiteX2" fmla="*/ 207487 w 207868"/>
                              <a:gd name="connsiteY2" fmla="*/ 204565 h 2045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7868" h="204564">
                                <a:moveTo>
                                  <a:pt x="207868" y="204565"/>
                                </a:moveTo>
                                <a:cubicBezTo>
                                  <a:pt x="138748" y="134682"/>
                                  <a:pt x="70009" y="65562"/>
                                  <a:pt x="0" y="0"/>
                                </a:cubicBezTo>
                                <a:lnTo>
                                  <a:pt x="207487" y="204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Vrije vorm: vorm 525"/>
                        <wps:cNvSpPr/>
                        <wps:spPr>
                          <a:xfrm>
                            <a:off x="0" y="687388"/>
                            <a:ext cx="252592" cy="249035"/>
                          </a:xfrm>
                          <a:custGeom>
                            <a:avLst/>
                            <a:gdLst>
                              <a:gd name="connsiteX0" fmla="*/ 252593 w 252592"/>
                              <a:gd name="connsiteY0" fmla="*/ 249035 h 249035"/>
                              <a:gd name="connsiteX1" fmla="*/ 0 w 252592"/>
                              <a:gd name="connsiteY1" fmla="*/ 0 h 249035"/>
                              <a:gd name="connsiteX2" fmla="*/ 0 w 252592"/>
                              <a:gd name="connsiteY2" fmla="*/ 61878 h 249035"/>
                              <a:gd name="connsiteX3" fmla="*/ 189826 w 252592"/>
                              <a:gd name="connsiteY3" fmla="*/ 249035 h 249035"/>
                              <a:gd name="connsiteX4" fmla="*/ 252593 w 252592"/>
                              <a:gd name="connsiteY4" fmla="*/ 249035 h 2490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2592" h="249035">
                                <a:moveTo>
                                  <a:pt x="252593" y="249035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189826" y="249035"/>
                                </a:lnTo>
                                <a:lnTo>
                                  <a:pt x="252593" y="249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Vrije vorm: vorm 526"/>
                        <wps:cNvSpPr/>
                        <wps:spPr>
                          <a:xfrm>
                            <a:off x="13976" y="844178"/>
                            <a:ext cx="93515" cy="92244"/>
                          </a:xfrm>
                          <a:custGeom>
                            <a:avLst/>
                            <a:gdLst>
                              <a:gd name="connsiteX0" fmla="*/ 93515 w 93515"/>
                              <a:gd name="connsiteY0" fmla="*/ 92245 h 92244"/>
                              <a:gd name="connsiteX1" fmla="*/ 0 w 93515"/>
                              <a:gd name="connsiteY1" fmla="*/ 0 h 92244"/>
                              <a:gd name="connsiteX2" fmla="*/ 89704 w 93515"/>
                              <a:gd name="connsiteY2" fmla="*/ 92245 h 922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515" h="92244">
                                <a:moveTo>
                                  <a:pt x="93515" y="92245"/>
                                </a:moveTo>
                                <a:lnTo>
                                  <a:pt x="0" y="0"/>
                                </a:lnTo>
                                <a:cubicBezTo>
                                  <a:pt x="30240" y="31765"/>
                                  <a:pt x="59972" y="62259"/>
                                  <a:pt x="89704" y="922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Vrije vorm: vorm 527"/>
                        <wps:cNvSpPr/>
                        <wps:spPr>
                          <a:xfrm>
                            <a:off x="0" y="799580"/>
                            <a:ext cx="138875" cy="136842"/>
                          </a:xfrm>
                          <a:custGeom>
                            <a:avLst/>
                            <a:gdLst>
                              <a:gd name="connsiteX0" fmla="*/ 138875 w 138875"/>
                              <a:gd name="connsiteY0" fmla="*/ 136842 h 136842"/>
                              <a:gd name="connsiteX1" fmla="*/ 0 w 138875"/>
                              <a:gd name="connsiteY1" fmla="*/ 0 h 136842"/>
                              <a:gd name="connsiteX2" fmla="*/ 0 w 138875"/>
                              <a:gd name="connsiteY2" fmla="*/ 61751 h 136842"/>
                              <a:gd name="connsiteX3" fmla="*/ 76108 w 138875"/>
                              <a:gd name="connsiteY3" fmla="*/ 136842 h 136842"/>
                              <a:gd name="connsiteX4" fmla="*/ 138875 w 138875"/>
                              <a:gd name="connsiteY4" fmla="*/ 136842 h 1368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38875" h="136842">
                                <a:moveTo>
                                  <a:pt x="138875" y="136842"/>
                                </a:moveTo>
                                <a:lnTo>
                                  <a:pt x="0" y="0"/>
                                </a:lnTo>
                                <a:lnTo>
                                  <a:pt x="0" y="61751"/>
                                </a:lnTo>
                                <a:lnTo>
                                  <a:pt x="76108" y="136842"/>
                                </a:lnTo>
                                <a:lnTo>
                                  <a:pt x="138875" y="1368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4EEF857" id="Groep 529" o:spid="_x0000_s1026" style="position:absolute;margin-left:-21.15pt;margin-top:731.35pt;width:616.35pt;height:73.95pt;z-index:-251602432;mso-position-horizontal-relative:page" coordorigin="" coordsize="78282,9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">
              <v:rect id="Rechthoek 528" o:spid="_x0000_s1027" style="position:absolute;width:68911;height:9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" fillcolor="#ea957f [3209]" stroked="f" strokeweight="1pt"/>
              <v:group id="Graphic 175" o:spid="_x0000_s1028" style="position:absolute;left:2623;width:75659;height:9364" coordsize="75658,9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<v:shape id="Vrije vorm: vorm 204" o:spid="_x0000_s1029" style="position:absolute;left:66292;width:9366;height:9364;visibility:visible;mso-wrap-style:square;v-text-anchor:middle" coordsize="936550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" path="m,l,936423r936551,l,xe" fillcolor="#d2091e" stroked="f" strokeweight=".35264mm">
                  <v:stroke joinstyle="miter"/>
                  <v:path arrowok="t" o:connecttype="custom" o:connectlocs="0,0;0,936423;936551,936423;0,0" o:connectangles="0,0,0,0"/>
                </v:shape>
                <v:shape id="Vrije vorm: vorm 206" o:spid="_x0000_s1030" style="position:absolute;left:65608;top:119;width:662;height:653;visibility:visible;mso-wrap-style:square;v-text-anchor:middle" coordsize="66197,65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" path="m66198,65054l,,66198,65308r,-254xe" fillcolor="#fff48e" stroked="f" strokeweight=".35264mm">
                  <v:stroke joinstyle="miter"/>
                  <v:path arrowok="t" o:connecttype="custom" o:connectlocs="66198,65054;0,0;66198,65308" o:connectangles="0,0,0"/>
                </v:shape>
                <v:shape id="Vrije vorm: vorm 207" o:spid="_x0000_s1031" style="position:absolute;left:65173;width:1098;height:1081;visibility:visible;mso-wrap-style:square;v-text-anchor:middle" coordsize="109779,10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" path="m109779,46249l62767,,,,109779,108127r,-61878xe" fillcolor="#fff48e" stroked="f" strokeweight=".35264mm">
                  <v:stroke joinstyle="miter"/>
                  <v:path arrowok="t" o:connecttype="custom" o:connectlocs="109779,46249;62767,0;0,0;109779,108127;109779,46249" o:connectangles="0,0,0,0,0"/>
                </v:shape>
                <v:shape id="Vrije vorm: vorm 208" o:spid="_x0000_s1032" style="position:absolute;left:65769;top:1397;width:501;height:494;visibility:visible;mso-wrap-style:square;v-text-anchor:middle" coordsize="50061,4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" path="m50061,47901l,,50061,49426r,-1525xe" fillcolor="#fff48e" stroked="f" strokeweight=".35264mm">
                  <v:stroke joinstyle="miter"/>
                  <v:path arrowok="t" o:connecttype="custom" o:connectlocs="50061,47901;0,0;50061,49426" o:connectangles="0,0,0"/>
                </v:shape>
                <v:shape id="Vrije vorm: vorm 209" o:spid="_x0000_s1033" style="position:absolute;left:64470;top:119;width:1299;height:1279;visibility:visible;mso-wrap-style:square;v-text-anchor:middle" coordsize="129854,12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" path="m,c42056,42056,85129,84875,129854,127948l,xe" fillcolor="#fff48e" stroked="f" strokeweight=".35264mm">
                  <v:stroke joinstyle="miter"/>
                  <v:path arrowok="t" o:connecttype="custom" o:connectlocs="0,0;129854,127948" o:connectangles="0,0"/>
                </v:shape>
                <v:shape id="Vrije vorm: vorm 211" o:spid="_x0000_s1034" style="position:absolute;left:64036;width:2235;height:2201;visibility:visible;mso-wrap-style:square;v-text-anchor:middle" coordsize="223496,220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" path="m223497,158315l62767,,,,223497,220193r,-61878xe" fillcolor="#fff48e" stroked="f" strokeweight=".35264mm">
                  <v:stroke joinstyle="miter"/>
                  <v:path arrowok="t" o:connecttype="custom" o:connectlocs="223497,158315;62767,0;0,0;223497,220193;223497,158315" o:connectangles="0,0,0,0,0"/>
                </v:shape>
                <v:shape id="Vrije vorm: vorm 227" o:spid="_x0000_s1035" style="position:absolute;left:63333;top:119;width:1543;height:1525;visibility:visible;mso-wrap-style:square;v-text-anchor:middle" coordsize="154249,15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" path="m,c49426,49934,100631,100758,154250,152471l,xe" fillcolor="#fff48e" stroked="f" strokeweight=".35264mm">
                  <v:stroke joinstyle="miter"/>
                  <v:path arrowok="t" o:connecttype="custom" o:connectlocs="0,0;154250,152471" o:connectangles="0,0"/>
                </v:shape>
                <v:shape id="Vrije vorm: vorm 245" o:spid="_x0000_s1036" style="position:absolute;left:64872;top:1641;width:1398;height:1375;visibility:visible;mso-wrap-style:square;v-text-anchor:middle" coordsize="139764,137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" path="m139765,128075c91228,85214,44640,42522,,l139765,137478r,-9403xe" fillcolor="#fff48e" stroked="f" strokeweight=".35264mm">
                  <v:stroke joinstyle="miter"/>
                  <v:path arrowok="t" o:connecttype="custom" o:connectlocs="139765,128075;0,0;139765,137478" o:connectangles="0,0,0"/>
                </v:shape>
                <v:shape id="Vrije vorm: vorm 250" o:spid="_x0000_s1037" style="position:absolute;left:62899;width:3372;height:3322;visibility:visible;mso-wrap-style:square;v-text-anchor:middle" coordsize="337214,332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" path="m337214,270381l62767,,,,337214,332259r,-61878xe" fillcolor="#fff48e" stroked="f" strokeweight=".35264mm">
                  <v:stroke joinstyle="miter"/>
                  <v:path arrowok="t" o:connecttype="custom" o:connectlocs="337214,270381;62767,0;0,0;337214,332259;337214,270381" o:connectangles="0,0,0,0,0"/>
                </v:shape>
                <v:shape id="Vrije vorm: vorm 253" o:spid="_x0000_s1038" style="position:absolute;left:62196;top:119;width:4074;height:4098;visibility:visible;mso-wrap-style:square;v-text-anchor:middle" coordsize="407350,409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" path="m407351,401506l,c132395,139765,269111,275591,407351,409765r,-8259xe" fillcolor="#fff48e" stroked="f" strokeweight=".35264mm">
                  <v:stroke joinstyle="miter"/>
                  <v:path arrowok="t" o:connecttype="custom" o:connectlocs="407351,401506;0,0;407351,409765" o:connectangles="0,0,0"/>
                </v:shape>
                <v:shape id="Vrije vorm: vorm 257" o:spid="_x0000_s1039" style="position:absolute;left:61762;width:4509;height:4443;visibility:visible;mso-wrap-style:square;v-text-anchor:middle" coordsize="450932,444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" path="m450932,382574l62767,,,,450932,444325r,-61751xe" fillcolor="#fff48e" stroked="f" strokeweight=".35264mm">
                  <v:stroke joinstyle="miter"/>
                  <v:path arrowok="t" o:connecttype="custom" o:connectlocs="450932,382574;62767,0;0,0;450932,444325;450932,382574" o:connectangles="0,0,0,0,0"/>
                </v:shape>
                <v:shape id="Vrije vorm: vorm 258" o:spid="_x0000_s1040" style="position:absolute;left:61059;top:119;width:5211;height:5200;visibility:visible;mso-wrap-style:square;v-text-anchor:middle" coordsize="521068,520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" path="m521068,513572l,c168353,178518,343948,349793,520941,520052r127,-6480xe" fillcolor="#fff48e" stroked="f" strokeweight=".35264mm">
                  <v:stroke joinstyle="miter"/>
                  <v:path arrowok="t" o:connecttype="custom" o:connectlocs="521068,513572;0,0;520941,520052" o:connectangles="0,0,0"/>
                </v:shape>
                <v:shape id="Vrije vorm: vorm 261" o:spid="_x0000_s1041" style="position:absolute;left:60624;width:5647;height:5565;visibility:visible;mso-wrap-style:square;v-text-anchor:middle" coordsize="564649,556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" path="m564649,494640l62767,,,,564649,556517r,-61877xe" fillcolor="#fff48e" stroked="f" strokeweight=".35264mm">
                  <v:stroke joinstyle="miter"/>
                  <v:path arrowok="t" o:connecttype="custom" o:connectlocs="564649,494640;62767,0;0,0;564649,556517;564649,494640" o:connectangles="0,0,0,0,0"/>
                </v:shape>
                <v:shape id="Vrije vorm: vorm 262" o:spid="_x0000_s1042" style="position:absolute;left:59922;top:119;width:2094;height:2062;visibility:visible;mso-wrap-style:square;v-text-anchor:middle" coordsize="209393,206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" path="m209393,206216l,c69459,68951,139257,137689,209393,206216xe" fillcolor="#fff48e" stroked="f" strokeweight=".35264mm">
                  <v:stroke joinstyle="miter"/>
                  <v:path arrowok="t" o:connecttype="custom" o:connectlocs="209393,206216;0,0;209393,206216" o:connectangles="0,0,0"/>
                </v:shape>
                <v:shape id="Vrije vorm: vorm 282" o:spid="_x0000_s1043" style="position:absolute;left:62016;top:2181;width:4254;height:4193;visibility:visible;mso-wrap-style:square;v-text-anchor:middle" coordsize="425393,419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" path="m425393,415609c283426,276692,141628,138155,,l425393,419294r,-3685xe" fillcolor="#fff48e" stroked="f" strokeweight=".35264mm">
                  <v:stroke joinstyle="miter"/>
                  <v:path arrowok="t" o:connecttype="custom" o:connectlocs="425393,415609;0,0;425393,419294" o:connectangles="0,0,0"/>
                </v:shape>
                <v:shape id="Vrije vorm: vorm 283" o:spid="_x0000_s1044" style="position:absolute;left:59487;width:6784;height:6685;visibility:visible;mso-wrap-style:square;v-text-anchor:middle" coordsize="678367,668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" path="m678367,606706l62767,,,,678367,668583r,-61877xe" fillcolor="#fff48e" stroked="f" strokeweight=".35264mm">
                  <v:stroke joinstyle="miter"/>
                  <v:path arrowok="t" o:connecttype="custom" o:connectlocs="678367,606706;62767,0;0,0;678367,668583;678367,606706" o:connectangles="0,0,0,0,0"/>
                </v:shape>
                <v:shape id="Vrije vorm: vorm 284" o:spid="_x0000_s1045" style="position:absolute;left:58785;top:119;width:2832;height:2795;visibility:visible;mso-wrap-style:square;v-text-anchor:middle" coordsize="283214,27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" path="m,c93854,93176,188259,186353,283214,279529l,xe" fillcolor="#fff48e" stroked="f" strokeweight=".35264mm">
                  <v:stroke joinstyle="miter"/>
                  <v:path arrowok="t" o:connecttype="custom" o:connectlocs="0,0;283214,279529" o:connectangles="0,0"/>
                </v:shape>
                <v:shape id="Vrije vorm: vorm 285" o:spid="_x0000_s1046" style="position:absolute;left:61623;top:2909;width:4647;height:4587;visibility:visible;mso-wrap-style:square;v-text-anchor:middle" coordsize="464654,458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" path="m464654,454743c309558,302442,154673,150861,,l464654,458682r,-3939xe" fillcolor="#fff48e" stroked="f" strokeweight=".35264mm">
                  <v:stroke joinstyle="miter"/>
                  <v:path arrowok="t" o:connecttype="custom" o:connectlocs="464654,454743;0,0;464654,458682" o:connectangles="0,0,0"/>
                </v:shape>
                <v:shape id="Vrije vorm: vorm 286" o:spid="_x0000_s1047" style="position:absolute;left:58350;width:7921;height:7806;visibility:visible;mso-wrap-style:square;v-text-anchor:middle" coordsize="792085,780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" path="m792085,718772l62767,,,,792085,780649r,-61877xe" fillcolor="#fff48e" stroked="f" strokeweight=".35264mm">
                  <v:stroke joinstyle="miter"/>
                  <v:path arrowok="t" o:connecttype="custom" o:connectlocs="792085,718772;62767,0;0,0;792085,780649;792085,718772" o:connectangles="0,0,0,0,0"/>
                </v:shape>
                <v:shape id="Vrije vorm: vorm 287" o:spid="_x0000_s1048" style="position:absolute;left:57647;top:119;width:8352;height:8231;visibility:visible;mso-wrap-style:square;v-text-anchor:middle" coordsize="835157,82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" path="m,c266824,284358,552198,549783,835158,823087l,xe" fillcolor="#fff48e" stroked="f" strokeweight=".35264mm">
                  <v:stroke joinstyle="miter"/>
                  <v:path arrowok="t" o:connecttype="custom" o:connectlocs="0,0;835158,823087" o:connectangles="0,0"/>
                </v:shape>
                <v:shape id="Vrije vorm: vorm 290" o:spid="_x0000_s1049" style="position:absolute;left:57213;width:9058;height:8927;visibility:visible;mso-wrap-style:square;v-text-anchor:middle" coordsize="905802,89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" path="m905802,830837l62767,,,,905802,892715r,-61878xe" fillcolor="#fff48e" stroked="f" strokeweight=".35264mm">
                  <v:stroke joinstyle="miter"/>
                  <v:path arrowok="t" o:connecttype="custom" o:connectlocs="905802,830837;62767,0;0,0;905802,892715;905802,830837" o:connectangles="0,0,0,0,0"/>
                </v:shape>
                <v:shape id="Vrije vorm: vorm 382" o:spid="_x0000_s1050" style="position:absolute;left:56510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" path="m936677,924480r1399,l,c307990,307863,623477,617887,936677,924480xe" fillcolor="#fff48e" stroked="f" strokeweight=".35264mm">
                  <v:stroke joinstyle="miter"/>
                  <v:path arrowok="t" o:connecttype="custom" o:connectlocs="936677,924480;938076,924480;0,0;936677,924480" o:connectangles="0,0,0,0"/>
                </v:shape>
                <v:shape id="Vrije vorm: vorm 383" o:spid="_x0000_s1051" style="position:absolute;left:56076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384" o:spid="_x0000_s1052" style="position:absolute;left:55373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" path="m936297,924480r1779,l,c307355,307863,622715,617887,936297,924480xe" fillcolor="#fff48e" stroked="f" strokeweight=".35264mm">
                  <v:stroke joinstyle="miter"/>
                  <v:path arrowok="t" o:connecttype="custom" o:connectlocs="936297,924480;938076,924480;0,0;936297,924480" o:connectangles="0,0,0,0"/>
                </v:shape>
                <v:shape id="Vrije vorm: vorm 385" o:spid="_x0000_s1053" style="position:absolute;left:54938;width:10130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386" o:spid="_x0000_s1054" style="position:absolute;left:54236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" path="m936043,924480r2033,l,c306720,307863,622080,617887,936043,924480xe" fillcolor="#fff48e" stroked="f" strokeweight=".35264mm">
                  <v:stroke joinstyle="miter"/>
                  <v:path arrowok="t" o:connecttype="custom" o:connectlocs="936043,924480;938076,924480;0,0;936043,924480" o:connectangles="0,0,0,0"/>
                </v:shape>
                <v:shape id="Vrije vorm: vorm 387" o:spid="_x0000_s1055" style="position:absolute;left:53801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388" o:spid="_x0000_s1056" style="position:absolute;left:53099;top:119;width:9380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" path="m935788,924480r2287,l,c306085,307863,621318,617887,935788,924480xe" fillcolor="#fff48e" stroked="f" strokeweight=".35264mm">
                  <v:stroke joinstyle="miter"/>
                  <v:path arrowok="t" o:connecttype="custom" o:connectlocs="935788,924480;938075,924480;0,0;935788,924480" o:connectangles="0,0,0,0"/>
                </v:shape>
                <v:shape id="Vrije vorm: vorm 389" o:spid="_x0000_s1057" style="position:absolute;left:5266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390" o:spid="_x0000_s1058" style="position:absolute;left:51967;top:119;width:9375;height:9245;visibility:visible;mso-wrap-style:square;v-text-anchor:middle" coordsize="937567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" path="m934899,924480r2668,l,c304941,307863,620047,617887,934899,924480xe" fillcolor="#fff48e" stroked="f" strokeweight=".35264mm">
                  <v:stroke joinstyle="miter"/>
                  <v:path arrowok="t" o:connecttype="custom" o:connectlocs="934899,924480;937567,924480;0,0;934899,924480" o:connectangles="0,0,0,0"/>
                </v:shape>
                <v:shape id="Vrije vorm: vorm 391" o:spid="_x0000_s1059" style="position:absolute;left:51528;width:10128;height:9364;visibility:visible;mso-wrap-style:square;v-text-anchor:middle" coordsize="1012786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392" o:spid="_x0000_s1060" style="position:absolute;left:50823;top:119;width:9382;height:9245;visibility:visible;mso-wrap-style:square;v-text-anchor:middle" coordsize="938202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" path="m935280,924480r2922,l,c304941,307863,620047,617887,935280,924480xe" fillcolor="#fff48e" stroked="f" strokeweight=".35264mm">
                  <v:stroke joinstyle="miter"/>
                  <v:path arrowok="t" o:connecttype="custom" o:connectlocs="935280,924480;938202,924480;0,0;935280,924480" o:connectangles="0,0,0,0"/>
                </v:shape>
                <v:shape id="Vrije vorm: vorm 393" o:spid="_x0000_s1061" style="position:absolute;left:50391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394" o:spid="_x0000_s1062" style="position:absolute;left:49688;top:119;width:3168;height:3123;visibility:visible;mso-wrap-style:square;v-text-anchor:middle" coordsize="316757,31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" path="m316758,312311c211722,207953,106136,103849,,l316758,312311xe" fillcolor="#fff48e" stroked="f" strokeweight=".35264mm">
                  <v:stroke joinstyle="miter"/>
                  <v:path arrowok="t" o:connecttype="custom" o:connectlocs="316758,312311;0,0" o:connectangles="0,0"/>
                </v:shape>
                <v:shape id="Vrije vorm: vorm 395" o:spid="_x0000_s1063" style="position:absolute;left:52856;top:3242;width:6212;height:6122;visibility:visible;mso-wrap-style:square;v-text-anchor:middle" coordsize="621190,61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" path="m621191,612169l,c206343,204438,411544,409002,618903,612169r2288,xe" fillcolor="#fff48e" stroked="f" strokeweight=".35264mm">
                  <v:stroke joinstyle="miter"/>
                  <v:path arrowok="t" o:connecttype="custom" o:connectlocs="621191,612169;0,0;618903,612169" o:connectangles="0,0,0"/>
                </v:shape>
                <v:shape id="Vrije vorm: vorm 396" o:spid="_x0000_s1064" style="position:absolute;left:49254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397" o:spid="_x0000_s1065" style="position:absolute;left:50798;top:2332;width:7133;height:7032;visibility:visible;mso-wrap-style:square;v-text-anchor:middle" coordsize="713308,70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" path="m710767,703143r2541,l,c237092,234805,472659,469863,710767,703143xe" fillcolor="#fff48e" stroked="f" strokeweight=".35264mm">
                  <v:stroke joinstyle="miter"/>
                  <v:path arrowok="t" o:connecttype="custom" o:connectlocs="710767,703143;713308,703143;0,0;710767,703143" o:connectangles="0,0,0,0"/>
                </v:shape>
                <v:shape id="Vrije vorm: vorm 398" o:spid="_x0000_s1066" style="position:absolute;left:48551;top:119;width:2247;height:2213;visibility:visible;mso-wrap-style:square;v-text-anchor:middle" coordsize="224639,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" path="m224640,221336c150099,147558,75219,73779,,l224640,221336xe" fillcolor="#fff48e" stroked="f" strokeweight=".35264mm">
                  <v:stroke joinstyle="miter"/>
                  <v:path arrowok="t" o:connecttype="custom" o:connectlocs="224640,221336;0,0" o:connectangles="0,0"/>
                </v:shape>
                <v:shape id="Vrije vorm: vorm 399" o:spid="_x0000_s1067" style="position:absolute;left:48117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00" o:spid="_x0000_s1068" style="position:absolute;left:47414;top:119;width:9380;height:9245;visibility:visible;mso-wrap-style:square;v-text-anchor:middle" coordsize="937947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" path="m931595,924480r6353,l,c212188,221209,428442,420565,644569,644823v98471,96311,191859,188302,287026,279657xe" fillcolor="#fff48e" stroked="f" strokeweight=".35264mm">
                  <v:stroke joinstyle="miter"/>
                  <v:path arrowok="t" o:connecttype="custom" o:connectlocs="931595,924480;937948,924480;0,0;644569,644823;931595,924480" o:connectangles="0,0,0,0,0"/>
                </v:shape>
                <v:shape id="Vrije vorm: vorm 401" o:spid="_x0000_s1069" style="position:absolute;left:46980;width:10127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02" o:spid="_x0000_s1070" style="position:absolute;left:46277;top:119;width:9390;height:9245;visibility:visible;mso-wrap-style:square;v-text-anchor:middle" coordsize="938964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" path="m938965,924480c623351,612169,314852,309261,,l937440,924480r1525,xe" fillcolor="#fff48e" stroked="f" strokeweight=".35264mm">
                  <v:stroke joinstyle="miter"/>
                  <v:path arrowok="t" o:connecttype="custom" o:connectlocs="938965,924480;0,0;937440,924480" o:connectangles="0,0,0"/>
                </v:shape>
                <v:shape id="Vrije vorm: vorm 403" o:spid="_x0000_s1071" style="position:absolute;left:45842;width:10128;height:9364;visibility:visible;mso-wrap-style:square;v-text-anchor:middle" coordsize="1012786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04" o:spid="_x0000_s1072" style="position:absolute;left:46424;top:1384;width:8146;height:7980;visibility:visible;mso-wrap-style:square;v-text-anchor:middle" coordsize="814573,79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" path="m814574,797929c604165,589807,390325,390706,183981,169369,119054,112701,58193,56160,,l809492,797929r5082,xe" fillcolor="#fff48e" stroked="f" strokeweight=".35264mm">
                  <v:stroke joinstyle="miter"/>
                  <v:path arrowok="t" o:connecttype="custom" o:connectlocs="814574,797929;183981,169369;0,0;809492,797929" o:connectangles="0,0,0,0"/>
                </v:shape>
                <v:shape id="Vrije vorm: vorm 405" o:spid="_x0000_s1073" style="position:absolute;left:45140;top:119;width:1284;height:1265;visibility:visible;mso-wrap-style:square;v-text-anchor:middle" coordsize="128456,12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" path="m128457,126551l,c41591,41675,84410,83859,128457,126551xe" fillcolor="#fff48e" stroked="f" strokeweight=".35264mm">
                  <v:stroke joinstyle="miter"/>
                  <v:path arrowok="t" o:connecttype="custom" o:connectlocs="128457,126551;0,0;128457,126551" o:connectangles="0,0,0"/>
                </v:shape>
                <v:shape id="Vrije vorm: vorm 406" o:spid="_x0000_s1074" style="position:absolute;left:4470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07" o:spid="_x0000_s1075" style="position:absolute;left:45536;top:1630;width:7893;height:7734;visibility:visible;mso-wrap-style:square;v-text-anchor:middle" coordsize="789289,773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" path="m789289,773407c578499,565285,364659,366183,158442,144847,102791,96438,50315,48028,,l784588,773407r4701,xe" fillcolor="#fff48e" stroked="f" strokeweight=".35264mm">
                  <v:stroke joinstyle="miter"/>
                  <v:path arrowok="t" o:connecttype="custom" o:connectlocs="789289,773407;158442,144847;0,0;784588,773407" o:connectangles="0,0,0,0"/>
                </v:shape>
                <v:shape id="Vrije vorm: vorm 408" o:spid="_x0000_s1076" style="position:absolute;left:44003;top:119;width:1533;height:1511;visibility:visible;mso-wrap-style:square;v-text-anchor:middle" coordsize="153360,15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" path="m153360,151073l,c49172,49680,99995,100122,153360,151073xe" fillcolor="#fff48e" stroked="f" strokeweight=".35264mm">
                  <v:stroke joinstyle="miter"/>
                  <v:path arrowok="t" o:connecttype="custom" o:connectlocs="153360,151073;0,0;153360,151073" o:connectangles="0,0,0"/>
                </v:shape>
                <v:shape id="Vrije vorm: vorm 409" o:spid="_x0000_s1077" style="position:absolute;left:43568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10" o:spid="_x0000_s1078" style="position:absolute;left:50381;top:7526;width:1892;height:1838;visibility:visible;mso-wrap-style:square;v-text-anchor:middle" coordsize="189190,18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" path="m189191,183727c126424,122061,63360,60819,,l186395,183727r2796,xe" fillcolor="#fff48e" stroked="f" strokeweight=".35264mm">
                  <v:stroke joinstyle="miter"/>
                  <v:path arrowok="t" o:connecttype="custom" o:connectlocs="189191,183727;0,0;186395,183727" o:connectangles="0,0,0"/>
                </v:shape>
                <v:shape id="Vrije vorm: vorm 411" o:spid="_x0000_s1079" style="position:absolute;left:42865;top:119;width:7516;height:7407;visibility:visible;mso-wrap-style:square;v-text-anchor:middle" coordsize="751552,740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" path="m751553,740753l,c241539,255642,497435,496292,751553,740753xe" fillcolor="#fff48e" stroked="f" strokeweight=".35264mm">
                  <v:stroke joinstyle="miter"/>
                  <v:path arrowok="t" o:connecttype="custom" o:connectlocs="751553,740753;0,0;751553,740753" o:connectangles="0,0,0"/>
                </v:shape>
                <v:shape id="Vrije vorm: vorm 412" o:spid="_x0000_s1080" style="position:absolute;left:42431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13" o:spid="_x0000_s1081" style="position:absolute;left:41728;top:119;width:7711;height:7599;visibility:visible;mso-wrap-style:square;v-text-anchor:middle" coordsize="771119,759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" path="m771120,759939l,c247384,262376,510268,508998,771120,759939xe" fillcolor="#fff48e" stroked="f" strokeweight=".35264mm">
                  <v:stroke joinstyle="miter"/>
                  <v:path arrowok="t" o:connecttype="custom" o:connectlocs="771120,759939;0,0;771120,759939" o:connectangles="0,0,0"/>
                </v:shape>
                <v:shape id="Vrije vorm: vorm 414" o:spid="_x0000_s1082" style="position:absolute;left:49439;top:7712;width:1693;height:1652;visibility:visible;mso-wrap-style:square;v-text-anchor:middle" coordsize="169242,1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" path="m169242,165176c113083,110033,56669,54974,,l166828,165176r2414,xe" fillcolor="#fff48e" stroked="f" strokeweight=".35264mm">
                  <v:stroke joinstyle="miter"/>
                  <v:path arrowok="t" o:connecttype="custom" o:connectlocs="169242,165176;0,0;166828,165176" o:connectangles="0,0,0"/>
                </v:shape>
                <v:shape id="Vrije vorm: vorm 415" o:spid="_x0000_s1083" style="position:absolute;left:41294;width:10127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16" o:spid="_x0000_s1084" style="position:absolute;left:42654;top:2152;width:7355;height:7212;visibility:visible;mso-wrap-style:square;v-text-anchor:middle" coordsize="735416,72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" path="m735417,721186c490955,477614,245097,239633,,l731605,721186r3812,xe" fillcolor="#fff48e" stroked="f" strokeweight=".35264mm">
                  <v:stroke joinstyle="miter"/>
                  <v:path arrowok="t" o:connecttype="custom" o:connectlocs="735417,721186;0,0;731605,721186" o:connectangles="0,0,0"/>
                </v:shape>
                <v:shape id="Vrije vorm: vorm 417" o:spid="_x0000_s1085" style="position:absolute;left:40591;top:119;width:2063;height:2033;visibility:visible;mso-wrap-style:square;v-text-anchor:middle" coordsize="206343,20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" path="m206343,203294l,c68527,68273,137308,136038,206343,203294xe" fillcolor="#fff48e" stroked="f" strokeweight=".35264mm">
                  <v:stroke joinstyle="miter"/>
                  <v:path arrowok="t" o:connecttype="custom" o:connectlocs="206343,203294;0,0;206343,203294" o:connectangles="0,0,0"/>
                </v:shape>
                <v:shape id="Vrije vorm: vorm 418" o:spid="_x0000_s1086" style="position:absolute;left:40156;width:10128;height:9364;visibility:visible;mso-wrap-style:square;v-text-anchor:middle" coordsize="1012786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19" o:spid="_x0000_s1087" style="position:absolute;left:42261;top:2884;width:6607;height:6480;visibility:visible;mso-wrap-style:square;v-text-anchor:middle" coordsize="660705,64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" path="m660706,648000c441021,429205,219685,215111,,l657148,648000r3558,xe" fillcolor="#fff48e" stroked="f" strokeweight=".35264mm">
                  <v:stroke joinstyle="miter"/>
                  <v:path arrowok="t" o:connecttype="custom" o:connectlocs="660706,648000;0,0;657148,648000" o:connectangles="0,0,0"/>
                </v:shape>
                <v:shape id="Vrije vorm: vorm 420" o:spid="_x0000_s1088" style="position:absolute;left:39454;top:119;width:2808;height:2767;visibility:visible;mso-wrap-style:square;v-text-anchor:middle" coordsize="280800,2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" path="m280800,276734l,c93177,92668,186777,184913,280800,276734xe" fillcolor="#fff48e" stroked="f" strokeweight=".35264mm">
                  <v:stroke joinstyle="miter"/>
                  <v:path arrowok="t" o:connecttype="custom" o:connectlocs="280800,276734;0,0;280800,276734" o:connectangles="0,0,0"/>
                </v:shape>
                <v:shape id="Vrije vorm: vorm 421" o:spid="_x0000_s1089" style="position:absolute;left:39019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22" o:spid="_x0000_s1090" style="position:absolute;left:46658;top:8340;width:1053;height:1024;visibility:visible;mso-wrap-style:square;v-text-anchor:middle" coordsize="105331,102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" path="m105332,102409c70264,68527,35153,34391,,l103807,102409r1525,xe" fillcolor="#fff48e" stroked="f" strokeweight=".35264mm">
                  <v:stroke joinstyle="miter"/>
                  <v:path arrowok="t" o:connecttype="custom" o:connectlocs="105332,102409;0,0;103807,102409" o:connectangles="0,0,0"/>
                </v:shape>
                <v:shape id="Vrije vorm: vorm 423" o:spid="_x0000_s1091" style="position:absolute;left:38317;top:119;width:8341;height:8221;visibility:visible;mso-wrap-style:square;v-text-anchor:middle" coordsize="834141,82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" path="m834141,822070l,c266061,283976,551816,549148,834141,822070xe" fillcolor="#fff48e" stroked="f" strokeweight=".35264mm">
                  <v:stroke joinstyle="miter"/>
                  <v:path arrowok="t" o:connecttype="custom" o:connectlocs="834141,822070;0,0;834141,822070" o:connectangles="0,0,0"/>
                </v:shape>
                <v:shape id="Vrije vorm: vorm 424" o:spid="_x0000_s1092" style="position:absolute;left:37882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25" o:spid="_x0000_s1093" style="position:absolute;left:37179;top:119;width:9380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" path="m936678,924480r1270,l,c308118,307863,623478,617887,936678,924480xe" fillcolor="#fff48e" stroked="f" strokeweight=".35264mm">
                  <v:stroke joinstyle="miter"/>
                  <v:path arrowok="t" o:connecttype="custom" o:connectlocs="936678,924480;937948,924480;0,0;936678,924480" o:connectangles="0,0,0,0"/>
                </v:shape>
                <v:shape id="Vrije vorm: vorm 426" o:spid="_x0000_s1094" style="position:absolute;left:3674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27" o:spid="_x0000_s1095" style="position:absolute;left:36042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" path="m936296,924480r1779,l,c307482,307863,622715,617887,936296,924480xe" fillcolor="#fff48e" stroked="f" strokeweight=".35264mm">
                  <v:stroke joinstyle="miter"/>
                  <v:path arrowok="t" o:connecttype="custom" o:connectlocs="936296,924480;938075,924480;0,0;936296,924480" o:connectangles="0,0,0,0"/>
                </v:shape>
                <v:shape id="Vrije vorm: vorm 428" o:spid="_x0000_s1096" style="position:absolute;left:35608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29" o:spid="_x0000_s1097" style="position:absolute;left:34905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" path="m936043,924480r2032,l,c306847,307863,622080,617887,936043,924480xe" fillcolor="#fff48e" stroked="f" strokeweight=".35264mm">
                  <v:stroke joinstyle="miter"/>
                  <v:path arrowok="t" o:connecttype="custom" o:connectlocs="936043,924480;938075,924480;0,0;936043,924480" o:connectangles="0,0,0,0"/>
                </v:shape>
                <v:shape id="Vrije vorm: vorm 430" o:spid="_x0000_s1098" style="position:absolute;left:34471;width:10127;height:9364;visibility:visible;mso-wrap-style:square;v-text-anchor:middle" coordsize="1012786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31" o:spid="_x0000_s1099" style="position:absolute;left:33768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" path="m935789,924480r2287,l,c306212,307863,621318,617887,935789,924480xe" fillcolor="#fff48e" stroked="f" strokeweight=".35264mm">
                  <v:stroke joinstyle="miter"/>
                  <v:path arrowok="t" o:connecttype="custom" o:connectlocs="935789,924480;938076,924480;0,0;935789,924480" o:connectangles="0,0,0,0"/>
                </v:shape>
                <v:shape id="Vrije vorm: vorm 432" o:spid="_x0000_s1100" style="position:absolute;left:33333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33" o:spid="_x0000_s1101" style="position:absolute;left:32631;top:119;width:9380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" path="m935407,924480r2668,l,c305576,307863,620555,617887,935407,924480xe" fillcolor="#fff48e" stroked="f" strokeweight=".35264mm">
                  <v:stroke joinstyle="miter"/>
                  <v:path arrowok="t" o:connecttype="custom" o:connectlocs="935407,924480;938075,924480;0,0;935407,924480" o:connectangles="0,0,0,0"/>
                </v:shape>
                <v:shape id="Vrije vorm: vorm 434" o:spid="_x0000_s1102" style="position:absolute;left:32196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35" o:spid="_x0000_s1103" style="position:absolute;left:31494;top:119;width:9380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" path="m935153,924480r2923,l,c305068,307863,619920,617887,935153,924480xe" fillcolor="#fff48e" stroked="f" strokeweight=".35264mm">
                  <v:stroke joinstyle="miter"/>
                  <v:path arrowok="t" o:connecttype="custom" o:connectlocs="935153,924480;938076,924480;0,0;935153,924480" o:connectangles="0,0,0,0"/>
                </v:shape>
                <v:shape id="Vrije vorm: vorm 436" o:spid="_x0000_s1104" style="position:absolute;left:31060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" path="m1012786,936423l62640,,,,950019,936423r62767,xe" fillcolor="#fff48e" stroked="f" strokeweight=".35264mm">
                  <v:stroke joinstyle="miter"/>
                  <v:path arrowok="t" o:connecttype="custom" o:connectlocs="1012786,936423;62640,0;0,0;950019,936423;1012786,936423" o:connectangles="0,0,0,0,0"/>
                </v:shape>
                <v:shape id="Vrije vorm: vorm 437" o:spid="_x0000_s1105" style="position:absolute;left:33563;top:3279;width:6174;height:6085;visibility:visible;mso-wrap-style:square;v-text-anchor:middle" coordsize="617378,60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" path="m617379,608485l,c205073,203294,409002,406588,615092,608485r2287,xe" fillcolor="#fff48e" stroked="f" strokeweight=".35264mm">
                  <v:stroke joinstyle="miter"/>
                  <v:path arrowok="t" o:connecttype="custom" o:connectlocs="617379,608485;0,0;615092,608485" o:connectangles="0,0,0"/>
                </v:shape>
                <v:shape id="Vrije vorm: vorm 438" o:spid="_x0000_s1106" style="position:absolute;left:30356;top:119;width:3207;height:3160;visibility:visible;mso-wrap-style:square;v-text-anchor:middle" coordsize="320696,3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" path="m320697,315995c214306,210536,107407,105205,,l320697,315995xe" fillcolor="#fff48e" stroked="f" strokeweight=".35264mm">
                  <v:stroke joinstyle="miter"/>
                  <v:path arrowok="t" o:connecttype="custom" o:connectlocs="320697,315995;0,0" o:connectangles="0,0"/>
                </v:shape>
                <v:shape id="Vrije vorm: vorm 439" o:spid="_x0000_s1107" style="position:absolute;left:29922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40" o:spid="_x0000_s1108" style="position:absolute;left:31519;top:2384;width:7081;height:6980;visibility:visible;mso-wrap-style:square;v-text-anchor:middle" coordsize="708098,697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" path="m705558,697934r2541,l,c235313,233026,469228,466433,705558,697934xe" fillcolor="#fff48e" stroked="f" strokeweight=".35264mm">
                  <v:stroke joinstyle="miter"/>
                  <v:path arrowok="t" o:connecttype="custom" o:connectlocs="705558,697934;708099,697934;0,0;705558,697934" o:connectangles="0,0,0,0"/>
                </v:shape>
                <v:shape id="Vrije vorm: vorm 441" o:spid="_x0000_s1109" style="position:absolute;left:29219;top:119;width:2300;height:2265;visibility:visible;mso-wrap-style:square;v-text-anchor:middle" coordsize="229976,22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" path="m229977,226546c153741,150988,77082,75473,,l229977,226546xe" fillcolor="#fff48e" stroked="f" strokeweight=".35264mm">
                  <v:stroke joinstyle="miter"/>
                  <v:path arrowok="t" o:connecttype="custom" o:connectlocs="229977,226546;0,0" o:connectangles="0,0"/>
                </v:shape>
                <v:shape id="Vrije vorm: vorm 442" o:spid="_x0000_s1110" style="position:absolute;left:28786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43" o:spid="_x0000_s1111" style="position:absolute;left:28080;top:119;width:9383;height:9245;visibility:visible;mso-wrap-style:square;v-text-anchor:middle" coordsize="938329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" path="m931977,924480r6353,l,c212315,221209,428569,420565,644824,644823v98597,96311,192494,188302,287153,279657xe" fillcolor="#fff48e" stroked="f" strokeweight=".35264mm">
                  <v:stroke joinstyle="miter"/>
                  <v:path arrowok="t" o:connecttype="custom" o:connectlocs="931977,924480;938330,924480;0,0;644824,644823;931977,924480" o:connectangles="0,0,0,0,0"/>
                </v:shape>
                <v:shape id="Vrije vorm: vorm 444" o:spid="_x0000_s1112" style="position:absolute;left:27649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" path="m1012786,936423l62640,,,,950019,936423r62767,xe" fillcolor="#fff48e" stroked="f" strokeweight=".35264mm">
                  <v:stroke joinstyle="miter"/>
                  <v:path arrowok="t" o:connecttype="custom" o:connectlocs="1012786,936423;62640,0;0,0;950019,936423;1012786,936423" o:connectangles="0,0,0,0,0"/>
                </v:shape>
                <v:shape id="Vrije vorm: vorm 445" o:spid="_x0000_s1113" style="position:absolute;left:26945;top:119;width:9393;height:9245;visibility:visible;mso-wrap-style:square;v-text-anchor:middle" coordsize="93934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" path="m939346,924480c623478,612169,314471,309261,,l938075,924480r1271,xe" fillcolor="#fff48e" stroked="f" strokeweight=".35264mm">
                  <v:stroke joinstyle="miter"/>
                  <v:path arrowok="t" o:connecttype="custom" o:connectlocs="939346,924480;0,0;938075,924480" o:connectangles="0,0,0"/>
                </v:shape>
                <v:shape id="Vrije vorm: vorm 446" o:spid="_x0000_s1114" style="position:absolute;left:26512;width:10127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47" o:spid="_x0000_s1115" style="position:absolute;left:27080;top:1372;width:8159;height:7992;visibility:visible;mso-wrap-style:square;v-text-anchor:middle" coordsize="815971,799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" path="m815972,799200c605562,591077,392231,391976,185379,170640,119944,113591,58320,56287,,l811525,799200r4447,xe" fillcolor="#fff48e" stroked="f" strokeweight=".35264mm">
                  <v:stroke joinstyle="miter"/>
                  <v:path arrowok="t" o:connecttype="custom" o:connectlocs="815972,799200;185379,170640;0,0;811525,799200" o:connectangles="0,0,0,0"/>
                </v:shape>
                <v:shape id="Vrije vorm: vorm 448" o:spid="_x0000_s1116" style="position:absolute;left:25809;top:119;width:1271;height:1253;visibility:visible;mso-wrap-style:square;v-text-anchor:middle" coordsize="127058,125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" path="m127059,125280l,c41167,41167,83351,83096,127059,125280xe" fillcolor="#fff48e" stroked="f" strokeweight=".35264mm">
                  <v:stroke joinstyle="miter"/>
                  <v:path arrowok="t" o:connecttype="custom" o:connectlocs="127059,125280;0,0;127059,125280" o:connectangles="0,0,0"/>
                </v:shape>
                <v:shape id="Vrije vorm: vorm 449" o:spid="_x0000_s1117" style="position:absolute;left:25374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50" o:spid="_x0000_s1118" style="position:absolute;left:24672;top:119;width:1524;height:1502;visibility:visible;mso-wrap-style:square;v-text-anchor:middle" coordsize="152470,15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" path="m152471,150183l,c48537,49426,99360,99614,152471,150183xe" fillcolor="#fff48e" stroked="f" strokeweight=".35264mm">
                  <v:stroke joinstyle="miter"/>
                  <v:path arrowok="t" o:connecttype="custom" o:connectlocs="152471,150183;0,0;152471,150183" o:connectangles="0,0,0"/>
                </v:shape>
                <v:shape id="Vrije vorm: vorm 451" o:spid="_x0000_s1119" style="position:absolute;left:26196;top:1621;width:7902;height:7743;visibility:visible;mso-wrap-style:square;v-text-anchor:middle" coordsize="790178,774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" path="m790179,774296c579388,566174,366184,367073,159332,145736,103426,97073,50570,48409,,l785478,774296r4701,xe" fillcolor="#fff48e" stroked="f" strokeweight=".35264mm">
                  <v:stroke joinstyle="miter"/>
                  <v:path arrowok="t" o:connecttype="custom" o:connectlocs="790179,774296;159332,145736;0,0;785478,774296" o:connectangles="0,0,0,0"/>
                </v:shape>
                <v:shape id="Vrije vorm: vorm 452" o:spid="_x0000_s1120" style="position:absolute;left:24237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53" o:spid="_x0000_s1121" style="position:absolute;left:23535;top:119;width:7504;height:7396;visibility:visible;mso-wrap-style:square;v-text-anchor:middle" coordsize="750409,73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" path="m750409,739609l,c241158,254880,496673,495529,750409,739609xe" fillcolor="#fff48e" stroked="f" strokeweight=".35264mm">
                  <v:stroke joinstyle="miter"/>
                  <v:path arrowok="t" o:connecttype="custom" o:connectlocs="750409,739609;0,0;750409,739609" o:connectangles="0,0,0"/>
                </v:shape>
                <v:shape id="Vrije vorm: vorm 454" o:spid="_x0000_s1122" style="position:absolute;left:31036;top:7515;width:1906;height:1849;visibility:visible;mso-wrap-style:square;v-text-anchor:middle" coordsize="190588,18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" path="m190588,184870c127482,122866,63953,61242,,l187793,184870r2795,xe" fillcolor="#fff48e" stroked="f" strokeweight=".35264mm">
                  <v:stroke joinstyle="miter"/>
                  <v:path arrowok="t" o:connecttype="custom" o:connectlocs="190588,184870;0,0;187793,184870" o:connectangles="0,0,0"/>
                </v:shape>
                <v:shape id="Vrije vorm: vorm 455" o:spid="_x0000_s1123" style="position:absolute;left:23100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56" o:spid="_x0000_s1124" style="position:absolute;left:30097;top:7712;width:1704;height:1652;visibility:visible;mso-wrap-style:square;v-text-anchor:middle" coordsize="170385,1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" path="m170386,165176c113887,109609,57092,54551,,l167972,165176r2414,xe" fillcolor="#fff48e" stroked="f" strokeweight=".35264mm">
                  <v:stroke joinstyle="miter"/>
                  <v:path arrowok="t" o:connecttype="custom" o:connectlocs="170386,165176;0,0;167972,165176" o:connectangles="0,0,0"/>
                </v:shape>
                <v:shape id="Vrije vorm: vorm 457" o:spid="_x0000_s1125" style="position:absolute;left:22397;top:119;width:7700;height:7589;visibility:visible;mso-wrap-style:square;v-text-anchor:middle" coordsize="769976,758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" path="m769977,758922l,c247002,261995,509506,508108,769977,758922xe" fillcolor="#fff48e" stroked="f" strokeweight=".35264mm">
                  <v:stroke joinstyle="miter"/>
                  <v:path arrowok="t" o:connecttype="custom" o:connectlocs="769977,758922;0,0;769977,758922" o:connectangles="0,0,0"/>
                </v:shape>
                <v:shape id="Vrije vorm: vorm 458" o:spid="_x0000_s1126" style="position:absolute;left:21963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59" o:spid="_x0000_s1127" style="position:absolute;left:23292;top:2121;width:7386;height:7243;visibility:visible;mso-wrap-style:square;v-text-anchor:middle" coordsize="738592,72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" path="m738593,724235c493115,479647,245478,240649,,l734781,724235r3812,xe" fillcolor="#fff48e" stroked="f" strokeweight=".35264mm">
                  <v:stroke joinstyle="miter"/>
                  <v:path arrowok="t" o:connecttype="custom" o:connectlocs="738593,724235;0,0;734781,724235" o:connectangles="0,0,0"/>
                </v:shape>
                <v:shape id="Vrije vorm: vorm 460" o:spid="_x0000_s1128" style="position:absolute;left:21260;top:119;width:2032;height:2002;visibility:visible;mso-wrap-style:square;v-text-anchor:middle" coordsize="203167,20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" path="m203167,200245l,c67426,66918,135148,133666,203167,200245xe" fillcolor="#fff48e" stroked="f" strokeweight=".35264mm">
                  <v:stroke joinstyle="miter"/>
                  <v:path arrowok="t" o:connecttype="custom" o:connectlocs="203167,200245;0,0;203167,200245" o:connectangles="0,0,0"/>
                </v:shape>
                <v:shape id="Vrije vorm: vorm 461" o:spid="_x0000_s1129" style="position:absolute;left:20826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62" o:spid="_x0000_s1130" style="position:absolute;left:22880;top:2835;width:6657;height:6529;visibility:visible;mso-wrap-style:square;v-text-anchor:middle" coordsize="665661,65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" path="m665661,652828c444325,432381,220955,216635,,l662231,652828r3430,xe" fillcolor="#fff48e" stroked="f" strokeweight=".35264mm">
                  <v:stroke joinstyle="miter"/>
                  <v:path arrowok="t" o:connecttype="custom" o:connectlocs="665661,652828;0,0;662231,652828" o:connectangles="0,0,0"/>
                </v:shape>
                <v:shape id="Vrije vorm: vorm 463" o:spid="_x0000_s1131" style="position:absolute;left:20123;top:119;width:2757;height:2716;visibility:visible;mso-wrap-style:square;v-text-anchor:middle" coordsize="275717,271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" path="m275718,271652l,c91398,90974,183304,181525,275718,271652xe" fillcolor="#fff48e" stroked="f" strokeweight=".35264mm">
                  <v:stroke joinstyle="miter"/>
                  <v:path arrowok="t" o:connecttype="custom" o:connectlocs="275718,271652;0,0;275718,271652" o:connectangles="0,0,0"/>
                </v:shape>
                <v:shape id="Vrije vorm: vorm 464" o:spid="_x0000_s1132" style="position:absolute;left:19689;width:10127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65" o:spid="_x0000_s1133" style="position:absolute;left:22250;top:3336;width:6147;height:6028;visibility:visible;mso-wrap-style:square;v-text-anchor:middle" coordsize="614710,60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" path="m614711,602767c410019,399473,204311,199736,,l611534,602767r3177,xe" fillcolor="#fff48e" stroked="f" strokeweight=".35264mm">
                  <v:stroke joinstyle="miter"/>
                  <v:path arrowok="t" o:connecttype="custom" o:connectlocs="614711,602767;0,0;611534,602767" o:connectangles="0,0,0"/>
                </v:shape>
                <v:shape id="Vrije vorm: vorm 466" o:spid="_x0000_s1134" style="position:absolute;left:18986;top:119;width:3264;height:3217;visibility:visible;mso-wrap-style:square;v-text-anchor:middle" coordsize="326414,32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" path="m326414,321713l,c108169,107746,216974,214983,326414,321713xe" fillcolor="#fff48e" stroked="f" strokeweight=".35264mm">
                  <v:stroke joinstyle="miter"/>
                  <v:path arrowok="t" o:connecttype="custom" o:connectlocs="326414,321713;0,0;326414,321713" o:connectangles="0,0,0"/>
                </v:shape>
                <v:shape id="Vrije vorm: vorm 467" o:spid="_x0000_s1135" style="position:absolute;left:18551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68" o:spid="_x0000_s1136" style="position:absolute;left:17849;top:119;width:9379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" path="m936678,924480r1270,l,c308118,307863,623478,617887,936678,924480xe" fillcolor="#fff48e" stroked="f" strokeweight=".35264mm">
                  <v:stroke joinstyle="miter"/>
                  <v:path arrowok="t" o:connecttype="custom" o:connectlocs="936678,924480;937948,924480;0,0;936678,924480" o:connectangles="0,0,0,0"/>
                </v:shape>
                <v:shape id="Vrije vorm: vorm 469" o:spid="_x0000_s1137" style="position:absolute;left:17414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0" o:spid="_x0000_s1138" style="position:absolute;left:16712;top:119;width:9379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" path="m936297,924480r1651,l,c307482,307863,622715,617887,936297,924480xe" fillcolor="#fff48e" stroked="f" strokeweight=".35264mm">
                  <v:stroke joinstyle="miter"/>
                  <v:path arrowok="t" o:connecttype="custom" o:connectlocs="936297,924480;937948,924480;0,0;936297,924480" o:connectangles="0,0,0,0"/>
                </v:shape>
                <v:shape id="Vrije vorm: vorm 471" o:spid="_x0000_s1139" style="position:absolute;left:16277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2" o:spid="_x0000_s1140" style="position:absolute;left:15574;top:119;width:9380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" path="m936042,924480r1906,l,c306847,307863,622080,617887,936042,924480xe" fillcolor="#fff48e" stroked="f" strokeweight=".35264mm">
                  <v:stroke joinstyle="miter"/>
                  <v:path arrowok="t" o:connecttype="custom" o:connectlocs="936042,924480;937948,924480;0,0;936042,924480" o:connectangles="0,0,0,0"/>
                </v:shape>
                <v:shape id="Vrije vorm: vorm 473" o:spid="_x0000_s1141" style="position:absolute;left:15140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4" o:spid="_x0000_s1142" style="position:absolute;left:14437;top:119;width:9380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" path="m935661,924480r2287,l,c306212,307863,621318,617887,935661,924480xe" fillcolor="#fff48e" stroked="f" strokeweight=".35264mm">
                  <v:stroke joinstyle="miter"/>
                  <v:path arrowok="t" o:connecttype="custom" o:connectlocs="935661,924480;937948,924480;0,0;935661,924480" o:connectangles="0,0,0,0"/>
                </v:shape>
                <v:shape id="Vrije vorm: vorm 475" o:spid="_x0000_s1143" style="position:absolute;left:14003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6" o:spid="_x0000_s1144" style="position:absolute;left:13300;top:119;width:9379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" path="m935407,924480r2541,l,c305576,307863,620555,617887,935407,924480xe" fillcolor="#fff48e" stroked="f" strokeweight=".35264mm">
                  <v:stroke joinstyle="miter"/>
                  <v:path arrowok="t" o:connecttype="custom" o:connectlocs="935407,924480;937948,924480;0,0;935407,924480" o:connectangles="0,0,0,0"/>
                </v:shape>
                <v:shape id="Vrije vorm: vorm 477" o:spid="_x0000_s1145" style="position:absolute;left:1286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8" o:spid="_x0000_s1146" style="position:absolute;left:12163;top:119;width:9379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" path="m935153,924480r2795,l,c305068,307863,619920,617887,935153,924480xe" fillcolor="#fff48e" stroked="f" strokeweight=".35264mm">
                  <v:stroke joinstyle="miter"/>
                  <v:path arrowok="t" o:connecttype="custom" o:connectlocs="935153,924480;937948,924480;0,0;935153,924480" o:connectangles="0,0,0,0"/>
                </v:shape>
                <v:shape id="Vrije vorm: vorm 479" o:spid="_x0000_s1147" style="position:absolute;left:11728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80" o:spid="_x0000_s1148" style="position:absolute;left:11026;top:119;width:3246;height:3199;visibility:visible;mso-wrap-style:square;v-text-anchor:middle" coordsize="324635,31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" path="m324635,319934c217059,213205,108847,106560,,l324635,319934xe" fillcolor="#fff48e" stroked="f" strokeweight=".35264mm">
                  <v:stroke joinstyle="miter"/>
                  <v:path arrowok="t" o:connecttype="custom" o:connectlocs="324635,319934;0,0" o:connectangles="0,0"/>
                </v:shape>
                <v:shape id="Vrije vorm: vorm 481" o:spid="_x0000_s1149" style="position:absolute;left:14272;top:3318;width:6133;height:6046;visibility:visible;mso-wrap-style:square;v-text-anchor:middle" coordsize="613312,60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" path="m613313,604546l,c203294,202023,406588,403920,611153,604546r2160,xe" fillcolor="#fff48e" stroked="f" strokeweight=".35264mm">
                  <v:stroke joinstyle="miter"/>
                  <v:path arrowok="t" o:connecttype="custom" o:connectlocs="613313,604546;0,0;611153,604546" o:connectangles="0,0,0"/>
                </v:shape>
                <v:shape id="Vrije vorm: vorm 482" o:spid="_x0000_s1150" style="position:absolute;left:10591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83" o:spid="_x0000_s1151" style="position:absolute;left:12242;top:2438;width:7027;height:6926;visibility:visible;mso-wrap-style:square;v-text-anchor:middle" coordsize="702762,69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" path="m700221,692597r2541,l,c233661,231247,465671,462875,700221,692597xe" fillcolor="#fff48e" stroked="f" strokeweight=".35264mm">
                  <v:stroke joinstyle="miter"/>
                  <v:path arrowok="t" o:connecttype="custom" o:connectlocs="700221,692597;702762,692597;0,0;700221,692597" o:connectangles="0,0,0,0"/>
                </v:shape>
                <v:shape id="Vrije vorm: vorm 484" o:spid="_x0000_s1152" style="position:absolute;left:9888;top:119;width:2354;height:2319;visibility:visible;mso-wrap-style:square;v-text-anchor:middle" coordsize="235312,231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" path="m235313,231882c157214,154546,78776,77252,,l235313,231882xe" fillcolor="#fff48e" stroked="f" strokeweight=".35264mm">
                  <v:stroke joinstyle="miter"/>
                  <v:path arrowok="t" o:connecttype="custom" o:connectlocs="235313,231882;0,0" o:connectangles="0,0"/>
                </v:shape>
                <v:shape id="Vrije vorm: vorm 485" o:spid="_x0000_s1153" style="position:absolute;left:9454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86" o:spid="_x0000_s1154" style="position:absolute;left:8751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" path="m931723,924480r6352,l,c212315,221209,428569,420056,644824,644823v98343,96311,192240,188302,286899,279657xe" fillcolor="#fff48e" stroked="f" strokeweight=".35264mm">
                  <v:stroke joinstyle="miter"/>
                  <v:path arrowok="t" o:connecttype="custom" o:connectlocs="931723,924480;938075,924480;0,0;644824,644823;931723,924480" o:connectangles="0,0,0,0,0"/>
                </v:shape>
                <v:shape id="Vrije vorm: vorm 487" o:spid="_x0000_s1155" style="position:absolute;left:8317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88" o:spid="_x0000_s1156" style="position:absolute;left:7614;top:119;width:9391;height:9245;visibility:visible;mso-wrap-style:square;v-text-anchor:middle" coordsize="939091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" path="m939092,924480c623478,612169,314471,309261,,l938075,924480r1017,xe" fillcolor="#fff48e" stroked="f" strokeweight=".35264mm">
                  <v:stroke joinstyle="miter"/>
                  <v:path arrowok="t" o:connecttype="custom" o:connectlocs="939092,924480;0,0;938075,924480" o:connectangles="0,0,0"/>
                </v:shape>
                <v:shape id="Vrije vorm: vorm 489" o:spid="_x0000_s1157" style="position:absolute;left:7180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90" o:spid="_x0000_s1158" style="position:absolute;left:7735;top:1358;width:8174;height:8006;visibility:visible;mso-wrap-style:square;v-text-anchor:middle" coordsize="817369,800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" path="m817369,800597c606960,592475,393120,393374,186903,172038,120706,114480,59082,56922,,l812287,800470r5082,127xe" fillcolor="#fff48e" stroked="f" strokeweight=".35264mm">
                  <v:stroke joinstyle="miter"/>
                  <v:path arrowok="t" o:connecttype="custom" o:connectlocs="817369,800597;186903,172038;0,0;812287,800470" o:connectangles="0,0,0,0"/>
                </v:shape>
                <v:shape id="Vrije vorm: vorm 491" o:spid="_x0000_s1159" style="position:absolute;left:6480;top:119;width:1255;height:1239;visibility:visible;mso-wrap-style:square;v-text-anchor:middle" coordsize="125534,123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" path="m125534,123882l,c40659,40828,82504,82122,125534,123882xe" fillcolor="#fff48e" stroked="f" strokeweight=".35264mm">
                  <v:stroke joinstyle="miter"/>
                  <v:path arrowok="t" o:connecttype="custom" o:connectlocs="125534,123882;0,0;125534,123882" o:connectangles="0,0,0"/>
                </v:shape>
                <v:shape id="Vrije vorm: vorm 492" o:spid="_x0000_s1160" style="position:absolute;left:6042;width:10130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93" o:spid="_x0000_s1161" style="position:absolute;left:5336;top:119;width:1525;height:1494;visibility:visible;mso-wrap-style:square;v-text-anchor:middle" coordsize="152470,14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" path="m152471,149421l,c49045,49045,99360,99106,152471,149421xe" fillcolor="#fff48e" stroked="f" strokeweight=".35264mm">
                  <v:stroke joinstyle="miter"/>
                  <v:path arrowok="t" o:connecttype="custom" o:connectlocs="152471,149421;0,0;152471,149421" o:connectangles="0,0,0"/>
                </v:shape>
                <v:shape id="Vrije vorm: vorm 494" o:spid="_x0000_s1162" style="position:absolute;left:6861;top:1613;width:7907;height:7751;visibility:visible;mso-wrap-style:square;v-text-anchor:middle" coordsize="790687,775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" path="m790687,775059c579896,566936,366056,367835,159840,146499,103553,97581,50824,48536,,l786494,775059r4193,xe" fillcolor="#fff48e" stroked="f" strokeweight=".35264mm">
                  <v:stroke joinstyle="miter"/>
                  <v:path arrowok="t" o:connecttype="custom" o:connectlocs="790687,775059;159840,146499;0,0;786494,775059" o:connectangles="0,0,0,0"/>
                </v:shape>
                <v:shape id="Vrije vorm: vorm 495" o:spid="_x0000_s1163" style="position:absolute;left:4905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96" o:spid="_x0000_s1164" style="position:absolute;left:11697;top:7505;width:1913;height:1859;visibility:visible;mso-wrap-style:square;v-text-anchor:middle" coordsize="191350,185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" path="m191351,185887c127906,123544,64122,61581,,l188682,185887r2669,xe" fillcolor="#fff48e" stroked="f" strokeweight=".35264mm">
                  <v:stroke joinstyle="miter"/>
                  <v:path arrowok="t" o:connecttype="custom" o:connectlocs="191351,185887;0,0;188682,185887" o:connectangles="0,0,0"/>
                </v:shape>
                <v:shape id="Vrije vorm: vorm 497" o:spid="_x0000_s1165" style="position:absolute;left:4203;top:119;width:7494;height:7386;visibility:visible;mso-wrap-style:square;v-text-anchor:middle" coordsize="749392,738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" path="m749393,738593l,c240395,254880,496165,494767,749393,738593xe" fillcolor="#fff48e" stroked="f" strokeweight=".35264mm">
                  <v:stroke joinstyle="miter"/>
                  <v:path arrowok="t" o:connecttype="custom" o:connectlocs="749393,738593;0,0;749393,738593" o:connectangles="0,0,0"/>
                </v:shape>
                <v:shape id="Vrije vorm: vorm 498" o:spid="_x0000_s1166" style="position:absolute;left:3768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99" o:spid="_x0000_s1167" style="position:absolute;left:10756;top:7698;width:1714;height:1666;visibility:visible;mso-wrap-style:square;v-text-anchor:middle" coordsize="171402,166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" path="m171402,166574c114480,110668,57346,55144,,l169496,166574r1906,xe" fillcolor="#fff48e" stroked="f" strokeweight=".35264mm">
                  <v:stroke joinstyle="miter"/>
                  <v:path arrowok="t" o:connecttype="custom" o:connectlocs="171402,166574;0,0;169496,166574" o:connectangles="0,0,0"/>
                </v:shape>
                <v:shape id="Vrije vorm: vorm 500" o:spid="_x0000_s1168" style="position:absolute;left:3065;top:119;width:7691;height:7579;visibility:visible;mso-wrap-style:square;v-text-anchor:middle" coordsize="769087,75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" path="m769087,757906l,c246875,261741,508998,507473,769087,757906xe" fillcolor="#fff48e" stroked="f" strokeweight=".35264mm">
                  <v:stroke joinstyle="miter"/>
                  <v:path arrowok="t" o:connecttype="custom" o:connectlocs="769087,757906;0,0;769087,757906" o:connectangles="0,0,0"/>
                </v:shape>
                <v:shape id="Vrije vorm: vorm 501" o:spid="_x0000_s1169" style="position:absolute;left:2631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" path="m1012913,936423l62894,,,,950146,936423r62767,xe" fillcolor="#fff48e" stroked="f" strokeweight=".35264mm">
                  <v:stroke joinstyle="miter"/>
                  <v:path arrowok="t" o:connecttype="custom" o:connectlocs="1012913,936423;62894,0;0,0;950146,936423;1012913,936423" o:connectangles="0,0,0,0,0"/>
                </v:shape>
                <v:shape id="Vrije vorm: vorm 502" o:spid="_x0000_s1170" style="position:absolute;left:1928;top:119;width:2003;height:1973;visibility:visible;mso-wrap-style:square;v-text-anchor:middle" coordsize="200244,197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" path="m200245,197322l,c66240,65986,132988,131760,200245,197322xe" fillcolor="#fff48e" stroked="f" strokeweight=".35264mm">
                  <v:stroke joinstyle="miter"/>
                  <v:path arrowok="t" o:connecttype="custom" o:connectlocs="200245,197322;0,0;200245,197322" o:connectangles="0,0,0"/>
                </v:shape>
                <v:shape id="Vrije vorm: vorm 503" o:spid="_x0000_s1171" style="position:absolute;left:3931;top:2092;width:7416;height:7272;visibility:visible;mso-wrap-style:square;v-text-anchor:middle" coordsize="741642,72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" path="m741642,727157c495148,481553,246113,241539,,l737704,727157r3938,xe" fillcolor="#fff48e" stroked="f" strokeweight=".35264mm">
                  <v:stroke joinstyle="miter"/>
                  <v:path arrowok="t" o:connecttype="custom" o:connectlocs="741642,727157;0,0;737704,727157" o:connectangles="0,0,0"/>
                </v:shape>
                <v:shape id="Vrije vorm: vorm 504" o:spid="_x0000_s1172" style="position:absolute;left:149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" path="m1012786,936423l62640,,,,950019,936423r62767,xe" fillcolor="#fff48e" stroked="f" strokeweight=".35264mm">
                  <v:stroke joinstyle="miter"/>
                  <v:path arrowok="t" o:connecttype="custom" o:connectlocs="1012786,936423;62640,0;0,0;950019,936423;1012786,936423" o:connectangles="0,0,0,0,0"/>
                </v:shape>
                <v:shape id="Vrije vorm: vorm 505" o:spid="_x0000_s1173" style="position:absolute;left:3501;top:2795;width:6705;height:6569;visibility:visible;mso-wrap-style:square;v-text-anchor:middle" coordsize="670489,656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" path="m670489,656894c447501,434922,222861,217525,,l667059,656894r3430,xe" fillcolor="#fff48e" stroked="f" strokeweight=".35264mm">
                  <v:stroke joinstyle="miter"/>
                  <v:path arrowok="t" o:connecttype="custom" o:connectlocs="670489,656894;0,0;667059,656894" o:connectangles="0,0,0"/>
                </v:shape>
                <v:shape id="Vrije vorm: vorm 506" o:spid="_x0000_s1174" style="position:absolute;left:791;top:119;width:2710;height:2676;visibility:visible;mso-wrap-style:square;v-text-anchor:middle" coordsize="271016,26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" path="m271016,267586l,c89958,89280,180296,178475,271016,267586xe" fillcolor="#fff48e" stroked="f" strokeweight=".35264mm">
                  <v:stroke joinstyle="miter"/>
                  <v:path arrowok="t" o:connecttype="custom" o:connectlocs="271016,267586;0,0;271016,267586" o:connectangles="0,0,0"/>
                </v:shape>
                <v:shape id="Vrije vorm: vorm 507" o:spid="_x0000_s1175" style="position:absolute;left:358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508" o:spid="_x0000_s1176" style="position:absolute;left:3727;top:4133;width:5308;height:5231;visibility:visible;mso-wrap-style:square;v-text-anchor:middle" coordsize="530724,52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" path="m526151,523101r4574,l,c173562,173944,347633,349031,526151,523101xe" fillcolor="#fff48e" stroked="f" strokeweight=".35264mm">
                  <v:stroke joinstyle="miter"/>
                  <v:path arrowok="t" o:connecttype="custom" o:connectlocs="526151,523101;530725,523101;0,0;526151,523101" o:connectangles="0,0,0,0"/>
                </v:shape>
                <v:shape id="Vrije vorm: vorm 509" o:spid="_x0000_s1177" style="position:absolute;top:454;width:3727;height:3679;visibility:visible;mso-wrap-style:square;v-text-anchor:middle" coordsize="372790,3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" path="m,l,,372791,367835c249416,244461,125788,121595,,xe" fillcolor="#fff48e" stroked="f" strokeweight=".35264mm">
                  <v:stroke joinstyle="miter"/>
                  <v:path arrowok="t" o:connecttype="custom" o:connectlocs="0,0;0,0;372791,367835;0,0" o:connectangles="0,0,0,0"/>
                </v:shape>
                <v:shape id="Vrije vorm: vorm 510" o:spid="_x0000_s1178" style="position:absolute;top:149;width:9348;height:9215;visibility:visible;mso-wrap-style:square;v-text-anchor:middle" coordsize="934898,9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" path="m934899,921430l,,,61751,872132,921430r62767,xe" fillcolor="#fff48e" stroked="f" strokeweight=".35264mm">
                  <v:stroke joinstyle="miter"/>
                  <v:path arrowok="t" o:connecttype="custom" o:connectlocs="934899,921430;0,0;0,61751;872132,921430;934899,921430" o:connectangles="0,0,0,0,0"/>
                </v:shape>
                <v:shape id="Vrije vorm: vorm 511" o:spid="_x0000_s1179" style="position:absolute;left:138;top:1715;width:7759;height:7649;visibility:visible;mso-wrap-style:square;v-text-anchor:middle" coordsize="775948,764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" path="m412433,410400c535807,523228,648635,646475,766292,764894r9656,l,c132649,148786,272541,273176,412433,410400xe" fillcolor="#fff48e" stroked="f" strokeweight=".35264mm">
                  <v:stroke joinstyle="miter"/>
                  <v:path arrowok="t" o:connecttype="custom" o:connectlocs="412433,410400;766292,764894;775948,764894;0,0;412433,410400" o:connectangles="0,0,0,0,0"/>
                </v:shape>
                <v:shape id="Vrije vorm: vorm 512" o:spid="_x0000_s1180" style="position:absolute;top:1270;width:8211;height:8094;visibility:visible;mso-wrap-style:square;v-text-anchor:middle" coordsize="821181,809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" path="m821181,809364l,,,61878,758414,809364r62767,xe" fillcolor="#fff48e" stroked="f" strokeweight=".35264mm">
                  <v:stroke joinstyle="miter"/>
                  <v:path arrowok="t" o:connecttype="custom" o:connectlocs="821181,809364;0,0;0,61878;758414,809364;821181,809364" o:connectangles="0,0,0,0,0"/>
                </v:shape>
                <v:shape id="Vrije vorm: vorm 513" o:spid="_x0000_s1181" style="position:absolute;left:119;top:2818;width:4601;height:4534;visibility:visible;mso-wrap-style:square;v-text-anchor:middle" coordsize="460080,45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" path="m,l460080,453473c310405,297826,161873,141798,,xe" fillcolor="#fff48e" stroked="f" strokeweight=".35264mm">
                  <v:stroke joinstyle="miter"/>
                  <v:path arrowok="t" o:connecttype="custom" o:connectlocs="0,0;460080,453473;0,0" o:connectangles="0,0,0"/>
                </v:shape>
                <v:shape id="Vrije vorm: vorm 514" o:spid="_x0000_s1182" style="position:absolute;left:4720;top:7352;width:2040;height:2012;visibility:visible;mso-wrap-style:square;v-text-anchor:middle" coordsize="204056,20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" path="m204056,201134l,c64927,67468,130108,134936,196560,201134r7496,xe" fillcolor="#fff48e" stroked="f" strokeweight=".35264mm">
                  <v:stroke joinstyle="miter"/>
                  <v:path arrowok="t" o:connecttype="custom" o:connectlocs="204056,201134;0,0;196560,201134" o:connectangles="0,0,0"/>
                </v:shape>
                <v:shape id="Vrije vorm: vorm 515" o:spid="_x0000_s1183" style="position:absolute;top:2391;width:7074;height:6973;visibility:visible;mso-wrap-style:square;v-text-anchor:middle" coordsize="707463,697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" path="m707464,697299l,,,61878,644697,697299r62767,xe" fillcolor="#fff48e" stroked="f" strokeweight=".35264mm">
                  <v:stroke joinstyle="miter"/>
                  <v:path arrowok="t" o:connecttype="custom" o:connectlocs="707464,697299;0,0;0,61878;644697,697299;707464,697299" o:connectangles="0,0,0,0,0"/>
                </v:shape>
                <v:shape id="Vrije vorm: vorm 516" o:spid="_x0000_s1184" style="position:absolute;left:134;top:3954;width:5489;height:5410;visibility:visible;mso-wrap-style:square;v-text-anchor:middle" coordsize="548894,54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" path="m543812,541016r5082,l,c133031,136715,272922,273812,412814,410781v45824,41186,89545,84653,130998,130235xe" fillcolor="#fff48e" stroked="f" strokeweight=".35264mm">
                  <v:stroke joinstyle="miter"/>
                  <v:path arrowok="t" o:connecttype="custom" o:connectlocs="543812,541016;548894,541016;0,0;412814,410781;543812,541016" o:connectangles="0,0,0,0,0"/>
                </v:shape>
                <v:shape id="Vrije vorm: vorm 517" o:spid="_x0000_s1185" style="position:absolute;top:3511;width:5937;height:5853;visibility:visible;mso-wrap-style:square;v-text-anchor:middle" coordsize="593745,58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" path="m593746,585233l,,,61878,530979,585233r62767,xe" fillcolor="#fff48e" stroked="f" strokeweight=".35264mm">
                  <v:stroke joinstyle="miter"/>
                  <v:path arrowok="t" o:connecttype="custom" o:connectlocs="593746,585233;0,0;0,61878;530979,585233;593746,585233" o:connectangles="0,0,0,0,0"/>
                </v:shape>
                <v:shape id="Vrije vorm: vorm 518" o:spid="_x0000_s1186" style="position:absolute;left:127;top:5065;width:3280;height:3237;visibility:visible;mso-wrap-style:square;v-text-anchor:middle" coordsize="328065,32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" path="m,l328066,323619c222226,211172,117275,98725,,xe" fillcolor="#fff48e" stroked="f" strokeweight=".35264mm">
                  <v:stroke joinstyle="miter"/>
                  <v:path arrowok="t" o:connecttype="custom" o:connectlocs="0,0;328066,323619;0,0" o:connectangles="0,0,0"/>
                </v:shape>
                <v:shape id="Vrije vorm: vorm 519" o:spid="_x0000_s1187" style="position:absolute;left:3407;top:8302;width:1079;height:1062;visibility:visible;mso-wrap-style:square;v-text-anchor:middle" coordsize="107872,106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" path="m107873,106221l,c33882,35577,67765,70984,101647,106221r6226,xe" fillcolor="#fff48e" stroked="f" strokeweight=".35264mm">
                  <v:stroke joinstyle="miter"/>
                  <v:path arrowok="t" o:connecttype="custom" o:connectlocs="107873,106221;0,0;101647,106221" o:connectangles="0,0,0"/>
                </v:shape>
                <v:shape id="Vrije vorm: vorm 520" o:spid="_x0000_s1188" style="position:absolute;top:4632;width:4800;height:4732;visibility:visible;mso-wrap-style:square;v-text-anchor:middle" coordsize="480028,473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" path="m480028,473167l,,,61878,417261,473167r62767,xe" fillcolor="#fff48e" stroked="f" strokeweight=".35264mm">
                  <v:stroke joinstyle="miter"/>
                  <v:path arrowok="t" o:connecttype="custom" o:connectlocs="480028,473167;0,0;0,61878;417261,473167;480028,473167" o:connectangles="0,0,0,0,0"/>
                </v:shape>
                <v:shape id="Vrije vorm: vorm 521" o:spid="_x0000_s1189" style="position:absolute;left:2774;top:8797;width:575;height:567;visibility:visible;mso-wrap-style:square;v-text-anchor:middle" coordsize="57430,5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" path="m57431,56668l,c17534,18974,35153,37864,52856,56668r4575,xe" fillcolor="#fff48e" stroked="f" strokeweight=".35264mm">
                  <v:stroke joinstyle="miter"/>
                  <v:path arrowok="t" o:connecttype="custom" o:connectlocs="57431,56668;0,0;52856,56668" o:connectangles="0,0,0"/>
                </v:shape>
                <v:shape id="Vrije vorm: vorm 522" o:spid="_x0000_s1190" style="position:absolute;left:127;top:6187;width:2647;height:2610;visibility:visible;mso-wrap-style:square;v-text-anchor:middle" coordsize="264790,26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" path="m,l264791,260979c179915,168988,95929,78014,,xe" fillcolor="#fff48e" stroked="f" strokeweight=".35264mm">
                  <v:stroke joinstyle="miter"/>
                  <v:path arrowok="t" o:connecttype="custom" o:connectlocs="0,0;264791,260979;0,0" o:connectangles="0,0,0"/>
                </v:shape>
                <v:shape id="Vrije vorm: vorm 523" o:spid="_x0000_s1191" style="position:absolute;top:5753;width:3663;height:3611;visibility:visible;mso-wrap-style:square;v-text-anchor:middle" coordsize="366310,361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" path="m366311,361101l,,,61878,303544,361101r62767,xe" fillcolor="#fff48e" stroked="f" strokeweight=".35264mm">
                  <v:stroke joinstyle="miter"/>
                  <v:path arrowok="t" o:connecttype="custom" o:connectlocs="366311,361101;0,0;0,61878;303544,361101;366311,361101" o:connectangles="0,0,0,0,0"/>
                </v:shape>
                <v:shape id="Vrije vorm: vorm 524" o:spid="_x0000_s1192" style="position:absolute;left:137;top:7318;width:2078;height:2046;visibility:visible;mso-wrap-style:square;v-text-anchor:middle" coordsize="207868,204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" path="m207868,204565c138748,134682,70009,65562,,l207487,204565r381,xe" fillcolor="#fff48e" stroked="f" strokeweight=".35264mm">
                  <v:stroke joinstyle="miter"/>
                  <v:path arrowok="t" o:connecttype="custom" o:connectlocs="207868,204565;0,0;207487,204565" o:connectangles="0,0,0"/>
                </v:shape>
                <v:shape id="Vrije vorm: vorm 525" o:spid="_x0000_s1193" style="position:absolute;top:6873;width:2525;height:2491;visibility:visible;mso-wrap-style:square;v-text-anchor:middle" coordsize="252592,249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" path="m252593,249035l,,,61878,189826,249035r62767,xe" fillcolor="#fff48e" stroked="f" strokeweight=".35264mm">
                  <v:stroke joinstyle="miter"/>
                  <v:path arrowok="t" o:connecttype="custom" o:connectlocs="252593,249035;0,0;0,61878;189826,249035;252593,249035" o:connectangles="0,0,0,0,0"/>
                </v:shape>
                <v:shape id="Vrije vorm: vorm 526" o:spid="_x0000_s1194" style="position:absolute;left:139;top:8441;width:935;height:923;visibility:visible;mso-wrap-style:square;v-text-anchor:middle" coordsize="93515,92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" path="m93515,92245l,c30240,31765,59972,62259,89704,92245r3811,xe" fillcolor="#fff48e" stroked="f" strokeweight=".35264mm">
                  <v:stroke joinstyle="miter"/>
                  <v:path arrowok="t" o:connecttype="custom" o:connectlocs="93515,92245;0,0;89704,92245" o:connectangles="0,0,0"/>
                </v:shape>
                <v:shape id="Vrije vorm: vorm 527" o:spid="_x0000_s1195" style="position:absolute;top:7995;width:1388;height:1369;visibility:visible;mso-wrap-style:square;v-text-anchor:middle" coordsize="138875,136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" path="m138875,136842l,,,61751r76108,75091l138875,136842xe" fillcolor="#fff48e" stroked="f" strokeweight=".35264mm">
                  <v:stroke joinstyle="miter"/>
                  <v:path arrowok="t" o:connecttype="custom" o:connectlocs="138875,136842;0,0;0,61751;76108,136842;138875,136842" o:connectangles="0,0,0,0,0"/>
                </v:shape>
              </v:group>
              <w10:wrap anchorx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31F08D51" wp14:editId="746A2EB2">
              <wp:simplePos x="0" y="0"/>
              <wp:positionH relativeFrom="page">
                <wp:posOffset>6625590</wp:posOffset>
              </wp:positionH>
              <wp:positionV relativeFrom="paragraph">
                <wp:posOffset>-453390</wp:posOffset>
              </wp:positionV>
              <wp:extent cx="935355" cy="10689590"/>
              <wp:effectExtent l="0" t="0" r="0" b="0"/>
              <wp:wrapNone/>
              <wp:docPr id="1" name="Graphic 1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5355" cy="10689590"/>
                      </a:xfrm>
                      <a:custGeom>
                        <a:avLst/>
                        <a:gdLst>
                          <a:gd name="connsiteX0" fmla="*/ 935358 w 935357"/>
                          <a:gd name="connsiteY0" fmla="*/ 0 h 10690098"/>
                          <a:gd name="connsiteX1" fmla="*/ 0 w 935357"/>
                          <a:gd name="connsiteY1" fmla="*/ 935823 h 10690098"/>
                          <a:gd name="connsiteX2" fmla="*/ 0 w 935357"/>
                          <a:gd name="connsiteY2" fmla="*/ 10690098 h 10690098"/>
                          <a:gd name="connsiteX3" fmla="*/ 935358 w 935357"/>
                          <a:gd name="connsiteY3" fmla="*/ 10690098 h 10690098"/>
                          <a:gd name="connsiteX4" fmla="*/ 935358 w 935357"/>
                          <a:gd name="connsiteY4" fmla="*/ 0 h 1069009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35357" h="10690098">
                            <a:moveTo>
                              <a:pt x="935358" y="0"/>
                            </a:moveTo>
                            <a:lnTo>
                              <a:pt x="0" y="935823"/>
                            </a:lnTo>
                            <a:lnTo>
                              <a:pt x="0" y="10690098"/>
                            </a:lnTo>
                            <a:lnTo>
                              <a:pt x="935358" y="10690098"/>
                            </a:lnTo>
                            <a:lnTo>
                              <a:pt x="935358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/>
                      </a:solidFill>
                      <a:ln w="12614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ABFD19" id="Graphic 171" o:spid="_x0000_s1026" style="position:absolute;margin-left:521.7pt;margin-top:-35.7pt;width:73.65pt;height:841.7pt;z-index:-25160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coordsize="935357,10690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" path="m935358,l,935823r,9754275l935358,10690098,935358,xe" fillcolor="#b3c9dc [3207]" stroked="f" strokeweight=".35039mm">
              <v:stroke joinstyle="miter"/>
              <v:path arrowok="t" o:connecttype="custom" o:connectlocs="935356,0;0,935779;0,10689590;935356,10689590;935356,0" o:connectangles="0,0,0,0,0"/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5DE7"/>
    <w:multiLevelType w:val="hybridMultilevel"/>
    <w:tmpl w:val="4FD4D9C8"/>
    <w:lvl w:ilvl="0" w:tplc="7FE6259C">
      <w:start w:val="1"/>
      <w:numFmt w:val="decimal"/>
      <w:lvlText w:val="%1."/>
      <w:lvlJc w:val="left"/>
      <w:pPr>
        <w:ind w:left="1020" w:hanging="360"/>
      </w:pPr>
    </w:lvl>
    <w:lvl w:ilvl="1" w:tplc="389ACB92">
      <w:start w:val="1"/>
      <w:numFmt w:val="decimal"/>
      <w:lvlText w:val="%2."/>
      <w:lvlJc w:val="left"/>
      <w:pPr>
        <w:ind w:left="1020" w:hanging="360"/>
      </w:pPr>
    </w:lvl>
    <w:lvl w:ilvl="2" w:tplc="3C668FFE">
      <w:start w:val="1"/>
      <w:numFmt w:val="decimal"/>
      <w:lvlText w:val="%3."/>
      <w:lvlJc w:val="left"/>
      <w:pPr>
        <w:ind w:left="1020" w:hanging="360"/>
      </w:pPr>
    </w:lvl>
    <w:lvl w:ilvl="3" w:tplc="A3BE574C">
      <w:start w:val="1"/>
      <w:numFmt w:val="decimal"/>
      <w:lvlText w:val="%4."/>
      <w:lvlJc w:val="left"/>
      <w:pPr>
        <w:ind w:left="1020" w:hanging="360"/>
      </w:pPr>
    </w:lvl>
    <w:lvl w:ilvl="4" w:tplc="95CEA224">
      <w:start w:val="1"/>
      <w:numFmt w:val="decimal"/>
      <w:lvlText w:val="%5."/>
      <w:lvlJc w:val="left"/>
      <w:pPr>
        <w:ind w:left="1020" w:hanging="360"/>
      </w:pPr>
    </w:lvl>
    <w:lvl w:ilvl="5" w:tplc="B8FC48BC">
      <w:start w:val="1"/>
      <w:numFmt w:val="decimal"/>
      <w:lvlText w:val="%6."/>
      <w:lvlJc w:val="left"/>
      <w:pPr>
        <w:ind w:left="1020" w:hanging="360"/>
      </w:pPr>
    </w:lvl>
    <w:lvl w:ilvl="6" w:tplc="E24643A0">
      <w:start w:val="1"/>
      <w:numFmt w:val="decimal"/>
      <w:lvlText w:val="%7."/>
      <w:lvlJc w:val="left"/>
      <w:pPr>
        <w:ind w:left="1020" w:hanging="360"/>
      </w:pPr>
    </w:lvl>
    <w:lvl w:ilvl="7" w:tplc="C75A4C76">
      <w:start w:val="1"/>
      <w:numFmt w:val="decimal"/>
      <w:lvlText w:val="%8."/>
      <w:lvlJc w:val="left"/>
      <w:pPr>
        <w:ind w:left="1020" w:hanging="360"/>
      </w:pPr>
    </w:lvl>
    <w:lvl w:ilvl="8" w:tplc="9DA2D634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2CB5956"/>
    <w:multiLevelType w:val="hybridMultilevel"/>
    <w:tmpl w:val="00EE23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7A7E09"/>
    <w:multiLevelType w:val="hybridMultilevel"/>
    <w:tmpl w:val="EB3623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6738D"/>
    <w:multiLevelType w:val="hybridMultilevel"/>
    <w:tmpl w:val="8D160354"/>
    <w:lvl w:ilvl="0" w:tplc="55B210CE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02931"/>
    <w:multiLevelType w:val="hybridMultilevel"/>
    <w:tmpl w:val="3962B2BE"/>
    <w:lvl w:ilvl="0" w:tplc="9C805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F364D"/>
    <w:multiLevelType w:val="multilevel"/>
    <w:tmpl w:val="8514F756"/>
    <w:name w:val="Koppen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134"/>
        </w:tabs>
        <w:ind w:left="964" w:hanging="964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0E1917B8"/>
    <w:multiLevelType w:val="multilevel"/>
    <w:tmpl w:val="D0606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37F26AC"/>
    <w:multiLevelType w:val="hybridMultilevel"/>
    <w:tmpl w:val="CD6C3D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C381B"/>
    <w:multiLevelType w:val="multilevel"/>
    <w:tmpl w:val="C47A2A18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  <w:color w:val="D2091E" w:themeColor="accent3"/>
      </w:rPr>
    </w:lvl>
    <w:lvl w:ilvl="1">
      <w:start w:val="1"/>
      <w:numFmt w:val="bullet"/>
      <w:lvlText w:val=""/>
      <w:lvlJc w:val="left"/>
      <w:pPr>
        <w:ind w:left="714" w:hanging="357"/>
      </w:pPr>
      <w:rPr>
        <w:rFonts w:ascii="Wingdings" w:hAnsi="Wingdings" w:hint="default"/>
        <w:color w:val="D2091E" w:themeColor="accent3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Calibri" w:hAnsi="Calibri" w:hint="default"/>
        <w:color w:val="D2091E" w:themeColor="accent3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9" w15:restartNumberingAfterBreak="0">
    <w:nsid w:val="195927EB"/>
    <w:multiLevelType w:val="hybridMultilevel"/>
    <w:tmpl w:val="CD6C3D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274EF"/>
    <w:multiLevelType w:val="multilevel"/>
    <w:tmpl w:val="FC46C440"/>
    <w:lvl w:ilvl="0">
      <w:start w:val="1"/>
      <w:numFmt w:val="decimal"/>
      <w:pStyle w:val="Kop1n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964" w:hanging="56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2A442956"/>
    <w:multiLevelType w:val="hybridMultilevel"/>
    <w:tmpl w:val="1884FA78"/>
    <w:lvl w:ilvl="0" w:tplc="F878B88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C7B7D"/>
    <w:multiLevelType w:val="hybridMultilevel"/>
    <w:tmpl w:val="7612FD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11F3B"/>
    <w:multiLevelType w:val="hybridMultilevel"/>
    <w:tmpl w:val="E66C63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C49F1"/>
    <w:multiLevelType w:val="hybridMultilevel"/>
    <w:tmpl w:val="6A92BD1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11529"/>
    <w:multiLevelType w:val="hybridMultilevel"/>
    <w:tmpl w:val="5EEE28FA"/>
    <w:lvl w:ilvl="0" w:tplc="EA6247B6">
      <w:start w:val="4"/>
      <w:numFmt w:val="bullet"/>
      <w:lvlText w:val="-"/>
      <w:lvlJc w:val="left"/>
      <w:pPr>
        <w:ind w:left="720" w:hanging="360"/>
      </w:pPr>
      <w:rPr>
        <w:rFonts w:ascii="DINPro-Regular" w:eastAsiaTheme="minorHAnsi" w:hAnsi="DINPro-Regular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A1FEC"/>
    <w:multiLevelType w:val="hybridMultilevel"/>
    <w:tmpl w:val="AAFE484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CA2145"/>
    <w:multiLevelType w:val="hybridMultilevel"/>
    <w:tmpl w:val="E09095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220BC2"/>
    <w:multiLevelType w:val="hybridMultilevel"/>
    <w:tmpl w:val="9F6C8E26"/>
    <w:lvl w:ilvl="0" w:tplc="AC1E7E9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4348B"/>
    <w:multiLevelType w:val="hybridMultilevel"/>
    <w:tmpl w:val="CDE2EA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7B3CD2"/>
    <w:multiLevelType w:val="hybridMultilevel"/>
    <w:tmpl w:val="7AD82B6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9267C"/>
    <w:multiLevelType w:val="hybridMultilevel"/>
    <w:tmpl w:val="C20E1B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27ADC"/>
    <w:multiLevelType w:val="multilevel"/>
    <w:tmpl w:val="D0606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4852FB2"/>
    <w:multiLevelType w:val="hybridMultilevel"/>
    <w:tmpl w:val="C55C0D6E"/>
    <w:lvl w:ilvl="0" w:tplc="9C805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69555B"/>
    <w:multiLevelType w:val="hybridMultilevel"/>
    <w:tmpl w:val="90C8E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F18FF"/>
    <w:multiLevelType w:val="multilevel"/>
    <w:tmpl w:val="D0606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EED70BE"/>
    <w:multiLevelType w:val="hybridMultilevel"/>
    <w:tmpl w:val="D57A36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D48AD"/>
    <w:multiLevelType w:val="hybridMultilevel"/>
    <w:tmpl w:val="365A76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A2680"/>
    <w:multiLevelType w:val="hybridMultilevel"/>
    <w:tmpl w:val="19B46A70"/>
    <w:lvl w:ilvl="0" w:tplc="0413000F">
      <w:start w:val="1"/>
      <w:numFmt w:val="decimal"/>
      <w:lvlText w:val="%1."/>
      <w:lvlJc w:val="left"/>
      <w:pPr>
        <w:ind w:left="2498" w:hanging="360"/>
      </w:pPr>
    </w:lvl>
    <w:lvl w:ilvl="1" w:tplc="04130019">
      <w:start w:val="1"/>
      <w:numFmt w:val="lowerLetter"/>
      <w:lvlText w:val="%2."/>
      <w:lvlJc w:val="left"/>
      <w:pPr>
        <w:ind w:left="3218" w:hanging="360"/>
      </w:pPr>
    </w:lvl>
    <w:lvl w:ilvl="2" w:tplc="0413001B">
      <w:start w:val="1"/>
      <w:numFmt w:val="lowerRoman"/>
      <w:lvlText w:val="%3."/>
      <w:lvlJc w:val="right"/>
      <w:pPr>
        <w:ind w:left="3938" w:hanging="180"/>
      </w:pPr>
    </w:lvl>
    <w:lvl w:ilvl="3" w:tplc="0413000F">
      <w:start w:val="1"/>
      <w:numFmt w:val="decimal"/>
      <w:lvlText w:val="%4."/>
      <w:lvlJc w:val="left"/>
      <w:pPr>
        <w:ind w:left="4658" w:hanging="360"/>
      </w:pPr>
    </w:lvl>
    <w:lvl w:ilvl="4" w:tplc="04130019">
      <w:start w:val="1"/>
      <w:numFmt w:val="lowerLetter"/>
      <w:lvlText w:val="%5."/>
      <w:lvlJc w:val="left"/>
      <w:pPr>
        <w:ind w:left="5378" w:hanging="360"/>
      </w:pPr>
    </w:lvl>
    <w:lvl w:ilvl="5" w:tplc="0413001B">
      <w:start w:val="1"/>
      <w:numFmt w:val="lowerRoman"/>
      <w:lvlText w:val="%6."/>
      <w:lvlJc w:val="right"/>
      <w:pPr>
        <w:ind w:left="6098" w:hanging="180"/>
      </w:pPr>
    </w:lvl>
    <w:lvl w:ilvl="6" w:tplc="0413000F">
      <w:start w:val="1"/>
      <w:numFmt w:val="decimal"/>
      <w:lvlText w:val="%7."/>
      <w:lvlJc w:val="left"/>
      <w:pPr>
        <w:ind w:left="6818" w:hanging="360"/>
      </w:pPr>
    </w:lvl>
    <w:lvl w:ilvl="7" w:tplc="04130019">
      <w:start w:val="1"/>
      <w:numFmt w:val="lowerLetter"/>
      <w:lvlText w:val="%8."/>
      <w:lvlJc w:val="left"/>
      <w:pPr>
        <w:ind w:left="7538" w:hanging="360"/>
      </w:pPr>
    </w:lvl>
    <w:lvl w:ilvl="8" w:tplc="0413001B">
      <w:start w:val="1"/>
      <w:numFmt w:val="lowerRoman"/>
      <w:lvlText w:val="%9."/>
      <w:lvlJc w:val="right"/>
      <w:pPr>
        <w:ind w:left="8258" w:hanging="180"/>
      </w:pPr>
    </w:lvl>
  </w:abstractNum>
  <w:abstractNum w:abstractNumId="29" w15:restartNumberingAfterBreak="0">
    <w:nsid w:val="78BC045E"/>
    <w:multiLevelType w:val="hybridMultilevel"/>
    <w:tmpl w:val="9F6C8E26"/>
    <w:lvl w:ilvl="0" w:tplc="FFFFFFF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D1DBE"/>
    <w:multiLevelType w:val="hybridMultilevel"/>
    <w:tmpl w:val="D00040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8404E"/>
    <w:multiLevelType w:val="hybridMultilevel"/>
    <w:tmpl w:val="74C425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3E5480"/>
    <w:multiLevelType w:val="hybridMultilevel"/>
    <w:tmpl w:val="C55C0D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35FB1"/>
    <w:multiLevelType w:val="hybridMultilevel"/>
    <w:tmpl w:val="80467628"/>
    <w:lvl w:ilvl="0" w:tplc="A56E129E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233909">
    <w:abstractNumId w:val="8"/>
  </w:num>
  <w:num w:numId="2" w16cid:durableId="7323156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2318218">
    <w:abstractNumId w:val="30"/>
  </w:num>
  <w:num w:numId="4" w16cid:durableId="246228295">
    <w:abstractNumId w:val="22"/>
  </w:num>
  <w:num w:numId="5" w16cid:durableId="637221103">
    <w:abstractNumId w:val="25"/>
  </w:num>
  <w:num w:numId="6" w16cid:durableId="2021274406">
    <w:abstractNumId w:val="15"/>
  </w:num>
  <w:num w:numId="7" w16cid:durableId="1036856569">
    <w:abstractNumId w:val="7"/>
  </w:num>
  <w:num w:numId="8" w16cid:durableId="504252702">
    <w:abstractNumId w:val="9"/>
  </w:num>
  <w:num w:numId="9" w16cid:durableId="1219825738">
    <w:abstractNumId w:val="27"/>
  </w:num>
  <w:num w:numId="10" w16cid:durableId="270748025">
    <w:abstractNumId w:val="31"/>
  </w:num>
  <w:num w:numId="11" w16cid:durableId="553396376">
    <w:abstractNumId w:val="2"/>
  </w:num>
  <w:num w:numId="12" w16cid:durableId="827474679">
    <w:abstractNumId w:val="19"/>
  </w:num>
  <w:num w:numId="13" w16cid:durableId="343212463">
    <w:abstractNumId w:val="0"/>
  </w:num>
  <w:num w:numId="14" w16cid:durableId="1343971408">
    <w:abstractNumId w:val="11"/>
  </w:num>
  <w:num w:numId="15" w16cid:durableId="153301573">
    <w:abstractNumId w:val="23"/>
  </w:num>
  <w:num w:numId="16" w16cid:durableId="883101678">
    <w:abstractNumId w:val="18"/>
  </w:num>
  <w:num w:numId="17" w16cid:durableId="822626535">
    <w:abstractNumId w:val="29"/>
  </w:num>
  <w:num w:numId="18" w16cid:durableId="510145011">
    <w:abstractNumId w:val="4"/>
  </w:num>
  <w:num w:numId="19" w16cid:durableId="1969968652">
    <w:abstractNumId w:val="32"/>
  </w:num>
  <w:num w:numId="20" w16cid:durableId="110443295">
    <w:abstractNumId w:val="16"/>
  </w:num>
  <w:num w:numId="21" w16cid:durableId="1237516422">
    <w:abstractNumId w:val="12"/>
  </w:num>
  <w:num w:numId="22" w16cid:durableId="2050837334">
    <w:abstractNumId w:val="24"/>
  </w:num>
  <w:num w:numId="23" w16cid:durableId="949822188">
    <w:abstractNumId w:val="26"/>
  </w:num>
  <w:num w:numId="24" w16cid:durableId="1588230709">
    <w:abstractNumId w:val="21"/>
  </w:num>
  <w:num w:numId="25" w16cid:durableId="231670598">
    <w:abstractNumId w:val="14"/>
  </w:num>
  <w:num w:numId="26" w16cid:durableId="1818449289">
    <w:abstractNumId w:val="20"/>
  </w:num>
  <w:num w:numId="27" w16cid:durableId="833448752">
    <w:abstractNumId w:val="17"/>
  </w:num>
  <w:num w:numId="28" w16cid:durableId="1108311074">
    <w:abstractNumId w:val="13"/>
  </w:num>
  <w:num w:numId="29" w16cid:durableId="124665389">
    <w:abstractNumId w:val="3"/>
  </w:num>
  <w:num w:numId="30" w16cid:durableId="145317200">
    <w:abstractNumId w:val="33"/>
  </w:num>
  <w:num w:numId="31" w16cid:durableId="109127729">
    <w:abstractNumId w:val="10"/>
  </w:num>
  <w:num w:numId="32" w16cid:durableId="479075189">
    <w:abstractNumId w:val="6"/>
  </w:num>
  <w:num w:numId="33" w16cid:durableId="2012561779">
    <w:abstractNumId w:val="5"/>
  </w:num>
  <w:num w:numId="34" w16cid:durableId="1661696435">
    <w:abstractNumId w:val="1"/>
  </w:num>
  <w:num w:numId="35" w16cid:durableId="10536547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49"/>
    <w:rsid w:val="00002D72"/>
    <w:rsid w:val="00004EE9"/>
    <w:rsid w:val="0000717F"/>
    <w:rsid w:val="0001117A"/>
    <w:rsid w:val="00014BE7"/>
    <w:rsid w:val="00015834"/>
    <w:rsid w:val="00021F16"/>
    <w:rsid w:val="00024311"/>
    <w:rsid w:val="00025BF6"/>
    <w:rsid w:val="000301F4"/>
    <w:rsid w:val="0003539E"/>
    <w:rsid w:val="000445A7"/>
    <w:rsid w:val="00046C95"/>
    <w:rsid w:val="00047E0F"/>
    <w:rsid w:val="00047FA8"/>
    <w:rsid w:val="00055228"/>
    <w:rsid w:val="00057AF7"/>
    <w:rsid w:val="00060062"/>
    <w:rsid w:val="00063952"/>
    <w:rsid w:val="00065D49"/>
    <w:rsid w:val="00067663"/>
    <w:rsid w:val="000745F0"/>
    <w:rsid w:val="00075286"/>
    <w:rsid w:val="000764C5"/>
    <w:rsid w:val="000764F9"/>
    <w:rsid w:val="00076F36"/>
    <w:rsid w:val="0008006F"/>
    <w:rsid w:val="0008212F"/>
    <w:rsid w:val="0008216B"/>
    <w:rsid w:val="000829BA"/>
    <w:rsid w:val="000857A3"/>
    <w:rsid w:val="00086A94"/>
    <w:rsid w:val="000957F8"/>
    <w:rsid w:val="000A27FA"/>
    <w:rsid w:val="000A3CD9"/>
    <w:rsid w:val="000A58AB"/>
    <w:rsid w:val="000B0E05"/>
    <w:rsid w:val="000B27AC"/>
    <w:rsid w:val="000B7DCC"/>
    <w:rsid w:val="000C3305"/>
    <w:rsid w:val="000C7014"/>
    <w:rsid w:val="000D28D3"/>
    <w:rsid w:val="000D2F20"/>
    <w:rsid w:val="000E1258"/>
    <w:rsid w:val="000E1AED"/>
    <w:rsid w:val="000E2AA6"/>
    <w:rsid w:val="000E6583"/>
    <w:rsid w:val="000F1756"/>
    <w:rsid w:val="000F58ED"/>
    <w:rsid w:val="001034BD"/>
    <w:rsid w:val="00117ED1"/>
    <w:rsid w:val="001310E4"/>
    <w:rsid w:val="00131BAF"/>
    <w:rsid w:val="001336D9"/>
    <w:rsid w:val="00145049"/>
    <w:rsid w:val="00145DE8"/>
    <w:rsid w:val="0016636A"/>
    <w:rsid w:val="001668E2"/>
    <w:rsid w:val="001722CD"/>
    <w:rsid w:val="0017258E"/>
    <w:rsid w:val="00172E7C"/>
    <w:rsid w:val="00181449"/>
    <w:rsid w:val="00181CD8"/>
    <w:rsid w:val="0018265F"/>
    <w:rsid w:val="00185207"/>
    <w:rsid w:val="0018542A"/>
    <w:rsid w:val="00186508"/>
    <w:rsid w:val="00192341"/>
    <w:rsid w:val="0019267E"/>
    <w:rsid w:val="0019500D"/>
    <w:rsid w:val="001A5262"/>
    <w:rsid w:val="001A550D"/>
    <w:rsid w:val="001A7574"/>
    <w:rsid w:val="001B1E71"/>
    <w:rsid w:val="001B1FBD"/>
    <w:rsid w:val="001B261D"/>
    <w:rsid w:val="001B5580"/>
    <w:rsid w:val="001C3EF5"/>
    <w:rsid w:val="001C4B68"/>
    <w:rsid w:val="001C5616"/>
    <w:rsid w:val="001C5D4D"/>
    <w:rsid w:val="001C7C25"/>
    <w:rsid w:val="001D0157"/>
    <w:rsid w:val="001D01E5"/>
    <w:rsid w:val="001D0866"/>
    <w:rsid w:val="001D296C"/>
    <w:rsid w:val="001E621D"/>
    <w:rsid w:val="001F1838"/>
    <w:rsid w:val="001F53AD"/>
    <w:rsid w:val="001F5997"/>
    <w:rsid w:val="00202330"/>
    <w:rsid w:val="0020662F"/>
    <w:rsid w:val="00206CB8"/>
    <w:rsid w:val="0020769A"/>
    <w:rsid w:val="002101AD"/>
    <w:rsid w:val="00212EE7"/>
    <w:rsid w:val="002143DB"/>
    <w:rsid w:val="00215A07"/>
    <w:rsid w:val="002167A9"/>
    <w:rsid w:val="002209D8"/>
    <w:rsid w:val="00223839"/>
    <w:rsid w:val="00224D13"/>
    <w:rsid w:val="00231DA9"/>
    <w:rsid w:val="00231ED4"/>
    <w:rsid w:val="00234386"/>
    <w:rsid w:val="00235BC5"/>
    <w:rsid w:val="00237189"/>
    <w:rsid w:val="00242227"/>
    <w:rsid w:val="00244849"/>
    <w:rsid w:val="00246CE1"/>
    <w:rsid w:val="002507D6"/>
    <w:rsid w:val="00253C60"/>
    <w:rsid w:val="00256174"/>
    <w:rsid w:val="00257D63"/>
    <w:rsid w:val="00260246"/>
    <w:rsid w:val="00260472"/>
    <w:rsid w:val="002611AD"/>
    <w:rsid w:val="00262D51"/>
    <w:rsid w:val="00262E65"/>
    <w:rsid w:val="002648F1"/>
    <w:rsid w:val="00266F4C"/>
    <w:rsid w:val="0028095F"/>
    <w:rsid w:val="002922E1"/>
    <w:rsid w:val="00295F78"/>
    <w:rsid w:val="002A383D"/>
    <w:rsid w:val="002C466D"/>
    <w:rsid w:val="002C4F85"/>
    <w:rsid w:val="002C7BB0"/>
    <w:rsid w:val="002C7E20"/>
    <w:rsid w:val="002E00DB"/>
    <w:rsid w:val="002E14B2"/>
    <w:rsid w:val="002E1F15"/>
    <w:rsid w:val="002E26F8"/>
    <w:rsid w:val="002E40A1"/>
    <w:rsid w:val="002E679E"/>
    <w:rsid w:val="002F47DA"/>
    <w:rsid w:val="002F4AC7"/>
    <w:rsid w:val="00302ED6"/>
    <w:rsid w:val="003063CC"/>
    <w:rsid w:val="00310496"/>
    <w:rsid w:val="00311596"/>
    <w:rsid w:val="00326D5F"/>
    <w:rsid w:val="0032704E"/>
    <w:rsid w:val="00330859"/>
    <w:rsid w:val="00335843"/>
    <w:rsid w:val="00335ABA"/>
    <w:rsid w:val="00335BC9"/>
    <w:rsid w:val="00347ACA"/>
    <w:rsid w:val="00351568"/>
    <w:rsid w:val="00356454"/>
    <w:rsid w:val="00361FE2"/>
    <w:rsid w:val="00362107"/>
    <w:rsid w:val="003659E7"/>
    <w:rsid w:val="003708AD"/>
    <w:rsid w:val="003721A1"/>
    <w:rsid w:val="00372E7D"/>
    <w:rsid w:val="00373E17"/>
    <w:rsid w:val="00375382"/>
    <w:rsid w:val="00375816"/>
    <w:rsid w:val="003773F1"/>
    <w:rsid w:val="0038159C"/>
    <w:rsid w:val="00387FE6"/>
    <w:rsid w:val="00394C99"/>
    <w:rsid w:val="00396B44"/>
    <w:rsid w:val="003A4EB3"/>
    <w:rsid w:val="003B2B1B"/>
    <w:rsid w:val="003C0EBC"/>
    <w:rsid w:val="003C353B"/>
    <w:rsid w:val="003C3B2B"/>
    <w:rsid w:val="003C5901"/>
    <w:rsid w:val="003C77F1"/>
    <w:rsid w:val="003E7820"/>
    <w:rsid w:val="003F70EC"/>
    <w:rsid w:val="003F7DB5"/>
    <w:rsid w:val="00407652"/>
    <w:rsid w:val="004106A5"/>
    <w:rsid w:val="004141D2"/>
    <w:rsid w:val="00422065"/>
    <w:rsid w:val="00425D71"/>
    <w:rsid w:val="00434883"/>
    <w:rsid w:val="00436058"/>
    <w:rsid w:val="0043695E"/>
    <w:rsid w:val="00442094"/>
    <w:rsid w:val="00447B0A"/>
    <w:rsid w:val="00451330"/>
    <w:rsid w:val="004521F6"/>
    <w:rsid w:val="004525A0"/>
    <w:rsid w:val="004776EF"/>
    <w:rsid w:val="00482B1E"/>
    <w:rsid w:val="00482E7F"/>
    <w:rsid w:val="004977CB"/>
    <w:rsid w:val="004A74B3"/>
    <w:rsid w:val="004B1AA5"/>
    <w:rsid w:val="004B4973"/>
    <w:rsid w:val="004B4983"/>
    <w:rsid w:val="004B4D43"/>
    <w:rsid w:val="004C3F80"/>
    <w:rsid w:val="004C7362"/>
    <w:rsid w:val="004D044B"/>
    <w:rsid w:val="004E2B93"/>
    <w:rsid w:val="004F0206"/>
    <w:rsid w:val="004F49FA"/>
    <w:rsid w:val="00502518"/>
    <w:rsid w:val="005060D6"/>
    <w:rsid w:val="0050799B"/>
    <w:rsid w:val="00507F3E"/>
    <w:rsid w:val="005227DB"/>
    <w:rsid w:val="005265CC"/>
    <w:rsid w:val="005305B6"/>
    <w:rsid w:val="00540792"/>
    <w:rsid w:val="00542BA8"/>
    <w:rsid w:val="00543260"/>
    <w:rsid w:val="00550DD7"/>
    <w:rsid w:val="00555BF1"/>
    <w:rsid w:val="00562E9B"/>
    <w:rsid w:val="005660C7"/>
    <w:rsid w:val="00571D0B"/>
    <w:rsid w:val="0057291C"/>
    <w:rsid w:val="00573159"/>
    <w:rsid w:val="00585D2D"/>
    <w:rsid w:val="005A374B"/>
    <w:rsid w:val="005A38AE"/>
    <w:rsid w:val="005A4FBF"/>
    <w:rsid w:val="005A7EA7"/>
    <w:rsid w:val="005B5BE7"/>
    <w:rsid w:val="005C0BB6"/>
    <w:rsid w:val="005C26A6"/>
    <w:rsid w:val="005C5071"/>
    <w:rsid w:val="005C77FD"/>
    <w:rsid w:val="005D1646"/>
    <w:rsid w:val="005D23FA"/>
    <w:rsid w:val="005D2B03"/>
    <w:rsid w:val="005D5FA7"/>
    <w:rsid w:val="005D6574"/>
    <w:rsid w:val="005E3519"/>
    <w:rsid w:val="005E4037"/>
    <w:rsid w:val="005E6DD3"/>
    <w:rsid w:val="005F1CF4"/>
    <w:rsid w:val="006000D8"/>
    <w:rsid w:val="0060060E"/>
    <w:rsid w:val="00601622"/>
    <w:rsid w:val="00602E97"/>
    <w:rsid w:val="00604385"/>
    <w:rsid w:val="006141D6"/>
    <w:rsid w:val="00614E67"/>
    <w:rsid w:val="0061517B"/>
    <w:rsid w:val="00622228"/>
    <w:rsid w:val="00627C21"/>
    <w:rsid w:val="00630FF9"/>
    <w:rsid w:val="006377C8"/>
    <w:rsid w:val="006404C5"/>
    <w:rsid w:val="00640FC7"/>
    <w:rsid w:val="00645A5B"/>
    <w:rsid w:val="00645C82"/>
    <w:rsid w:val="0064605F"/>
    <w:rsid w:val="00653BAE"/>
    <w:rsid w:val="006603AF"/>
    <w:rsid w:val="0066352D"/>
    <w:rsid w:val="006656AE"/>
    <w:rsid w:val="0067109B"/>
    <w:rsid w:val="006721C2"/>
    <w:rsid w:val="00677FB6"/>
    <w:rsid w:val="00681250"/>
    <w:rsid w:val="00681A1D"/>
    <w:rsid w:val="006836A4"/>
    <w:rsid w:val="00687FE4"/>
    <w:rsid w:val="00694CC9"/>
    <w:rsid w:val="006973CA"/>
    <w:rsid w:val="006A0803"/>
    <w:rsid w:val="006A4F70"/>
    <w:rsid w:val="006B2F06"/>
    <w:rsid w:val="006B3190"/>
    <w:rsid w:val="006B6BC9"/>
    <w:rsid w:val="006C0019"/>
    <w:rsid w:val="006C2729"/>
    <w:rsid w:val="006C7D4C"/>
    <w:rsid w:val="006C7FFD"/>
    <w:rsid w:val="006D10D6"/>
    <w:rsid w:val="006D66CA"/>
    <w:rsid w:val="006E377B"/>
    <w:rsid w:val="006E4D40"/>
    <w:rsid w:val="006E6C59"/>
    <w:rsid w:val="006F1494"/>
    <w:rsid w:val="006F476D"/>
    <w:rsid w:val="006F659B"/>
    <w:rsid w:val="00701B3D"/>
    <w:rsid w:val="0070463E"/>
    <w:rsid w:val="0071217D"/>
    <w:rsid w:val="00715055"/>
    <w:rsid w:val="00727A8C"/>
    <w:rsid w:val="007300E0"/>
    <w:rsid w:val="00733078"/>
    <w:rsid w:val="00754A19"/>
    <w:rsid w:val="00755AE0"/>
    <w:rsid w:val="0076180D"/>
    <w:rsid w:val="0076784F"/>
    <w:rsid w:val="00767893"/>
    <w:rsid w:val="007707A3"/>
    <w:rsid w:val="00771BE3"/>
    <w:rsid w:val="00777D65"/>
    <w:rsid w:val="0078052A"/>
    <w:rsid w:val="00784FB0"/>
    <w:rsid w:val="007956E0"/>
    <w:rsid w:val="00796CC7"/>
    <w:rsid w:val="007A04FA"/>
    <w:rsid w:val="007A0837"/>
    <w:rsid w:val="007A6BF1"/>
    <w:rsid w:val="007A7870"/>
    <w:rsid w:val="007B100E"/>
    <w:rsid w:val="007B4FBC"/>
    <w:rsid w:val="007B60AD"/>
    <w:rsid w:val="007C549F"/>
    <w:rsid w:val="007D1490"/>
    <w:rsid w:val="007D165F"/>
    <w:rsid w:val="007D2C9D"/>
    <w:rsid w:val="007D5BE4"/>
    <w:rsid w:val="007D6329"/>
    <w:rsid w:val="007E283D"/>
    <w:rsid w:val="007E48C3"/>
    <w:rsid w:val="007E7D13"/>
    <w:rsid w:val="007F21E9"/>
    <w:rsid w:val="007F456E"/>
    <w:rsid w:val="007F5D29"/>
    <w:rsid w:val="00814924"/>
    <w:rsid w:val="00814A65"/>
    <w:rsid w:val="00815F0B"/>
    <w:rsid w:val="00817118"/>
    <w:rsid w:val="008354D9"/>
    <w:rsid w:val="00836E4A"/>
    <w:rsid w:val="0084106F"/>
    <w:rsid w:val="00842A64"/>
    <w:rsid w:val="00844D4B"/>
    <w:rsid w:val="00845ECE"/>
    <w:rsid w:val="00847D5A"/>
    <w:rsid w:val="00847DED"/>
    <w:rsid w:val="0085019F"/>
    <w:rsid w:val="00852B32"/>
    <w:rsid w:val="00853A27"/>
    <w:rsid w:val="00857C5D"/>
    <w:rsid w:val="00860814"/>
    <w:rsid w:val="0086175E"/>
    <w:rsid w:val="00861794"/>
    <w:rsid w:val="008648C2"/>
    <w:rsid w:val="00864F3D"/>
    <w:rsid w:val="00866059"/>
    <w:rsid w:val="00876778"/>
    <w:rsid w:val="0088156E"/>
    <w:rsid w:val="00882304"/>
    <w:rsid w:val="00884372"/>
    <w:rsid w:val="00887D9F"/>
    <w:rsid w:val="00891DB0"/>
    <w:rsid w:val="00895C47"/>
    <w:rsid w:val="008974C0"/>
    <w:rsid w:val="008A28B6"/>
    <w:rsid w:val="008A72FF"/>
    <w:rsid w:val="008A7834"/>
    <w:rsid w:val="008B1435"/>
    <w:rsid w:val="008B19F5"/>
    <w:rsid w:val="008B2C86"/>
    <w:rsid w:val="008B2EF3"/>
    <w:rsid w:val="008B3DF6"/>
    <w:rsid w:val="008B5F2E"/>
    <w:rsid w:val="008B6ED8"/>
    <w:rsid w:val="008C6867"/>
    <w:rsid w:val="008D3075"/>
    <w:rsid w:val="008D37C1"/>
    <w:rsid w:val="008D3E38"/>
    <w:rsid w:val="008D3FE9"/>
    <w:rsid w:val="008D7C73"/>
    <w:rsid w:val="008E7903"/>
    <w:rsid w:val="008E7ED9"/>
    <w:rsid w:val="008F2F9A"/>
    <w:rsid w:val="008F3636"/>
    <w:rsid w:val="009014CD"/>
    <w:rsid w:val="00904BB4"/>
    <w:rsid w:val="00906A60"/>
    <w:rsid w:val="009140DF"/>
    <w:rsid w:val="00917E3B"/>
    <w:rsid w:val="00920E7D"/>
    <w:rsid w:val="00927417"/>
    <w:rsid w:val="0093291F"/>
    <w:rsid w:val="00936E90"/>
    <w:rsid w:val="009377B8"/>
    <w:rsid w:val="00941DFE"/>
    <w:rsid w:val="00944820"/>
    <w:rsid w:val="00947409"/>
    <w:rsid w:val="00956DF5"/>
    <w:rsid w:val="00960934"/>
    <w:rsid w:val="00962D8E"/>
    <w:rsid w:val="00965728"/>
    <w:rsid w:val="0096575C"/>
    <w:rsid w:val="00967180"/>
    <w:rsid w:val="009706D4"/>
    <w:rsid w:val="00976EAF"/>
    <w:rsid w:val="00982C9A"/>
    <w:rsid w:val="00984727"/>
    <w:rsid w:val="00986BDC"/>
    <w:rsid w:val="00987E80"/>
    <w:rsid w:val="00992A60"/>
    <w:rsid w:val="00994495"/>
    <w:rsid w:val="009B7DAC"/>
    <w:rsid w:val="009C3F1E"/>
    <w:rsid w:val="009C78DD"/>
    <w:rsid w:val="009D27FE"/>
    <w:rsid w:val="009D3BAC"/>
    <w:rsid w:val="009D5807"/>
    <w:rsid w:val="009F2BDD"/>
    <w:rsid w:val="009F4D70"/>
    <w:rsid w:val="009F55C2"/>
    <w:rsid w:val="009F7161"/>
    <w:rsid w:val="00A00A2F"/>
    <w:rsid w:val="00A043FF"/>
    <w:rsid w:val="00A0444F"/>
    <w:rsid w:val="00A10DED"/>
    <w:rsid w:val="00A2000E"/>
    <w:rsid w:val="00A207BB"/>
    <w:rsid w:val="00A27E78"/>
    <w:rsid w:val="00A350F8"/>
    <w:rsid w:val="00A36782"/>
    <w:rsid w:val="00A44AA0"/>
    <w:rsid w:val="00A45772"/>
    <w:rsid w:val="00A5030B"/>
    <w:rsid w:val="00A54922"/>
    <w:rsid w:val="00A606FF"/>
    <w:rsid w:val="00A607A5"/>
    <w:rsid w:val="00A6758E"/>
    <w:rsid w:val="00A70A26"/>
    <w:rsid w:val="00A73F1D"/>
    <w:rsid w:val="00A8747E"/>
    <w:rsid w:val="00A878FE"/>
    <w:rsid w:val="00AA30BB"/>
    <w:rsid w:val="00AB08A3"/>
    <w:rsid w:val="00AB1815"/>
    <w:rsid w:val="00AB6074"/>
    <w:rsid w:val="00AC30AE"/>
    <w:rsid w:val="00AC310C"/>
    <w:rsid w:val="00AC648D"/>
    <w:rsid w:val="00AE5E7B"/>
    <w:rsid w:val="00AF1573"/>
    <w:rsid w:val="00AF31DE"/>
    <w:rsid w:val="00AF3D49"/>
    <w:rsid w:val="00AF54A0"/>
    <w:rsid w:val="00B00BA1"/>
    <w:rsid w:val="00B11D8E"/>
    <w:rsid w:val="00B12EC3"/>
    <w:rsid w:val="00B132FE"/>
    <w:rsid w:val="00B26E31"/>
    <w:rsid w:val="00B27274"/>
    <w:rsid w:val="00B27AEE"/>
    <w:rsid w:val="00B30F6E"/>
    <w:rsid w:val="00B35689"/>
    <w:rsid w:val="00B35BE8"/>
    <w:rsid w:val="00B472BE"/>
    <w:rsid w:val="00B47C8C"/>
    <w:rsid w:val="00B47F92"/>
    <w:rsid w:val="00B57704"/>
    <w:rsid w:val="00B57B3A"/>
    <w:rsid w:val="00B65420"/>
    <w:rsid w:val="00B6574E"/>
    <w:rsid w:val="00B678BF"/>
    <w:rsid w:val="00B701B5"/>
    <w:rsid w:val="00B70CE3"/>
    <w:rsid w:val="00B76805"/>
    <w:rsid w:val="00B807D6"/>
    <w:rsid w:val="00B8315E"/>
    <w:rsid w:val="00B833C5"/>
    <w:rsid w:val="00B8405E"/>
    <w:rsid w:val="00B93960"/>
    <w:rsid w:val="00B966A4"/>
    <w:rsid w:val="00BA36C9"/>
    <w:rsid w:val="00BB1808"/>
    <w:rsid w:val="00BB3A96"/>
    <w:rsid w:val="00BB5C6A"/>
    <w:rsid w:val="00BB6EFB"/>
    <w:rsid w:val="00BB79ED"/>
    <w:rsid w:val="00BC79DD"/>
    <w:rsid w:val="00BD0307"/>
    <w:rsid w:val="00BE04F6"/>
    <w:rsid w:val="00BE328B"/>
    <w:rsid w:val="00BE34B6"/>
    <w:rsid w:val="00BE45A4"/>
    <w:rsid w:val="00BE5288"/>
    <w:rsid w:val="00BF24BB"/>
    <w:rsid w:val="00BF3727"/>
    <w:rsid w:val="00BF4036"/>
    <w:rsid w:val="00BF5305"/>
    <w:rsid w:val="00C03D6E"/>
    <w:rsid w:val="00C132DB"/>
    <w:rsid w:val="00C142D5"/>
    <w:rsid w:val="00C16FAF"/>
    <w:rsid w:val="00C314D4"/>
    <w:rsid w:val="00C479AF"/>
    <w:rsid w:val="00C53CE3"/>
    <w:rsid w:val="00C547D3"/>
    <w:rsid w:val="00C60235"/>
    <w:rsid w:val="00C6752E"/>
    <w:rsid w:val="00C7167F"/>
    <w:rsid w:val="00C742E6"/>
    <w:rsid w:val="00C75A78"/>
    <w:rsid w:val="00C76968"/>
    <w:rsid w:val="00C77491"/>
    <w:rsid w:val="00C9062B"/>
    <w:rsid w:val="00C973FE"/>
    <w:rsid w:val="00CA0352"/>
    <w:rsid w:val="00CA6051"/>
    <w:rsid w:val="00CB0346"/>
    <w:rsid w:val="00CB20B4"/>
    <w:rsid w:val="00CC29E4"/>
    <w:rsid w:val="00CC3B6F"/>
    <w:rsid w:val="00CC4320"/>
    <w:rsid w:val="00CD3250"/>
    <w:rsid w:val="00CD7B37"/>
    <w:rsid w:val="00CE0F7F"/>
    <w:rsid w:val="00CE3FB2"/>
    <w:rsid w:val="00CF04B0"/>
    <w:rsid w:val="00CF1857"/>
    <w:rsid w:val="00CF5946"/>
    <w:rsid w:val="00D014DE"/>
    <w:rsid w:val="00D0190E"/>
    <w:rsid w:val="00D12C49"/>
    <w:rsid w:val="00D13379"/>
    <w:rsid w:val="00D15999"/>
    <w:rsid w:val="00D2195F"/>
    <w:rsid w:val="00D23984"/>
    <w:rsid w:val="00D3164C"/>
    <w:rsid w:val="00D32448"/>
    <w:rsid w:val="00D37455"/>
    <w:rsid w:val="00D4206D"/>
    <w:rsid w:val="00D4476F"/>
    <w:rsid w:val="00D550F9"/>
    <w:rsid w:val="00D5519B"/>
    <w:rsid w:val="00D57E2B"/>
    <w:rsid w:val="00D624D1"/>
    <w:rsid w:val="00D62524"/>
    <w:rsid w:val="00D80201"/>
    <w:rsid w:val="00D8157E"/>
    <w:rsid w:val="00D84F12"/>
    <w:rsid w:val="00D8524A"/>
    <w:rsid w:val="00D90C9D"/>
    <w:rsid w:val="00D94135"/>
    <w:rsid w:val="00D95F38"/>
    <w:rsid w:val="00D9737C"/>
    <w:rsid w:val="00DA0933"/>
    <w:rsid w:val="00DA3814"/>
    <w:rsid w:val="00DA516C"/>
    <w:rsid w:val="00DB3C9A"/>
    <w:rsid w:val="00DB4C7B"/>
    <w:rsid w:val="00DB6F9B"/>
    <w:rsid w:val="00DB7591"/>
    <w:rsid w:val="00DB77A6"/>
    <w:rsid w:val="00DC0E07"/>
    <w:rsid w:val="00DC7763"/>
    <w:rsid w:val="00DD0FE4"/>
    <w:rsid w:val="00DD36D3"/>
    <w:rsid w:val="00DE3709"/>
    <w:rsid w:val="00DE57C3"/>
    <w:rsid w:val="00E04628"/>
    <w:rsid w:val="00E06535"/>
    <w:rsid w:val="00E10273"/>
    <w:rsid w:val="00E11A00"/>
    <w:rsid w:val="00E150FF"/>
    <w:rsid w:val="00E17CAA"/>
    <w:rsid w:val="00E20007"/>
    <w:rsid w:val="00E212D6"/>
    <w:rsid w:val="00E221D8"/>
    <w:rsid w:val="00E27247"/>
    <w:rsid w:val="00E27822"/>
    <w:rsid w:val="00E278F4"/>
    <w:rsid w:val="00E27D7A"/>
    <w:rsid w:val="00E35D03"/>
    <w:rsid w:val="00E40F90"/>
    <w:rsid w:val="00E411D3"/>
    <w:rsid w:val="00E44116"/>
    <w:rsid w:val="00E53792"/>
    <w:rsid w:val="00E543FC"/>
    <w:rsid w:val="00E54515"/>
    <w:rsid w:val="00E57664"/>
    <w:rsid w:val="00E5787E"/>
    <w:rsid w:val="00E6673D"/>
    <w:rsid w:val="00E74CBD"/>
    <w:rsid w:val="00E75F69"/>
    <w:rsid w:val="00E814C9"/>
    <w:rsid w:val="00E839FD"/>
    <w:rsid w:val="00E84C97"/>
    <w:rsid w:val="00E91CE8"/>
    <w:rsid w:val="00EA1836"/>
    <w:rsid w:val="00EA48C1"/>
    <w:rsid w:val="00EA78AC"/>
    <w:rsid w:val="00EC0911"/>
    <w:rsid w:val="00EC0DCE"/>
    <w:rsid w:val="00EC5358"/>
    <w:rsid w:val="00EE1525"/>
    <w:rsid w:val="00EE25CD"/>
    <w:rsid w:val="00EE4561"/>
    <w:rsid w:val="00EE5390"/>
    <w:rsid w:val="00EF3A84"/>
    <w:rsid w:val="00EF4EF1"/>
    <w:rsid w:val="00EF73B7"/>
    <w:rsid w:val="00F04FEE"/>
    <w:rsid w:val="00F053A0"/>
    <w:rsid w:val="00F210CF"/>
    <w:rsid w:val="00F21BAE"/>
    <w:rsid w:val="00F256BB"/>
    <w:rsid w:val="00F3034B"/>
    <w:rsid w:val="00F33B51"/>
    <w:rsid w:val="00F42E4C"/>
    <w:rsid w:val="00F44670"/>
    <w:rsid w:val="00F4628E"/>
    <w:rsid w:val="00F4629D"/>
    <w:rsid w:val="00F4670E"/>
    <w:rsid w:val="00F52E4F"/>
    <w:rsid w:val="00F566AF"/>
    <w:rsid w:val="00F56A94"/>
    <w:rsid w:val="00F64B23"/>
    <w:rsid w:val="00F678E6"/>
    <w:rsid w:val="00F72CE5"/>
    <w:rsid w:val="00F73B89"/>
    <w:rsid w:val="00F77989"/>
    <w:rsid w:val="00F800A5"/>
    <w:rsid w:val="00F84F54"/>
    <w:rsid w:val="00F86AE0"/>
    <w:rsid w:val="00F90649"/>
    <w:rsid w:val="00F92169"/>
    <w:rsid w:val="00F95776"/>
    <w:rsid w:val="00F9652E"/>
    <w:rsid w:val="00FA0BBC"/>
    <w:rsid w:val="00FA29E1"/>
    <w:rsid w:val="00FA3648"/>
    <w:rsid w:val="00FA36CC"/>
    <w:rsid w:val="00FA788E"/>
    <w:rsid w:val="00FB2F63"/>
    <w:rsid w:val="00FB4910"/>
    <w:rsid w:val="00FB7079"/>
    <w:rsid w:val="00FC715A"/>
    <w:rsid w:val="00FD19DD"/>
    <w:rsid w:val="00FD27A3"/>
    <w:rsid w:val="00FD38CE"/>
    <w:rsid w:val="00FD3AB0"/>
    <w:rsid w:val="00FD3D9E"/>
    <w:rsid w:val="00FD436A"/>
    <w:rsid w:val="00FD6C50"/>
    <w:rsid w:val="00FE4641"/>
    <w:rsid w:val="00FE4C85"/>
    <w:rsid w:val="00FE5FCA"/>
    <w:rsid w:val="00FF104C"/>
    <w:rsid w:val="00FF1B78"/>
    <w:rsid w:val="00FF27C6"/>
    <w:rsid w:val="00FF5904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0F3FA"/>
  <w15:chartTrackingRefBased/>
  <w15:docId w15:val="{DE33CD29-2C74-4061-A84A-DA78C0ED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164C"/>
    <w:pPr>
      <w:spacing w:line="288" w:lineRule="auto"/>
    </w:pPr>
    <w:rPr>
      <w:rFonts w:ascii="DINPro-Regular" w:hAnsi="DINPro-Regular"/>
    </w:rPr>
  </w:style>
  <w:style w:type="paragraph" w:styleId="Kop1">
    <w:name w:val="heading 1"/>
    <w:basedOn w:val="Standaard"/>
    <w:next w:val="Standaard"/>
    <w:link w:val="Kop1Char"/>
    <w:uiPriority w:val="9"/>
    <w:qFormat/>
    <w:rsid w:val="00D9737C"/>
    <w:pPr>
      <w:numPr>
        <w:numId w:val="33"/>
      </w:numPr>
      <w:spacing w:before="400" w:after="200"/>
      <w:outlineLvl w:val="0"/>
    </w:pPr>
    <w:rPr>
      <w:color w:val="6A98B7"/>
      <w:sz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601622"/>
    <w:pPr>
      <w:numPr>
        <w:ilvl w:val="1"/>
      </w:numPr>
      <w:spacing w:before="200"/>
      <w:outlineLvl w:val="1"/>
    </w:pPr>
    <w:rPr>
      <w:sz w:val="28"/>
      <w:szCs w:val="24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295F78"/>
    <w:pPr>
      <w:numPr>
        <w:ilvl w:val="2"/>
      </w:numPr>
      <w:spacing w:after="0"/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42227"/>
    <w:pPr>
      <w:numPr>
        <w:ilvl w:val="3"/>
        <w:numId w:val="33"/>
      </w:numPr>
      <w:outlineLvl w:val="3"/>
    </w:pPr>
    <w:rPr>
      <w:color w:val="6A98B7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42227"/>
    <w:pPr>
      <w:keepNext/>
      <w:keepLines/>
      <w:spacing w:before="40"/>
      <w:outlineLvl w:val="4"/>
    </w:pPr>
    <w:rPr>
      <w:rFonts w:eastAsiaTheme="majorEastAsia" w:cstheme="majorBidi"/>
      <w:i/>
      <w:color w:val="6A98B7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E6C59"/>
    <w:rPr>
      <w:color w:val="808080"/>
    </w:rPr>
  </w:style>
  <w:style w:type="paragraph" w:customStyle="1" w:styleId="DunTitel">
    <w:name w:val="!Dun_Titel"/>
    <w:basedOn w:val="Standaard"/>
    <w:rsid w:val="00EE1525"/>
    <w:pPr>
      <w:spacing w:after="500" w:line="240" w:lineRule="auto"/>
    </w:pPr>
    <w:rPr>
      <w:rFonts w:ascii="DINPro-Bold" w:hAnsi="DINPro-Bold"/>
      <w:color w:val="6A98B7" w:themeColor="accent1"/>
      <w:sz w:val="60"/>
    </w:rPr>
  </w:style>
  <w:style w:type="paragraph" w:customStyle="1" w:styleId="Dunsubtitel">
    <w:name w:val="!Dun_subtitel"/>
    <w:basedOn w:val="Standaard"/>
    <w:rsid w:val="00EE1525"/>
    <w:pPr>
      <w:spacing w:after="360" w:line="240" w:lineRule="auto"/>
    </w:pPr>
    <w:rPr>
      <w:rFonts w:ascii="DINPro-Bold" w:hAnsi="DINPro-Bold"/>
      <w:color w:val="6A98B7" w:themeColor="accent1"/>
      <w:sz w:val="32"/>
      <w:szCs w:val="32"/>
    </w:rPr>
  </w:style>
  <w:style w:type="paragraph" w:customStyle="1" w:styleId="Dundatum">
    <w:name w:val="!Dun_datum"/>
    <w:basedOn w:val="Dunsubtitel"/>
    <w:rsid w:val="00EE1525"/>
    <w:rPr>
      <w:sz w:val="24"/>
    </w:rPr>
  </w:style>
  <w:style w:type="paragraph" w:customStyle="1" w:styleId="IDunkopinhoud">
    <w:name w:val="IDun_kop_inhoud"/>
    <w:rsid w:val="00866059"/>
    <w:pPr>
      <w:spacing w:after="480"/>
    </w:pPr>
    <w:rPr>
      <w:rFonts w:ascii="DINPro-Bold" w:hAnsi="DINPro-Bold"/>
      <w:color w:val="6A98B7" w:themeColor="accent1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043F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43FF"/>
  </w:style>
  <w:style w:type="paragraph" w:styleId="Voettekst">
    <w:name w:val="footer"/>
    <w:basedOn w:val="Standaard"/>
    <w:link w:val="VoettekstChar"/>
    <w:uiPriority w:val="99"/>
    <w:unhideWhenUsed/>
    <w:rsid w:val="00A043F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43FF"/>
  </w:style>
  <w:style w:type="character" w:customStyle="1" w:styleId="Kop1Char">
    <w:name w:val="Kop 1 Char"/>
    <w:basedOn w:val="Standaardalinea-lettertype"/>
    <w:link w:val="Kop1"/>
    <w:uiPriority w:val="9"/>
    <w:rsid w:val="00D9737C"/>
    <w:rPr>
      <w:rFonts w:ascii="DINPro-Regular" w:hAnsi="DINPro-Regular"/>
      <w:color w:val="6A98B7"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601622"/>
    <w:rPr>
      <w:rFonts w:ascii="DINPro-Regular" w:hAnsi="DINPro-Regular"/>
      <w:color w:val="6A98B7"/>
      <w:sz w:val="28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295F78"/>
    <w:rPr>
      <w:rFonts w:ascii="DINPro-Regular" w:hAnsi="DINPro-Regular"/>
      <w:color w:val="6A98B7" w:themeColor="accent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42227"/>
    <w:rPr>
      <w:rFonts w:ascii="DINPro-Regular" w:hAnsi="DINPro-Regular"/>
      <w:color w:val="6A98B7" w:themeColor="accent1"/>
      <w:sz w:val="20"/>
    </w:rPr>
  </w:style>
  <w:style w:type="paragraph" w:customStyle="1" w:styleId="Dunpagnr">
    <w:name w:val="!Dun_pag.nr"/>
    <w:basedOn w:val="Standaard"/>
    <w:rsid w:val="00242227"/>
    <w:pPr>
      <w:spacing w:line="240" w:lineRule="auto"/>
    </w:pPr>
    <w:rPr>
      <w:rFonts w:ascii="DINPro-Bold" w:hAnsi="DINPro-Bold"/>
      <w:color w:val="FFFFFF" w:themeColor="background1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242227"/>
    <w:rPr>
      <w:rFonts w:ascii="DINPro-Regular" w:eastAsiaTheme="majorEastAsia" w:hAnsi="DINPro-Regular" w:cstheme="majorBidi"/>
      <w:i/>
      <w:color w:val="6A98B7" w:themeColor="accent1"/>
      <w:sz w:val="20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D550F9"/>
    <w:pPr>
      <w:numPr>
        <w:numId w:val="1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rsid w:val="00866059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467391" w:themeColor="accent1" w:themeShade="BF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F5997"/>
    <w:pPr>
      <w:tabs>
        <w:tab w:val="right" w:leader="dot" w:pos="9628"/>
      </w:tabs>
      <w:spacing w:before="360" w:after="100"/>
    </w:pPr>
    <w:rPr>
      <w:rFonts w:ascii="DINPro-Bold" w:hAnsi="DINPro-Bold"/>
      <w:color w:val="6A98B7" w:themeColor="accent1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866059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0957F8"/>
    <w:pPr>
      <w:tabs>
        <w:tab w:val="right" w:leader="dot" w:pos="9628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866059"/>
    <w:rPr>
      <w:color w:val="6A98B7" w:themeColor="hyperlink"/>
      <w:u w:val="single"/>
    </w:rPr>
  </w:style>
  <w:style w:type="table" w:styleId="Tabelraster">
    <w:name w:val="Table Grid"/>
    <w:basedOn w:val="Standaardtabel"/>
    <w:uiPriority w:val="39"/>
    <w:rsid w:val="00D8020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4-Accent4">
    <w:name w:val="List Table 4 Accent 4"/>
    <w:basedOn w:val="Standaardtabel"/>
    <w:uiPriority w:val="49"/>
    <w:rsid w:val="00D80201"/>
    <w:pPr>
      <w:spacing w:line="240" w:lineRule="auto"/>
    </w:pPr>
    <w:tblPr>
      <w:tblStyleRowBandSize w:val="1"/>
      <w:tblStyleColBandSize w:val="1"/>
      <w:tblBorders>
        <w:top w:val="single" w:sz="4" w:space="0" w:color="D1DEEA" w:themeColor="accent4" w:themeTint="99"/>
        <w:left w:val="single" w:sz="4" w:space="0" w:color="D1DEEA" w:themeColor="accent4" w:themeTint="99"/>
        <w:bottom w:val="single" w:sz="4" w:space="0" w:color="D1DEEA" w:themeColor="accent4" w:themeTint="99"/>
        <w:right w:val="single" w:sz="4" w:space="0" w:color="D1DEEA" w:themeColor="accent4" w:themeTint="99"/>
        <w:insideH w:val="single" w:sz="4" w:space="0" w:color="D1DE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C9DC" w:themeColor="accent4"/>
          <w:left w:val="single" w:sz="4" w:space="0" w:color="B3C9DC" w:themeColor="accent4"/>
          <w:bottom w:val="single" w:sz="4" w:space="0" w:color="B3C9DC" w:themeColor="accent4"/>
          <w:right w:val="single" w:sz="4" w:space="0" w:color="B3C9DC" w:themeColor="accent4"/>
          <w:insideH w:val="nil"/>
        </w:tcBorders>
        <w:shd w:val="clear" w:color="auto" w:fill="B3C9DC" w:themeFill="accent4"/>
      </w:tcPr>
    </w:tblStylePr>
    <w:tblStylePr w:type="lastRow">
      <w:rPr>
        <w:b/>
        <w:bCs/>
      </w:rPr>
      <w:tblPr/>
      <w:tcPr>
        <w:tcBorders>
          <w:top w:val="double" w:sz="4" w:space="0" w:color="D1DE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F8" w:themeFill="accent4" w:themeFillTint="33"/>
      </w:tcPr>
    </w:tblStylePr>
    <w:tblStylePr w:type="band1Horz">
      <w:tblPr/>
      <w:tcPr>
        <w:shd w:val="clear" w:color="auto" w:fill="EFF4F8" w:themeFill="accent4" w:themeFillTint="33"/>
      </w:tcPr>
    </w:tblStylePr>
  </w:style>
  <w:style w:type="paragraph" w:customStyle="1" w:styleId="Kop10">
    <w:name w:val="!Kop 1"/>
    <w:basedOn w:val="Kop1"/>
    <w:next w:val="Standaard"/>
    <w:link w:val="Kop1Char0"/>
    <w:rsid w:val="00295F78"/>
  </w:style>
  <w:style w:type="paragraph" w:customStyle="1" w:styleId="Kop20">
    <w:name w:val="!Kop 2"/>
    <w:basedOn w:val="Kop2"/>
    <w:next w:val="Standaard"/>
    <w:link w:val="Kop2Char0"/>
    <w:rsid w:val="000E6583"/>
  </w:style>
  <w:style w:type="paragraph" w:customStyle="1" w:styleId="Kop30">
    <w:name w:val="!Kop 3"/>
    <w:basedOn w:val="Kop3"/>
    <w:next w:val="Standaard"/>
    <w:link w:val="Kop3Char0"/>
    <w:rsid w:val="00BB1808"/>
  </w:style>
  <w:style w:type="paragraph" w:customStyle="1" w:styleId="Kop40">
    <w:name w:val="!Kop 4"/>
    <w:basedOn w:val="Kop4"/>
    <w:next w:val="Standaard"/>
    <w:link w:val="Kop4Char0"/>
    <w:rsid w:val="00BB1808"/>
  </w:style>
  <w:style w:type="paragraph" w:customStyle="1" w:styleId="Kop50">
    <w:name w:val="!Kop 5"/>
    <w:basedOn w:val="Kop5"/>
    <w:rsid w:val="00BB1808"/>
  </w:style>
  <w:style w:type="paragraph" w:customStyle="1" w:styleId="Intro">
    <w:name w:val="!Intro"/>
    <w:basedOn w:val="Kop40"/>
    <w:next w:val="Standaard"/>
    <w:qFormat/>
    <w:rsid w:val="00335843"/>
    <w:pPr>
      <w:spacing w:after="200" w:line="36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B100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B100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B100E"/>
    <w:rPr>
      <w:rFonts w:ascii="DINPro-Regular" w:hAnsi="DINPro-Regular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B10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B100E"/>
    <w:rPr>
      <w:rFonts w:ascii="DINPro-Regular" w:hAnsi="DINPro-Regular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72E7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72E7D"/>
    <w:rPr>
      <w:rFonts w:ascii="DINPro-Regular" w:hAnsi="DINPro-Regular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72E7D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395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63952"/>
    <w:rPr>
      <w:color w:val="D2091E" w:themeColor="followedHyperlink"/>
      <w:u w:val="single"/>
    </w:rPr>
  </w:style>
  <w:style w:type="paragraph" w:styleId="Revisie">
    <w:name w:val="Revision"/>
    <w:hidden/>
    <w:uiPriority w:val="99"/>
    <w:semiHidden/>
    <w:rsid w:val="008A7834"/>
    <w:pPr>
      <w:spacing w:line="240" w:lineRule="auto"/>
    </w:pPr>
    <w:rPr>
      <w:rFonts w:ascii="DINPro-Regular" w:hAnsi="DINPro-Regular"/>
      <w:sz w:val="20"/>
    </w:rPr>
  </w:style>
  <w:style w:type="paragraph" w:customStyle="1" w:styleId="Tussenkopblauw">
    <w:name w:val="Tussenkop blauw"/>
    <w:basedOn w:val="Standaard"/>
    <w:qFormat/>
    <w:rsid w:val="00B8315E"/>
    <w:pPr>
      <w:spacing w:before="240" w:line="240" w:lineRule="exact"/>
      <w:ind w:left="1418"/>
    </w:pPr>
    <w:rPr>
      <w:rFonts w:ascii="Arial" w:hAnsi="Arial"/>
      <w:b/>
      <w:color w:val="004682"/>
      <w:sz w:val="20"/>
    </w:rPr>
  </w:style>
  <w:style w:type="character" w:customStyle="1" w:styleId="Kop1Char0">
    <w:name w:val="!Kop 1 Char"/>
    <w:basedOn w:val="Kop1Char"/>
    <w:link w:val="Kop10"/>
    <w:rsid w:val="00375382"/>
    <w:rPr>
      <w:rFonts w:ascii="DINPro-Regular" w:hAnsi="DINPro-Regular"/>
      <w:color w:val="6A98B7"/>
      <w:sz w:val="32"/>
    </w:rPr>
  </w:style>
  <w:style w:type="character" w:customStyle="1" w:styleId="Kop2Char0">
    <w:name w:val="!Kop 2 Char"/>
    <w:basedOn w:val="Kop1Char0"/>
    <w:link w:val="Kop20"/>
    <w:rsid w:val="003C0EBC"/>
    <w:rPr>
      <w:rFonts w:ascii="DINPro-Regular" w:hAnsi="DINPro-Regular"/>
      <w:color w:val="6A98B7"/>
      <w:sz w:val="28"/>
      <w:szCs w:val="24"/>
    </w:rPr>
  </w:style>
  <w:style w:type="character" w:customStyle="1" w:styleId="Kop3Char0">
    <w:name w:val="!Kop 3 Char"/>
    <w:basedOn w:val="Kop3Char"/>
    <w:link w:val="Kop30"/>
    <w:rsid w:val="003C0EBC"/>
    <w:rPr>
      <w:rFonts w:ascii="DINPro-Regular" w:hAnsi="DINPro-Regular"/>
      <w:color w:val="6A98B7" w:themeColor="accent1"/>
      <w:sz w:val="24"/>
      <w:szCs w:val="24"/>
    </w:rPr>
  </w:style>
  <w:style w:type="character" w:customStyle="1" w:styleId="Kop4Char0">
    <w:name w:val="!Kop 4 Char"/>
    <w:basedOn w:val="Kop4Char"/>
    <w:link w:val="Kop40"/>
    <w:rsid w:val="003C0EBC"/>
    <w:rPr>
      <w:rFonts w:ascii="DINPro-Regular" w:hAnsi="DINPro-Regular"/>
      <w:color w:val="6A98B7" w:themeColor="accent1"/>
      <w:sz w:val="20"/>
    </w:rPr>
  </w:style>
  <w:style w:type="paragraph" w:customStyle="1" w:styleId="Kop1nr">
    <w:name w:val="Kop 1 nr"/>
    <w:basedOn w:val="Standaard"/>
    <w:rsid w:val="00351568"/>
    <w:pPr>
      <w:numPr>
        <w:numId w:val="31"/>
      </w:numPr>
    </w:p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0717F"/>
    <w:rPr>
      <w:rFonts w:ascii="DINPro-Regular" w:hAnsi="DINPro-Regular"/>
    </w:rPr>
  </w:style>
  <w:style w:type="table" w:styleId="Lijsttabel3-Accent5">
    <w:name w:val="List Table 3 Accent 5"/>
    <w:basedOn w:val="Standaardtabel"/>
    <w:uiPriority w:val="48"/>
    <w:rsid w:val="0060060E"/>
    <w:pPr>
      <w:spacing w:line="240" w:lineRule="auto"/>
    </w:pPr>
    <w:tblPr>
      <w:tblStyleRowBandSize w:val="1"/>
      <w:tblStyleColBandSize w:val="1"/>
      <w:tblBorders>
        <w:top w:val="single" w:sz="4" w:space="0" w:color="FFF9C7" w:themeColor="accent5"/>
        <w:left w:val="single" w:sz="4" w:space="0" w:color="FFF9C7" w:themeColor="accent5"/>
        <w:bottom w:val="single" w:sz="4" w:space="0" w:color="FFF9C7" w:themeColor="accent5"/>
        <w:right w:val="single" w:sz="4" w:space="0" w:color="FFF9C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9C7" w:themeFill="accent5"/>
      </w:tcPr>
    </w:tblStylePr>
    <w:tblStylePr w:type="lastRow">
      <w:rPr>
        <w:b/>
        <w:bCs/>
      </w:rPr>
      <w:tblPr/>
      <w:tcPr>
        <w:tcBorders>
          <w:top w:val="double" w:sz="4" w:space="0" w:color="FFF9C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9C7" w:themeColor="accent5"/>
          <w:right w:val="single" w:sz="4" w:space="0" w:color="FFF9C7" w:themeColor="accent5"/>
        </w:tcBorders>
      </w:tcPr>
    </w:tblStylePr>
    <w:tblStylePr w:type="band1Horz">
      <w:tblPr/>
      <w:tcPr>
        <w:tcBorders>
          <w:top w:val="single" w:sz="4" w:space="0" w:color="FFF9C7" w:themeColor="accent5"/>
          <w:bottom w:val="single" w:sz="4" w:space="0" w:color="FFF9C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9C7" w:themeColor="accent5"/>
          <w:left w:val="nil"/>
        </w:tcBorders>
      </w:tcPr>
    </w:tblStylePr>
    <w:tblStylePr w:type="swCell">
      <w:tblPr/>
      <w:tcPr>
        <w:tcBorders>
          <w:top w:val="double" w:sz="4" w:space="0" w:color="FFF9C7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ruins\AppData\Local\Microsoft\Windows\INetCache\Content.Outlook\9PXFIZ6K\2.0%20-%20excl.%20macros%20-%20nieuw%20logo%20-%20Template%20-%20officieel%20document.dotx" TargetMode="External"/></Relationships>
</file>

<file path=word/theme/theme1.xml><?xml version="1.0" encoding="utf-8"?>
<a:theme xmlns:a="http://schemas.openxmlformats.org/drawingml/2006/main" name="Kantoorthema">
  <a:themeElements>
    <a:clrScheme name="Dunamare">
      <a:dk1>
        <a:srgbClr val="000000"/>
      </a:dk1>
      <a:lt1>
        <a:sysClr val="window" lastClr="FFFFFF"/>
      </a:lt1>
      <a:dk2>
        <a:srgbClr val="1A2B36"/>
      </a:dk2>
      <a:lt2>
        <a:srgbClr val="FFFDEB"/>
      </a:lt2>
      <a:accent1>
        <a:srgbClr val="6A98B7"/>
      </a:accent1>
      <a:accent2>
        <a:srgbClr val="FFF48F"/>
      </a:accent2>
      <a:accent3>
        <a:srgbClr val="D2091E"/>
      </a:accent3>
      <a:accent4>
        <a:srgbClr val="B3C9DC"/>
      </a:accent4>
      <a:accent5>
        <a:srgbClr val="FFF9C7"/>
      </a:accent5>
      <a:accent6>
        <a:srgbClr val="EA957F"/>
      </a:accent6>
      <a:hlink>
        <a:srgbClr val="6A98B7"/>
      </a:hlink>
      <a:folHlink>
        <a:srgbClr val="D2091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3A20BCB3B2D4AA5DFA48571015950" ma:contentTypeVersion="18" ma:contentTypeDescription="Een nieuw document maken." ma:contentTypeScope="" ma:versionID="2d5869fe8c776d020e5c1e250bd05bf5">
  <xsd:schema xmlns:xsd="http://www.w3.org/2001/XMLSchema" xmlns:xs="http://www.w3.org/2001/XMLSchema" xmlns:p="http://schemas.microsoft.com/office/2006/metadata/properties" xmlns:ns2="a9217b8e-72d7-4054-98df-59532222b6cb" xmlns:ns3="645ca613-8be2-4568-b5a9-265b3afa897c" xmlns:ns4="b88528a2-9320-4665-8952-fe1e7d1f4694" xmlns:ns5="dd842b40-71c2-4f43-9b6e-41eeca808938" targetNamespace="http://schemas.microsoft.com/office/2006/metadata/properties" ma:root="true" ma:fieldsID="1d166af1ef454ef8ba0745b5993139c8" ns2:_="" ns3:_="" ns4:_="" ns5:_="">
    <xsd:import namespace="a9217b8e-72d7-4054-98df-59532222b6cb"/>
    <xsd:import namespace="645ca613-8be2-4568-b5a9-265b3afa897c"/>
    <xsd:import namespace="b88528a2-9320-4665-8952-fe1e7d1f4694"/>
    <xsd:import namespace="dd842b40-71c2-4f43-9b6e-41eeca80893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17b8e-72d7-4054-98df-59532222b6c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2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ca613-8be2-4568-b5a9-265b3afa897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528a2-9320-4665-8952-fe1e7d1f46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c20f6019-97cc-4427-8ef6-88c7a5e078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42b40-71c2-4f43-9b6e-41eeca80893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b34106cf-8673-4e5b-9ab2-856a6e89f586}" ma:internalName="TaxCatchAll" ma:showField="CatchAllData" ma:web="a9217b8e-72d7-4054-98df-59532222b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42b40-71c2-4f43-9b6e-41eeca808938" xsi:nil="true"/>
    <lcf76f155ced4ddcb4097134ff3c332f xmlns="b88528a2-9320-4665-8952-fe1e7d1f4694">
      <Terms xmlns="http://schemas.microsoft.com/office/infopath/2007/PartnerControls"/>
    </lcf76f155ced4ddcb4097134ff3c332f>
    <_dlc_DocId xmlns="a9217b8e-72d7-4054-98df-59532222b6cb">5SZQPDCYMQKY-92-221477</_dlc_DocId>
    <_dlc_DocIdUrl xmlns="a9217b8e-72d7-4054-98df-59532222b6cb">
      <Url>https://dunamareog.sharepoint.com/sites/cb/huisvesting/_layouts/15/DocIdRedir.aspx?ID=5SZQPDCYMQKY-92-221477</Url>
      <Description>5SZQPDCYMQKY-92-221477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557290-2C72-4E4B-A863-E8CAFB9B0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217b8e-72d7-4054-98df-59532222b6cb"/>
    <ds:schemaRef ds:uri="645ca613-8be2-4568-b5a9-265b3afa897c"/>
    <ds:schemaRef ds:uri="b88528a2-9320-4665-8952-fe1e7d1f4694"/>
    <ds:schemaRef ds:uri="dd842b40-71c2-4f43-9b6e-41eeca8089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38F753-CB56-4FD3-98F1-57D81BBE635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B77C024-3948-41EB-B096-5B211229284D}">
  <ds:schemaRefs>
    <ds:schemaRef ds:uri="http://schemas.microsoft.com/office/2006/metadata/properties"/>
    <ds:schemaRef ds:uri="http://schemas.microsoft.com/office/infopath/2007/PartnerControls"/>
    <ds:schemaRef ds:uri="dd842b40-71c2-4f43-9b6e-41eeca808938"/>
    <ds:schemaRef ds:uri="b88528a2-9320-4665-8952-fe1e7d1f4694"/>
    <ds:schemaRef ds:uri="a9217b8e-72d7-4054-98df-59532222b6cb"/>
  </ds:schemaRefs>
</ds:datastoreItem>
</file>

<file path=customXml/itemProps4.xml><?xml version="1.0" encoding="utf-8"?>
<ds:datastoreItem xmlns:ds="http://schemas.openxmlformats.org/officeDocument/2006/customXml" ds:itemID="{BB80E3D1-CF9B-476F-86BF-1986FB8A107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DBA69D4-24B5-48AF-BB9F-0D9C3E1190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2.0 - excl. macros - nieuw logo - Template - officieel document</Template>
  <TotalTime>5165</TotalTime>
  <Pages>3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Bruins, S.</dc:creator>
  <cp:keywords/>
  <dc:description/>
  <cp:lastModifiedBy>Linda Kuijpers</cp:lastModifiedBy>
  <cp:revision>534</cp:revision>
  <cp:lastPrinted>2021-01-21T13:06:00Z</cp:lastPrinted>
  <dcterms:created xsi:type="dcterms:W3CDTF">2025-04-16T12:22:00Z</dcterms:created>
  <dcterms:modified xsi:type="dcterms:W3CDTF">2025-10-27T07:51:00Z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0x0101005F73A20BCB3B2D4AA5DFA48571015950</vt:lpwstr>
  </property>
  <property fmtid="{D5CDD505-2E9C-101B-9397-08002B2CF9AE}" pid="3" name="MediaServiceImageTags">
    <vt:lpwstr/>
  </property>
  <property fmtid="{D5CDD505-2E9C-101B-9397-08002B2CF9AE}" pid="4" name="_dlc_DocIdItemGuid">
    <vt:lpwstr>3ffc2e74-ad51-4fc8-86fc-8d28b865e7ae</vt:lpwstr>
  </property>
</Properties>
</file>