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36B0B" w14:textId="6157467A" w:rsidR="00B57704" w:rsidRPr="0024168C" w:rsidRDefault="00B57704" w:rsidP="00B57704">
      <w:pPr>
        <w:pStyle w:val="DunTitel"/>
        <w:spacing w:after="0"/>
        <w:rPr>
          <w:rFonts w:ascii="Arial" w:hAnsi="Arial" w:cs="Arial"/>
          <w:sz w:val="32"/>
          <w:szCs w:val="32"/>
        </w:rPr>
      </w:pPr>
      <w:r w:rsidRPr="00EC0334">
        <w:rPr>
          <w:rFonts w:ascii="Arial" w:hAnsi="Arial" w:cs="Arial"/>
          <w:color w:val="6A98B7"/>
          <w:sz w:val="32"/>
          <w:szCs w:val="32"/>
        </w:rPr>
        <w:t>Bijlage</w:t>
      </w:r>
      <w:r w:rsidRPr="0024168C">
        <w:rPr>
          <w:rFonts w:ascii="Arial" w:hAnsi="Arial" w:cs="Arial"/>
          <w:sz w:val="32"/>
          <w:szCs w:val="32"/>
        </w:rPr>
        <w:t xml:space="preserve"> </w:t>
      </w:r>
      <w:r w:rsidR="00392320">
        <w:rPr>
          <w:rFonts w:ascii="Arial" w:hAnsi="Arial" w:cs="Arial"/>
          <w:sz w:val="32"/>
          <w:szCs w:val="32"/>
        </w:rPr>
        <w:t>A</w:t>
      </w:r>
      <w:r w:rsidR="00392320">
        <w:rPr>
          <w:rFonts w:ascii="Arial" w:hAnsi="Arial" w:cs="Arial"/>
          <w:sz w:val="32"/>
          <w:szCs w:val="32"/>
        </w:rPr>
        <w:tab/>
      </w:r>
      <w:r w:rsidRPr="0024168C">
        <w:rPr>
          <w:rFonts w:ascii="Arial" w:hAnsi="Arial" w:cs="Arial"/>
          <w:sz w:val="32"/>
          <w:szCs w:val="32"/>
        </w:rPr>
        <w:t xml:space="preserve"> </w:t>
      </w:r>
      <w:r w:rsidRPr="0024168C">
        <w:rPr>
          <w:rFonts w:ascii="Arial" w:hAnsi="Arial" w:cs="Arial"/>
          <w:sz w:val="32"/>
          <w:szCs w:val="32"/>
        </w:rPr>
        <w:tab/>
      </w:r>
      <w:r w:rsidR="00EC0334">
        <w:rPr>
          <w:rFonts w:ascii="Arial" w:hAnsi="Arial" w:cs="Arial"/>
          <w:sz w:val="32"/>
          <w:szCs w:val="32"/>
        </w:rPr>
        <w:t>Akkoordverklaringen</w:t>
      </w:r>
    </w:p>
    <w:p w14:paraId="244E8A12" w14:textId="77777777" w:rsidR="00B57704" w:rsidRDefault="00B57704" w:rsidP="00B57704">
      <w:pPr>
        <w:pStyle w:val="DunTitel"/>
        <w:spacing w:after="0"/>
        <w:rPr>
          <w:rFonts w:ascii="Arial" w:hAnsi="Arial" w:cs="Arial"/>
          <w:sz w:val="20"/>
          <w:szCs w:val="20"/>
        </w:rPr>
      </w:pPr>
    </w:p>
    <w:p w14:paraId="74139ECA" w14:textId="77777777" w:rsidR="00B57704" w:rsidRPr="0024168C" w:rsidRDefault="00B57704" w:rsidP="00B57704">
      <w:pPr>
        <w:pStyle w:val="DunTitel"/>
        <w:spacing w:after="0"/>
        <w:rPr>
          <w:rFonts w:ascii="Arial" w:hAnsi="Arial" w:cs="Arial"/>
          <w:color w:val="auto"/>
          <w:sz w:val="20"/>
          <w:szCs w:val="20"/>
        </w:rPr>
      </w:pPr>
      <w:r w:rsidRPr="0024168C">
        <w:rPr>
          <w:rFonts w:ascii="Arial" w:hAnsi="Arial" w:cs="Arial"/>
          <w:color w:val="auto"/>
          <w:sz w:val="20"/>
          <w:szCs w:val="20"/>
        </w:rPr>
        <w:t>Horend bij Inschrijvingsleidraad Openbare Europese aanbesteding Accountantsdiensten van Aanbestedende dienst: Stichting Dunamare Onderwijsgroep</w:t>
      </w:r>
    </w:p>
    <w:p w14:paraId="2FBFABD0" w14:textId="77777777" w:rsidR="00B57704" w:rsidRPr="0024168C" w:rsidRDefault="00B57704" w:rsidP="00B57704">
      <w:pPr>
        <w:pStyle w:val="DunTitel"/>
        <w:spacing w:after="0"/>
        <w:rPr>
          <w:rFonts w:ascii="Arial" w:hAnsi="Arial" w:cs="Arial"/>
          <w:color w:val="auto"/>
          <w:sz w:val="20"/>
          <w:szCs w:val="20"/>
        </w:rPr>
      </w:pPr>
    </w:p>
    <w:p w14:paraId="672F0AED" w14:textId="77777777" w:rsidR="00B57704" w:rsidRPr="00B550CC" w:rsidRDefault="00B57704" w:rsidP="00B57704">
      <w:pPr>
        <w:pStyle w:val="DunTitel"/>
        <w:spacing w:after="0"/>
        <w:rPr>
          <w:rFonts w:ascii="Arial" w:hAnsi="Arial" w:cs="Arial"/>
          <w:b/>
          <w:bCs/>
          <w:color w:val="auto"/>
          <w:sz w:val="20"/>
          <w:szCs w:val="20"/>
        </w:rPr>
      </w:pPr>
      <w:r w:rsidRPr="00B550CC">
        <w:rPr>
          <w:rFonts w:ascii="Arial" w:hAnsi="Arial" w:cs="Arial"/>
          <w:b/>
          <w:bCs/>
          <w:color w:val="auto"/>
          <w:sz w:val="20"/>
          <w:szCs w:val="20"/>
        </w:rPr>
        <w:t xml:space="preserve">Datum: </w:t>
      </w:r>
      <w:r w:rsidRPr="00B550CC">
        <w:rPr>
          <w:rFonts w:ascii="Arial" w:hAnsi="Arial" w:cs="Arial"/>
          <w:b/>
          <w:bCs/>
          <w:color w:val="auto"/>
          <w:sz w:val="20"/>
          <w:szCs w:val="20"/>
        </w:rPr>
        <w:tab/>
      </w:r>
      <w:r w:rsidRPr="00B550CC">
        <w:rPr>
          <w:rFonts w:ascii="Arial" w:hAnsi="Arial" w:cs="Arial"/>
          <w:b/>
          <w:bCs/>
          <w:color w:val="auto"/>
          <w:sz w:val="20"/>
          <w:szCs w:val="20"/>
        </w:rPr>
        <w:tab/>
        <w:t>&lt;datum&gt;</w:t>
      </w:r>
    </w:p>
    <w:p w14:paraId="12C30110" w14:textId="58691B25" w:rsidR="00B57704" w:rsidRPr="00B550CC" w:rsidRDefault="00B57704" w:rsidP="00B57704">
      <w:pPr>
        <w:pStyle w:val="DunTitel"/>
        <w:spacing w:after="0"/>
        <w:rPr>
          <w:rFonts w:ascii="Arial" w:hAnsi="Arial" w:cs="Arial"/>
          <w:b/>
          <w:bCs/>
          <w:color w:val="auto"/>
          <w:sz w:val="20"/>
          <w:szCs w:val="20"/>
        </w:rPr>
      </w:pPr>
      <w:r w:rsidRPr="00B550CC">
        <w:rPr>
          <w:rFonts w:ascii="Arial" w:hAnsi="Arial" w:cs="Arial"/>
          <w:b/>
          <w:bCs/>
          <w:color w:val="auto"/>
          <w:sz w:val="20"/>
          <w:szCs w:val="20"/>
        </w:rPr>
        <w:t>Inschrijver:</w:t>
      </w:r>
      <w:r w:rsidRPr="00B550CC">
        <w:rPr>
          <w:rFonts w:ascii="Arial" w:hAnsi="Arial" w:cs="Arial"/>
          <w:b/>
          <w:bCs/>
          <w:color w:val="auto"/>
          <w:sz w:val="20"/>
          <w:szCs w:val="20"/>
        </w:rPr>
        <w:tab/>
      </w:r>
      <w:r w:rsidR="00B550CC">
        <w:rPr>
          <w:rFonts w:ascii="Arial" w:hAnsi="Arial" w:cs="Arial"/>
          <w:b/>
          <w:bCs/>
          <w:color w:val="auto"/>
          <w:sz w:val="20"/>
          <w:szCs w:val="20"/>
        </w:rPr>
        <w:tab/>
      </w:r>
      <w:r w:rsidRPr="00B550CC">
        <w:rPr>
          <w:rFonts w:ascii="Arial" w:hAnsi="Arial" w:cs="Arial"/>
          <w:b/>
          <w:bCs/>
          <w:color w:val="auto"/>
          <w:sz w:val="20"/>
          <w:szCs w:val="20"/>
        </w:rPr>
        <w:t>&lt;naam&gt;</w:t>
      </w:r>
    </w:p>
    <w:p w14:paraId="529444D7" w14:textId="77777777" w:rsidR="00EC0334" w:rsidRDefault="00EC0334" w:rsidP="00B57704">
      <w:pPr>
        <w:pStyle w:val="DunTitel"/>
        <w:spacing w:after="0"/>
        <w:rPr>
          <w:rFonts w:ascii="Arial" w:hAnsi="Arial" w:cs="Arial"/>
          <w:color w:val="auto"/>
          <w:sz w:val="20"/>
          <w:szCs w:val="20"/>
        </w:rPr>
      </w:pPr>
    </w:p>
    <w:p w14:paraId="7A50D9DF" w14:textId="77777777" w:rsidR="00EC0334" w:rsidRPr="00EC0334" w:rsidRDefault="00EC0334" w:rsidP="00B57704">
      <w:pPr>
        <w:pStyle w:val="DunTitel"/>
        <w:spacing w:after="0"/>
        <w:rPr>
          <w:rFonts w:ascii="Arial" w:hAnsi="Arial" w:cs="Arial"/>
          <w:color w:val="auto"/>
          <w:sz w:val="20"/>
          <w:szCs w:val="20"/>
        </w:rPr>
      </w:pPr>
    </w:p>
    <w:p w14:paraId="781D34C8" w14:textId="77777777" w:rsidR="00EC0334" w:rsidRPr="00EC0334" w:rsidRDefault="00EC0334" w:rsidP="00EC0334">
      <w:pPr>
        <w:pStyle w:val="DunTitel"/>
        <w:rPr>
          <w:rFonts w:ascii="Arial" w:hAnsi="Arial" w:cs="Arial"/>
          <w:bCs/>
          <w:color w:val="auto"/>
          <w:sz w:val="20"/>
          <w:szCs w:val="20"/>
        </w:rPr>
      </w:pPr>
      <w:r w:rsidRPr="00EC0334">
        <w:rPr>
          <w:rFonts w:ascii="Arial" w:hAnsi="Arial" w:cs="Arial"/>
          <w:bCs/>
          <w:color w:val="auto"/>
          <w:sz w:val="20"/>
          <w:szCs w:val="20"/>
        </w:rPr>
        <w:t>Deze bijlage dient door inschrijver ingevuld, ondertekend en bij de inschrijving gevoegd te worden.</w:t>
      </w:r>
    </w:p>
    <w:p w14:paraId="1AFD2342" w14:textId="42AC9198" w:rsidR="00EC0334" w:rsidRPr="00EC0334" w:rsidRDefault="00EC0334" w:rsidP="00ED16AF">
      <w:pPr>
        <w:pStyle w:val="DunTitel"/>
        <w:spacing w:after="100" w:afterAutospacing="1"/>
        <w:rPr>
          <w:rFonts w:ascii="Arial" w:hAnsi="Arial" w:cs="Arial"/>
          <w:b/>
          <w:iCs/>
          <w:color w:val="auto"/>
          <w:sz w:val="20"/>
          <w:szCs w:val="20"/>
        </w:rPr>
      </w:pPr>
      <w:bookmarkStart w:id="0" w:name="_Toc414954267"/>
      <w:r w:rsidRPr="00EC0334">
        <w:rPr>
          <w:rFonts w:ascii="Arial" w:hAnsi="Arial" w:cs="Arial"/>
          <w:b/>
          <w:iCs/>
          <w:color w:val="auto"/>
          <w:sz w:val="20"/>
          <w:szCs w:val="20"/>
        </w:rPr>
        <w:t xml:space="preserve">Bijlage </w:t>
      </w:r>
      <w:r w:rsidR="00392320">
        <w:rPr>
          <w:rFonts w:ascii="Arial" w:hAnsi="Arial" w:cs="Arial"/>
          <w:b/>
          <w:iCs/>
          <w:color w:val="auto"/>
          <w:sz w:val="20"/>
          <w:szCs w:val="20"/>
        </w:rPr>
        <w:t>A-1</w:t>
      </w:r>
      <w:r w:rsidRPr="00EC0334">
        <w:rPr>
          <w:rFonts w:ascii="Arial" w:hAnsi="Arial" w:cs="Arial"/>
          <w:b/>
          <w:iCs/>
          <w:color w:val="auto"/>
          <w:sz w:val="20"/>
          <w:szCs w:val="20"/>
        </w:rPr>
        <w:t xml:space="preserve">: Akkoordverklaring concept </w:t>
      </w:r>
      <w:r>
        <w:rPr>
          <w:rFonts w:ascii="Arial" w:hAnsi="Arial" w:cs="Arial"/>
          <w:b/>
          <w:iCs/>
          <w:color w:val="auto"/>
          <w:sz w:val="20"/>
          <w:szCs w:val="20"/>
        </w:rPr>
        <w:t>O</w:t>
      </w:r>
      <w:r w:rsidRPr="00EC0334">
        <w:rPr>
          <w:rFonts w:ascii="Arial" w:hAnsi="Arial" w:cs="Arial"/>
          <w:b/>
          <w:iCs/>
          <w:color w:val="auto"/>
          <w:sz w:val="20"/>
          <w:szCs w:val="20"/>
        </w:rPr>
        <w:t>vereenkoms</w:t>
      </w:r>
      <w:bookmarkEnd w:id="0"/>
      <w:r w:rsidRPr="00EC0334">
        <w:rPr>
          <w:rFonts w:ascii="Arial" w:hAnsi="Arial" w:cs="Arial"/>
          <w:b/>
          <w:iCs/>
          <w:color w:val="auto"/>
          <w:sz w:val="20"/>
          <w:szCs w:val="20"/>
        </w:rPr>
        <w:t>t</w:t>
      </w:r>
    </w:p>
    <w:p w14:paraId="7F657203" w14:textId="50BDD0C4" w:rsidR="00EC0334" w:rsidRPr="00EC0334" w:rsidRDefault="00EC0334" w:rsidP="00ED16AF">
      <w:pPr>
        <w:pStyle w:val="DunTitel"/>
        <w:spacing w:after="100" w:afterAutospacing="1"/>
        <w:rPr>
          <w:rFonts w:ascii="Arial" w:hAnsi="Arial" w:cs="Arial"/>
          <w:bCs/>
          <w:color w:val="auto"/>
          <w:sz w:val="20"/>
          <w:szCs w:val="20"/>
        </w:rPr>
      </w:pPr>
      <w:r w:rsidRPr="00EC0334">
        <w:rPr>
          <w:rFonts w:ascii="Arial" w:hAnsi="Arial" w:cs="Arial"/>
          <w:bCs/>
          <w:color w:val="auto"/>
          <w:sz w:val="20"/>
          <w:szCs w:val="20"/>
        </w:rPr>
        <w:t xml:space="preserve">Hierbij verklaart ondergetekende zonder voorbehoud akkoord te gaan met de concept </w:t>
      </w:r>
      <w:r>
        <w:rPr>
          <w:rFonts w:ascii="Arial" w:hAnsi="Arial" w:cs="Arial"/>
          <w:bCs/>
          <w:color w:val="auto"/>
          <w:sz w:val="20"/>
          <w:szCs w:val="20"/>
        </w:rPr>
        <w:t>O</w:t>
      </w:r>
      <w:r w:rsidRPr="00EC0334">
        <w:rPr>
          <w:rFonts w:ascii="Arial" w:hAnsi="Arial" w:cs="Arial"/>
          <w:bCs/>
          <w:color w:val="auto"/>
          <w:sz w:val="20"/>
          <w:szCs w:val="20"/>
        </w:rPr>
        <w:t>vereenkomst zoals bij de aanbestedingsstukken van is bijgevoegd.</w:t>
      </w:r>
    </w:p>
    <w:p w14:paraId="692AC8FD" w14:textId="3BAD0C80" w:rsidR="00EC0334" w:rsidRPr="00EC0334" w:rsidRDefault="00EC0334" w:rsidP="00ED16AF">
      <w:pPr>
        <w:pStyle w:val="DunTitel"/>
        <w:spacing w:after="100" w:afterAutospacing="1"/>
        <w:rPr>
          <w:rFonts w:ascii="Arial" w:hAnsi="Arial" w:cs="Arial"/>
          <w:bCs/>
          <w:color w:val="auto"/>
          <w:sz w:val="20"/>
          <w:szCs w:val="20"/>
        </w:rPr>
      </w:pPr>
      <w:r w:rsidRPr="00EC0334">
        <w:rPr>
          <w:rFonts w:ascii="Arial" w:hAnsi="Arial" w:cs="Arial"/>
          <w:bCs/>
          <w:color w:val="auto"/>
          <w:sz w:val="20"/>
          <w:szCs w:val="20"/>
        </w:rPr>
        <w:t xml:space="preserve">Indien bepalingen uit de </w:t>
      </w:r>
      <w:r>
        <w:rPr>
          <w:rFonts w:ascii="Arial" w:hAnsi="Arial" w:cs="Arial"/>
          <w:bCs/>
          <w:color w:val="auto"/>
          <w:sz w:val="20"/>
          <w:szCs w:val="20"/>
        </w:rPr>
        <w:t>O</w:t>
      </w:r>
      <w:r w:rsidRPr="00EC0334">
        <w:rPr>
          <w:rFonts w:ascii="Arial" w:hAnsi="Arial" w:cs="Arial"/>
          <w:bCs/>
          <w:color w:val="auto"/>
          <w:sz w:val="20"/>
          <w:szCs w:val="20"/>
        </w:rPr>
        <w:t>vereenkomst en de Algemene voorwaarden strijdig zijn, prevaleert de bepaling uit de Raamovereenkomst.</w:t>
      </w:r>
    </w:p>
    <w:tbl>
      <w:tblPr>
        <w:tblStyle w:val="Lijsttabel3-Accent5"/>
        <w:tblW w:w="0" w:type="auto"/>
        <w:tblInd w:w="0" w:type="dxa"/>
        <w:tblBorders>
          <w:insideH w:val="single" w:sz="4" w:space="0" w:color="FFF9C7" w:themeColor="accent5"/>
        </w:tblBorders>
        <w:tblCellMar>
          <w:top w:w="85" w:type="dxa"/>
          <w:bottom w:w="85" w:type="dxa"/>
        </w:tblCellMar>
        <w:tblLook w:val="04A0" w:firstRow="1" w:lastRow="0" w:firstColumn="1" w:lastColumn="0" w:noHBand="0" w:noVBand="1"/>
      </w:tblPr>
      <w:tblGrid>
        <w:gridCol w:w="4531"/>
        <w:gridCol w:w="4531"/>
      </w:tblGrid>
      <w:tr w:rsidR="00EC0334" w:rsidRPr="00EC0334" w14:paraId="21406029" w14:textId="77777777" w:rsidTr="00EC03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2"/>
            <w:tcBorders>
              <w:top w:val="single" w:sz="4" w:space="0" w:color="FFF9C7" w:themeColor="accent5"/>
              <w:left w:val="single" w:sz="4" w:space="0" w:color="FFF9C7" w:themeColor="accent5"/>
              <w:bottom w:val="single" w:sz="4" w:space="0" w:color="0099CC"/>
            </w:tcBorders>
            <w:shd w:val="clear" w:color="auto" w:fill="6A98B7"/>
            <w:vAlign w:val="center"/>
            <w:hideMark/>
          </w:tcPr>
          <w:p w14:paraId="15A976D4" w14:textId="1B4C3978" w:rsidR="00EC0334" w:rsidRPr="00EC0334" w:rsidRDefault="00EC0334" w:rsidP="00ED16AF">
            <w:pPr>
              <w:pStyle w:val="DunTitel"/>
              <w:spacing w:after="0"/>
              <w:rPr>
                <w:rFonts w:ascii="Arial" w:hAnsi="Arial" w:cs="Arial"/>
                <w:iCs/>
                <w:color w:val="auto"/>
                <w:sz w:val="20"/>
                <w:szCs w:val="20"/>
              </w:rPr>
            </w:pPr>
            <w:r w:rsidRPr="00EC0334">
              <w:rPr>
                <w:rFonts w:ascii="Arial" w:hAnsi="Arial" w:cs="Arial"/>
                <w:iCs/>
                <w:color w:val="auto"/>
                <w:sz w:val="20"/>
                <w:szCs w:val="20"/>
              </w:rPr>
              <w:t xml:space="preserve">Akkoordverklaring concept </w:t>
            </w:r>
            <w:r>
              <w:rPr>
                <w:rFonts w:ascii="Arial" w:hAnsi="Arial" w:cs="Arial"/>
                <w:iCs/>
                <w:color w:val="auto"/>
                <w:sz w:val="20"/>
                <w:szCs w:val="20"/>
              </w:rPr>
              <w:t>O</w:t>
            </w:r>
            <w:r w:rsidRPr="00EC0334">
              <w:rPr>
                <w:rFonts w:ascii="Arial" w:hAnsi="Arial" w:cs="Arial"/>
                <w:iCs/>
                <w:color w:val="auto"/>
                <w:sz w:val="20"/>
                <w:szCs w:val="20"/>
              </w:rPr>
              <w:t>vereenkomst</w:t>
            </w:r>
          </w:p>
        </w:tc>
      </w:tr>
      <w:tr w:rsidR="00EC0334" w:rsidRPr="00EC0334" w14:paraId="1B4FC6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hideMark/>
          </w:tcPr>
          <w:p w14:paraId="3DB5C0C3" w14:textId="77777777"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Naam Inschrijver</w:t>
            </w:r>
          </w:p>
        </w:tc>
        <w:tc>
          <w:tcPr>
            <w:tcW w:w="4531" w:type="dxa"/>
            <w:tcBorders>
              <w:top w:val="single" w:sz="4" w:space="0" w:color="0099CC"/>
              <w:left w:val="single" w:sz="4" w:space="0" w:color="0099CC"/>
              <w:bottom w:val="single" w:sz="4" w:space="0" w:color="0099CC"/>
              <w:right w:val="single" w:sz="4" w:space="0" w:color="0099CC"/>
            </w:tcBorders>
            <w:vAlign w:val="center"/>
          </w:tcPr>
          <w:p w14:paraId="00B0D7B4" w14:textId="77777777" w:rsidR="00EC0334" w:rsidRPr="00EC0334" w:rsidRDefault="00EC0334" w:rsidP="00EC0334">
            <w:pPr>
              <w:pStyle w:val="DunTitel"/>
              <w:cnfStyle w:val="000000100000" w:firstRow="0" w:lastRow="0" w:firstColumn="0" w:lastColumn="0" w:oddVBand="0" w:evenVBand="0" w:oddHBand="1" w:evenHBand="0" w:firstRowFirstColumn="0" w:firstRowLastColumn="0" w:lastRowFirstColumn="0" w:lastRowLastColumn="0"/>
              <w:rPr>
                <w:rFonts w:ascii="Arial" w:hAnsi="Arial" w:cs="Arial"/>
                <w:iCs/>
                <w:color w:val="auto"/>
                <w:sz w:val="20"/>
                <w:szCs w:val="20"/>
              </w:rPr>
            </w:pPr>
          </w:p>
        </w:tc>
      </w:tr>
      <w:tr w:rsidR="00EC0334" w:rsidRPr="00EC0334" w14:paraId="2C7E91A8" w14:textId="77777777" w:rsidTr="00EC0334">
        <w:trPr>
          <w:trHeight w:val="1472"/>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5E74242A" w14:textId="77777777"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Naam en functie ondertekenaar</w:t>
            </w:r>
          </w:p>
          <w:p w14:paraId="1005EAAA" w14:textId="1CD263CC" w:rsidR="00EC0334" w:rsidRPr="00EC0334" w:rsidRDefault="00EC0334" w:rsidP="00EC0334">
            <w:pPr>
              <w:pStyle w:val="DunTitel"/>
              <w:rPr>
                <w:rFonts w:ascii="Arial" w:hAnsi="Arial" w:cs="Arial"/>
                <w:i/>
                <w:color w:val="auto"/>
                <w:sz w:val="20"/>
                <w:szCs w:val="20"/>
              </w:rPr>
            </w:pPr>
            <w:r w:rsidRPr="00EC0334">
              <w:rPr>
                <w:rFonts w:ascii="Arial" w:hAnsi="Arial" w:cs="Arial"/>
                <w:i/>
                <w:color w:val="auto"/>
                <w:sz w:val="20"/>
                <w:szCs w:val="20"/>
              </w:rPr>
              <w:t>(vertegenwoordigingsbevoegd persoon)</w:t>
            </w:r>
          </w:p>
        </w:tc>
        <w:tc>
          <w:tcPr>
            <w:tcW w:w="4531" w:type="dxa"/>
            <w:tcBorders>
              <w:top w:val="single" w:sz="4" w:space="0" w:color="0099CC"/>
              <w:left w:val="single" w:sz="4" w:space="0" w:color="0099CC"/>
              <w:bottom w:val="single" w:sz="4" w:space="0" w:color="0099CC"/>
              <w:right w:val="single" w:sz="4" w:space="0" w:color="0099CC"/>
            </w:tcBorders>
            <w:vAlign w:val="center"/>
          </w:tcPr>
          <w:p w14:paraId="4E0838F9" w14:textId="77777777" w:rsidR="00EC0334" w:rsidRPr="00EC0334" w:rsidRDefault="00EC0334" w:rsidP="00EC0334">
            <w:pPr>
              <w:pStyle w:val="DunTitel"/>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0"/>
                <w:szCs w:val="20"/>
              </w:rPr>
            </w:pPr>
          </w:p>
        </w:tc>
      </w:tr>
      <w:tr w:rsidR="00EC0334" w:rsidRPr="00EC0334" w14:paraId="233160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hideMark/>
          </w:tcPr>
          <w:p w14:paraId="0EA6B4C6" w14:textId="77777777"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Datum</w:t>
            </w:r>
          </w:p>
        </w:tc>
        <w:tc>
          <w:tcPr>
            <w:tcW w:w="4531" w:type="dxa"/>
            <w:tcBorders>
              <w:top w:val="single" w:sz="4" w:space="0" w:color="0099CC"/>
              <w:left w:val="single" w:sz="4" w:space="0" w:color="0099CC"/>
              <w:bottom w:val="single" w:sz="4" w:space="0" w:color="0099CC"/>
              <w:right w:val="single" w:sz="4" w:space="0" w:color="0099CC"/>
            </w:tcBorders>
            <w:vAlign w:val="center"/>
          </w:tcPr>
          <w:p w14:paraId="2C71C222" w14:textId="77777777" w:rsidR="00EC0334" w:rsidRPr="00EC0334" w:rsidRDefault="00EC0334" w:rsidP="00EC0334">
            <w:pPr>
              <w:pStyle w:val="DunTitel"/>
              <w:cnfStyle w:val="000000100000" w:firstRow="0" w:lastRow="0" w:firstColumn="0" w:lastColumn="0" w:oddVBand="0" w:evenVBand="0" w:oddHBand="1" w:evenHBand="0" w:firstRowFirstColumn="0" w:firstRowLastColumn="0" w:lastRowFirstColumn="0" w:lastRowLastColumn="0"/>
              <w:rPr>
                <w:rFonts w:ascii="Arial" w:hAnsi="Arial" w:cs="Arial"/>
                <w:iCs/>
                <w:color w:val="auto"/>
                <w:sz w:val="20"/>
                <w:szCs w:val="20"/>
              </w:rPr>
            </w:pPr>
          </w:p>
        </w:tc>
      </w:tr>
      <w:tr w:rsidR="00EC0334" w:rsidRPr="00EC0334" w14:paraId="7813CAE0"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4BB5F92F" w14:textId="4E4B49D9"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Handtekening</w:t>
            </w:r>
          </w:p>
        </w:tc>
        <w:tc>
          <w:tcPr>
            <w:tcW w:w="4531" w:type="dxa"/>
            <w:tcBorders>
              <w:top w:val="single" w:sz="4" w:space="0" w:color="0099CC"/>
              <w:left w:val="single" w:sz="4" w:space="0" w:color="0099CC"/>
              <w:bottom w:val="single" w:sz="4" w:space="0" w:color="0099CC"/>
              <w:right w:val="single" w:sz="4" w:space="0" w:color="0099CC"/>
            </w:tcBorders>
            <w:vAlign w:val="center"/>
          </w:tcPr>
          <w:p w14:paraId="1F256155" w14:textId="77777777" w:rsidR="00EC0334" w:rsidRPr="00EC0334" w:rsidRDefault="00EC0334" w:rsidP="00EC0334">
            <w:pPr>
              <w:pStyle w:val="DunTitel"/>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0"/>
                <w:szCs w:val="20"/>
              </w:rPr>
            </w:pPr>
          </w:p>
        </w:tc>
      </w:tr>
    </w:tbl>
    <w:p w14:paraId="2A5ADAC7" w14:textId="77777777" w:rsidR="00EC0334" w:rsidRPr="00EC0334" w:rsidRDefault="00EC0334" w:rsidP="00ED16AF">
      <w:pPr>
        <w:pStyle w:val="DunTitel"/>
        <w:spacing w:after="120"/>
        <w:rPr>
          <w:rFonts w:ascii="Arial" w:hAnsi="Arial" w:cs="Arial"/>
          <w:bCs/>
          <w:sz w:val="20"/>
          <w:szCs w:val="20"/>
        </w:rPr>
      </w:pPr>
    </w:p>
    <w:p w14:paraId="7D033434" w14:textId="77777777" w:rsidR="00ED16AF" w:rsidRDefault="00ED16AF">
      <w:pPr>
        <w:spacing w:line="264" w:lineRule="auto"/>
        <w:rPr>
          <w:rFonts w:ascii="Arial" w:hAnsi="Arial" w:cs="Arial"/>
          <w:b/>
          <w:iCs/>
          <w:sz w:val="20"/>
          <w:szCs w:val="20"/>
        </w:rPr>
      </w:pPr>
      <w:bookmarkStart w:id="1" w:name="_Toc269711871"/>
      <w:bookmarkStart w:id="2" w:name="_Toc410823564"/>
      <w:bookmarkStart w:id="3" w:name="_Toc414954268"/>
      <w:r>
        <w:rPr>
          <w:rFonts w:ascii="Arial" w:hAnsi="Arial" w:cs="Arial"/>
          <w:b/>
          <w:iCs/>
          <w:sz w:val="20"/>
          <w:szCs w:val="20"/>
        </w:rPr>
        <w:br w:type="page"/>
      </w:r>
    </w:p>
    <w:p w14:paraId="47732644" w14:textId="3319690A" w:rsidR="00EC0334" w:rsidRPr="00EC0334" w:rsidRDefault="00EC0334" w:rsidP="00EC0334">
      <w:pPr>
        <w:pStyle w:val="DunTitel"/>
        <w:spacing w:after="0"/>
        <w:rPr>
          <w:rFonts w:ascii="Arial" w:hAnsi="Arial" w:cs="Arial"/>
          <w:b/>
          <w:iCs/>
          <w:color w:val="auto"/>
          <w:sz w:val="20"/>
          <w:szCs w:val="20"/>
        </w:rPr>
      </w:pPr>
      <w:r w:rsidRPr="00EC0334">
        <w:rPr>
          <w:rFonts w:ascii="Arial" w:hAnsi="Arial" w:cs="Arial"/>
          <w:b/>
          <w:iCs/>
          <w:color w:val="auto"/>
          <w:sz w:val="20"/>
          <w:szCs w:val="20"/>
        </w:rPr>
        <w:lastRenderedPageBreak/>
        <w:t xml:space="preserve">Bijlage </w:t>
      </w:r>
      <w:r w:rsidR="00392320">
        <w:rPr>
          <w:rFonts w:ascii="Arial" w:hAnsi="Arial" w:cs="Arial"/>
          <w:b/>
          <w:iCs/>
          <w:color w:val="auto"/>
          <w:sz w:val="20"/>
          <w:szCs w:val="20"/>
        </w:rPr>
        <w:t>A-2:</w:t>
      </w:r>
      <w:r w:rsidRPr="00EC0334">
        <w:rPr>
          <w:rFonts w:ascii="Arial" w:hAnsi="Arial" w:cs="Arial"/>
          <w:b/>
          <w:iCs/>
          <w:color w:val="auto"/>
          <w:sz w:val="20"/>
          <w:szCs w:val="20"/>
        </w:rPr>
        <w:t xml:space="preserve"> Verklaring inzake verplichtingen</w:t>
      </w:r>
      <w:bookmarkEnd w:id="1"/>
      <w:bookmarkEnd w:id="2"/>
      <w:bookmarkEnd w:id="3"/>
      <w:r w:rsidRPr="00EC0334">
        <w:rPr>
          <w:rFonts w:ascii="Arial" w:hAnsi="Arial" w:cs="Arial"/>
          <w:b/>
          <w:iCs/>
          <w:color w:val="auto"/>
          <w:sz w:val="20"/>
          <w:szCs w:val="20"/>
        </w:rPr>
        <w:t xml:space="preserve"> </w:t>
      </w:r>
    </w:p>
    <w:p w14:paraId="21E8F4F6" w14:textId="77777777" w:rsidR="00EC0334" w:rsidRPr="00EC0334" w:rsidRDefault="00EC0334" w:rsidP="00ED16AF">
      <w:pPr>
        <w:pStyle w:val="DunTitel"/>
        <w:spacing w:after="0"/>
        <w:rPr>
          <w:rFonts w:ascii="Arial" w:hAnsi="Arial" w:cs="Arial"/>
          <w:b/>
          <w:bCs/>
          <w:color w:val="auto"/>
          <w:sz w:val="20"/>
          <w:szCs w:val="20"/>
        </w:rPr>
      </w:pPr>
    </w:p>
    <w:p w14:paraId="5724FF21" w14:textId="2A4B32CF" w:rsidR="00EC0334" w:rsidRPr="00EC0334" w:rsidRDefault="00EC0334" w:rsidP="00ED16AF">
      <w:pPr>
        <w:pStyle w:val="DunTitel"/>
        <w:spacing w:after="0"/>
        <w:rPr>
          <w:rFonts w:ascii="Arial" w:hAnsi="Arial" w:cs="Arial"/>
          <w:b/>
          <w:bCs/>
          <w:color w:val="auto"/>
          <w:sz w:val="20"/>
          <w:szCs w:val="20"/>
        </w:rPr>
      </w:pPr>
      <w:r w:rsidRPr="00EC0334">
        <w:rPr>
          <w:rFonts w:ascii="Arial" w:hAnsi="Arial" w:cs="Arial"/>
          <w:b/>
          <w:bCs/>
          <w:color w:val="auto"/>
          <w:sz w:val="20"/>
          <w:szCs w:val="20"/>
        </w:rPr>
        <w:t>verklaring inzake verplichtingen uit hoofde van bepalingen arbeidsbescherming en –voorwaarden:</w:t>
      </w:r>
    </w:p>
    <w:p w14:paraId="13453EFB" w14:textId="77777777" w:rsidR="00EC0334" w:rsidRDefault="00EC0334" w:rsidP="00ED16AF">
      <w:pPr>
        <w:pStyle w:val="DunTitel"/>
        <w:spacing w:after="0"/>
        <w:rPr>
          <w:rFonts w:ascii="Arial" w:hAnsi="Arial" w:cs="Arial"/>
          <w:bCs/>
          <w:color w:val="auto"/>
          <w:sz w:val="20"/>
          <w:szCs w:val="20"/>
        </w:rPr>
      </w:pPr>
      <w:r w:rsidRPr="00EC0334">
        <w:rPr>
          <w:rFonts w:ascii="Arial" w:hAnsi="Arial" w:cs="Arial"/>
          <w:bCs/>
          <w:color w:val="auto"/>
          <w:sz w:val="20"/>
          <w:szCs w:val="20"/>
        </w:rPr>
        <w:t>Hierbij verklaart ondergetekende bij het opstellen van haar inschrijving rekening gehouden te hebben met de verplichtingen uit hoofde van de bepalingen inzake de arbeidsbescherming en de arbeidsvoorwaarden die gelden op de plaats waar de verrichting wordt uitgevoerd.</w:t>
      </w:r>
    </w:p>
    <w:p w14:paraId="38648734" w14:textId="77777777" w:rsidR="00ED16AF" w:rsidRPr="00EC0334" w:rsidRDefault="00ED16AF" w:rsidP="00ED16AF">
      <w:pPr>
        <w:pStyle w:val="DunTitel"/>
        <w:spacing w:after="0"/>
        <w:rPr>
          <w:rFonts w:ascii="Arial" w:hAnsi="Arial" w:cs="Arial"/>
          <w:bCs/>
          <w:color w:val="auto"/>
          <w:sz w:val="20"/>
          <w:szCs w:val="20"/>
        </w:rPr>
      </w:pPr>
    </w:p>
    <w:tbl>
      <w:tblPr>
        <w:tblStyle w:val="Lijsttabel3-Accent5"/>
        <w:tblW w:w="0" w:type="auto"/>
        <w:tblInd w:w="0" w:type="dxa"/>
        <w:tblBorders>
          <w:insideH w:val="single" w:sz="4" w:space="0" w:color="FFF9C7" w:themeColor="accent5"/>
        </w:tblBorders>
        <w:tblLayout w:type="fixed"/>
        <w:tblLook w:val="04A0" w:firstRow="1" w:lastRow="0" w:firstColumn="1" w:lastColumn="0" w:noHBand="0" w:noVBand="1"/>
      </w:tblPr>
      <w:tblGrid>
        <w:gridCol w:w="4531"/>
        <w:gridCol w:w="4531"/>
      </w:tblGrid>
      <w:tr w:rsidR="00EC0334" w:rsidRPr="00EC0334" w14:paraId="63C1F36D" w14:textId="77777777" w:rsidTr="00EC0334">
        <w:trPr>
          <w:cnfStyle w:val="100000000000" w:firstRow="1" w:lastRow="0" w:firstColumn="0" w:lastColumn="0" w:oddVBand="0" w:evenVBand="0" w:oddHBand="0" w:evenHBand="0" w:firstRowFirstColumn="0" w:firstRowLastColumn="0" w:lastRowFirstColumn="0" w:lastRowLastColumn="0"/>
          <w:trHeight w:val="353"/>
        </w:trPr>
        <w:tc>
          <w:tcPr>
            <w:cnfStyle w:val="001000000100" w:firstRow="0" w:lastRow="0" w:firstColumn="1" w:lastColumn="0" w:oddVBand="0" w:evenVBand="0" w:oddHBand="0" w:evenHBand="0" w:firstRowFirstColumn="1" w:firstRowLastColumn="0" w:lastRowFirstColumn="0" w:lastRowLastColumn="0"/>
            <w:tcW w:w="9062" w:type="dxa"/>
            <w:gridSpan w:val="2"/>
            <w:tcBorders>
              <w:top w:val="single" w:sz="4" w:space="0" w:color="FFF9C7" w:themeColor="accent5"/>
              <w:left w:val="single" w:sz="4" w:space="0" w:color="FFF9C7" w:themeColor="accent5"/>
              <w:bottom w:val="single" w:sz="4" w:space="0" w:color="0099CC"/>
            </w:tcBorders>
            <w:shd w:val="clear" w:color="auto" w:fill="6A98B7"/>
            <w:hideMark/>
          </w:tcPr>
          <w:p w14:paraId="107B42E5" w14:textId="77777777" w:rsidR="00EC0334" w:rsidRPr="00EC0334" w:rsidRDefault="00EC0334" w:rsidP="00ED16AF">
            <w:pPr>
              <w:pStyle w:val="DunTitel"/>
              <w:spacing w:after="0"/>
              <w:rPr>
                <w:rFonts w:ascii="Arial" w:hAnsi="Arial" w:cs="Arial"/>
                <w:iCs/>
                <w:color w:val="auto"/>
                <w:sz w:val="20"/>
                <w:szCs w:val="20"/>
              </w:rPr>
            </w:pPr>
            <w:r w:rsidRPr="00EC0334">
              <w:rPr>
                <w:rFonts w:ascii="Arial" w:hAnsi="Arial" w:cs="Arial"/>
                <w:iCs/>
                <w:color w:val="auto"/>
                <w:sz w:val="20"/>
                <w:szCs w:val="20"/>
              </w:rPr>
              <w:t>Akkoordverklaring inzake verplichtingen</w:t>
            </w:r>
          </w:p>
        </w:tc>
      </w:tr>
      <w:tr w:rsidR="00EC0334" w:rsidRPr="00EC0334" w14:paraId="5426CE86" w14:textId="77777777" w:rsidTr="00EC03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hideMark/>
          </w:tcPr>
          <w:p w14:paraId="22A48B32" w14:textId="77777777"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Naam Inschrijver</w:t>
            </w:r>
          </w:p>
        </w:tc>
        <w:tc>
          <w:tcPr>
            <w:tcW w:w="4531" w:type="dxa"/>
            <w:tcBorders>
              <w:top w:val="single" w:sz="4" w:space="0" w:color="0099CC"/>
              <w:left w:val="single" w:sz="4" w:space="0" w:color="0099CC"/>
              <w:bottom w:val="single" w:sz="4" w:space="0" w:color="0099CC"/>
              <w:right w:val="single" w:sz="4" w:space="0" w:color="0099CC"/>
            </w:tcBorders>
          </w:tcPr>
          <w:p w14:paraId="1D7CB48A" w14:textId="77777777" w:rsidR="00EC0334" w:rsidRPr="00EC0334" w:rsidRDefault="00EC0334" w:rsidP="00EC0334">
            <w:pPr>
              <w:pStyle w:val="DunTitel"/>
              <w:cnfStyle w:val="000000100000" w:firstRow="0" w:lastRow="0" w:firstColumn="0" w:lastColumn="0" w:oddVBand="0" w:evenVBand="0" w:oddHBand="1" w:evenHBand="0" w:firstRowFirstColumn="0" w:firstRowLastColumn="0" w:lastRowFirstColumn="0" w:lastRowLastColumn="0"/>
              <w:rPr>
                <w:rFonts w:ascii="Arial" w:hAnsi="Arial" w:cs="Arial"/>
                <w:iCs/>
                <w:color w:val="auto"/>
                <w:sz w:val="20"/>
                <w:szCs w:val="20"/>
              </w:rPr>
            </w:pPr>
          </w:p>
        </w:tc>
      </w:tr>
      <w:tr w:rsidR="00EC0334" w:rsidRPr="00EC0334" w14:paraId="51F09071" w14:textId="77777777" w:rsidTr="00EC0334">
        <w:trPr>
          <w:trHeight w:val="2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tcPr>
          <w:p w14:paraId="6FCDD3F4" w14:textId="77777777"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Naam en functie ondertekenaar</w:t>
            </w:r>
          </w:p>
          <w:p w14:paraId="7D5E3FC6" w14:textId="395CE146" w:rsidR="00EC0334" w:rsidRPr="00EC0334" w:rsidRDefault="00EC0334" w:rsidP="00EC0334">
            <w:pPr>
              <w:pStyle w:val="DunTitel"/>
              <w:rPr>
                <w:rFonts w:ascii="Arial" w:hAnsi="Arial" w:cs="Arial"/>
                <w:i/>
                <w:color w:val="auto"/>
                <w:sz w:val="20"/>
                <w:szCs w:val="20"/>
              </w:rPr>
            </w:pPr>
            <w:r w:rsidRPr="00EC0334">
              <w:rPr>
                <w:rFonts w:ascii="Arial" w:hAnsi="Arial" w:cs="Arial"/>
                <w:i/>
                <w:color w:val="auto"/>
                <w:sz w:val="20"/>
                <w:szCs w:val="20"/>
              </w:rPr>
              <w:t>(vertegenwoordigingsbevoegd persoon)</w:t>
            </w:r>
          </w:p>
        </w:tc>
        <w:tc>
          <w:tcPr>
            <w:tcW w:w="4531" w:type="dxa"/>
            <w:tcBorders>
              <w:top w:val="single" w:sz="4" w:space="0" w:color="0099CC"/>
              <w:left w:val="single" w:sz="4" w:space="0" w:color="0099CC"/>
              <w:bottom w:val="single" w:sz="4" w:space="0" w:color="0099CC"/>
              <w:right w:val="single" w:sz="4" w:space="0" w:color="0099CC"/>
            </w:tcBorders>
          </w:tcPr>
          <w:p w14:paraId="23C183F8" w14:textId="77777777" w:rsidR="00EC0334" w:rsidRPr="00EC0334" w:rsidRDefault="00EC0334" w:rsidP="00EC0334">
            <w:pPr>
              <w:pStyle w:val="DunTitel"/>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0"/>
                <w:szCs w:val="20"/>
              </w:rPr>
            </w:pPr>
          </w:p>
        </w:tc>
      </w:tr>
      <w:tr w:rsidR="00EC0334" w:rsidRPr="00EC0334" w14:paraId="022C1DE3" w14:textId="77777777" w:rsidTr="00EC03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hideMark/>
          </w:tcPr>
          <w:p w14:paraId="14E2269B" w14:textId="77777777"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Datum</w:t>
            </w:r>
          </w:p>
        </w:tc>
        <w:tc>
          <w:tcPr>
            <w:tcW w:w="4531" w:type="dxa"/>
            <w:tcBorders>
              <w:top w:val="single" w:sz="4" w:space="0" w:color="0099CC"/>
              <w:left w:val="single" w:sz="4" w:space="0" w:color="0099CC"/>
              <w:bottom w:val="single" w:sz="4" w:space="0" w:color="0099CC"/>
              <w:right w:val="single" w:sz="4" w:space="0" w:color="0099CC"/>
            </w:tcBorders>
          </w:tcPr>
          <w:p w14:paraId="42EFBCD5" w14:textId="77777777" w:rsidR="00EC0334" w:rsidRPr="00EC0334" w:rsidRDefault="00EC0334" w:rsidP="00EC0334">
            <w:pPr>
              <w:pStyle w:val="DunTitel"/>
              <w:cnfStyle w:val="000000100000" w:firstRow="0" w:lastRow="0" w:firstColumn="0" w:lastColumn="0" w:oddVBand="0" w:evenVBand="0" w:oddHBand="1" w:evenHBand="0" w:firstRowFirstColumn="0" w:firstRowLastColumn="0" w:lastRowFirstColumn="0" w:lastRowLastColumn="0"/>
              <w:rPr>
                <w:rFonts w:ascii="Arial" w:hAnsi="Arial" w:cs="Arial"/>
                <w:iCs/>
                <w:color w:val="auto"/>
                <w:sz w:val="20"/>
                <w:szCs w:val="20"/>
              </w:rPr>
            </w:pPr>
          </w:p>
        </w:tc>
      </w:tr>
      <w:tr w:rsidR="00EC0334" w:rsidRPr="00EC0334" w14:paraId="07DF6AF3" w14:textId="77777777" w:rsidTr="00EC0334">
        <w:trPr>
          <w:trHeight w:val="2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6A98B7"/>
              <w:right w:val="single" w:sz="4" w:space="0" w:color="0099CC"/>
            </w:tcBorders>
          </w:tcPr>
          <w:p w14:paraId="5068515E" w14:textId="3B3B134C"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Handtekening</w:t>
            </w:r>
          </w:p>
        </w:tc>
        <w:tc>
          <w:tcPr>
            <w:tcW w:w="4531" w:type="dxa"/>
            <w:tcBorders>
              <w:top w:val="single" w:sz="4" w:space="0" w:color="0099CC"/>
              <w:left w:val="single" w:sz="4" w:space="0" w:color="0099CC"/>
              <w:bottom w:val="single" w:sz="4" w:space="0" w:color="6A98B7"/>
              <w:right w:val="single" w:sz="4" w:space="0" w:color="0099CC"/>
            </w:tcBorders>
          </w:tcPr>
          <w:p w14:paraId="4D065B0A" w14:textId="77777777" w:rsidR="00EC0334" w:rsidRPr="00EC0334" w:rsidRDefault="00EC0334" w:rsidP="00EC0334">
            <w:pPr>
              <w:pStyle w:val="DunTitel"/>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0"/>
                <w:szCs w:val="20"/>
              </w:rPr>
            </w:pPr>
          </w:p>
        </w:tc>
      </w:tr>
    </w:tbl>
    <w:p w14:paraId="2116975D" w14:textId="77777777" w:rsidR="00EC0334" w:rsidRDefault="00EC0334" w:rsidP="00ED16AF">
      <w:pPr>
        <w:pStyle w:val="DunTitel"/>
        <w:spacing w:after="120"/>
        <w:rPr>
          <w:rFonts w:ascii="Arial" w:hAnsi="Arial" w:cs="Arial"/>
          <w:bCs/>
          <w:sz w:val="20"/>
          <w:szCs w:val="20"/>
        </w:rPr>
      </w:pPr>
    </w:p>
    <w:p w14:paraId="754A9116" w14:textId="77777777" w:rsidR="00392320" w:rsidRPr="00EC0334" w:rsidRDefault="00392320" w:rsidP="00ED16AF">
      <w:pPr>
        <w:pStyle w:val="DunTitel"/>
        <w:spacing w:after="120"/>
        <w:rPr>
          <w:rFonts w:ascii="Arial" w:hAnsi="Arial" w:cs="Arial"/>
          <w:bCs/>
          <w:sz w:val="20"/>
          <w:szCs w:val="20"/>
        </w:rPr>
      </w:pPr>
    </w:p>
    <w:p w14:paraId="3BBA24A8" w14:textId="7C91CD2E" w:rsidR="00EC0334" w:rsidRPr="00EC0334" w:rsidRDefault="00EC0334" w:rsidP="00ED16AF">
      <w:pPr>
        <w:pStyle w:val="DunTitel"/>
        <w:spacing w:after="120"/>
        <w:rPr>
          <w:rFonts w:ascii="Arial" w:hAnsi="Arial" w:cs="Arial"/>
          <w:b/>
          <w:iCs/>
          <w:color w:val="auto"/>
          <w:sz w:val="20"/>
          <w:szCs w:val="20"/>
        </w:rPr>
      </w:pPr>
      <w:r w:rsidRPr="00EC0334">
        <w:rPr>
          <w:rFonts w:ascii="Arial" w:hAnsi="Arial" w:cs="Arial"/>
          <w:b/>
          <w:iCs/>
          <w:color w:val="auto"/>
          <w:sz w:val="20"/>
          <w:szCs w:val="20"/>
        </w:rPr>
        <w:t xml:space="preserve">Bijlage </w:t>
      </w:r>
      <w:r w:rsidR="00392320">
        <w:rPr>
          <w:rFonts w:ascii="Arial" w:hAnsi="Arial" w:cs="Arial"/>
          <w:b/>
          <w:iCs/>
          <w:color w:val="auto"/>
          <w:sz w:val="20"/>
          <w:szCs w:val="20"/>
        </w:rPr>
        <w:t>A-3</w:t>
      </w:r>
      <w:r w:rsidRPr="00EC0334">
        <w:rPr>
          <w:rFonts w:ascii="Arial" w:hAnsi="Arial" w:cs="Arial"/>
          <w:b/>
          <w:iCs/>
          <w:color w:val="auto"/>
          <w:sz w:val="20"/>
          <w:szCs w:val="20"/>
        </w:rPr>
        <w:t xml:space="preserve">: Verklaring voldoen aan gestelde eisen </w:t>
      </w:r>
    </w:p>
    <w:p w14:paraId="485808CF" w14:textId="7FB64F70" w:rsidR="00EC0334" w:rsidRPr="00EC0334" w:rsidRDefault="00EC0334" w:rsidP="00ED16AF">
      <w:pPr>
        <w:pStyle w:val="DunTitel"/>
        <w:spacing w:after="120"/>
        <w:rPr>
          <w:rFonts w:ascii="Arial" w:hAnsi="Arial" w:cs="Arial"/>
          <w:bCs/>
          <w:color w:val="auto"/>
          <w:sz w:val="20"/>
          <w:szCs w:val="20"/>
        </w:rPr>
      </w:pPr>
      <w:r w:rsidRPr="00EC0334">
        <w:rPr>
          <w:rFonts w:ascii="Arial" w:hAnsi="Arial" w:cs="Arial"/>
          <w:bCs/>
          <w:color w:val="auto"/>
          <w:sz w:val="20"/>
          <w:szCs w:val="20"/>
        </w:rPr>
        <w:t>Hierbij verklaart ondergetekende zonder voorbehoud te kunnen voldoen aan alle in Hoofdstuk 2</w:t>
      </w:r>
      <w:r>
        <w:rPr>
          <w:rFonts w:ascii="Arial" w:hAnsi="Arial" w:cs="Arial"/>
          <w:bCs/>
          <w:color w:val="auto"/>
          <w:sz w:val="20"/>
          <w:szCs w:val="20"/>
        </w:rPr>
        <w:t>.1</w:t>
      </w:r>
      <w:r w:rsidRPr="00EC0334">
        <w:rPr>
          <w:rFonts w:ascii="Arial" w:hAnsi="Arial" w:cs="Arial"/>
          <w:bCs/>
          <w:color w:val="auto"/>
          <w:sz w:val="20"/>
          <w:szCs w:val="20"/>
        </w:rPr>
        <w:t xml:space="preserve"> van de Inschrijvingsleidraad gestelde eisen.</w:t>
      </w:r>
    </w:p>
    <w:p w14:paraId="7456BB0C" w14:textId="77777777" w:rsidR="00EC0334" w:rsidRPr="00EC0334" w:rsidRDefault="00EC0334" w:rsidP="00ED16AF">
      <w:pPr>
        <w:pStyle w:val="DunTitel"/>
        <w:spacing w:after="120"/>
        <w:rPr>
          <w:rFonts w:ascii="Arial" w:hAnsi="Arial" w:cs="Arial"/>
          <w:bCs/>
          <w:sz w:val="20"/>
          <w:szCs w:val="20"/>
        </w:rPr>
      </w:pPr>
    </w:p>
    <w:tbl>
      <w:tblPr>
        <w:tblStyle w:val="Lijsttabel3-Accent5"/>
        <w:tblW w:w="0" w:type="auto"/>
        <w:tblInd w:w="0" w:type="dxa"/>
        <w:tblBorders>
          <w:insideH w:val="single" w:sz="4" w:space="0" w:color="FFF9C7" w:themeColor="accent5"/>
        </w:tblBorders>
        <w:tblCellMar>
          <w:top w:w="85" w:type="dxa"/>
          <w:bottom w:w="85" w:type="dxa"/>
        </w:tblCellMar>
        <w:tblLook w:val="04A0" w:firstRow="1" w:lastRow="0" w:firstColumn="1" w:lastColumn="0" w:noHBand="0" w:noVBand="1"/>
      </w:tblPr>
      <w:tblGrid>
        <w:gridCol w:w="4531"/>
        <w:gridCol w:w="4531"/>
      </w:tblGrid>
      <w:tr w:rsidR="00EC0334" w:rsidRPr="00EC0334" w14:paraId="055D0760" w14:textId="77777777" w:rsidTr="00EC03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2"/>
            <w:tcBorders>
              <w:top w:val="single" w:sz="4" w:space="0" w:color="FFF9C7" w:themeColor="accent5"/>
              <w:left w:val="single" w:sz="4" w:space="0" w:color="FFF9C7" w:themeColor="accent5"/>
              <w:bottom w:val="single" w:sz="4" w:space="0" w:color="0099CC"/>
            </w:tcBorders>
            <w:shd w:val="clear" w:color="auto" w:fill="6A98B7"/>
            <w:vAlign w:val="center"/>
            <w:hideMark/>
          </w:tcPr>
          <w:p w14:paraId="3E52B0FF" w14:textId="77777777" w:rsidR="00EC0334" w:rsidRPr="00EC0334" w:rsidRDefault="00EC0334" w:rsidP="00ED16AF">
            <w:pPr>
              <w:pStyle w:val="DunTitel"/>
              <w:spacing w:after="0"/>
              <w:rPr>
                <w:rFonts w:ascii="Arial" w:hAnsi="Arial" w:cs="Arial"/>
                <w:iCs/>
                <w:color w:val="auto"/>
                <w:sz w:val="20"/>
                <w:szCs w:val="20"/>
              </w:rPr>
            </w:pPr>
            <w:r w:rsidRPr="00EC0334">
              <w:rPr>
                <w:rFonts w:ascii="Arial" w:hAnsi="Arial" w:cs="Arial"/>
                <w:iCs/>
                <w:color w:val="auto"/>
                <w:sz w:val="20"/>
                <w:szCs w:val="20"/>
              </w:rPr>
              <w:t>Akkoordverklaring voldoen aan gestelde eisen</w:t>
            </w:r>
          </w:p>
        </w:tc>
      </w:tr>
      <w:tr w:rsidR="00EC0334" w:rsidRPr="00EC0334" w14:paraId="655860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hideMark/>
          </w:tcPr>
          <w:p w14:paraId="5CF08E18" w14:textId="77777777"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Naam Inschrijver</w:t>
            </w:r>
          </w:p>
        </w:tc>
        <w:tc>
          <w:tcPr>
            <w:tcW w:w="4531" w:type="dxa"/>
            <w:tcBorders>
              <w:top w:val="single" w:sz="4" w:space="0" w:color="0099CC"/>
              <w:left w:val="single" w:sz="4" w:space="0" w:color="0099CC"/>
              <w:bottom w:val="single" w:sz="4" w:space="0" w:color="0099CC"/>
              <w:right w:val="single" w:sz="4" w:space="0" w:color="0099CC"/>
            </w:tcBorders>
            <w:vAlign w:val="center"/>
          </w:tcPr>
          <w:p w14:paraId="13880C9B" w14:textId="77777777" w:rsidR="00EC0334" w:rsidRPr="00EC0334" w:rsidRDefault="00EC0334" w:rsidP="00EC0334">
            <w:pPr>
              <w:pStyle w:val="DunTitel"/>
              <w:cnfStyle w:val="000000100000" w:firstRow="0" w:lastRow="0" w:firstColumn="0" w:lastColumn="0" w:oddVBand="0" w:evenVBand="0" w:oddHBand="1" w:evenHBand="0" w:firstRowFirstColumn="0" w:firstRowLastColumn="0" w:lastRowFirstColumn="0" w:lastRowLastColumn="0"/>
              <w:rPr>
                <w:rFonts w:ascii="Arial" w:hAnsi="Arial" w:cs="Arial"/>
                <w:iCs/>
                <w:color w:val="auto"/>
                <w:sz w:val="20"/>
                <w:szCs w:val="20"/>
              </w:rPr>
            </w:pPr>
          </w:p>
        </w:tc>
      </w:tr>
      <w:tr w:rsidR="00EC0334" w:rsidRPr="00EC0334" w14:paraId="77BE767E" w14:textId="77777777">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0A802E40" w14:textId="77777777"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Naam en functie ondertekenaar</w:t>
            </w:r>
          </w:p>
          <w:p w14:paraId="7522425E" w14:textId="64600E6B" w:rsidR="00EC0334" w:rsidRPr="00EC0334" w:rsidRDefault="00EC0334" w:rsidP="00EC0334">
            <w:pPr>
              <w:pStyle w:val="DunTitel"/>
              <w:rPr>
                <w:rFonts w:ascii="Arial" w:hAnsi="Arial" w:cs="Arial"/>
                <w:i/>
                <w:color w:val="auto"/>
                <w:sz w:val="20"/>
                <w:szCs w:val="20"/>
              </w:rPr>
            </w:pPr>
            <w:r w:rsidRPr="00EC0334">
              <w:rPr>
                <w:rFonts w:ascii="Arial" w:hAnsi="Arial" w:cs="Arial"/>
                <w:i/>
                <w:color w:val="auto"/>
                <w:sz w:val="20"/>
                <w:szCs w:val="20"/>
              </w:rPr>
              <w:t>(vertegenwoordigingsbevoegd persoon)</w:t>
            </w:r>
          </w:p>
        </w:tc>
        <w:tc>
          <w:tcPr>
            <w:tcW w:w="4531" w:type="dxa"/>
            <w:tcBorders>
              <w:top w:val="single" w:sz="4" w:space="0" w:color="0099CC"/>
              <w:left w:val="single" w:sz="4" w:space="0" w:color="0099CC"/>
              <w:bottom w:val="single" w:sz="4" w:space="0" w:color="0099CC"/>
              <w:right w:val="single" w:sz="4" w:space="0" w:color="0099CC"/>
            </w:tcBorders>
            <w:vAlign w:val="center"/>
          </w:tcPr>
          <w:p w14:paraId="3E59026A" w14:textId="77777777" w:rsidR="00EC0334" w:rsidRPr="00EC0334" w:rsidRDefault="00EC0334" w:rsidP="00EC0334">
            <w:pPr>
              <w:pStyle w:val="DunTitel"/>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0"/>
                <w:szCs w:val="20"/>
              </w:rPr>
            </w:pPr>
          </w:p>
        </w:tc>
      </w:tr>
      <w:tr w:rsidR="00EC0334" w:rsidRPr="00EC0334" w14:paraId="374EB3BF" w14:textId="77777777" w:rsidTr="00EC0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hideMark/>
          </w:tcPr>
          <w:p w14:paraId="60D4C5BE" w14:textId="77777777"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Datum</w:t>
            </w:r>
          </w:p>
        </w:tc>
        <w:tc>
          <w:tcPr>
            <w:tcW w:w="4531" w:type="dxa"/>
            <w:tcBorders>
              <w:top w:val="single" w:sz="4" w:space="0" w:color="0099CC"/>
              <w:left w:val="single" w:sz="4" w:space="0" w:color="0099CC"/>
              <w:bottom w:val="single" w:sz="4" w:space="0" w:color="0099CC"/>
              <w:right w:val="single" w:sz="4" w:space="0" w:color="0099CC"/>
            </w:tcBorders>
            <w:vAlign w:val="center"/>
          </w:tcPr>
          <w:p w14:paraId="5DB30188" w14:textId="77777777" w:rsidR="00EC0334" w:rsidRPr="00EC0334" w:rsidRDefault="00EC0334" w:rsidP="00EC0334">
            <w:pPr>
              <w:pStyle w:val="DunTitel"/>
              <w:cnfStyle w:val="000000100000" w:firstRow="0" w:lastRow="0" w:firstColumn="0" w:lastColumn="0" w:oddVBand="0" w:evenVBand="0" w:oddHBand="1" w:evenHBand="0" w:firstRowFirstColumn="0" w:firstRowLastColumn="0" w:lastRowFirstColumn="0" w:lastRowLastColumn="0"/>
              <w:rPr>
                <w:rFonts w:ascii="Arial" w:hAnsi="Arial" w:cs="Arial"/>
                <w:iCs/>
                <w:color w:val="auto"/>
                <w:sz w:val="20"/>
                <w:szCs w:val="20"/>
              </w:rPr>
            </w:pPr>
          </w:p>
        </w:tc>
      </w:tr>
      <w:tr w:rsidR="00EC0334" w:rsidRPr="00EC0334" w14:paraId="76B4B38D" w14:textId="77777777" w:rsidTr="00EC0334">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6A98B7"/>
              <w:right w:val="single" w:sz="4" w:space="0" w:color="0099CC"/>
            </w:tcBorders>
            <w:vAlign w:val="center"/>
          </w:tcPr>
          <w:p w14:paraId="31E36737" w14:textId="54160778" w:rsidR="00EC0334" w:rsidRPr="00EC0334" w:rsidRDefault="00EC0334" w:rsidP="00EC0334">
            <w:pPr>
              <w:pStyle w:val="DunTitel"/>
              <w:rPr>
                <w:rFonts w:ascii="Arial" w:hAnsi="Arial" w:cs="Arial"/>
                <w:iCs/>
                <w:color w:val="auto"/>
                <w:sz w:val="20"/>
                <w:szCs w:val="20"/>
              </w:rPr>
            </w:pPr>
            <w:r w:rsidRPr="00EC0334">
              <w:rPr>
                <w:rFonts w:ascii="Arial" w:hAnsi="Arial" w:cs="Arial"/>
                <w:iCs/>
                <w:color w:val="auto"/>
                <w:sz w:val="20"/>
                <w:szCs w:val="20"/>
              </w:rPr>
              <w:t>Handtekening</w:t>
            </w:r>
          </w:p>
        </w:tc>
        <w:tc>
          <w:tcPr>
            <w:tcW w:w="4531" w:type="dxa"/>
            <w:tcBorders>
              <w:top w:val="single" w:sz="4" w:space="0" w:color="0099CC"/>
              <w:left w:val="single" w:sz="4" w:space="0" w:color="0099CC"/>
              <w:bottom w:val="single" w:sz="4" w:space="0" w:color="6A98B7"/>
              <w:right w:val="single" w:sz="4" w:space="0" w:color="0099CC"/>
            </w:tcBorders>
            <w:vAlign w:val="center"/>
          </w:tcPr>
          <w:p w14:paraId="7BFB673E" w14:textId="77777777" w:rsidR="00EC0334" w:rsidRPr="00EC0334" w:rsidRDefault="00EC0334" w:rsidP="00EC0334">
            <w:pPr>
              <w:pStyle w:val="DunTitel"/>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0"/>
                <w:szCs w:val="20"/>
              </w:rPr>
            </w:pPr>
          </w:p>
        </w:tc>
      </w:tr>
    </w:tbl>
    <w:p w14:paraId="2BBCA35F" w14:textId="03A3AE89" w:rsidR="00A043FF" w:rsidRDefault="00A043FF"/>
    <w:p w14:paraId="6F78466D" w14:textId="77777777" w:rsidR="00DE2876" w:rsidRDefault="00DE2876"/>
    <w:p w14:paraId="3FA7E207" w14:textId="05790086" w:rsidR="00DE2876" w:rsidRPr="00EC0334" w:rsidRDefault="00DE2876" w:rsidP="00DE2876">
      <w:pPr>
        <w:pStyle w:val="DunTitel"/>
        <w:spacing w:after="120"/>
        <w:rPr>
          <w:rFonts w:ascii="Arial" w:hAnsi="Arial" w:cs="Arial"/>
          <w:b/>
          <w:iCs/>
          <w:color w:val="auto"/>
          <w:sz w:val="20"/>
          <w:szCs w:val="20"/>
        </w:rPr>
      </w:pPr>
      <w:r w:rsidRPr="00EC0334">
        <w:rPr>
          <w:rFonts w:ascii="Arial" w:hAnsi="Arial" w:cs="Arial"/>
          <w:b/>
          <w:iCs/>
          <w:color w:val="auto"/>
          <w:sz w:val="20"/>
          <w:szCs w:val="20"/>
        </w:rPr>
        <w:t xml:space="preserve">Bijlage </w:t>
      </w:r>
      <w:r w:rsidR="00392320">
        <w:rPr>
          <w:rFonts w:ascii="Arial" w:hAnsi="Arial" w:cs="Arial"/>
          <w:b/>
          <w:iCs/>
          <w:color w:val="auto"/>
          <w:sz w:val="20"/>
          <w:szCs w:val="20"/>
        </w:rPr>
        <w:t>A-4</w:t>
      </w:r>
      <w:r w:rsidRPr="00EC0334">
        <w:rPr>
          <w:rFonts w:ascii="Arial" w:hAnsi="Arial" w:cs="Arial"/>
          <w:b/>
          <w:iCs/>
          <w:color w:val="auto"/>
          <w:sz w:val="20"/>
          <w:szCs w:val="20"/>
        </w:rPr>
        <w:t xml:space="preserve">: Verklaring </w:t>
      </w:r>
      <w:r>
        <w:rPr>
          <w:rFonts w:ascii="Arial" w:hAnsi="Arial" w:cs="Arial"/>
          <w:b/>
          <w:iCs/>
          <w:color w:val="auto"/>
          <w:sz w:val="20"/>
          <w:szCs w:val="20"/>
        </w:rPr>
        <w:t>onafhankelijkheid van RvT Dunamare</w:t>
      </w:r>
      <w:r w:rsidRPr="00EC0334">
        <w:rPr>
          <w:rFonts w:ascii="Arial" w:hAnsi="Arial" w:cs="Arial"/>
          <w:b/>
          <w:iCs/>
          <w:color w:val="auto"/>
          <w:sz w:val="20"/>
          <w:szCs w:val="20"/>
        </w:rPr>
        <w:t xml:space="preserve"> </w:t>
      </w:r>
    </w:p>
    <w:p w14:paraId="09D6E2B3" w14:textId="28134771" w:rsidR="00DE2876" w:rsidRPr="00EC0334" w:rsidRDefault="00DE2876" w:rsidP="00DE2876">
      <w:pPr>
        <w:pStyle w:val="DunTitel"/>
        <w:spacing w:after="120"/>
        <w:rPr>
          <w:rFonts w:ascii="Arial" w:hAnsi="Arial" w:cs="Arial"/>
          <w:bCs/>
          <w:color w:val="auto"/>
          <w:sz w:val="20"/>
          <w:szCs w:val="20"/>
        </w:rPr>
      </w:pPr>
      <w:r w:rsidRPr="00EC0334">
        <w:rPr>
          <w:rFonts w:ascii="Arial" w:hAnsi="Arial" w:cs="Arial"/>
          <w:bCs/>
          <w:color w:val="auto"/>
          <w:sz w:val="20"/>
          <w:szCs w:val="20"/>
        </w:rPr>
        <w:t xml:space="preserve">Hierbij verklaart ondergetekende zonder voorbehoud </w:t>
      </w:r>
      <w:r>
        <w:rPr>
          <w:rFonts w:ascii="Arial" w:hAnsi="Arial" w:cs="Arial"/>
          <w:bCs/>
          <w:color w:val="auto"/>
          <w:sz w:val="20"/>
          <w:szCs w:val="20"/>
        </w:rPr>
        <w:t xml:space="preserve">dat </w:t>
      </w:r>
      <w:r w:rsidR="005F6B82">
        <w:rPr>
          <w:rFonts w:ascii="Arial" w:hAnsi="Arial" w:cs="Arial"/>
          <w:bCs/>
          <w:color w:val="auto"/>
          <w:sz w:val="20"/>
          <w:szCs w:val="20"/>
        </w:rPr>
        <w:t xml:space="preserve">Inschrijver geheel onafhankelijk functioneert van de RvT van Dunamare. </w:t>
      </w:r>
    </w:p>
    <w:p w14:paraId="13C3A706" w14:textId="77777777" w:rsidR="00DE2876" w:rsidRPr="00EC0334" w:rsidRDefault="00DE2876" w:rsidP="00DE2876">
      <w:pPr>
        <w:pStyle w:val="DunTitel"/>
        <w:spacing w:after="120"/>
        <w:rPr>
          <w:rFonts w:ascii="Arial" w:hAnsi="Arial" w:cs="Arial"/>
          <w:bCs/>
          <w:sz w:val="20"/>
          <w:szCs w:val="20"/>
        </w:rPr>
      </w:pPr>
    </w:p>
    <w:tbl>
      <w:tblPr>
        <w:tblStyle w:val="Lijsttabel3-Accent5"/>
        <w:tblW w:w="0" w:type="auto"/>
        <w:tblInd w:w="0" w:type="dxa"/>
        <w:tblBorders>
          <w:insideH w:val="single" w:sz="4" w:space="0" w:color="FFF9C7" w:themeColor="accent5"/>
        </w:tblBorders>
        <w:tblCellMar>
          <w:top w:w="85" w:type="dxa"/>
          <w:bottom w:w="85" w:type="dxa"/>
        </w:tblCellMar>
        <w:tblLook w:val="04A0" w:firstRow="1" w:lastRow="0" w:firstColumn="1" w:lastColumn="0" w:noHBand="0" w:noVBand="1"/>
      </w:tblPr>
      <w:tblGrid>
        <w:gridCol w:w="4531"/>
        <w:gridCol w:w="4531"/>
      </w:tblGrid>
      <w:tr w:rsidR="00DE2876" w:rsidRPr="00EC0334" w14:paraId="0719CBA7" w14:textId="77777777" w:rsidTr="002437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2"/>
            <w:tcBorders>
              <w:top w:val="single" w:sz="4" w:space="0" w:color="FFF9C7" w:themeColor="accent5"/>
              <w:left w:val="single" w:sz="4" w:space="0" w:color="FFF9C7" w:themeColor="accent5"/>
              <w:bottom w:val="single" w:sz="4" w:space="0" w:color="0099CC"/>
            </w:tcBorders>
            <w:shd w:val="clear" w:color="auto" w:fill="6A98B7"/>
            <w:vAlign w:val="center"/>
            <w:hideMark/>
          </w:tcPr>
          <w:p w14:paraId="53EB5B48" w14:textId="77777777" w:rsidR="00DE2876" w:rsidRPr="00EC0334" w:rsidRDefault="00DE2876" w:rsidP="0024373F">
            <w:pPr>
              <w:pStyle w:val="DunTitel"/>
              <w:spacing w:after="0"/>
              <w:rPr>
                <w:rFonts w:ascii="Arial" w:hAnsi="Arial" w:cs="Arial"/>
                <w:iCs/>
                <w:color w:val="auto"/>
                <w:sz w:val="20"/>
                <w:szCs w:val="20"/>
              </w:rPr>
            </w:pPr>
            <w:r w:rsidRPr="00EC0334">
              <w:rPr>
                <w:rFonts w:ascii="Arial" w:hAnsi="Arial" w:cs="Arial"/>
                <w:iCs/>
                <w:color w:val="auto"/>
                <w:sz w:val="20"/>
                <w:szCs w:val="20"/>
              </w:rPr>
              <w:t>Akkoordverklaring voldoen aan gestelde eisen</w:t>
            </w:r>
          </w:p>
        </w:tc>
      </w:tr>
      <w:tr w:rsidR="00DE2876" w:rsidRPr="00EC0334" w14:paraId="46C5054A" w14:textId="77777777" w:rsidTr="00243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hideMark/>
          </w:tcPr>
          <w:p w14:paraId="03A667C4" w14:textId="77777777" w:rsidR="00DE2876" w:rsidRPr="00EC0334" w:rsidRDefault="00DE2876" w:rsidP="0024373F">
            <w:pPr>
              <w:pStyle w:val="DunTitel"/>
              <w:rPr>
                <w:rFonts w:ascii="Arial" w:hAnsi="Arial" w:cs="Arial"/>
                <w:iCs/>
                <w:color w:val="auto"/>
                <w:sz w:val="20"/>
                <w:szCs w:val="20"/>
              </w:rPr>
            </w:pPr>
            <w:r w:rsidRPr="00EC0334">
              <w:rPr>
                <w:rFonts w:ascii="Arial" w:hAnsi="Arial" w:cs="Arial"/>
                <w:iCs/>
                <w:color w:val="auto"/>
                <w:sz w:val="20"/>
                <w:szCs w:val="20"/>
              </w:rPr>
              <w:t>Naam Inschrijver</w:t>
            </w:r>
          </w:p>
        </w:tc>
        <w:tc>
          <w:tcPr>
            <w:tcW w:w="4531" w:type="dxa"/>
            <w:tcBorders>
              <w:top w:val="single" w:sz="4" w:space="0" w:color="0099CC"/>
              <w:left w:val="single" w:sz="4" w:space="0" w:color="0099CC"/>
              <w:bottom w:val="single" w:sz="4" w:space="0" w:color="0099CC"/>
              <w:right w:val="single" w:sz="4" w:space="0" w:color="0099CC"/>
            </w:tcBorders>
            <w:vAlign w:val="center"/>
          </w:tcPr>
          <w:p w14:paraId="21E7701E" w14:textId="77777777" w:rsidR="00DE2876" w:rsidRPr="00EC0334" w:rsidRDefault="00DE2876" w:rsidP="0024373F">
            <w:pPr>
              <w:pStyle w:val="DunTitel"/>
              <w:cnfStyle w:val="000000100000" w:firstRow="0" w:lastRow="0" w:firstColumn="0" w:lastColumn="0" w:oddVBand="0" w:evenVBand="0" w:oddHBand="1" w:evenHBand="0" w:firstRowFirstColumn="0" w:firstRowLastColumn="0" w:lastRowFirstColumn="0" w:lastRowLastColumn="0"/>
              <w:rPr>
                <w:rFonts w:ascii="Arial" w:hAnsi="Arial" w:cs="Arial"/>
                <w:iCs/>
                <w:color w:val="auto"/>
                <w:sz w:val="20"/>
                <w:szCs w:val="20"/>
              </w:rPr>
            </w:pPr>
          </w:p>
        </w:tc>
      </w:tr>
      <w:tr w:rsidR="00DE2876" w:rsidRPr="00EC0334" w14:paraId="2AEDC907" w14:textId="77777777" w:rsidTr="0024373F">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tcPr>
          <w:p w14:paraId="0F68D249" w14:textId="77777777" w:rsidR="00DE2876" w:rsidRPr="00EC0334" w:rsidRDefault="00DE2876" w:rsidP="0024373F">
            <w:pPr>
              <w:pStyle w:val="DunTitel"/>
              <w:rPr>
                <w:rFonts w:ascii="Arial" w:hAnsi="Arial" w:cs="Arial"/>
                <w:iCs/>
                <w:color w:val="auto"/>
                <w:sz w:val="20"/>
                <w:szCs w:val="20"/>
              </w:rPr>
            </w:pPr>
            <w:r w:rsidRPr="00EC0334">
              <w:rPr>
                <w:rFonts w:ascii="Arial" w:hAnsi="Arial" w:cs="Arial"/>
                <w:iCs/>
                <w:color w:val="auto"/>
                <w:sz w:val="20"/>
                <w:szCs w:val="20"/>
              </w:rPr>
              <w:t>Naam en functie ondertekenaar</w:t>
            </w:r>
          </w:p>
          <w:p w14:paraId="4357EB4C" w14:textId="77777777" w:rsidR="00DE2876" w:rsidRPr="00EC0334" w:rsidRDefault="00DE2876" w:rsidP="0024373F">
            <w:pPr>
              <w:pStyle w:val="DunTitel"/>
              <w:rPr>
                <w:rFonts w:ascii="Arial" w:hAnsi="Arial" w:cs="Arial"/>
                <w:i/>
                <w:color w:val="auto"/>
                <w:sz w:val="20"/>
                <w:szCs w:val="20"/>
              </w:rPr>
            </w:pPr>
            <w:r w:rsidRPr="00EC0334">
              <w:rPr>
                <w:rFonts w:ascii="Arial" w:hAnsi="Arial" w:cs="Arial"/>
                <w:i/>
                <w:color w:val="auto"/>
                <w:sz w:val="20"/>
                <w:szCs w:val="20"/>
              </w:rPr>
              <w:t>(vertegenwoordigingsbevoegd persoon)</w:t>
            </w:r>
          </w:p>
        </w:tc>
        <w:tc>
          <w:tcPr>
            <w:tcW w:w="4531" w:type="dxa"/>
            <w:tcBorders>
              <w:top w:val="single" w:sz="4" w:space="0" w:color="0099CC"/>
              <w:left w:val="single" w:sz="4" w:space="0" w:color="0099CC"/>
              <w:bottom w:val="single" w:sz="4" w:space="0" w:color="0099CC"/>
              <w:right w:val="single" w:sz="4" w:space="0" w:color="0099CC"/>
            </w:tcBorders>
            <w:vAlign w:val="center"/>
          </w:tcPr>
          <w:p w14:paraId="1EEAA5F7" w14:textId="77777777" w:rsidR="00DE2876" w:rsidRPr="00EC0334" w:rsidRDefault="00DE2876" w:rsidP="0024373F">
            <w:pPr>
              <w:pStyle w:val="DunTitel"/>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0"/>
                <w:szCs w:val="20"/>
              </w:rPr>
            </w:pPr>
          </w:p>
        </w:tc>
      </w:tr>
      <w:tr w:rsidR="00DE2876" w:rsidRPr="00EC0334" w14:paraId="1C7B2586" w14:textId="77777777" w:rsidTr="00243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0099CC"/>
              <w:right w:val="single" w:sz="4" w:space="0" w:color="0099CC"/>
            </w:tcBorders>
            <w:vAlign w:val="center"/>
            <w:hideMark/>
          </w:tcPr>
          <w:p w14:paraId="7F45D247" w14:textId="77777777" w:rsidR="00DE2876" w:rsidRPr="00EC0334" w:rsidRDefault="00DE2876" w:rsidP="0024373F">
            <w:pPr>
              <w:pStyle w:val="DunTitel"/>
              <w:rPr>
                <w:rFonts w:ascii="Arial" w:hAnsi="Arial" w:cs="Arial"/>
                <w:iCs/>
                <w:color w:val="auto"/>
                <w:sz w:val="20"/>
                <w:szCs w:val="20"/>
              </w:rPr>
            </w:pPr>
            <w:r w:rsidRPr="00EC0334">
              <w:rPr>
                <w:rFonts w:ascii="Arial" w:hAnsi="Arial" w:cs="Arial"/>
                <w:iCs/>
                <w:color w:val="auto"/>
                <w:sz w:val="20"/>
                <w:szCs w:val="20"/>
              </w:rPr>
              <w:t>Datum</w:t>
            </w:r>
          </w:p>
        </w:tc>
        <w:tc>
          <w:tcPr>
            <w:tcW w:w="4531" w:type="dxa"/>
            <w:tcBorders>
              <w:top w:val="single" w:sz="4" w:space="0" w:color="0099CC"/>
              <w:left w:val="single" w:sz="4" w:space="0" w:color="0099CC"/>
              <w:bottom w:val="single" w:sz="4" w:space="0" w:color="0099CC"/>
              <w:right w:val="single" w:sz="4" w:space="0" w:color="0099CC"/>
            </w:tcBorders>
            <w:vAlign w:val="center"/>
          </w:tcPr>
          <w:p w14:paraId="34A0EB99" w14:textId="77777777" w:rsidR="00DE2876" w:rsidRPr="00EC0334" w:rsidRDefault="00DE2876" w:rsidP="0024373F">
            <w:pPr>
              <w:pStyle w:val="DunTitel"/>
              <w:cnfStyle w:val="000000100000" w:firstRow="0" w:lastRow="0" w:firstColumn="0" w:lastColumn="0" w:oddVBand="0" w:evenVBand="0" w:oddHBand="1" w:evenHBand="0" w:firstRowFirstColumn="0" w:firstRowLastColumn="0" w:lastRowFirstColumn="0" w:lastRowLastColumn="0"/>
              <w:rPr>
                <w:rFonts w:ascii="Arial" w:hAnsi="Arial" w:cs="Arial"/>
                <w:iCs/>
                <w:color w:val="auto"/>
                <w:sz w:val="20"/>
                <w:szCs w:val="20"/>
              </w:rPr>
            </w:pPr>
          </w:p>
        </w:tc>
      </w:tr>
      <w:tr w:rsidR="00DE2876" w:rsidRPr="00EC0334" w14:paraId="2E099947" w14:textId="77777777" w:rsidTr="0024373F">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0099CC"/>
              <w:left w:val="single" w:sz="4" w:space="0" w:color="0099CC"/>
              <w:bottom w:val="single" w:sz="4" w:space="0" w:color="6A98B7"/>
              <w:right w:val="single" w:sz="4" w:space="0" w:color="0099CC"/>
            </w:tcBorders>
            <w:vAlign w:val="center"/>
          </w:tcPr>
          <w:p w14:paraId="3B5B5075" w14:textId="77777777" w:rsidR="00DE2876" w:rsidRPr="00EC0334" w:rsidRDefault="00DE2876" w:rsidP="0024373F">
            <w:pPr>
              <w:pStyle w:val="DunTitel"/>
              <w:rPr>
                <w:rFonts w:ascii="Arial" w:hAnsi="Arial" w:cs="Arial"/>
                <w:iCs/>
                <w:color w:val="auto"/>
                <w:sz w:val="20"/>
                <w:szCs w:val="20"/>
              </w:rPr>
            </w:pPr>
            <w:r w:rsidRPr="00EC0334">
              <w:rPr>
                <w:rFonts w:ascii="Arial" w:hAnsi="Arial" w:cs="Arial"/>
                <w:iCs/>
                <w:color w:val="auto"/>
                <w:sz w:val="20"/>
                <w:szCs w:val="20"/>
              </w:rPr>
              <w:t>Handtekening</w:t>
            </w:r>
          </w:p>
        </w:tc>
        <w:tc>
          <w:tcPr>
            <w:tcW w:w="4531" w:type="dxa"/>
            <w:tcBorders>
              <w:top w:val="single" w:sz="4" w:space="0" w:color="0099CC"/>
              <w:left w:val="single" w:sz="4" w:space="0" w:color="0099CC"/>
              <w:bottom w:val="single" w:sz="4" w:space="0" w:color="6A98B7"/>
              <w:right w:val="single" w:sz="4" w:space="0" w:color="0099CC"/>
            </w:tcBorders>
            <w:vAlign w:val="center"/>
          </w:tcPr>
          <w:p w14:paraId="392A7CFC" w14:textId="77777777" w:rsidR="00DE2876" w:rsidRPr="00EC0334" w:rsidRDefault="00DE2876" w:rsidP="0024373F">
            <w:pPr>
              <w:pStyle w:val="DunTitel"/>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0"/>
                <w:szCs w:val="20"/>
              </w:rPr>
            </w:pPr>
          </w:p>
        </w:tc>
      </w:tr>
    </w:tbl>
    <w:p w14:paraId="414A0871" w14:textId="77777777" w:rsidR="00DE2876" w:rsidRDefault="00DE2876" w:rsidP="00DE2876"/>
    <w:p w14:paraId="2EE1BC10" w14:textId="77777777" w:rsidR="00DE2876" w:rsidRDefault="00DE2876"/>
    <w:sectPr w:rsidR="00DE2876" w:rsidSect="00EC0334">
      <w:footerReference w:type="default" r:id="rId12"/>
      <w:headerReference w:type="first" r:id="rId13"/>
      <w:footerReference w:type="first" r:id="rId14"/>
      <w:pgSz w:w="11906" w:h="16838" w:code="9"/>
      <w:pgMar w:top="1701" w:right="1134" w:bottom="2126"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1EE0" w14:textId="77777777" w:rsidR="00FB7213" w:rsidRDefault="00FB7213" w:rsidP="00A043FF">
      <w:pPr>
        <w:spacing w:line="240" w:lineRule="auto"/>
      </w:pPr>
      <w:r>
        <w:separator/>
      </w:r>
    </w:p>
  </w:endnote>
  <w:endnote w:type="continuationSeparator" w:id="0">
    <w:p w14:paraId="488063B5" w14:textId="77777777" w:rsidR="00FB7213" w:rsidRDefault="00FB7213" w:rsidP="00A043FF">
      <w:pPr>
        <w:spacing w:line="240" w:lineRule="auto"/>
      </w:pPr>
      <w:r>
        <w:continuationSeparator/>
      </w:r>
    </w:p>
  </w:endnote>
  <w:endnote w:type="continuationNotice" w:id="1">
    <w:p w14:paraId="7CFC2C6F" w14:textId="77777777" w:rsidR="00FB7213" w:rsidRDefault="00FB72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BC39164-39BF-45AC-8D04-0B37BFDDF3FD}"/>
    <w:embedBold r:id="rId2" w:fontKey="{622F22C0-94D9-44A2-86AB-CCDF871A6BFF}"/>
    <w:embedBoldItalic r:id="rId3" w:fontKey="{C53F3BD7-CFD9-4B08-B0FA-21C1089AC86C}"/>
  </w:font>
  <w:font w:name="DINPro-Regular">
    <w:altName w:val="Calibri"/>
    <w:panose1 w:val="00000000000000000000"/>
    <w:charset w:val="00"/>
    <w:family w:val="modern"/>
    <w:notTrueType/>
    <w:pitch w:val="variable"/>
    <w:sig w:usb0="800002AF" w:usb1="4000206A" w:usb2="00000000" w:usb3="00000000" w:csb0="0000009F" w:csb1="00000000"/>
  </w:font>
  <w:font w:name="DINPro-Bold">
    <w:altName w:val="Calibri"/>
    <w:panose1 w:val="00000000000000000000"/>
    <w:charset w:val="00"/>
    <w:family w:val="modern"/>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embedRegular r:id="rId4" w:fontKey="{3DA0F6AC-BA1B-4042-87D1-5FD7DE4645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50D7" w14:textId="77777777" w:rsidR="00A043FF" w:rsidRDefault="00F4670E">
    <w:pPr>
      <w:pStyle w:val="Voettekst"/>
    </w:pPr>
    <w:r>
      <w:rPr>
        <w:noProof/>
      </w:rPr>
      <w:drawing>
        <wp:anchor distT="0" distB="0" distL="114300" distR="114300" simplePos="0" relativeHeight="251658241" behindDoc="1" locked="0" layoutInCell="1" allowOverlap="1" wp14:anchorId="1BB6D50C" wp14:editId="5017EE19">
          <wp:simplePos x="0" y="0"/>
          <wp:positionH relativeFrom="margin">
            <wp:posOffset>3810</wp:posOffset>
          </wp:positionH>
          <wp:positionV relativeFrom="margin">
            <wp:posOffset>9001125</wp:posOffset>
          </wp:positionV>
          <wp:extent cx="1980000" cy="327600"/>
          <wp:effectExtent l="0" t="0" r="1270" b="0"/>
          <wp:wrapNone/>
          <wp:docPr id="292" name="Graphic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Graphic 292"/>
                  <pic:cNvPicPr/>
                </pic:nvPicPr>
                <pic:blipFill>
                  <a:blip r:embed="rId1">
                    <a:extLst>
                      <a:ext uri="{28A0092B-C50C-407E-A947-70E740481C1C}">
                        <a14:useLocalDpi xmlns:a14="http://schemas.microsoft.com/office/drawing/2010/main" val="0"/>
                      </a:ext>
                    </a:extLst>
                  </a:blip>
                  <a:stretch>
                    <a:fillRect/>
                  </a:stretch>
                </pic:blipFill>
                <pic:spPr>
                  <a:xfrm>
                    <a:off x="0" y="0"/>
                    <a:ext cx="1980000" cy="327600"/>
                  </a:xfrm>
                  <a:prstGeom prst="rect">
                    <a:avLst/>
                  </a:prstGeom>
                </pic:spPr>
              </pic:pic>
            </a:graphicData>
          </a:graphic>
          <wp14:sizeRelH relativeFrom="margin">
            <wp14:pctWidth>0</wp14:pctWidth>
          </wp14:sizeRelH>
          <wp14:sizeRelV relativeFrom="margin">
            <wp14:pctHeight>0</wp14:pctHeight>
          </wp14:sizeRelV>
        </wp:anchor>
      </w:drawing>
    </w:r>
    <w:r w:rsidR="00A043FF">
      <w:rPr>
        <w:noProof/>
      </w:rPr>
      <mc:AlternateContent>
        <mc:Choice Requires="wpg">
          <w:drawing>
            <wp:anchor distT="0" distB="0" distL="114300" distR="114300" simplePos="0" relativeHeight="251658242" behindDoc="1" locked="0" layoutInCell="1" allowOverlap="1" wp14:anchorId="41160C86" wp14:editId="05EB498C">
              <wp:simplePos x="0" y="0"/>
              <wp:positionH relativeFrom="page">
                <wp:align>left</wp:align>
              </wp:positionH>
              <wp:positionV relativeFrom="margin">
                <wp:posOffset>8676049</wp:posOffset>
              </wp:positionV>
              <wp:extent cx="6618605" cy="43180"/>
              <wp:effectExtent l="0" t="0" r="0" b="0"/>
              <wp:wrapNone/>
              <wp:docPr id="293" name="Groep 293"/>
              <wp:cNvGraphicFramePr/>
              <a:graphic xmlns:a="http://schemas.openxmlformats.org/drawingml/2006/main">
                <a:graphicData uri="http://schemas.microsoft.com/office/word/2010/wordprocessingGroup">
                  <wpg:wgp>
                    <wpg:cNvGrpSpPr/>
                    <wpg:grpSpPr>
                      <a:xfrm>
                        <a:off x="0" y="0"/>
                        <a:ext cx="6618605" cy="43180"/>
                        <a:chOff x="0" y="0"/>
                        <a:chExt cx="6618909" cy="43180"/>
                      </a:xfrm>
                    </wpg:grpSpPr>
                    <wps:wsp>
                      <wps:cNvPr id="294" name="Ovaal 294"/>
                      <wps:cNvSpPr/>
                      <wps:spPr>
                        <a:xfrm>
                          <a:off x="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Ovaal 295"/>
                      <wps:cNvSpPr/>
                      <wps:spPr>
                        <a:xfrm>
                          <a:off x="7951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Ovaal 296"/>
                      <wps:cNvSpPr/>
                      <wps:spPr>
                        <a:xfrm>
                          <a:off x="22263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Ovaal 297"/>
                      <wps:cNvSpPr/>
                      <wps:spPr>
                        <a:xfrm>
                          <a:off x="46117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Ovaal 298"/>
                      <wps:cNvSpPr/>
                      <wps:spPr>
                        <a:xfrm>
                          <a:off x="67586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Ovaal 299"/>
                      <wps:cNvSpPr/>
                      <wps:spPr>
                        <a:xfrm>
                          <a:off x="98596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Ovaal 300"/>
                      <wps:cNvSpPr/>
                      <wps:spPr>
                        <a:xfrm>
                          <a:off x="128016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Ovaal 301"/>
                      <wps:cNvSpPr/>
                      <wps:spPr>
                        <a:xfrm>
                          <a:off x="159026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Ovaal 302"/>
                      <wps:cNvSpPr/>
                      <wps:spPr>
                        <a:xfrm>
                          <a:off x="189241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Ovaal 303"/>
                      <wps:cNvSpPr/>
                      <wps:spPr>
                        <a:xfrm>
                          <a:off x="218660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Ovaal 304"/>
                      <wps:cNvSpPr/>
                      <wps:spPr>
                        <a:xfrm>
                          <a:off x="249670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al 305"/>
                      <wps:cNvSpPr/>
                      <wps:spPr>
                        <a:xfrm>
                          <a:off x="279885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Ovaal 306"/>
                      <wps:cNvSpPr/>
                      <wps:spPr>
                        <a:xfrm>
                          <a:off x="309305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Ovaal 307"/>
                      <wps:cNvSpPr/>
                      <wps:spPr>
                        <a:xfrm>
                          <a:off x="347472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Ovaal 308"/>
                      <wps:cNvSpPr/>
                      <wps:spPr>
                        <a:xfrm>
                          <a:off x="392794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Ovaal 309"/>
                      <wps:cNvSpPr/>
                      <wps:spPr>
                        <a:xfrm>
                          <a:off x="438116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Ovaal 310"/>
                      <wps:cNvSpPr/>
                      <wps:spPr>
                        <a:xfrm>
                          <a:off x="483439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Ovaal 311"/>
                      <wps:cNvSpPr/>
                      <wps:spPr>
                        <a:xfrm>
                          <a:off x="317257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Ovaal 312"/>
                      <wps:cNvSpPr/>
                      <wps:spPr>
                        <a:xfrm>
                          <a:off x="355423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Ovaal 313"/>
                      <wps:cNvSpPr/>
                      <wps:spPr>
                        <a:xfrm>
                          <a:off x="400745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Ovaal 314"/>
                      <wps:cNvSpPr/>
                      <wps:spPr>
                        <a:xfrm>
                          <a:off x="446068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Ovaal 315"/>
                      <wps:cNvSpPr/>
                      <wps:spPr>
                        <a:xfrm>
                          <a:off x="491390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Ovaal 316"/>
                      <wps:cNvSpPr/>
                      <wps:spPr>
                        <a:xfrm>
                          <a:off x="528761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Ovaal 317"/>
                      <wps:cNvSpPr/>
                      <wps:spPr>
                        <a:xfrm>
                          <a:off x="544664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Ovaal 318"/>
                      <wps:cNvSpPr/>
                      <wps:spPr>
                        <a:xfrm>
                          <a:off x="574084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Ovaal 319"/>
                      <wps:cNvSpPr/>
                      <wps:spPr>
                        <a:xfrm>
                          <a:off x="597142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Ovaal 320"/>
                      <wps:cNvSpPr/>
                      <wps:spPr>
                        <a:xfrm>
                          <a:off x="619406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Ovaal 321"/>
                      <wps:cNvSpPr/>
                      <wps:spPr>
                        <a:xfrm>
                          <a:off x="649621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Ovaal 322"/>
                      <wps:cNvSpPr/>
                      <wps:spPr>
                        <a:xfrm>
                          <a:off x="37371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Ovaal 323"/>
                      <wps:cNvSpPr/>
                      <wps:spPr>
                        <a:xfrm>
                          <a:off x="60429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Ovaal 324"/>
                      <wps:cNvSpPr/>
                      <wps:spPr>
                        <a:xfrm>
                          <a:off x="90644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Ovaal 325"/>
                      <wps:cNvSpPr/>
                      <wps:spPr>
                        <a:xfrm>
                          <a:off x="120859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Ovaal 326"/>
                      <wps:cNvSpPr/>
                      <wps:spPr>
                        <a:xfrm>
                          <a:off x="151074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Ovaal 327"/>
                      <wps:cNvSpPr/>
                      <wps:spPr>
                        <a:xfrm>
                          <a:off x="181289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Ovaal 328"/>
                      <wps:cNvSpPr/>
                      <wps:spPr>
                        <a:xfrm>
                          <a:off x="211504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Ovaal 329"/>
                      <wps:cNvSpPr/>
                      <wps:spPr>
                        <a:xfrm>
                          <a:off x="242514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Ovaal 330"/>
                      <wps:cNvSpPr/>
                      <wps:spPr>
                        <a:xfrm>
                          <a:off x="271934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Ovaal 331"/>
                      <wps:cNvSpPr/>
                      <wps:spPr>
                        <a:xfrm>
                          <a:off x="302149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Ovaal 332"/>
                      <wps:cNvSpPr/>
                      <wps:spPr>
                        <a:xfrm>
                          <a:off x="340315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Ovaal 333"/>
                      <wps:cNvSpPr/>
                      <wps:spPr>
                        <a:xfrm>
                          <a:off x="377686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Ovaal 334"/>
                      <wps:cNvSpPr/>
                      <wps:spPr>
                        <a:xfrm>
                          <a:off x="423009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Ovaal 335"/>
                      <wps:cNvSpPr/>
                      <wps:spPr>
                        <a:xfrm>
                          <a:off x="468331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Ovaal 336"/>
                      <wps:cNvSpPr/>
                      <wps:spPr>
                        <a:xfrm>
                          <a:off x="513654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Ovaal 337"/>
                      <wps:cNvSpPr/>
                      <wps:spPr>
                        <a:xfrm>
                          <a:off x="558976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Ovaal 338"/>
                      <wps:cNvSpPr/>
                      <wps:spPr>
                        <a:xfrm>
                          <a:off x="15107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Ovaal 339"/>
                      <wps:cNvSpPr/>
                      <wps:spPr>
                        <a:xfrm>
                          <a:off x="30214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Ovaal 340"/>
                      <wps:cNvSpPr/>
                      <wps:spPr>
                        <a:xfrm>
                          <a:off x="53273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Ovaal 341"/>
                      <wps:cNvSpPr/>
                      <wps:spPr>
                        <a:xfrm>
                          <a:off x="83488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Ovaal 342"/>
                      <wps:cNvSpPr/>
                      <wps:spPr>
                        <a:xfrm>
                          <a:off x="112908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Ovaal 343"/>
                      <wps:cNvSpPr/>
                      <wps:spPr>
                        <a:xfrm>
                          <a:off x="143918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Ovaal 344"/>
                      <wps:cNvSpPr/>
                      <wps:spPr>
                        <a:xfrm>
                          <a:off x="174133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Ovaal 345"/>
                      <wps:cNvSpPr/>
                      <wps:spPr>
                        <a:xfrm>
                          <a:off x="203553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Ovaal 346"/>
                      <wps:cNvSpPr/>
                      <wps:spPr>
                        <a:xfrm>
                          <a:off x="234563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Ovaal 347"/>
                      <wps:cNvSpPr/>
                      <wps:spPr>
                        <a:xfrm>
                          <a:off x="264778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Ovaal 348"/>
                      <wps:cNvSpPr/>
                      <wps:spPr>
                        <a:xfrm>
                          <a:off x="294198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Ovaal 349"/>
                      <wps:cNvSpPr/>
                      <wps:spPr>
                        <a:xfrm>
                          <a:off x="332364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Ovaal 350"/>
                      <wps:cNvSpPr/>
                      <wps:spPr>
                        <a:xfrm>
                          <a:off x="370530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Ovaal 351"/>
                      <wps:cNvSpPr/>
                      <wps:spPr>
                        <a:xfrm>
                          <a:off x="415853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Ovaal 352"/>
                      <wps:cNvSpPr/>
                      <wps:spPr>
                        <a:xfrm>
                          <a:off x="461175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Ovaal 353"/>
                      <wps:cNvSpPr/>
                      <wps:spPr>
                        <a:xfrm>
                          <a:off x="506498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Ovaal 354"/>
                      <wps:cNvSpPr/>
                      <wps:spPr>
                        <a:xfrm>
                          <a:off x="385638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 name="Ovaal 355"/>
                      <wps:cNvSpPr/>
                      <wps:spPr>
                        <a:xfrm>
                          <a:off x="430165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Ovaal 356"/>
                      <wps:cNvSpPr/>
                      <wps:spPr>
                        <a:xfrm>
                          <a:off x="475488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Ovaal 357"/>
                      <wps:cNvSpPr/>
                      <wps:spPr>
                        <a:xfrm>
                          <a:off x="520810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Ovaal 358"/>
                      <wps:cNvSpPr/>
                      <wps:spPr>
                        <a:xfrm>
                          <a:off x="566132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Ovaal 359"/>
                      <wps:cNvSpPr/>
                      <wps:spPr>
                        <a:xfrm>
                          <a:off x="589986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Ovaal 360"/>
                      <wps:cNvSpPr/>
                      <wps:spPr>
                        <a:xfrm>
                          <a:off x="612250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Ovaal 361"/>
                      <wps:cNvSpPr/>
                      <wps:spPr>
                        <a:xfrm>
                          <a:off x="627357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Ovaal 362"/>
                      <wps:cNvSpPr/>
                      <wps:spPr>
                        <a:xfrm>
                          <a:off x="634514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Ovaal 363"/>
                      <wps:cNvSpPr/>
                      <wps:spPr>
                        <a:xfrm>
                          <a:off x="642465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Ovaal 364"/>
                      <wps:cNvSpPr/>
                      <wps:spPr>
                        <a:xfrm>
                          <a:off x="657572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Ovaal 365"/>
                      <wps:cNvSpPr/>
                      <wps:spPr>
                        <a:xfrm>
                          <a:off x="75537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Ovaal 366"/>
                      <wps:cNvSpPr/>
                      <wps:spPr>
                        <a:xfrm>
                          <a:off x="105752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Ovaal 367"/>
                      <wps:cNvSpPr/>
                      <wps:spPr>
                        <a:xfrm>
                          <a:off x="135967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Ovaal 368"/>
                      <wps:cNvSpPr/>
                      <wps:spPr>
                        <a:xfrm>
                          <a:off x="166182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Ovaal 369"/>
                      <wps:cNvSpPr/>
                      <wps:spPr>
                        <a:xfrm>
                          <a:off x="196397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Ovaal 370"/>
                      <wps:cNvSpPr/>
                      <wps:spPr>
                        <a:xfrm>
                          <a:off x="226612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Ovaal 371"/>
                      <wps:cNvSpPr/>
                      <wps:spPr>
                        <a:xfrm>
                          <a:off x="256827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Ovaal 372"/>
                      <wps:cNvSpPr/>
                      <wps:spPr>
                        <a:xfrm>
                          <a:off x="287042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Ovaal 373"/>
                      <wps:cNvSpPr/>
                      <wps:spPr>
                        <a:xfrm>
                          <a:off x="325208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Ovaal 374"/>
                      <wps:cNvSpPr/>
                      <wps:spPr>
                        <a:xfrm>
                          <a:off x="362579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Ovaal 375"/>
                      <wps:cNvSpPr/>
                      <wps:spPr>
                        <a:xfrm>
                          <a:off x="407901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Ovaal 376"/>
                      <wps:cNvSpPr/>
                      <wps:spPr>
                        <a:xfrm>
                          <a:off x="453224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Ovaal 377"/>
                      <wps:cNvSpPr/>
                      <wps:spPr>
                        <a:xfrm>
                          <a:off x="498546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Ovaal 378"/>
                      <wps:cNvSpPr/>
                      <wps:spPr>
                        <a:xfrm>
                          <a:off x="536713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Ovaal 379"/>
                      <wps:cNvSpPr/>
                      <wps:spPr>
                        <a:xfrm>
                          <a:off x="551025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Ovaal 380"/>
                      <wps:cNvSpPr/>
                      <wps:spPr>
                        <a:xfrm>
                          <a:off x="582035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Ovaal 381"/>
                      <wps:cNvSpPr/>
                      <wps:spPr>
                        <a:xfrm>
                          <a:off x="604299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2A348A" id="Groep 293" o:spid="_x0000_s1026" style="position:absolute;margin-left:0;margin-top:683.15pt;width:521.15pt;height:3.4pt;z-index:-251606528;mso-position-horizontal:left;mso-position-horizontal-relative:page;mso-position-vertical-relative:margin" coordsize="6618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">
              <v:oval id="Ovaal 294" o:spid="_x0000_s1027" style="position:absolute;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" fillcolor="#d2091e [3206]" stroked="f" strokeweight="1pt">
                <v:stroke joinstyle="miter"/>
              </v:oval>
              <v:oval id="Ovaal 295" o:spid="_x0000_s1028" style="position:absolute;left:795;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" fillcolor="#d2091e [3206]" stroked="f" strokeweight="1pt">
                <v:stroke joinstyle="miter"/>
              </v:oval>
              <v:oval id="Ovaal 296" o:spid="_x0000_s1029" style="position:absolute;left:222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" fillcolor="#d2091e [3206]" stroked="f" strokeweight="1pt">
                <v:stroke joinstyle="miter"/>
              </v:oval>
              <v:oval id="Ovaal 297" o:spid="_x0000_s1030" style="position:absolute;left:461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" fillcolor="#d2091e [3206]" stroked="f" strokeweight="1pt">
                <v:stroke joinstyle="miter"/>
              </v:oval>
              <v:oval id="Ovaal 298" o:spid="_x0000_s1031" style="position:absolute;left:675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" fillcolor="#d2091e [3206]" stroked="f" strokeweight="1pt">
                <v:stroke joinstyle="miter"/>
              </v:oval>
              <v:oval id="Ovaal 299" o:spid="_x0000_s1032" style="position:absolute;left:985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" fillcolor="#d2091e [3206]" stroked="f" strokeweight="1pt">
                <v:stroke joinstyle="miter"/>
              </v:oval>
              <v:oval id="Ovaal 300" o:spid="_x0000_s1033" style="position:absolute;left:1280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" fillcolor="#d2091e [3206]" stroked="f" strokeweight="1pt">
                <v:stroke joinstyle="miter"/>
              </v:oval>
              <v:oval id="Ovaal 301" o:spid="_x0000_s1034" style="position:absolute;left:1590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" fillcolor="#d2091e [3206]" stroked="f" strokeweight="1pt">
                <v:stroke joinstyle="miter"/>
              </v:oval>
              <v:oval id="Ovaal 302" o:spid="_x0000_s1035" style="position:absolute;left:18924;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" fillcolor="#d2091e [3206]" stroked="f" strokeweight="1pt">
                <v:stroke joinstyle="miter"/>
              </v:oval>
              <v:oval id="Ovaal 303" o:spid="_x0000_s1036" style="position:absolute;left:21866;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" fillcolor="#d2091e [3206]" stroked="f" strokeweight="1pt">
                <v:stroke joinstyle="miter"/>
              </v:oval>
              <v:oval id="Ovaal 304" o:spid="_x0000_s1037" style="position:absolute;left:24967;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" fillcolor="#d2091e [3206]" stroked="f" strokeweight="1pt">
                <v:stroke joinstyle="miter"/>
              </v:oval>
              <v:oval id="Ovaal 305" o:spid="_x0000_s1038" style="position:absolute;left:2798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" fillcolor="#d2091e [3206]" stroked="f" strokeweight="1pt">
                <v:stroke joinstyle="miter"/>
              </v:oval>
              <v:oval id="Ovaal 306" o:spid="_x0000_s1039" style="position:absolute;left:3093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" fillcolor="#d2091e [3206]" stroked="f" strokeweight="1pt">
                <v:stroke joinstyle="miter"/>
              </v:oval>
              <v:oval id="Ovaal 307" o:spid="_x0000_s1040" style="position:absolute;left:3474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" fillcolor="#d2091e [3206]" stroked="f" strokeweight="1pt">
                <v:stroke joinstyle="miter"/>
              </v:oval>
              <v:oval id="Ovaal 308" o:spid="_x0000_s1041" style="position:absolute;left:3927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" fillcolor="#d2091e [3206]" stroked="f" strokeweight="1pt">
                <v:stroke joinstyle="miter"/>
              </v:oval>
              <v:oval id="Ovaal 309" o:spid="_x0000_s1042" style="position:absolute;left:4381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" fillcolor="#d2091e [3206]" stroked="f" strokeweight="1pt">
                <v:stroke joinstyle="miter"/>
              </v:oval>
              <v:oval id="Ovaal 310" o:spid="_x0000_s1043" style="position:absolute;left:4834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" fillcolor="#d2091e [3206]" stroked="f" strokeweight="1pt">
                <v:stroke joinstyle="miter"/>
              </v:oval>
              <v:oval id="Ovaal 311" o:spid="_x0000_s1044" style="position:absolute;left:3172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" fillcolor="#d2091e [3206]" stroked="f" strokeweight="1pt">
                <v:stroke joinstyle="miter"/>
              </v:oval>
              <v:oval id="Ovaal 312" o:spid="_x0000_s1045" style="position:absolute;left:3554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" fillcolor="#d2091e [3206]" stroked="f" strokeweight="1pt">
                <v:stroke joinstyle="miter"/>
              </v:oval>
              <v:oval id="Ovaal 313" o:spid="_x0000_s1046" style="position:absolute;left:4007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" fillcolor="#d2091e [3206]" stroked="f" strokeweight="1pt">
                <v:stroke joinstyle="miter"/>
              </v:oval>
              <v:oval id="Ovaal 314" o:spid="_x0000_s1047" style="position:absolute;left:4460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" fillcolor="#d2091e [3206]" stroked="f" strokeweight="1pt">
                <v:stroke joinstyle="miter"/>
              </v:oval>
              <v:oval id="Ovaal 315" o:spid="_x0000_s1048" style="position:absolute;left:4913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" fillcolor="#d2091e [3206]" stroked="f" strokeweight="1pt">
                <v:stroke joinstyle="miter"/>
              </v:oval>
              <v:oval id="Ovaal 316" o:spid="_x0000_s1049" style="position:absolute;left:52876;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" fillcolor="#d2091e [3206]" stroked="f" strokeweight="1pt">
                <v:stroke joinstyle="miter"/>
              </v:oval>
              <v:oval id="Ovaal 317" o:spid="_x0000_s1050" style="position:absolute;left:5446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" fillcolor="#d2091e [3206]" stroked="f" strokeweight="1pt">
                <v:stroke joinstyle="miter"/>
              </v:oval>
              <v:oval id="Ovaal 318" o:spid="_x0000_s1051" style="position:absolute;left:5740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" fillcolor="#d2091e [3206]" stroked="f" strokeweight="1pt">
                <v:stroke joinstyle="miter"/>
              </v:oval>
              <v:oval id="Ovaal 319" o:spid="_x0000_s1052" style="position:absolute;left:5971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" fillcolor="#d2091e [3206]" stroked="f" strokeweight="1pt">
                <v:stroke joinstyle="miter"/>
              </v:oval>
              <v:oval id="Ovaal 320" o:spid="_x0000_s1053" style="position:absolute;left:6194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" fillcolor="#d2091e [3206]" stroked="f" strokeweight="1pt">
                <v:stroke joinstyle="miter"/>
              </v:oval>
              <v:oval id="Ovaal 321" o:spid="_x0000_s1054" style="position:absolute;left:64962;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" fillcolor="#d2091e [3206]" stroked="f" strokeweight="1pt">
                <v:stroke joinstyle="miter"/>
              </v:oval>
              <v:oval id="Ovaal 322" o:spid="_x0000_s1055" style="position:absolute;left:3737;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" fillcolor="#d2091e [3206]" stroked="f" strokeweight="1pt">
                <v:stroke joinstyle="miter"/>
              </v:oval>
              <v:oval id="Ovaal 323" o:spid="_x0000_s1056" style="position:absolute;left:604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" fillcolor="#d2091e [3206]" stroked="f" strokeweight="1pt">
                <v:stroke joinstyle="miter"/>
              </v:oval>
              <v:oval id="Ovaal 324" o:spid="_x0000_s1057" style="position:absolute;left:906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" fillcolor="#d2091e [3206]" stroked="f" strokeweight="1pt">
                <v:stroke joinstyle="miter"/>
              </v:oval>
              <v:oval id="Ovaal 325" o:spid="_x0000_s1058" style="position:absolute;left:1208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" fillcolor="#d2091e [3206]" stroked="f" strokeweight="1pt">
                <v:stroke joinstyle="miter"/>
              </v:oval>
              <v:oval id="Ovaal 326" o:spid="_x0000_s1059" style="position:absolute;left:1510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" fillcolor="#d2091e [3206]" stroked="f" strokeweight="1pt">
                <v:stroke joinstyle="miter"/>
              </v:oval>
              <v:oval id="Ovaal 327" o:spid="_x0000_s1060" style="position:absolute;left:1812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" fillcolor="#d2091e [3206]" stroked="f" strokeweight="1pt">
                <v:stroke joinstyle="miter"/>
              </v:oval>
              <v:oval id="Ovaal 328" o:spid="_x0000_s1061" style="position:absolute;left:2115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" fillcolor="#d2091e [3206]" stroked="f" strokeweight="1pt">
                <v:stroke joinstyle="miter"/>
              </v:oval>
              <v:oval id="Ovaal 329" o:spid="_x0000_s1062" style="position:absolute;left:2425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" fillcolor="#d2091e [3206]" stroked="f" strokeweight="1pt">
                <v:stroke joinstyle="miter"/>
              </v:oval>
              <v:oval id="Ovaal 330" o:spid="_x0000_s1063" style="position:absolute;left:2719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" fillcolor="#d2091e [3206]" stroked="f" strokeweight="1pt">
                <v:stroke joinstyle="miter"/>
              </v:oval>
              <v:oval id="Ovaal 331" o:spid="_x0000_s1064" style="position:absolute;left:3021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" fillcolor="#d2091e [3206]" stroked="f" strokeweight="1pt">
                <v:stroke joinstyle="miter"/>
              </v:oval>
              <v:oval id="Ovaal 332" o:spid="_x0000_s1065" style="position:absolute;left:3403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" fillcolor="#d2091e [3206]" stroked="f" strokeweight="1pt">
                <v:stroke joinstyle="miter"/>
              </v:oval>
              <v:oval id="Ovaal 333" o:spid="_x0000_s1066" style="position:absolute;left:3776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" fillcolor="#d2091e [3206]" stroked="f" strokeweight="1pt">
                <v:stroke joinstyle="miter"/>
              </v:oval>
              <v:oval id="Ovaal 334" o:spid="_x0000_s1067" style="position:absolute;left:4230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" fillcolor="#d2091e [3206]" stroked="f" strokeweight="1pt">
                <v:stroke joinstyle="miter"/>
              </v:oval>
              <v:oval id="Ovaal 335" o:spid="_x0000_s1068" style="position:absolute;left:4683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" fillcolor="#d2091e [3206]" stroked="f" strokeweight="1pt">
                <v:stroke joinstyle="miter"/>
              </v:oval>
              <v:oval id="Ovaal 336" o:spid="_x0000_s1069" style="position:absolute;left:5136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" fillcolor="#d2091e [3206]" stroked="f" strokeweight="1pt">
                <v:stroke joinstyle="miter"/>
              </v:oval>
              <v:oval id="Ovaal 337" o:spid="_x0000_s1070" style="position:absolute;left:5589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" fillcolor="#d2091e [3206]" stroked="f" strokeweight="1pt">
                <v:stroke joinstyle="miter"/>
              </v:oval>
              <v:oval id="Ovaal 338" o:spid="_x0000_s1071" style="position:absolute;left:151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" fillcolor="#d2091e [3206]" stroked="f" strokeweight="1pt">
                <v:stroke joinstyle="miter"/>
              </v:oval>
              <v:oval id="Ovaal 339" o:spid="_x0000_s1072" style="position:absolute;left:302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" fillcolor="#d2091e [3206]" stroked="f" strokeweight="1pt">
                <v:stroke joinstyle="miter"/>
              </v:oval>
              <v:oval id="Ovaal 340" o:spid="_x0000_s1073" style="position:absolute;left:532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" fillcolor="#d2091e [3206]" stroked="f" strokeweight="1pt">
                <v:stroke joinstyle="miter"/>
              </v:oval>
              <v:oval id="Ovaal 341" o:spid="_x0000_s1074" style="position:absolute;left:834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" fillcolor="#d2091e [3206]" stroked="f" strokeweight="1pt">
                <v:stroke joinstyle="miter"/>
              </v:oval>
              <v:oval id="Ovaal 342" o:spid="_x0000_s1075" style="position:absolute;left:1129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" fillcolor="#d2091e [3206]" stroked="f" strokeweight="1pt">
                <v:stroke joinstyle="miter"/>
              </v:oval>
              <v:oval id="Ovaal 343" o:spid="_x0000_s1076" style="position:absolute;left:1439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" fillcolor="#d2091e [3206]" stroked="f" strokeweight="1pt">
                <v:stroke joinstyle="miter"/>
              </v:oval>
              <v:oval id="Ovaal 344" o:spid="_x0000_s1077" style="position:absolute;left:1741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" fillcolor="#d2091e [3206]" stroked="f" strokeweight="1pt">
                <v:stroke joinstyle="miter"/>
              </v:oval>
              <v:oval id="Ovaal 345" o:spid="_x0000_s1078" style="position:absolute;left:2035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" fillcolor="#d2091e [3206]" stroked="f" strokeweight="1pt">
                <v:stroke joinstyle="miter"/>
              </v:oval>
              <v:oval id="Ovaal 346" o:spid="_x0000_s1079" style="position:absolute;left:2345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" fillcolor="#d2091e [3206]" stroked="f" strokeweight="1pt">
                <v:stroke joinstyle="miter"/>
              </v:oval>
              <v:oval id="Ovaal 347" o:spid="_x0000_s1080" style="position:absolute;left:2647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" fillcolor="#d2091e [3206]" stroked="f" strokeweight="1pt">
                <v:stroke joinstyle="miter"/>
              </v:oval>
              <v:oval id="Ovaal 348" o:spid="_x0000_s1081" style="position:absolute;left:2941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" fillcolor="#d2091e [3206]" stroked="f" strokeweight="1pt">
                <v:stroke joinstyle="miter"/>
              </v:oval>
              <v:oval id="Ovaal 349" o:spid="_x0000_s1082" style="position:absolute;left:3323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" fillcolor="#d2091e [3206]" stroked="f" strokeweight="1pt">
                <v:stroke joinstyle="miter"/>
              </v:oval>
              <v:oval id="Ovaal 350" o:spid="_x0000_s1083" style="position:absolute;left:3705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" fillcolor="#d2091e [3206]" stroked="f" strokeweight="1pt">
                <v:stroke joinstyle="miter"/>
              </v:oval>
              <v:oval id="Ovaal 351" o:spid="_x0000_s1084" style="position:absolute;left:4158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" fillcolor="#d2091e [3206]" stroked="f" strokeweight="1pt">
                <v:stroke joinstyle="miter"/>
              </v:oval>
              <v:oval id="Ovaal 352" o:spid="_x0000_s1085" style="position:absolute;left:4611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" fillcolor="#d2091e [3206]" stroked="f" strokeweight="1pt">
                <v:stroke joinstyle="miter"/>
              </v:oval>
              <v:oval id="Ovaal 353" o:spid="_x0000_s1086" style="position:absolute;left:5064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" fillcolor="#d2091e [3206]" stroked="f" strokeweight="1pt">
                <v:stroke joinstyle="miter"/>
              </v:oval>
              <v:oval id="Ovaal 354" o:spid="_x0000_s1087" style="position:absolute;left:3856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" fillcolor="#d2091e [3206]" stroked="f" strokeweight="1pt">
                <v:stroke joinstyle="miter"/>
              </v:oval>
              <v:oval id="Ovaal 355" o:spid="_x0000_s1088" style="position:absolute;left:4301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" fillcolor="#d2091e [3206]" stroked="f" strokeweight="1pt">
                <v:stroke joinstyle="miter"/>
              </v:oval>
              <v:oval id="Ovaal 356" o:spid="_x0000_s1089" style="position:absolute;left:4754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" fillcolor="#d2091e [3206]" stroked="f" strokeweight="1pt">
                <v:stroke joinstyle="miter"/>
              </v:oval>
              <v:oval id="Ovaal 357" o:spid="_x0000_s1090" style="position:absolute;left:520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" fillcolor="#d2091e [3206]" stroked="f" strokeweight="1pt">
                <v:stroke joinstyle="miter"/>
              </v:oval>
              <v:oval id="Ovaal 358" o:spid="_x0000_s1091" style="position:absolute;left:5661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" fillcolor="#d2091e [3206]" stroked="f" strokeweight="1pt">
                <v:stroke joinstyle="miter"/>
              </v:oval>
              <v:oval id="Ovaal 359" o:spid="_x0000_s1092" style="position:absolute;left:5899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" fillcolor="#d2091e [3206]" stroked="f" strokeweight="1pt">
                <v:stroke joinstyle="miter"/>
              </v:oval>
              <v:oval id="Ovaal 360" o:spid="_x0000_s1093" style="position:absolute;left:61225;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" fillcolor="#d2091e [3206]" stroked="f" strokeweight="1pt">
                <v:stroke joinstyle="miter"/>
              </v:oval>
              <v:oval id="Ovaal 361" o:spid="_x0000_s1094" style="position:absolute;left:6273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" fillcolor="#d2091e [3206]" stroked="f" strokeweight="1pt">
                <v:stroke joinstyle="miter"/>
              </v:oval>
              <v:oval id="Ovaal 362" o:spid="_x0000_s1095" style="position:absolute;left:6345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" fillcolor="#d2091e [3206]" stroked="f" strokeweight="1pt">
                <v:stroke joinstyle="miter"/>
              </v:oval>
              <v:oval id="Ovaal 363" o:spid="_x0000_s1096" style="position:absolute;left:6424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" fillcolor="#d2091e [3206]" stroked="f" strokeweight="1pt">
                <v:stroke joinstyle="miter"/>
              </v:oval>
              <v:oval id="Ovaal 364" o:spid="_x0000_s1097" style="position:absolute;left:6575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" fillcolor="#d2091e [3206]" stroked="f" strokeweight="1pt">
                <v:stroke joinstyle="miter"/>
              </v:oval>
              <v:oval id="Ovaal 365" o:spid="_x0000_s1098" style="position:absolute;left:755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" fillcolor="#d2091e [3206]" stroked="f" strokeweight="1pt">
                <v:stroke joinstyle="miter"/>
              </v:oval>
              <v:oval id="Ovaal 366" o:spid="_x0000_s1099" style="position:absolute;left:1057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" fillcolor="#d2091e [3206]" stroked="f" strokeweight="1pt">
                <v:stroke joinstyle="miter"/>
              </v:oval>
              <v:oval id="Ovaal 367" o:spid="_x0000_s1100" style="position:absolute;left:1359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" fillcolor="#d2091e [3206]" stroked="f" strokeweight="1pt">
                <v:stroke joinstyle="miter"/>
              </v:oval>
              <v:oval id="Ovaal 368" o:spid="_x0000_s1101" style="position:absolute;left:1661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" fillcolor="#d2091e [3206]" stroked="f" strokeweight="1pt">
                <v:stroke joinstyle="miter"/>
              </v:oval>
              <v:oval id="Ovaal 369" o:spid="_x0000_s1102" style="position:absolute;left:1963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" fillcolor="#d2091e [3206]" stroked="f" strokeweight="1pt">
                <v:stroke joinstyle="miter"/>
              </v:oval>
              <v:oval id="Ovaal 370" o:spid="_x0000_s1103" style="position:absolute;left:2266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" fillcolor="#d2091e [3206]" stroked="f" strokeweight="1pt">
                <v:stroke joinstyle="miter"/>
              </v:oval>
              <v:oval id="Ovaal 371" o:spid="_x0000_s1104" style="position:absolute;left:2568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" fillcolor="#d2091e [3206]" stroked="f" strokeweight="1pt">
                <v:stroke joinstyle="miter"/>
              </v:oval>
              <v:oval id="Ovaal 372" o:spid="_x0000_s1105" style="position:absolute;left:2870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" fillcolor="#d2091e [3206]" stroked="f" strokeweight="1pt">
                <v:stroke joinstyle="miter"/>
              </v:oval>
              <v:oval id="Ovaal 373" o:spid="_x0000_s1106" style="position:absolute;left:3252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" fillcolor="#d2091e [3206]" stroked="f" strokeweight="1pt">
                <v:stroke joinstyle="miter"/>
              </v:oval>
              <v:oval id="Ovaal 374" o:spid="_x0000_s1107" style="position:absolute;left:3625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" fillcolor="#d2091e [3206]" stroked="f" strokeweight="1pt">
                <v:stroke joinstyle="miter"/>
              </v:oval>
              <v:oval id="Ovaal 375" o:spid="_x0000_s1108" style="position:absolute;left:4079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" fillcolor="#d2091e [3206]" stroked="f" strokeweight="1pt">
                <v:stroke joinstyle="miter"/>
              </v:oval>
              <v:oval id="Ovaal 376" o:spid="_x0000_s1109" style="position:absolute;left:4532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" fillcolor="#d2091e [3206]" stroked="f" strokeweight="1pt">
                <v:stroke joinstyle="miter"/>
              </v:oval>
              <v:oval id="Ovaal 377" o:spid="_x0000_s1110" style="position:absolute;left:4985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" fillcolor="#d2091e [3206]" stroked="f" strokeweight="1pt">
                <v:stroke joinstyle="miter"/>
              </v:oval>
              <v:oval id="Ovaal 378" o:spid="_x0000_s1111" style="position:absolute;left:5367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" fillcolor="#d2091e [3206]" stroked="f" strokeweight="1pt">
                <v:stroke joinstyle="miter"/>
              </v:oval>
              <v:oval id="Ovaal 379" o:spid="_x0000_s1112" style="position:absolute;left:5510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" fillcolor="#d2091e [3206]" stroked="f" strokeweight="1pt">
                <v:stroke joinstyle="miter"/>
              </v:oval>
              <v:oval id="Ovaal 380" o:spid="_x0000_s1113" style="position:absolute;left:5820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" fillcolor="#d2091e [3206]" stroked="f" strokeweight="1pt">
                <v:stroke joinstyle="miter"/>
              </v:oval>
              <v:oval id="Ovaal 381" o:spid="_x0000_s1114" style="position:absolute;left:6042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" fillcolor="#d2091e [3206]" stroked="f" strokeweight="1pt">
                <v:stroke joinstyle="miter"/>
              </v:oval>
              <w10:wrap anchorx="page" anchory="margin"/>
            </v:group>
          </w:pict>
        </mc:Fallback>
      </mc:AlternateContent>
    </w:r>
    <w:r w:rsidR="00A043FF">
      <w:rPr>
        <w:noProof/>
      </w:rPr>
      <mc:AlternateContent>
        <mc:Choice Requires="wps">
          <w:drawing>
            <wp:anchor distT="0" distB="0" distL="114300" distR="114300" simplePos="0" relativeHeight="251658240" behindDoc="0" locked="0" layoutInCell="1" allowOverlap="1" wp14:anchorId="2E7143AC" wp14:editId="4A3DDFB8">
              <wp:simplePos x="0" y="0"/>
              <wp:positionH relativeFrom="page">
                <wp:posOffset>6623685</wp:posOffset>
              </wp:positionH>
              <wp:positionV relativeFrom="margin">
                <wp:posOffset>8677910</wp:posOffset>
              </wp:positionV>
              <wp:extent cx="936710" cy="935990"/>
              <wp:effectExtent l="0" t="0" r="0" b="0"/>
              <wp:wrapNone/>
              <wp:docPr id="3" name="Vrije vorm: vorm 3"/>
              <wp:cNvGraphicFramePr/>
              <a:graphic xmlns:a="http://schemas.openxmlformats.org/drawingml/2006/main">
                <a:graphicData uri="http://schemas.microsoft.com/office/word/2010/wordprocessingShape">
                  <wps:wsp>
                    <wps:cNvSpPr/>
                    <wps:spPr>
                      <a:xfrm>
                        <a:off x="0" y="0"/>
                        <a:ext cx="936625" cy="935990"/>
                      </a:xfrm>
                      <a:custGeom>
                        <a:avLst/>
                        <a:gdLst>
                          <a:gd name="connsiteX0" fmla="*/ 0 w 936550"/>
                          <a:gd name="connsiteY0" fmla="*/ 0 h 936423"/>
                          <a:gd name="connsiteX1" fmla="*/ 0 w 936550"/>
                          <a:gd name="connsiteY1" fmla="*/ 936423 h 936423"/>
                          <a:gd name="connsiteX2" fmla="*/ 936551 w 936550"/>
                          <a:gd name="connsiteY2" fmla="*/ 936423 h 936423"/>
                          <a:gd name="connsiteX3" fmla="*/ 0 w 936550"/>
                          <a:gd name="connsiteY3" fmla="*/ 0 h 936423"/>
                        </a:gdLst>
                        <a:ahLst/>
                        <a:cxnLst>
                          <a:cxn ang="0">
                            <a:pos x="connsiteX0" y="connsiteY0"/>
                          </a:cxn>
                          <a:cxn ang="0">
                            <a:pos x="connsiteX1" y="connsiteY1"/>
                          </a:cxn>
                          <a:cxn ang="0">
                            <a:pos x="connsiteX2" y="connsiteY2"/>
                          </a:cxn>
                          <a:cxn ang="0">
                            <a:pos x="connsiteX3" y="connsiteY3"/>
                          </a:cxn>
                        </a:cxnLst>
                        <a:rect l="l" t="t" r="r" b="b"/>
                        <a:pathLst>
                          <a:path w="936550" h="936423">
                            <a:moveTo>
                              <a:pt x="0" y="0"/>
                            </a:moveTo>
                            <a:lnTo>
                              <a:pt x="0" y="936423"/>
                            </a:lnTo>
                            <a:lnTo>
                              <a:pt x="936551" y="936423"/>
                            </a:lnTo>
                            <a:lnTo>
                              <a:pt x="0" y="0"/>
                            </a:lnTo>
                            <a:close/>
                          </a:path>
                        </a:pathLst>
                      </a:custGeom>
                      <a:solidFill>
                        <a:schemeClr val="accent4"/>
                      </a:solidFill>
                      <a:ln w="12695" cap="flat">
                        <a:noFill/>
                        <a:prstDash val="solid"/>
                        <a:miter/>
                      </a:ln>
                    </wps:spPr>
                    <wps:txbx>
                      <w:txbxContent>
                        <w:p w14:paraId="3E24D410" w14:textId="07EB0105" w:rsidR="00A043FF" w:rsidRPr="00A043FF" w:rsidRDefault="00A043FF" w:rsidP="00242227">
                          <w:pPr>
                            <w:pStyle w:val="Dunpagnr"/>
                          </w:pPr>
                          <w:r w:rsidRPr="00A043FF">
                            <w:fldChar w:fldCharType="begin"/>
                          </w:r>
                          <w:r w:rsidRPr="00A043FF">
                            <w:instrText xml:space="preserve"> PAGE   \* MERGEFORMAT </w:instrText>
                          </w:r>
                          <w:r w:rsidRPr="00A043FF">
                            <w:fldChar w:fldCharType="separate"/>
                          </w:r>
                          <w:r w:rsidRPr="00A043FF">
                            <w:rPr>
                              <w:noProof/>
                            </w:rPr>
                            <w:t>2</w:t>
                          </w:r>
                          <w:r w:rsidRPr="00A043FF">
                            <w:fldChar w:fldCharType="end"/>
                          </w:r>
                          <w:r w:rsidR="0078522A">
                            <w:t>/</w:t>
                          </w:r>
                          <w:fldSimple w:instr=" NUMPAGES   \* MERGEFORMAT ">
                            <w:r w:rsidR="0078522A">
                              <w:rPr>
                                <w:noProof/>
                              </w:rPr>
                              <w:t>3</w:t>
                            </w:r>
                          </w:fldSimple>
                        </w:p>
                      </w:txbxContent>
                    </wps:txbx>
                    <wps:bodyPr rot="0" spcFirstLastPara="0" vert="horz" wrap="square" lIns="180000" tIns="180000" rIns="0" bIns="0" numCol="1" spcCol="0" rtlCol="0" fromWordArt="0" anchor="ctr" anchorCtr="0" forceAA="0" compatLnSpc="1">
                      <a:prstTxWarp prst="textNoShape">
                        <a:avLst/>
                      </a:prstTxWarp>
                      <a:noAutofit/>
                    </wps:bodyPr>
                  </wps:wsp>
                </a:graphicData>
              </a:graphic>
            </wp:anchor>
          </w:drawing>
        </mc:Choice>
        <mc:Fallback>
          <w:pict>
            <v:shape w14:anchorId="2E7143AC" id="Vrije vorm: vorm 3" o:spid="_x0000_s1026" style="position:absolute;margin-left:521.55pt;margin-top:683.3pt;width:73.75pt;height:73.7pt;z-index:251658240;visibility:visible;mso-wrap-style:square;mso-wrap-distance-left:9pt;mso-wrap-distance-top:0;mso-wrap-distance-right:9pt;mso-wrap-distance-bottom:0;mso-position-horizontal:absolute;mso-position-horizontal-relative:page;mso-position-vertical:absolute;mso-position-vertical-relative:margin;v-text-anchor:middle" coordsize="936550,9364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" adj="-11796480,,5400" path="m,l,936423r936551,l,xe" fillcolor="#b3c9dc [3207]" stroked="f" strokeweight=".35264mm">
              <v:stroke joinstyle="miter"/>
              <v:formulas/>
              <v:path arrowok="t" o:connecttype="custom" o:connectlocs="0,0;0,935990;936626,935990;0,0" o:connectangles="0,0,0,0" textboxrect="0,0,936550,936423"/>
              <v:textbox inset="5mm,5mm,0,0">
                <w:txbxContent>
                  <w:p w14:paraId="3E24D410" w14:textId="07EB0105" w:rsidR="00A043FF" w:rsidRPr="00A043FF" w:rsidRDefault="00A043FF" w:rsidP="00242227">
                    <w:pPr>
                      <w:pStyle w:val="Dunpagnr"/>
                    </w:pPr>
                    <w:r w:rsidRPr="00A043FF">
                      <w:fldChar w:fldCharType="begin"/>
                    </w:r>
                    <w:r w:rsidRPr="00A043FF">
                      <w:instrText xml:space="preserve"> PAGE   \* MERGEFORMAT </w:instrText>
                    </w:r>
                    <w:r w:rsidRPr="00A043FF">
                      <w:fldChar w:fldCharType="separate"/>
                    </w:r>
                    <w:r w:rsidRPr="00A043FF">
                      <w:rPr>
                        <w:noProof/>
                      </w:rPr>
                      <w:t>2</w:t>
                    </w:r>
                    <w:r w:rsidRPr="00A043FF">
                      <w:fldChar w:fldCharType="end"/>
                    </w:r>
                    <w:r w:rsidR="0078522A">
                      <w:t>/</w:t>
                    </w:r>
                    <w:fldSimple w:instr=" NUMPAGES   \* MERGEFORMAT ">
                      <w:r w:rsidR="0078522A">
                        <w:rPr>
                          <w:noProof/>
                        </w:rPr>
                        <w:t>3</w:t>
                      </w:r>
                    </w:fldSimple>
                  </w:p>
                </w:txbxContent>
              </v:textbox>
              <w10:wrap anchorx="page"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4649" w14:textId="71C5B55E" w:rsidR="00F678E6" w:rsidRDefault="00F678E6">
    <w:pPr>
      <w:pStyle w:val="Voettekst"/>
    </w:pPr>
    <w:r>
      <w:rPr>
        <w:noProof/>
      </w:rPr>
      <w:drawing>
        <wp:anchor distT="0" distB="0" distL="114300" distR="114300" simplePos="0" relativeHeight="251658246" behindDoc="1" locked="0" layoutInCell="1" allowOverlap="1" wp14:anchorId="288E4D70" wp14:editId="763D9561">
          <wp:simplePos x="0" y="0"/>
          <wp:positionH relativeFrom="page">
            <wp:posOffset>723900</wp:posOffset>
          </wp:positionH>
          <wp:positionV relativeFrom="page">
            <wp:posOffset>9001125</wp:posOffset>
          </wp:positionV>
          <wp:extent cx="1980000" cy="327600"/>
          <wp:effectExtent l="0" t="0" r="1270" b="0"/>
          <wp:wrapNone/>
          <wp:docPr id="281" name="Graphic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pic:cNvPicPr/>
                </pic:nvPicPr>
                <pic:blipFill>
                  <a:blip r:embed="rId1">
                    <a:extLst>
                      <a:ext uri="{28A0092B-C50C-407E-A947-70E740481C1C}">
                        <a14:useLocalDpi xmlns:a14="http://schemas.microsoft.com/office/drawing/2010/main" val="0"/>
                      </a:ext>
                    </a:extLst>
                  </a:blip>
                  <a:stretch>
                    <a:fillRect/>
                  </a:stretch>
                </pic:blipFill>
                <pic:spPr>
                  <a:xfrm>
                    <a:off x="0" y="0"/>
                    <a:ext cx="1980000" cy="327600"/>
                  </a:xfrm>
                  <a:prstGeom prst="rect">
                    <a:avLst/>
                  </a:prstGeom>
                </pic:spPr>
              </pic:pic>
            </a:graphicData>
          </a:graphic>
          <wp14:sizeRelH relativeFrom="margin">
            <wp14:pctWidth>0</wp14:pctWidth>
          </wp14:sizeRelH>
          <wp14:sizeRelV relativeFrom="margin">
            <wp14:pctHeight>0</wp14:pctHeight>
          </wp14:sizeRelV>
        </wp:anchor>
      </w:drawing>
    </w:r>
    <w:r w:rsidR="0078522A">
      <w:tab/>
    </w:r>
    <w:r w:rsidR="0078522A">
      <w:tab/>
    </w:r>
    <w:r w:rsidR="0078522A">
      <w:fldChar w:fldCharType="begin"/>
    </w:r>
    <w:r w:rsidR="0078522A">
      <w:instrText xml:space="preserve"> PAGE   \* MERGEFORMAT </w:instrText>
    </w:r>
    <w:r w:rsidR="0078522A">
      <w:fldChar w:fldCharType="separate"/>
    </w:r>
    <w:r w:rsidR="0078522A">
      <w:rPr>
        <w:noProof/>
      </w:rPr>
      <w:t>3</w:t>
    </w:r>
    <w:r w:rsidR="0078522A">
      <w:fldChar w:fldCharType="end"/>
    </w:r>
    <w:r w:rsidR="0078522A">
      <w:t>/</w:t>
    </w:r>
    <w:fldSimple w:instr=" NUMPAGES   \* MERGEFORMAT ">
      <w:r w:rsidR="0078522A">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4CB3C" w14:textId="77777777" w:rsidR="00FB7213" w:rsidRDefault="00FB7213" w:rsidP="00A043FF">
      <w:pPr>
        <w:spacing w:line="240" w:lineRule="auto"/>
      </w:pPr>
      <w:r>
        <w:separator/>
      </w:r>
    </w:p>
  </w:footnote>
  <w:footnote w:type="continuationSeparator" w:id="0">
    <w:p w14:paraId="1C90B8A3" w14:textId="77777777" w:rsidR="00FB7213" w:rsidRDefault="00FB7213" w:rsidP="00A043FF">
      <w:pPr>
        <w:spacing w:line="240" w:lineRule="auto"/>
      </w:pPr>
      <w:r>
        <w:continuationSeparator/>
      </w:r>
    </w:p>
  </w:footnote>
  <w:footnote w:type="continuationNotice" w:id="1">
    <w:p w14:paraId="0B68C71C" w14:textId="77777777" w:rsidR="00FB7213" w:rsidRDefault="00FB72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3096" w14:textId="77777777" w:rsidR="00CF1857" w:rsidRDefault="00CF1857">
    <w:pPr>
      <w:pStyle w:val="Koptekst"/>
    </w:pPr>
    <w:r>
      <w:rPr>
        <w:noProof/>
      </w:rPr>
      <mc:AlternateContent>
        <mc:Choice Requires="wpg">
          <w:drawing>
            <wp:anchor distT="0" distB="0" distL="114300" distR="114300" simplePos="0" relativeHeight="251658245" behindDoc="1" locked="0" layoutInCell="1" allowOverlap="1" wp14:anchorId="42BC8590" wp14:editId="555CB87B">
              <wp:simplePos x="0" y="0"/>
              <wp:positionH relativeFrom="margin">
                <wp:posOffset>-718820</wp:posOffset>
              </wp:positionH>
              <wp:positionV relativeFrom="margin">
                <wp:posOffset>-144145</wp:posOffset>
              </wp:positionV>
              <wp:extent cx="6618605" cy="43180"/>
              <wp:effectExtent l="0" t="0" r="0" b="0"/>
              <wp:wrapNone/>
              <wp:docPr id="280" name="Groep 280"/>
              <wp:cNvGraphicFramePr/>
              <a:graphic xmlns:a="http://schemas.openxmlformats.org/drawingml/2006/main">
                <a:graphicData uri="http://schemas.microsoft.com/office/word/2010/wordprocessingGroup">
                  <wpg:wgp>
                    <wpg:cNvGrpSpPr/>
                    <wpg:grpSpPr>
                      <a:xfrm>
                        <a:off x="0" y="0"/>
                        <a:ext cx="6618605" cy="43180"/>
                        <a:chOff x="0" y="0"/>
                        <a:chExt cx="6618909" cy="43180"/>
                      </a:xfrm>
                    </wpg:grpSpPr>
                    <wps:wsp>
                      <wps:cNvPr id="178" name="Ovaal 178"/>
                      <wps:cNvSpPr/>
                      <wps:spPr>
                        <a:xfrm>
                          <a:off x="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Ovaal 179"/>
                      <wps:cNvSpPr/>
                      <wps:spPr>
                        <a:xfrm>
                          <a:off x="7951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Ovaal 180"/>
                      <wps:cNvSpPr/>
                      <wps:spPr>
                        <a:xfrm>
                          <a:off x="22263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Ovaal 181"/>
                      <wps:cNvSpPr/>
                      <wps:spPr>
                        <a:xfrm>
                          <a:off x="46117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Ovaal 182"/>
                      <wps:cNvSpPr/>
                      <wps:spPr>
                        <a:xfrm>
                          <a:off x="67586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Ovaal 183"/>
                      <wps:cNvSpPr/>
                      <wps:spPr>
                        <a:xfrm>
                          <a:off x="98596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Ovaal 184"/>
                      <wps:cNvSpPr/>
                      <wps:spPr>
                        <a:xfrm>
                          <a:off x="128016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Ovaal 185"/>
                      <wps:cNvSpPr/>
                      <wps:spPr>
                        <a:xfrm>
                          <a:off x="159026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Ovaal 186"/>
                      <wps:cNvSpPr/>
                      <wps:spPr>
                        <a:xfrm>
                          <a:off x="189241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Ovaal 187"/>
                      <wps:cNvSpPr/>
                      <wps:spPr>
                        <a:xfrm>
                          <a:off x="218660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Ovaal 188"/>
                      <wps:cNvSpPr/>
                      <wps:spPr>
                        <a:xfrm>
                          <a:off x="249670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Ovaal 189"/>
                      <wps:cNvSpPr/>
                      <wps:spPr>
                        <a:xfrm>
                          <a:off x="279885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Ovaal 190"/>
                      <wps:cNvSpPr/>
                      <wps:spPr>
                        <a:xfrm>
                          <a:off x="309305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Ovaal 191"/>
                      <wps:cNvSpPr/>
                      <wps:spPr>
                        <a:xfrm>
                          <a:off x="347472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Ovaal 192"/>
                      <wps:cNvSpPr/>
                      <wps:spPr>
                        <a:xfrm>
                          <a:off x="392794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Ovaal 193"/>
                      <wps:cNvSpPr/>
                      <wps:spPr>
                        <a:xfrm>
                          <a:off x="438116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Ovaal 194"/>
                      <wps:cNvSpPr/>
                      <wps:spPr>
                        <a:xfrm>
                          <a:off x="483439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Ovaal 195"/>
                      <wps:cNvSpPr/>
                      <wps:spPr>
                        <a:xfrm>
                          <a:off x="317257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Ovaal 196"/>
                      <wps:cNvSpPr/>
                      <wps:spPr>
                        <a:xfrm>
                          <a:off x="355423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Ovaal 197"/>
                      <wps:cNvSpPr/>
                      <wps:spPr>
                        <a:xfrm>
                          <a:off x="400745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Ovaal 198"/>
                      <wps:cNvSpPr/>
                      <wps:spPr>
                        <a:xfrm>
                          <a:off x="446068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Ovaal 199"/>
                      <wps:cNvSpPr/>
                      <wps:spPr>
                        <a:xfrm>
                          <a:off x="491390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Ovaal 200"/>
                      <wps:cNvSpPr/>
                      <wps:spPr>
                        <a:xfrm>
                          <a:off x="528761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Ovaal 201"/>
                      <wps:cNvSpPr/>
                      <wps:spPr>
                        <a:xfrm>
                          <a:off x="544664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Ovaal 202"/>
                      <wps:cNvSpPr/>
                      <wps:spPr>
                        <a:xfrm>
                          <a:off x="574084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Ovaal 203"/>
                      <wps:cNvSpPr/>
                      <wps:spPr>
                        <a:xfrm>
                          <a:off x="597142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Ovaal 205"/>
                      <wps:cNvSpPr/>
                      <wps:spPr>
                        <a:xfrm>
                          <a:off x="619406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Ovaal 210"/>
                      <wps:cNvSpPr/>
                      <wps:spPr>
                        <a:xfrm>
                          <a:off x="649621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Ovaal 212"/>
                      <wps:cNvSpPr/>
                      <wps:spPr>
                        <a:xfrm>
                          <a:off x="37371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Ovaal 213"/>
                      <wps:cNvSpPr/>
                      <wps:spPr>
                        <a:xfrm>
                          <a:off x="60429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Ovaal 214"/>
                      <wps:cNvSpPr/>
                      <wps:spPr>
                        <a:xfrm>
                          <a:off x="90644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Ovaal 215"/>
                      <wps:cNvSpPr/>
                      <wps:spPr>
                        <a:xfrm>
                          <a:off x="120859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Ovaal 216"/>
                      <wps:cNvSpPr/>
                      <wps:spPr>
                        <a:xfrm>
                          <a:off x="151074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Ovaal 217"/>
                      <wps:cNvSpPr/>
                      <wps:spPr>
                        <a:xfrm>
                          <a:off x="181289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Ovaal 218"/>
                      <wps:cNvSpPr/>
                      <wps:spPr>
                        <a:xfrm>
                          <a:off x="211504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Ovaal 219"/>
                      <wps:cNvSpPr/>
                      <wps:spPr>
                        <a:xfrm>
                          <a:off x="242514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Ovaal 220"/>
                      <wps:cNvSpPr/>
                      <wps:spPr>
                        <a:xfrm>
                          <a:off x="271934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Ovaal 221"/>
                      <wps:cNvSpPr/>
                      <wps:spPr>
                        <a:xfrm>
                          <a:off x="302149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Ovaal 222"/>
                      <wps:cNvSpPr/>
                      <wps:spPr>
                        <a:xfrm>
                          <a:off x="340315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Ovaal 223"/>
                      <wps:cNvSpPr/>
                      <wps:spPr>
                        <a:xfrm>
                          <a:off x="377686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Ovaal 224"/>
                      <wps:cNvSpPr/>
                      <wps:spPr>
                        <a:xfrm>
                          <a:off x="423009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Ovaal 225"/>
                      <wps:cNvSpPr/>
                      <wps:spPr>
                        <a:xfrm>
                          <a:off x="468331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Ovaal 226"/>
                      <wps:cNvSpPr/>
                      <wps:spPr>
                        <a:xfrm>
                          <a:off x="513654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Ovaal 228"/>
                      <wps:cNvSpPr/>
                      <wps:spPr>
                        <a:xfrm>
                          <a:off x="558976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Ovaal 229"/>
                      <wps:cNvSpPr/>
                      <wps:spPr>
                        <a:xfrm>
                          <a:off x="15107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Ovaal 230"/>
                      <wps:cNvSpPr/>
                      <wps:spPr>
                        <a:xfrm>
                          <a:off x="30214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Ovaal 231"/>
                      <wps:cNvSpPr/>
                      <wps:spPr>
                        <a:xfrm>
                          <a:off x="53273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Ovaal 232"/>
                      <wps:cNvSpPr/>
                      <wps:spPr>
                        <a:xfrm>
                          <a:off x="834887"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Ovaal 233"/>
                      <wps:cNvSpPr/>
                      <wps:spPr>
                        <a:xfrm>
                          <a:off x="112908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Ovaal 234"/>
                      <wps:cNvSpPr/>
                      <wps:spPr>
                        <a:xfrm>
                          <a:off x="143918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Ovaal 235"/>
                      <wps:cNvSpPr/>
                      <wps:spPr>
                        <a:xfrm>
                          <a:off x="174133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Ovaal 236"/>
                      <wps:cNvSpPr/>
                      <wps:spPr>
                        <a:xfrm>
                          <a:off x="203553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Ovaal 237"/>
                      <wps:cNvSpPr/>
                      <wps:spPr>
                        <a:xfrm>
                          <a:off x="234563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Ovaal 238"/>
                      <wps:cNvSpPr/>
                      <wps:spPr>
                        <a:xfrm>
                          <a:off x="264778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Ovaal 239"/>
                      <wps:cNvSpPr/>
                      <wps:spPr>
                        <a:xfrm>
                          <a:off x="294198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Ovaal 240"/>
                      <wps:cNvSpPr/>
                      <wps:spPr>
                        <a:xfrm>
                          <a:off x="332364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Ovaal 241"/>
                      <wps:cNvSpPr/>
                      <wps:spPr>
                        <a:xfrm>
                          <a:off x="370530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Ovaal 242"/>
                      <wps:cNvSpPr/>
                      <wps:spPr>
                        <a:xfrm>
                          <a:off x="415853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Ovaal 243"/>
                      <wps:cNvSpPr/>
                      <wps:spPr>
                        <a:xfrm>
                          <a:off x="461175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Ovaal 244"/>
                      <wps:cNvSpPr/>
                      <wps:spPr>
                        <a:xfrm>
                          <a:off x="506498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Ovaal 246"/>
                      <wps:cNvSpPr/>
                      <wps:spPr>
                        <a:xfrm>
                          <a:off x="385638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Ovaal 247"/>
                      <wps:cNvSpPr/>
                      <wps:spPr>
                        <a:xfrm>
                          <a:off x="4301656"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Ovaal 248"/>
                      <wps:cNvSpPr/>
                      <wps:spPr>
                        <a:xfrm>
                          <a:off x="475488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Ovaal 249"/>
                      <wps:cNvSpPr/>
                      <wps:spPr>
                        <a:xfrm>
                          <a:off x="520810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Ovaal 251"/>
                      <wps:cNvSpPr/>
                      <wps:spPr>
                        <a:xfrm>
                          <a:off x="566132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Ovaal 252"/>
                      <wps:cNvSpPr/>
                      <wps:spPr>
                        <a:xfrm>
                          <a:off x="589986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Ovaal 254"/>
                      <wps:cNvSpPr/>
                      <wps:spPr>
                        <a:xfrm>
                          <a:off x="612250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Ovaal 255"/>
                      <wps:cNvSpPr/>
                      <wps:spPr>
                        <a:xfrm>
                          <a:off x="627357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Ovaal 256"/>
                      <wps:cNvSpPr/>
                      <wps:spPr>
                        <a:xfrm>
                          <a:off x="634514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Ovaal 259"/>
                      <wps:cNvSpPr/>
                      <wps:spPr>
                        <a:xfrm>
                          <a:off x="642465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Ovaal 260"/>
                      <wps:cNvSpPr/>
                      <wps:spPr>
                        <a:xfrm>
                          <a:off x="657572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Ovaal 263"/>
                      <wps:cNvSpPr/>
                      <wps:spPr>
                        <a:xfrm>
                          <a:off x="75537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Ovaal 264"/>
                      <wps:cNvSpPr/>
                      <wps:spPr>
                        <a:xfrm>
                          <a:off x="105752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Ovaal 265"/>
                      <wps:cNvSpPr/>
                      <wps:spPr>
                        <a:xfrm>
                          <a:off x="135967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Ovaal 266"/>
                      <wps:cNvSpPr/>
                      <wps:spPr>
                        <a:xfrm>
                          <a:off x="166182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Ovaal 267"/>
                      <wps:cNvSpPr/>
                      <wps:spPr>
                        <a:xfrm>
                          <a:off x="196397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Ovaal 268"/>
                      <wps:cNvSpPr/>
                      <wps:spPr>
                        <a:xfrm>
                          <a:off x="2266122"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Ovaal 269"/>
                      <wps:cNvSpPr/>
                      <wps:spPr>
                        <a:xfrm>
                          <a:off x="256827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Ovaal 270"/>
                      <wps:cNvSpPr/>
                      <wps:spPr>
                        <a:xfrm>
                          <a:off x="287042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Ovaal 271"/>
                      <wps:cNvSpPr/>
                      <wps:spPr>
                        <a:xfrm>
                          <a:off x="325208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Ovaal 272"/>
                      <wps:cNvSpPr/>
                      <wps:spPr>
                        <a:xfrm>
                          <a:off x="362579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Ovaal 273"/>
                      <wps:cNvSpPr/>
                      <wps:spPr>
                        <a:xfrm>
                          <a:off x="4079019"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Ovaal 274"/>
                      <wps:cNvSpPr/>
                      <wps:spPr>
                        <a:xfrm>
                          <a:off x="4532243"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Ovaal 275"/>
                      <wps:cNvSpPr/>
                      <wps:spPr>
                        <a:xfrm>
                          <a:off x="4985468"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Ovaal 276"/>
                      <wps:cNvSpPr/>
                      <wps:spPr>
                        <a:xfrm>
                          <a:off x="5367130"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Ovaal 277"/>
                      <wps:cNvSpPr/>
                      <wps:spPr>
                        <a:xfrm>
                          <a:off x="5510254"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Ovaal 278"/>
                      <wps:cNvSpPr/>
                      <wps:spPr>
                        <a:xfrm>
                          <a:off x="5820355"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Ovaal 279"/>
                      <wps:cNvSpPr/>
                      <wps:spPr>
                        <a:xfrm>
                          <a:off x="6042991" y="0"/>
                          <a:ext cx="43180" cy="43180"/>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26A18D" id="Groep 280" o:spid="_x0000_s1026" style="position:absolute;margin-left:-56.6pt;margin-top:-11.35pt;width:521.15pt;height:3.4pt;z-index:-251601408;mso-position-horizontal-relative:margin;mso-position-vertical-relative:margin" coordsize="6618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">
              <v:oval id="Ovaal 178" o:spid="_x0000_s1027" style="position:absolute;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" fillcolor="#d2091e [3206]" stroked="f" strokeweight="1pt">
                <v:stroke joinstyle="miter"/>
              </v:oval>
              <v:oval id="Ovaal 179" o:spid="_x0000_s1028" style="position:absolute;left:795;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" fillcolor="#d2091e [3206]" stroked="f" strokeweight="1pt">
                <v:stroke joinstyle="miter"/>
              </v:oval>
              <v:oval id="Ovaal 180" o:spid="_x0000_s1029" style="position:absolute;left:222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" fillcolor="#d2091e [3206]" stroked="f" strokeweight="1pt">
                <v:stroke joinstyle="miter"/>
              </v:oval>
              <v:oval id="Ovaal 181" o:spid="_x0000_s1030" style="position:absolute;left:461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" fillcolor="#d2091e [3206]" stroked="f" strokeweight="1pt">
                <v:stroke joinstyle="miter"/>
              </v:oval>
              <v:oval id="Ovaal 182" o:spid="_x0000_s1031" style="position:absolute;left:675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" fillcolor="#d2091e [3206]" stroked="f" strokeweight="1pt">
                <v:stroke joinstyle="miter"/>
              </v:oval>
              <v:oval id="Ovaal 183" o:spid="_x0000_s1032" style="position:absolute;left:985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" fillcolor="#d2091e [3206]" stroked="f" strokeweight="1pt">
                <v:stroke joinstyle="miter"/>
              </v:oval>
              <v:oval id="Ovaal 184" o:spid="_x0000_s1033" style="position:absolute;left:1280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" fillcolor="#d2091e [3206]" stroked="f" strokeweight="1pt">
                <v:stroke joinstyle="miter"/>
              </v:oval>
              <v:oval id="Ovaal 185" o:spid="_x0000_s1034" style="position:absolute;left:1590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" fillcolor="#d2091e [3206]" stroked="f" strokeweight="1pt">
                <v:stroke joinstyle="miter"/>
              </v:oval>
              <v:oval id="Ovaal 186" o:spid="_x0000_s1035" style="position:absolute;left:18924;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" fillcolor="#d2091e [3206]" stroked="f" strokeweight="1pt">
                <v:stroke joinstyle="miter"/>
              </v:oval>
              <v:oval id="Ovaal 187" o:spid="_x0000_s1036" style="position:absolute;left:21866;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" fillcolor="#d2091e [3206]" stroked="f" strokeweight="1pt">
                <v:stroke joinstyle="miter"/>
              </v:oval>
              <v:oval id="Ovaal 188" o:spid="_x0000_s1037" style="position:absolute;left:24967;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" fillcolor="#d2091e [3206]" stroked="f" strokeweight="1pt">
                <v:stroke joinstyle="miter"/>
              </v:oval>
              <v:oval id="Ovaal 189" o:spid="_x0000_s1038" style="position:absolute;left:2798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" fillcolor="#d2091e [3206]" stroked="f" strokeweight="1pt">
                <v:stroke joinstyle="miter"/>
              </v:oval>
              <v:oval id="Ovaal 190" o:spid="_x0000_s1039" style="position:absolute;left:3093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" fillcolor="#d2091e [3206]" stroked="f" strokeweight="1pt">
                <v:stroke joinstyle="miter"/>
              </v:oval>
              <v:oval id="Ovaal 191" o:spid="_x0000_s1040" style="position:absolute;left:3474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" fillcolor="#d2091e [3206]" stroked="f" strokeweight="1pt">
                <v:stroke joinstyle="miter"/>
              </v:oval>
              <v:oval id="Ovaal 192" o:spid="_x0000_s1041" style="position:absolute;left:3927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" fillcolor="#d2091e [3206]" stroked="f" strokeweight="1pt">
                <v:stroke joinstyle="miter"/>
              </v:oval>
              <v:oval id="Ovaal 193" o:spid="_x0000_s1042" style="position:absolute;left:4381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" fillcolor="#d2091e [3206]" stroked="f" strokeweight="1pt">
                <v:stroke joinstyle="miter"/>
              </v:oval>
              <v:oval id="Ovaal 194" o:spid="_x0000_s1043" style="position:absolute;left:4834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" fillcolor="#d2091e [3206]" stroked="f" strokeweight="1pt">
                <v:stroke joinstyle="miter"/>
              </v:oval>
              <v:oval id="Ovaal 195" o:spid="_x0000_s1044" style="position:absolute;left:3172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" fillcolor="#d2091e [3206]" stroked="f" strokeweight="1pt">
                <v:stroke joinstyle="miter"/>
              </v:oval>
              <v:oval id="Ovaal 196" o:spid="_x0000_s1045" style="position:absolute;left:3554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" fillcolor="#d2091e [3206]" stroked="f" strokeweight="1pt">
                <v:stroke joinstyle="miter"/>
              </v:oval>
              <v:oval id="Ovaal 197" o:spid="_x0000_s1046" style="position:absolute;left:4007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" fillcolor="#d2091e [3206]" stroked="f" strokeweight="1pt">
                <v:stroke joinstyle="miter"/>
              </v:oval>
              <v:oval id="Ovaal 198" o:spid="_x0000_s1047" style="position:absolute;left:4460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" fillcolor="#d2091e [3206]" stroked="f" strokeweight="1pt">
                <v:stroke joinstyle="miter"/>
              </v:oval>
              <v:oval id="Ovaal 199" o:spid="_x0000_s1048" style="position:absolute;left:4913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" fillcolor="#d2091e [3206]" stroked="f" strokeweight="1pt">
                <v:stroke joinstyle="miter"/>
              </v:oval>
              <v:oval id="Ovaal 200" o:spid="_x0000_s1049" style="position:absolute;left:52876;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" fillcolor="#d2091e [3206]" stroked="f" strokeweight="1pt">
                <v:stroke joinstyle="miter"/>
              </v:oval>
              <v:oval id="Ovaal 201" o:spid="_x0000_s1050" style="position:absolute;left:5446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" fillcolor="#d2091e [3206]" stroked="f" strokeweight="1pt">
                <v:stroke joinstyle="miter"/>
              </v:oval>
              <v:oval id="Ovaal 202" o:spid="_x0000_s1051" style="position:absolute;left:5740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" fillcolor="#d2091e [3206]" stroked="f" strokeweight="1pt">
                <v:stroke joinstyle="miter"/>
              </v:oval>
              <v:oval id="Ovaal 203" o:spid="_x0000_s1052" style="position:absolute;left:5971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" fillcolor="#d2091e [3206]" stroked="f" strokeweight="1pt">
                <v:stroke joinstyle="miter"/>
              </v:oval>
              <v:oval id="Ovaal 205" o:spid="_x0000_s1053" style="position:absolute;left:6194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" fillcolor="#d2091e [3206]" stroked="f" strokeweight="1pt">
                <v:stroke joinstyle="miter"/>
              </v:oval>
              <v:oval id="Ovaal 210" o:spid="_x0000_s1054" style="position:absolute;left:64962;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" fillcolor="#d2091e [3206]" stroked="f" strokeweight="1pt">
                <v:stroke joinstyle="miter"/>
              </v:oval>
              <v:oval id="Ovaal 212" o:spid="_x0000_s1055" style="position:absolute;left:3737;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" fillcolor="#d2091e [3206]" stroked="f" strokeweight="1pt">
                <v:stroke joinstyle="miter"/>
              </v:oval>
              <v:oval id="Ovaal 213" o:spid="_x0000_s1056" style="position:absolute;left:604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" fillcolor="#d2091e [3206]" stroked="f" strokeweight="1pt">
                <v:stroke joinstyle="miter"/>
              </v:oval>
              <v:oval id="Ovaal 214" o:spid="_x0000_s1057" style="position:absolute;left:906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" fillcolor="#d2091e [3206]" stroked="f" strokeweight="1pt">
                <v:stroke joinstyle="miter"/>
              </v:oval>
              <v:oval id="Ovaal 215" o:spid="_x0000_s1058" style="position:absolute;left:1208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" fillcolor="#d2091e [3206]" stroked="f" strokeweight="1pt">
                <v:stroke joinstyle="miter"/>
              </v:oval>
              <v:oval id="Ovaal 216" o:spid="_x0000_s1059" style="position:absolute;left:1510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" fillcolor="#d2091e [3206]" stroked="f" strokeweight="1pt">
                <v:stroke joinstyle="miter"/>
              </v:oval>
              <v:oval id="Ovaal 217" o:spid="_x0000_s1060" style="position:absolute;left:1812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" fillcolor="#d2091e [3206]" stroked="f" strokeweight="1pt">
                <v:stroke joinstyle="miter"/>
              </v:oval>
              <v:oval id="Ovaal 218" o:spid="_x0000_s1061" style="position:absolute;left:2115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" fillcolor="#d2091e [3206]" stroked="f" strokeweight="1pt">
                <v:stroke joinstyle="miter"/>
              </v:oval>
              <v:oval id="Ovaal 219" o:spid="_x0000_s1062" style="position:absolute;left:2425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" fillcolor="#d2091e [3206]" stroked="f" strokeweight="1pt">
                <v:stroke joinstyle="miter"/>
              </v:oval>
              <v:oval id="Ovaal 220" o:spid="_x0000_s1063" style="position:absolute;left:2719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" fillcolor="#d2091e [3206]" stroked="f" strokeweight="1pt">
                <v:stroke joinstyle="miter"/>
              </v:oval>
              <v:oval id="Ovaal 221" o:spid="_x0000_s1064" style="position:absolute;left:3021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" fillcolor="#d2091e [3206]" stroked="f" strokeweight="1pt">
                <v:stroke joinstyle="miter"/>
              </v:oval>
              <v:oval id="Ovaal 222" o:spid="_x0000_s1065" style="position:absolute;left:3403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" fillcolor="#d2091e [3206]" stroked="f" strokeweight="1pt">
                <v:stroke joinstyle="miter"/>
              </v:oval>
              <v:oval id="Ovaal 223" o:spid="_x0000_s1066" style="position:absolute;left:3776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" fillcolor="#d2091e [3206]" stroked="f" strokeweight="1pt">
                <v:stroke joinstyle="miter"/>
              </v:oval>
              <v:oval id="Ovaal 224" o:spid="_x0000_s1067" style="position:absolute;left:4230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" fillcolor="#d2091e [3206]" stroked="f" strokeweight="1pt">
                <v:stroke joinstyle="miter"/>
              </v:oval>
              <v:oval id="Ovaal 225" o:spid="_x0000_s1068" style="position:absolute;left:4683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" fillcolor="#d2091e [3206]" stroked="f" strokeweight="1pt">
                <v:stroke joinstyle="miter"/>
              </v:oval>
              <v:oval id="Ovaal 226" o:spid="_x0000_s1069" style="position:absolute;left:5136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" fillcolor="#d2091e [3206]" stroked="f" strokeweight="1pt">
                <v:stroke joinstyle="miter"/>
              </v:oval>
              <v:oval id="Ovaal 228" o:spid="_x0000_s1070" style="position:absolute;left:5589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" fillcolor="#d2091e [3206]" stroked="f" strokeweight="1pt">
                <v:stroke joinstyle="miter"/>
              </v:oval>
              <v:oval id="Ovaal 229" o:spid="_x0000_s1071" style="position:absolute;left:151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" fillcolor="#d2091e [3206]" stroked="f" strokeweight="1pt">
                <v:stroke joinstyle="miter"/>
              </v:oval>
              <v:oval id="Ovaal 230" o:spid="_x0000_s1072" style="position:absolute;left:302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" fillcolor="#d2091e [3206]" stroked="f" strokeweight="1pt">
                <v:stroke joinstyle="miter"/>
              </v:oval>
              <v:oval id="Ovaal 231" o:spid="_x0000_s1073" style="position:absolute;left:532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" fillcolor="#d2091e [3206]" stroked="f" strokeweight="1pt">
                <v:stroke joinstyle="miter"/>
              </v:oval>
              <v:oval id="Ovaal 232" o:spid="_x0000_s1074" style="position:absolute;left:834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" fillcolor="#d2091e [3206]" stroked="f" strokeweight="1pt">
                <v:stroke joinstyle="miter"/>
              </v:oval>
              <v:oval id="Ovaal 233" o:spid="_x0000_s1075" style="position:absolute;left:1129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" fillcolor="#d2091e [3206]" stroked="f" strokeweight="1pt">
                <v:stroke joinstyle="miter"/>
              </v:oval>
              <v:oval id="Ovaal 234" o:spid="_x0000_s1076" style="position:absolute;left:1439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" fillcolor="#d2091e [3206]" stroked="f" strokeweight="1pt">
                <v:stroke joinstyle="miter"/>
              </v:oval>
              <v:oval id="Ovaal 235" o:spid="_x0000_s1077" style="position:absolute;left:1741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" fillcolor="#d2091e [3206]" stroked="f" strokeweight="1pt">
                <v:stroke joinstyle="miter"/>
              </v:oval>
              <v:oval id="Ovaal 236" o:spid="_x0000_s1078" style="position:absolute;left:2035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" fillcolor="#d2091e [3206]" stroked="f" strokeweight="1pt">
                <v:stroke joinstyle="miter"/>
              </v:oval>
              <v:oval id="Ovaal 237" o:spid="_x0000_s1079" style="position:absolute;left:2345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" fillcolor="#d2091e [3206]" stroked="f" strokeweight="1pt">
                <v:stroke joinstyle="miter"/>
              </v:oval>
              <v:oval id="Ovaal 238" o:spid="_x0000_s1080" style="position:absolute;left:2647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" fillcolor="#d2091e [3206]" stroked="f" strokeweight="1pt">
                <v:stroke joinstyle="miter"/>
              </v:oval>
              <v:oval id="Ovaal 239" o:spid="_x0000_s1081" style="position:absolute;left:2941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" fillcolor="#d2091e [3206]" stroked="f" strokeweight="1pt">
                <v:stroke joinstyle="miter"/>
              </v:oval>
              <v:oval id="Ovaal 240" o:spid="_x0000_s1082" style="position:absolute;left:3323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" fillcolor="#d2091e [3206]" stroked="f" strokeweight="1pt">
                <v:stroke joinstyle="miter"/>
              </v:oval>
              <v:oval id="Ovaal 241" o:spid="_x0000_s1083" style="position:absolute;left:3705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" fillcolor="#d2091e [3206]" stroked="f" strokeweight="1pt">
                <v:stroke joinstyle="miter"/>
              </v:oval>
              <v:oval id="Ovaal 242" o:spid="_x0000_s1084" style="position:absolute;left:4158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" fillcolor="#d2091e [3206]" stroked="f" strokeweight="1pt">
                <v:stroke joinstyle="miter"/>
              </v:oval>
              <v:oval id="Ovaal 243" o:spid="_x0000_s1085" style="position:absolute;left:4611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" fillcolor="#d2091e [3206]" stroked="f" strokeweight="1pt">
                <v:stroke joinstyle="miter"/>
              </v:oval>
              <v:oval id="Ovaal 244" o:spid="_x0000_s1086" style="position:absolute;left:5064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" fillcolor="#d2091e [3206]" stroked="f" strokeweight="1pt">
                <v:stroke joinstyle="miter"/>
              </v:oval>
              <v:oval id="Ovaal 246" o:spid="_x0000_s1087" style="position:absolute;left:3856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" fillcolor="#d2091e [3206]" stroked="f" strokeweight="1pt">
                <v:stroke joinstyle="miter"/>
              </v:oval>
              <v:oval id="Ovaal 247" o:spid="_x0000_s1088" style="position:absolute;left:4301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" fillcolor="#d2091e [3206]" stroked="f" strokeweight="1pt">
                <v:stroke joinstyle="miter"/>
              </v:oval>
              <v:oval id="Ovaal 248" o:spid="_x0000_s1089" style="position:absolute;left:4754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" fillcolor="#d2091e [3206]" stroked="f" strokeweight="1pt">
                <v:stroke joinstyle="miter"/>
              </v:oval>
              <v:oval id="Ovaal 249" o:spid="_x0000_s1090" style="position:absolute;left:520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" fillcolor="#d2091e [3206]" stroked="f" strokeweight="1pt">
                <v:stroke joinstyle="miter"/>
              </v:oval>
              <v:oval id="Ovaal 251" o:spid="_x0000_s1091" style="position:absolute;left:5661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" fillcolor="#d2091e [3206]" stroked="f" strokeweight="1pt">
                <v:stroke joinstyle="miter"/>
              </v:oval>
              <v:oval id="Ovaal 252" o:spid="_x0000_s1092" style="position:absolute;left:5899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" fillcolor="#d2091e [3206]" stroked="f" strokeweight="1pt">
                <v:stroke joinstyle="miter"/>
              </v:oval>
              <v:oval id="Ovaal 254" o:spid="_x0000_s1093" style="position:absolute;left:61225;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" fillcolor="#d2091e [3206]" stroked="f" strokeweight="1pt">
                <v:stroke joinstyle="miter"/>
              </v:oval>
              <v:oval id="Ovaal 255" o:spid="_x0000_s1094" style="position:absolute;left:6273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" fillcolor="#d2091e [3206]" stroked="f" strokeweight="1pt">
                <v:stroke joinstyle="miter"/>
              </v:oval>
              <v:oval id="Ovaal 256" o:spid="_x0000_s1095" style="position:absolute;left:6345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" fillcolor="#d2091e [3206]" stroked="f" strokeweight="1pt">
                <v:stroke joinstyle="miter"/>
              </v:oval>
              <v:oval id="Ovaal 259" o:spid="_x0000_s1096" style="position:absolute;left:6424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" fillcolor="#d2091e [3206]" stroked="f" strokeweight="1pt">
                <v:stroke joinstyle="miter"/>
              </v:oval>
              <v:oval id="Ovaal 260" o:spid="_x0000_s1097" style="position:absolute;left:6575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" fillcolor="#d2091e [3206]" stroked="f" strokeweight="1pt">
                <v:stroke joinstyle="miter"/>
              </v:oval>
              <v:oval id="Ovaal 263" o:spid="_x0000_s1098" style="position:absolute;left:755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" fillcolor="#d2091e [3206]" stroked="f" strokeweight="1pt">
                <v:stroke joinstyle="miter"/>
              </v:oval>
              <v:oval id="Ovaal 264" o:spid="_x0000_s1099" style="position:absolute;left:10575;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" fillcolor="#d2091e [3206]" stroked="f" strokeweight="1pt">
                <v:stroke joinstyle="miter"/>
              </v:oval>
              <v:oval id="Ovaal 265" o:spid="_x0000_s1100" style="position:absolute;left:13596;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" fillcolor="#d2091e [3206]" stroked="f" strokeweight="1pt">
                <v:stroke joinstyle="miter"/>
              </v:oval>
              <v:oval id="Ovaal 266" o:spid="_x0000_s1101" style="position:absolute;left:16618;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" fillcolor="#d2091e [3206]" stroked="f" strokeweight="1pt">
                <v:stroke joinstyle="miter"/>
              </v:oval>
              <v:oval id="Ovaal 267" o:spid="_x0000_s1102" style="position:absolute;left:1963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" fillcolor="#d2091e [3206]" stroked="f" strokeweight="1pt">
                <v:stroke joinstyle="miter"/>
              </v:oval>
              <v:oval id="Ovaal 268" o:spid="_x0000_s1103" style="position:absolute;left:2266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" fillcolor="#d2091e [3206]" stroked="f" strokeweight="1pt">
                <v:stroke joinstyle="miter"/>
              </v:oval>
              <v:oval id="Ovaal 269" o:spid="_x0000_s1104" style="position:absolute;left:2568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" fillcolor="#d2091e [3206]" stroked="f" strokeweight="1pt">
                <v:stroke joinstyle="miter"/>
              </v:oval>
              <v:oval id="Ovaal 270" o:spid="_x0000_s1105" style="position:absolute;left:2870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" fillcolor="#d2091e [3206]" stroked="f" strokeweight="1pt">
                <v:stroke joinstyle="miter"/>
              </v:oval>
              <v:oval id="Ovaal 271" o:spid="_x0000_s1106" style="position:absolute;left:32520;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" fillcolor="#d2091e [3206]" stroked="f" strokeweight="1pt">
                <v:stroke joinstyle="miter"/>
              </v:oval>
              <v:oval id="Ovaal 272" o:spid="_x0000_s1107" style="position:absolute;left:36257;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" fillcolor="#d2091e [3206]" stroked="f" strokeweight="1pt">
                <v:stroke joinstyle="miter"/>
              </v:oval>
              <v:oval id="Ovaal 273" o:spid="_x0000_s1108" style="position:absolute;left:4079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" fillcolor="#d2091e [3206]" stroked="f" strokeweight="1pt">
                <v:stroke joinstyle="miter"/>
              </v:oval>
              <v:oval id="Ovaal 274" o:spid="_x0000_s1109" style="position:absolute;left:4532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" fillcolor="#d2091e [3206]" stroked="f" strokeweight="1pt">
                <v:stroke joinstyle="miter"/>
              </v:oval>
              <v:oval id="Ovaal 275" o:spid="_x0000_s1110" style="position:absolute;left:49854;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" fillcolor="#d2091e [3206]" stroked="f" strokeweight="1pt">
                <v:stroke joinstyle="miter"/>
              </v:oval>
              <v:oval id="Ovaal 276" o:spid="_x0000_s1111" style="position:absolute;left:53671;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" fillcolor="#d2091e [3206]" stroked="f" strokeweight="1pt">
                <v:stroke joinstyle="miter"/>
              </v:oval>
              <v:oval id="Ovaal 277" o:spid="_x0000_s1112" style="position:absolute;left:55102;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" fillcolor="#d2091e [3206]" stroked="f" strokeweight="1pt">
                <v:stroke joinstyle="miter"/>
              </v:oval>
              <v:oval id="Ovaal 278" o:spid="_x0000_s1113" style="position:absolute;left:58203;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" fillcolor="#d2091e [3206]" stroked="f" strokeweight="1pt">
                <v:stroke joinstyle="miter"/>
              </v:oval>
              <v:oval id="Ovaal 279" o:spid="_x0000_s1114" style="position:absolute;left:60429;width:432;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" fillcolor="#d2091e [3206]" stroked="f" strokeweight="1pt">
                <v:stroke joinstyle="miter"/>
              </v:oval>
              <w10:wrap anchorx="margin" anchory="margin"/>
            </v:group>
          </w:pict>
        </mc:Fallback>
      </mc:AlternateContent>
    </w:r>
    <w:r>
      <w:rPr>
        <w:noProof/>
      </w:rPr>
      <mc:AlternateContent>
        <mc:Choice Requires="wpg">
          <w:drawing>
            <wp:anchor distT="0" distB="0" distL="114300" distR="114300" simplePos="0" relativeHeight="251658244" behindDoc="1" locked="0" layoutInCell="1" allowOverlap="1" wp14:anchorId="611E3859" wp14:editId="5F649D39">
              <wp:simplePos x="0" y="0"/>
              <wp:positionH relativeFrom="page">
                <wp:posOffset>-268605</wp:posOffset>
              </wp:positionH>
              <wp:positionV relativeFrom="paragraph">
                <wp:posOffset>9288145</wp:posOffset>
              </wp:positionV>
              <wp:extent cx="7827645" cy="939165"/>
              <wp:effectExtent l="0" t="0" r="1905" b="0"/>
              <wp:wrapNone/>
              <wp:docPr id="529" name="Groep 529"/>
              <wp:cNvGraphicFramePr/>
              <a:graphic xmlns:a="http://schemas.openxmlformats.org/drawingml/2006/main">
                <a:graphicData uri="http://schemas.microsoft.com/office/word/2010/wordprocessingGroup">
                  <wpg:wgp>
                    <wpg:cNvGrpSpPr/>
                    <wpg:grpSpPr>
                      <a:xfrm>
                        <a:off x="0" y="0"/>
                        <a:ext cx="7827645" cy="939165"/>
                        <a:chOff x="1" y="0"/>
                        <a:chExt cx="7828236" cy="939165"/>
                      </a:xfrm>
                    </wpg:grpSpPr>
                    <wps:wsp>
                      <wps:cNvPr id="528" name="Rechthoek 528"/>
                      <wps:cNvSpPr/>
                      <wps:spPr>
                        <a:xfrm>
                          <a:off x="1" y="0"/>
                          <a:ext cx="6891166" cy="93916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7" name="Graphic 175"/>
                      <wpg:cNvGrpSpPr/>
                      <wpg:grpSpPr>
                        <a:xfrm>
                          <a:off x="262393" y="0"/>
                          <a:ext cx="7565844" cy="936423"/>
                          <a:chOff x="0" y="0"/>
                          <a:chExt cx="7565844" cy="936423"/>
                        </a:xfrm>
                      </wpg:grpSpPr>
                      <wps:wsp>
                        <wps:cNvPr id="204" name="Vrije vorm: vorm 204"/>
                        <wps:cNvSpPr/>
                        <wps:spPr>
                          <a:xfrm>
                            <a:off x="6629294" y="0"/>
                            <a:ext cx="936550" cy="936423"/>
                          </a:xfrm>
                          <a:custGeom>
                            <a:avLst/>
                            <a:gdLst>
                              <a:gd name="connsiteX0" fmla="*/ 0 w 936550"/>
                              <a:gd name="connsiteY0" fmla="*/ 0 h 936423"/>
                              <a:gd name="connsiteX1" fmla="*/ 0 w 936550"/>
                              <a:gd name="connsiteY1" fmla="*/ 936423 h 936423"/>
                              <a:gd name="connsiteX2" fmla="*/ 936551 w 936550"/>
                              <a:gd name="connsiteY2" fmla="*/ 936423 h 936423"/>
                              <a:gd name="connsiteX3" fmla="*/ 0 w 936550"/>
                              <a:gd name="connsiteY3" fmla="*/ 0 h 936423"/>
                            </a:gdLst>
                            <a:ahLst/>
                            <a:cxnLst>
                              <a:cxn ang="0">
                                <a:pos x="connsiteX0" y="connsiteY0"/>
                              </a:cxn>
                              <a:cxn ang="0">
                                <a:pos x="connsiteX1" y="connsiteY1"/>
                              </a:cxn>
                              <a:cxn ang="0">
                                <a:pos x="connsiteX2" y="connsiteY2"/>
                              </a:cxn>
                              <a:cxn ang="0">
                                <a:pos x="connsiteX3" y="connsiteY3"/>
                              </a:cxn>
                            </a:cxnLst>
                            <a:rect l="l" t="t" r="r" b="b"/>
                            <a:pathLst>
                              <a:path w="936550" h="936423">
                                <a:moveTo>
                                  <a:pt x="0" y="0"/>
                                </a:moveTo>
                                <a:lnTo>
                                  <a:pt x="0" y="936423"/>
                                </a:lnTo>
                                <a:lnTo>
                                  <a:pt x="936551" y="936423"/>
                                </a:lnTo>
                                <a:lnTo>
                                  <a:pt x="0" y="0"/>
                                </a:lnTo>
                                <a:close/>
                              </a:path>
                            </a:pathLst>
                          </a:custGeom>
                          <a:solidFill>
                            <a:srgbClr val="D2091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 name="Vrije vorm: vorm 206"/>
                        <wps:cNvSpPr/>
                        <wps:spPr>
                          <a:xfrm>
                            <a:off x="6560809" y="11943"/>
                            <a:ext cx="66197" cy="65308"/>
                          </a:xfrm>
                          <a:custGeom>
                            <a:avLst/>
                            <a:gdLst>
                              <a:gd name="connsiteX0" fmla="*/ 66198 w 66197"/>
                              <a:gd name="connsiteY0" fmla="*/ 65054 h 65308"/>
                              <a:gd name="connsiteX1" fmla="*/ 0 w 66197"/>
                              <a:gd name="connsiteY1" fmla="*/ 0 h 65308"/>
                              <a:gd name="connsiteX2" fmla="*/ 66198 w 66197"/>
                              <a:gd name="connsiteY2" fmla="*/ 65308 h 65308"/>
                            </a:gdLst>
                            <a:ahLst/>
                            <a:cxnLst>
                              <a:cxn ang="0">
                                <a:pos x="connsiteX0" y="connsiteY0"/>
                              </a:cxn>
                              <a:cxn ang="0">
                                <a:pos x="connsiteX1" y="connsiteY1"/>
                              </a:cxn>
                              <a:cxn ang="0">
                                <a:pos x="connsiteX2" y="connsiteY2"/>
                              </a:cxn>
                            </a:cxnLst>
                            <a:rect l="l" t="t" r="r" b="b"/>
                            <a:pathLst>
                              <a:path w="66197" h="65308">
                                <a:moveTo>
                                  <a:pt x="66198" y="65054"/>
                                </a:moveTo>
                                <a:lnTo>
                                  <a:pt x="0" y="0"/>
                                </a:lnTo>
                                <a:lnTo>
                                  <a:pt x="66198" y="65308"/>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 name="Vrije vorm: vorm 207"/>
                        <wps:cNvSpPr/>
                        <wps:spPr>
                          <a:xfrm>
                            <a:off x="6517355" y="0"/>
                            <a:ext cx="109779" cy="108127"/>
                          </a:xfrm>
                          <a:custGeom>
                            <a:avLst/>
                            <a:gdLst>
                              <a:gd name="connsiteX0" fmla="*/ 109779 w 109779"/>
                              <a:gd name="connsiteY0" fmla="*/ 46249 h 108127"/>
                              <a:gd name="connsiteX1" fmla="*/ 62767 w 109779"/>
                              <a:gd name="connsiteY1" fmla="*/ 0 h 108127"/>
                              <a:gd name="connsiteX2" fmla="*/ 0 w 109779"/>
                              <a:gd name="connsiteY2" fmla="*/ 0 h 108127"/>
                              <a:gd name="connsiteX3" fmla="*/ 109779 w 109779"/>
                              <a:gd name="connsiteY3" fmla="*/ 108127 h 108127"/>
                              <a:gd name="connsiteX4" fmla="*/ 109779 w 109779"/>
                              <a:gd name="connsiteY4" fmla="*/ 46249 h 1081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779" h="108127">
                                <a:moveTo>
                                  <a:pt x="109779" y="46249"/>
                                </a:moveTo>
                                <a:lnTo>
                                  <a:pt x="62767" y="0"/>
                                </a:lnTo>
                                <a:lnTo>
                                  <a:pt x="0" y="0"/>
                                </a:lnTo>
                                <a:lnTo>
                                  <a:pt x="109779" y="108127"/>
                                </a:lnTo>
                                <a:lnTo>
                                  <a:pt x="109779" y="46249"/>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 name="Vrije vorm: vorm 208"/>
                        <wps:cNvSpPr/>
                        <wps:spPr>
                          <a:xfrm>
                            <a:off x="6576945" y="139764"/>
                            <a:ext cx="50061" cy="49425"/>
                          </a:xfrm>
                          <a:custGeom>
                            <a:avLst/>
                            <a:gdLst>
                              <a:gd name="connsiteX0" fmla="*/ 50061 w 50061"/>
                              <a:gd name="connsiteY0" fmla="*/ 47901 h 49425"/>
                              <a:gd name="connsiteX1" fmla="*/ 0 w 50061"/>
                              <a:gd name="connsiteY1" fmla="*/ 0 h 49425"/>
                              <a:gd name="connsiteX2" fmla="*/ 50061 w 50061"/>
                              <a:gd name="connsiteY2" fmla="*/ 49426 h 49425"/>
                            </a:gdLst>
                            <a:ahLst/>
                            <a:cxnLst>
                              <a:cxn ang="0">
                                <a:pos x="connsiteX0" y="connsiteY0"/>
                              </a:cxn>
                              <a:cxn ang="0">
                                <a:pos x="connsiteX1" y="connsiteY1"/>
                              </a:cxn>
                              <a:cxn ang="0">
                                <a:pos x="connsiteX2" y="connsiteY2"/>
                              </a:cxn>
                            </a:cxnLst>
                            <a:rect l="l" t="t" r="r" b="b"/>
                            <a:pathLst>
                              <a:path w="50061" h="49425">
                                <a:moveTo>
                                  <a:pt x="50061" y="47901"/>
                                </a:moveTo>
                                <a:lnTo>
                                  <a:pt x="0" y="0"/>
                                </a:lnTo>
                                <a:lnTo>
                                  <a:pt x="50061" y="49426"/>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 name="Vrije vorm: vorm 209"/>
                        <wps:cNvSpPr/>
                        <wps:spPr>
                          <a:xfrm>
                            <a:off x="6447091" y="11943"/>
                            <a:ext cx="129854" cy="127948"/>
                          </a:xfrm>
                          <a:custGeom>
                            <a:avLst/>
                            <a:gdLst>
                              <a:gd name="connsiteX0" fmla="*/ 0 w 129854"/>
                              <a:gd name="connsiteY0" fmla="*/ 0 h 127948"/>
                              <a:gd name="connsiteX1" fmla="*/ 129854 w 129854"/>
                              <a:gd name="connsiteY1" fmla="*/ 127948 h 127948"/>
                            </a:gdLst>
                            <a:ahLst/>
                            <a:cxnLst>
                              <a:cxn ang="0">
                                <a:pos x="connsiteX0" y="connsiteY0"/>
                              </a:cxn>
                              <a:cxn ang="0">
                                <a:pos x="connsiteX1" y="connsiteY1"/>
                              </a:cxn>
                            </a:cxnLst>
                            <a:rect l="l" t="t" r="r" b="b"/>
                            <a:pathLst>
                              <a:path w="129854" h="127948">
                                <a:moveTo>
                                  <a:pt x="0" y="0"/>
                                </a:moveTo>
                                <a:cubicBezTo>
                                  <a:pt x="42056" y="42056"/>
                                  <a:pt x="85129" y="84875"/>
                                  <a:pt x="129854" y="127948"/>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 name="Vrije vorm: vorm 211"/>
                        <wps:cNvSpPr/>
                        <wps:spPr>
                          <a:xfrm>
                            <a:off x="6403637" y="0"/>
                            <a:ext cx="223496" cy="220192"/>
                          </a:xfrm>
                          <a:custGeom>
                            <a:avLst/>
                            <a:gdLst>
                              <a:gd name="connsiteX0" fmla="*/ 223497 w 223496"/>
                              <a:gd name="connsiteY0" fmla="*/ 158315 h 220192"/>
                              <a:gd name="connsiteX1" fmla="*/ 62767 w 223496"/>
                              <a:gd name="connsiteY1" fmla="*/ 0 h 220192"/>
                              <a:gd name="connsiteX2" fmla="*/ 0 w 223496"/>
                              <a:gd name="connsiteY2" fmla="*/ 0 h 220192"/>
                              <a:gd name="connsiteX3" fmla="*/ 223497 w 223496"/>
                              <a:gd name="connsiteY3" fmla="*/ 220193 h 220192"/>
                              <a:gd name="connsiteX4" fmla="*/ 223497 w 223496"/>
                              <a:gd name="connsiteY4" fmla="*/ 158315 h 22019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3496" h="220192">
                                <a:moveTo>
                                  <a:pt x="223497" y="158315"/>
                                </a:moveTo>
                                <a:lnTo>
                                  <a:pt x="62767" y="0"/>
                                </a:lnTo>
                                <a:lnTo>
                                  <a:pt x="0" y="0"/>
                                </a:lnTo>
                                <a:lnTo>
                                  <a:pt x="223497" y="220193"/>
                                </a:lnTo>
                                <a:lnTo>
                                  <a:pt x="223497" y="158315"/>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7" name="Vrije vorm: vorm 227"/>
                        <wps:cNvSpPr/>
                        <wps:spPr>
                          <a:xfrm>
                            <a:off x="6333374" y="11943"/>
                            <a:ext cx="154249" cy="152470"/>
                          </a:xfrm>
                          <a:custGeom>
                            <a:avLst/>
                            <a:gdLst>
                              <a:gd name="connsiteX0" fmla="*/ 0 w 154249"/>
                              <a:gd name="connsiteY0" fmla="*/ 0 h 152470"/>
                              <a:gd name="connsiteX1" fmla="*/ 154250 w 154249"/>
                              <a:gd name="connsiteY1" fmla="*/ 152471 h 152470"/>
                            </a:gdLst>
                            <a:ahLst/>
                            <a:cxnLst>
                              <a:cxn ang="0">
                                <a:pos x="connsiteX0" y="connsiteY0"/>
                              </a:cxn>
                              <a:cxn ang="0">
                                <a:pos x="connsiteX1" y="connsiteY1"/>
                              </a:cxn>
                            </a:cxnLst>
                            <a:rect l="l" t="t" r="r" b="b"/>
                            <a:pathLst>
                              <a:path w="154249" h="152470">
                                <a:moveTo>
                                  <a:pt x="0" y="0"/>
                                </a:moveTo>
                                <a:cubicBezTo>
                                  <a:pt x="49426" y="49934"/>
                                  <a:pt x="100631" y="100758"/>
                                  <a:pt x="154250" y="152471"/>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5" name="Vrije vorm: vorm 245"/>
                        <wps:cNvSpPr/>
                        <wps:spPr>
                          <a:xfrm>
                            <a:off x="6487242" y="164159"/>
                            <a:ext cx="139764" cy="137477"/>
                          </a:xfrm>
                          <a:custGeom>
                            <a:avLst/>
                            <a:gdLst>
                              <a:gd name="connsiteX0" fmla="*/ 139765 w 139764"/>
                              <a:gd name="connsiteY0" fmla="*/ 128075 h 137477"/>
                              <a:gd name="connsiteX1" fmla="*/ 0 w 139764"/>
                              <a:gd name="connsiteY1" fmla="*/ 0 h 137477"/>
                              <a:gd name="connsiteX2" fmla="*/ 139765 w 139764"/>
                              <a:gd name="connsiteY2" fmla="*/ 137478 h 137477"/>
                            </a:gdLst>
                            <a:ahLst/>
                            <a:cxnLst>
                              <a:cxn ang="0">
                                <a:pos x="connsiteX0" y="connsiteY0"/>
                              </a:cxn>
                              <a:cxn ang="0">
                                <a:pos x="connsiteX1" y="connsiteY1"/>
                              </a:cxn>
                              <a:cxn ang="0">
                                <a:pos x="connsiteX2" y="connsiteY2"/>
                              </a:cxn>
                            </a:cxnLst>
                            <a:rect l="l" t="t" r="r" b="b"/>
                            <a:pathLst>
                              <a:path w="139764" h="137477">
                                <a:moveTo>
                                  <a:pt x="139765" y="128075"/>
                                </a:moveTo>
                                <a:cubicBezTo>
                                  <a:pt x="91228" y="85214"/>
                                  <a:pt x="44640" y="42522"/>
                                  <a:pt x="0" y="0"/>
                                </a:cubicBezTo>
                                <a:lnTo>
                                  <a:pt x="139765" y="137478"/>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0" name="Vrije vorm: vorm 250"/>
                        <wps:cNvSpPr/>
                        <wps:spPr>
                          <a:xfrm>
                            <a:off x="6289920" y="0"/>
                            <a:ext cx="337214" cy="332258"/>
                          </a:xfrm>
                          <a:custGeom>
                            <a:avLst/>
                            <a:gdLst>
                              <a:gd name="connsiteX0" fmla="*/ 337214 w 337214"/>
                              <a:gd name="connsiteY0" fmla="*/ 270381 h 332258"/>
                              <a:gd name="connsiteX1" fmla="*/ 62767 w 337214"/>
                              <a:gd name="connsiteY1" fmla="*/ 0 h 332258"/>
                              <a:gd name="connsiteX2" fmla="*/ 0 w 337214"/>
                              <a:gd name="connsiteY2" fmla="*/ 0 h 332258"/>
                              <a:gd name="connsiteX3" fmla="*/ 337214 w 337214"/>
                              <a:gd name="connsiteY3" fmla="*/ 332259 h 332258"/>
                              <a:gd name="connsiteX4" fmla="*/ 337214 w 337214"/>
                              <a:gd name="connsiteY4" fmla="*/ 270381 h 3322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7214" h="332258">
                                <a:moveTo>
                                  <a:pt x="337214" y="270381"/>
                                </a:moveTo>
                                <a:lnTo>
                                  <a:pt x="62767" y="0"/>
                                </a:lnTo>
                                <a:lnTo>
                                  <a:pt x="0" y="0"/>
                                </a:lnTo>
                                <a:lnTo>
                                  <a:pt x="337214" y="332259"/>
                                </a:lnTo>
                                <a:lnTo>
                                  <a:pt x="337214" y="270381"/>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3" name="Vrije vorm: vorm 253"/>
                        <wps:cNvSpPr/>
                        <wps:spPr>
                          <a:xfrm>
                            <a:off x="6219656" y="11943"/>
                            <a:ext cx="407350" cy="409764"/>
                          </a:xfrm>
                          <a:custGeom>
                            <a:avLst/>
                            <a:gdLst>
                              <a:gd name="connsiteX0" fmla="*/ 407351 w 407350"/>
                              <a:gd name="connsiteY0" fmla="*/ 401506 h 409764"/>
                              <a:gd name="connsiteX1" fmla="*/ 0 w 407350"/>
                              <a:gd name="connsiteY1" fmla="*/ 0 h 409764"/>
                              <a:gd name="connsiteX2" fmla="*/ 407351 w 407350"/>
                              <a:gd name="connsiteY2" fmla="*/ 409765 h 409764"/>
                            </a:gdLst>
                            <a:ahLst/>
                            <a:cxnLst>
                              <a:cxn ang="0">
                                <a:pos x="connsiteX0" y="connsiteY0"/>
                              </a:cxn>
                              <a:cxn ang="0">
                                <a:pos x="connsiteX1" y="connsiteY1"/>
                              </a:cxn>
                              <a:cxn ang="0">
                                <a:pos x="connsiteX2" y="connsiteY2"/>
                              </a:cxn>
                            </a:cxnLst>
                            <a:rect l="l" t="t" r="r" b="b"/>
                            <a:pathLst>
                              <a:path w="407350" h="409764">
                                <a:moveTo>
                                  <a:pt x="407351" y="401506"/>
                                </a:moveTo>
                                <a:lnTo>
                                  <a:pt x="0" y="0"/>
                                </a:lnTo>
                                <a:cubicBezTo>
                                  <a:pt x="132395" y="139765"/>
                                  <a:pt x="269111" y="275591"/>
                                  <a:pt x="407351" y="409765"/>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7" name="Vrije vorm: vorm 257"/>
                        <wps:cNvSpPr/>
                        <wps:spPr>
                          <a:xfrm>
                            <a:off x="6176202" y="0"/>
                            <a:ext cx="450932" cy="444324"/>
                          </a:xfrm>
                          <a:custGeom>
                            <a:avLst/>
                            <a:gdLst>
                              <a:gd name="connsiteX0" fmla="*/ 450932 w 450932"/>
                              <a:gd name="connsiteY0" fmla="*/ 382574 h 444324"/>
                              <a:gd name="connsiteX1" fmla="*/ 62767 w 450932"/>
                              <a:gd name="connsiteY1" fmla="*/ 0 h 444324"/>
                              <a:gd name="connsiteX2" fmla="*/ 0 w 450932"/>
                              <a:gd name="connsiteY2" fmla="*/ 0 h 444324"/>
                              <a:gd name="connsiteX3" fmla="*/ 450932 w 450932"/>
                              <a:gd name="connsiteY3" fmla="*/ 444325 h 444324"/>
                              <a:gd name="connsiteX4" fmla="*/ 450932 w 450932"/>
                              <a:gd name="connsiteY4" fmla="*/ 382574 h 44432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0932" h="444324">
                                <a:moveTo>
                                  <a:pt x="450932" y="382574"/>
                                </a:moveTo>
                                <a:lnTo>
                                  <a:pt x="62767" y="0"/>
                                </a:lnTo>
                                <a:lnTo>
                                  <a:pt x="0" y="0"/>
                                </a:lnTo>
                                <a:lnTo>
                                  <a:pt x="450932" y="444325"/>
                                </a:lnTo>
                                <a:lnTo>
                                  <a:pt x="450932" y="382574"/>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8" name="Vrije vorm: vorm 258"/>
                        <wps:cNvSpPr/>
                        <wps:spPr>
                          <a:xfrm>
                            <a:off x="6105938" y="11943"/>
                            <a:ext cx="521068" cy="520051"/>
                          </a:xfrm>
                          <a:custGeom>
                            <a:avLst/>
                            <a:gdLst>
                              <a:gd name="connsiteX0" fmla="*/ 521068 w 521068"/>
                              <a:gd name="connsiteY0" fmla="*/ 513572 h 520051"/>
                              <a:gd name="connsiteX1" fmla="*/ 0 w 521068"/>
                              <a:gd name="connsiteY1" fmla="*/ 0 h 520051"/>
                              <a:gd name="connsiteX2" fmla="*/ 520941 w 521068"/>
                              <a:gd name="connsiteY2" fmla="*/ 520052 h 520051"/>
                            </a:gdLst>
                            <a:ahLst/>
                            <a:cxnLst>
                              <a:cxn ang="0">
                                <a:pos x="connsiteX0" y="connsiteY0"/>
                              </a:cxn>
                              <a:cxn ang="0">
                                <a:pos x="connsiteX1" y="connsiteY1"/>
                              </a:cxn>
                              <a:cxn ang="0">
                                <a:pos x="connsiteX2" y="connsiteY2"/>
                              </a:cxn>
                            </a:cxnLst>
                            <a:rect l="l" t="t" r="r" b="b"/>
                            <a:pathLst>
                              <a:path w="521068" h="520051">
                                <a:moveTo>
                                  <a:pt x="521068" y="513572"/>
                                </a:moveTo>
                                <a:lnTo>
                                  <a:pt x="0" y="0"/>
                                </a:lnTo>
                                <a:cubicBezTo>
                                  <a:pt x="168353" y="178518"/>
                                  <a:pt x="343948" y="349793"/>
                                  <a:pt x="520941" y="520052"/>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1" name="Vrije vorm: vorm 261"/>
                        <wps:cNvSpPr/>
                        <wps:spPr>
                          <a:xfrm>
                            <a:off x="6062484" y="0"/>
                            <a:ext cx="564649" cy="556517"/>
                          </a:xfrm>
                          <a:custGeom>
                            <a:avLst/>
                            <a:gdLst>
                              <a:gd name="connsiteX0" fmla="*/ 564649 w 564649"/>
                              <a:gd name="connsiteY0" fmla="*/ 494640 h 556517"/>
                              <a:gd name="connsiteX1" fmla="*/ 62767 w 564649"/>
                              <a:gd name="connsiteY1" fmla="*/ 0 h 556517"/>
                              <a:gd name="connsiteX2" fmla="*/ 0 w 564649"/>
                              <a:gd name="connsiteY2" fmla="*/ 0 h 556517"/>
                              <a:gd name="connsiteX3" fmla="*/ 564649 w 564649"/>
                              <a:gd name="connsiteY3" fmla="*/ 556517 h 556517"/>
                              <a:gd name="connsiteX4" fmla="*/ 564649 w 564649"/>
                              <a:gd name="connsiteY4" fmla="*/ 494640 h 5565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64649" h="556517">
                                <a:moveTo>
                                  <a:pt x="564649" y="494640"/>
                                </a:moveTo>
                                <a:lnTo>
                                  <a:pt x="62767" y="0"/>
                                </a:lnTo>
                                <a:lnTo>
                                  <a:pt x="0" y="0"/>
                                </a:lnTo>
                                <a:lnTo>
                                  <a:pt x="564649" y="556517"/>
                                </a:lnTo>
                                <a:lnTo>
                                  <a:pt x="564649" y="494640"/>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2" name="Vrije vorm: vorm 262"/>
                        <wps:cNvSpPr/>
                        <wps:spPr>
                          <a:xfrm>
                            <a:off x="5992220" y="11943"/>
                            <a:ext cx="209393" cy="206216"/>
                          </a:xfrm>
                          <a:custGeom>
                            <a:avLst/>
                            <a:gdLst>
                              <a:gd name="connsiteX0" fmla="*/ 209393 w 209393"/>
                              <a:gd name="connsiteY0" fmla="*/ 206216 h 206216"/>
                              <a:gd name="connsiteX1" fmla="*/ 0 w 209393"/>
                              <a:gd name="connsiteY1" fmla="*/ 0 h 206216"/>
                              <a:gd name="connsiteX2" fmla="*/ 209393 w 209393"/>
                              <a:gd name="connsiteY2" fmla="*/ 206216 h 206216"/>
                            </a:gdLst>
                            <a:ahLst/>
                            <a:cxnLst>
                              <a:cxn ang="0">
                                <a:pos x="connsiteX0" y="connsiteY0"/>
                              </a:cxn>
                              <a:cxn ang="0">
                                <a:pos x="connsiteX1" y="connsiteY1"/>
                              </a:cxn>
                              <a:cxn ang="0">
                                <a:pos x="connsiteX2" y="connsiteY2"/>
                              </a:cxn>
                            </a:cxnLst>
                            <a:rect l="l" t="t" r="r" b="b"/>
                            <a:pathLst>
                              <a:path w="209393" h="206216">
                                <a:moveTo>
                                  <a:pt x="209393" y="206216"/>
                                </a:moveTo>
                                <a:lnTo>
                                  <a:pt x="0" y="0"/>
                                </a:lnTo>
                                <a:cubicBezTo>
                                  <a:pt x="69459" y="68951"/>
                                  <a:pt x="139257" y="137689"/>
                                  <a:pt x="209393" y="206216"/>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2" name="Vrije vorm: vorm 282"/>
                        <wps:cNvSpPr/>
                        <wps:spPr>
                          <a:xfrm>
                            <a:off x="6201614" y="218159"/>
                            <a:ext cx="425393" cy="419293"/>
                          </a:xfrm>
                          <a:custGeom>
                            <a:avLst/>
                            <a:gdLst>
                              <a:gd name="connsiteX0" fmla="*/ 425393 w 425393"/>
                              <a:gd name="connsiteY0" fmla="*/ 415609 h 419293"/>
                              <a:gd name="connsiteX1" fmla="*/ 0 w 425393"/>
                              <a:gd name="connsiteY1" fmla="*/ 0 h 419293"/>
                              <a:gd name="connsiteX2" fmla="*/ 425393 w 425393"/>
                              <a:gd name="connsiteY2" fmla="*/ 419294 h 419293"/>
                            </a:gdLst>
                            <a:ahLst/>
                            <a:cxnLst>
                              <a:cxn ang="0">
                                <a:pos x="connsiteX0" y="connsiteY0"/>
                              </a:cxn>
                              <a:cxn ang="0">
                                <a:pos x="connsiteX1" y="connsiteY1"/>
                              </a:cxn>
                              <a:cxn ang="0">
                                <a:pos x="connsiteX2" y="connsiteY2"/>
                              </a:cxn>
                            </a:cxnLst>
                            <a:rect l="l" t="t" r="r" b="b"/>
                            <a:pathLst>
                              <a:path w="425393" h="419293">
                                <a:moveTo>
                                  <a:pt x="425393" y="415609"/>
                                </a:moveTo>
                                <a:cubicBezTo>
                                  <a:pt x="283426" y="276692"/>
                                  <a:pt x="141628" y="138155"/>
                                  <a:pt x="0" y="0"/>
                                </a:cubicBezTo>
                                <a:lnTo>
                                  <a:pt x="425393" y="419294"/>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3" name="Vrije vorm: vorm 283"/>
                        <wps:cNvSpPr/>
                        <wps:spPr>
                          <a:xfrm>
                            <a:off x="5948767" y="0"/>
                            <a:ext cx="678367" cy="668583"/>
                          </a:xfrm>
                          <a:custGeom>
                            <a:avLst/>
                            <a:gdLst>
                              <a:gd name="connsiteX0" fmla="*/ 678367 w 678367"/>
                              <a:gd name="connsiteY0" fmla="*/ 606706 h 668583"/>
                              <a:gd name="connsiteX1" fmla="*/ 62767 w 678367"/>
                              <a:gd name="connsiteY1" fmla="*/ 0 h 668583"/>
                              <a:gd name="connsiteX2" fmla="*/ 0 w 678367"/>
                              <a:gd name="connsiteY2" fmla="*/ 0 h 668583"/>
                              <a:gd name="connsiteX3" fmla="*/ 678367 w 678367"/>
                              <a:gd name="connsiteY3" fmla="*/ 668583 h 668583"/>
                              <a:gd name="connsiteX4" fmla="*/ 678367 w 678367"/>
                              <a:gd name="connsiteY4" fmla="*/ 606706 h 668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8367" h="668583">
                                <a:moveTo>
                                  <a:pt x="678367" y="606706"/>
                                </a:moveTo>
                                <a:lnTo>
                                  <a:pt x="62767" y="0"/>
                                </a:lnTo>
                                <a:lnTo>
                                  <a:pt x="0" y="0"/>
                                </a:lnTo>
                                <a:lnTo>
                                  <a:pt x="678367" y="668583"/>
                                </a:lnTo>
                                <a:lnTo>
                                  <a:pt x="678367" y="606706"/>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4" name="Vrije vorm: vorm 284"/>
                        <wps:cNvSpPr/>
                        <wps:spPr>
                          <a:xfrm>
                            <a:off x="5878503" y="11943"/>
                            <a:ext cx="283214" cy="279529"/>
                          </a:xfrm>
                          <a:custGeom>
                            <a:avLst/>
                            <a:gdLst>
                              <a:gd name="connsiteX0" fmla="*/ 0 w 283214"/>
                              <a:gd name="connsiteY0" fmla="*/ 0 h 279529"/>
                              <a:gd name="connsiteX1" fmla="*/ 283214 w 283214"/>
                              <a:gd name="connsiteY1" fmla="*/ 279529 h 279529"/>
                            </a:gdLst>
                            <a:ahLst/>
                            <a:cxnLst>
                              <a:cxn ang="0">
                                <a:pos x="connsiteX0" y="connsiteY0"/>
                              </a:cxn>
                              <a:cxn ang="0">
                                <a:pos x="connsiteX1" y="connsiteY1"/>
                              </a:cxn>
                            </a:cxnLst>
                            <a:rect l="l" t="t" r="r" b="b"/>
                            <a:pathLst>
                              <a:path w="283214" h="279529">
                                <a:moveTo>
                                  <a:pt x="0" y="0"/>
                                </a:moveTo>
                                <a:cubicBezTo>
                                  <a:pt x="93854" y="93176"/>
                                  <a:pt x="188259" y="186353"/>
                                  <a:pt x="283214" y="279529"/>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5" name="Vrije vorm: vorm 285"/>
                        <wps:cNvSpPr/>
                        <wps:spPr>
                          <a:xfrm>
                            <a:off x="6162352" y="290964"/>
                            <a:ext cx="464654" cy="458682"/>
                          </a:xfrm>
                          <a:custGeom>
                            <a:avLst/>
                            <a:gdLst>
                              <a:gd name="connsiteX0" fmla="*/ 464654 w 464654"/>
                              <a:gd name="connsiteY0" fmla="*/ 454743 h 458682"/>
                              <a:gd name="connsiteX1" fmla="*/ 0 w 464654"/>
                              <a:gd name="connsiteY1" fmla="*/ 0 h 458682"/>
                              <a:gd name="connsiteX2" fmla="*/ 464654 w 464654"/>
                              <a:gd name="connsiteY2" fmla="*/ 458682 h 458682"/>
                            </a:gdLst>
                            <a:ahLst/>
                            <a:cxnLst>
                              <a:cxn ang="0">
                                <a:pos x="connsiteX0" y="connsiteY0"/>
                              </a:cxn>
                              <a:cxn ang="0">
                                <a:pos x="connsiteX1" y="connsiteY1"/>
                              </a:cxn>
                              <a:cxn ang="0">
                                <a:pos x="connsiteX2" y="connsiteY2"/>
                              </a:cxn>
                            </a:cxnLst>
                            <a:rect l="l" t="t" r="r" b="b"/>
                            <a:pathLst>
                              <a:path w="464654" h="458682">
                                <a:moveTo>
                                  <a:pt x="464654" y="454743"/>
                                </a:moveTo>
                                <a:cubicBezTo>
                                  <a:pt x="309558" y="302442"/>
                                  <a:pt x="154673" y="150861"/>
                                  <a:pt x="0" y="0"/>
                                </a:cubicBezTo>
                                <a:lnTo>
                                  <a:pt x="464654" y="458682"/>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6" name="Vrije vorm: vorm 286"/>
                        <wps:cNvSpPr/>
                        <wps:spPr>
                          <a:xfrm>
                            <a:off x="5835049" y="0"/>
                            <a:ext cx="792085" cy="780649"/>
                          </a:xfrm>
                          <a:custGeom>
                            <a:avLst/>
                            <a:gdLst>
                              <a:gd name="connsiteX0" fmla="*/ 792085 w 792085"/>
                              <a:gd name="connsiteY0" fmla="*/ 718772 h 780649"/>
                              <a:gd name="connsiteX1" fmla="*/ 62767 w 792085"/>
                              <a:gd name="connsiteY1" fmla="*/ 0 h 780649"/>
                              <a:gd name="connsiteX2" fmla="*/ 0 w 792085"/>
                              <a:gd name="connsiteY2" fmla="*/ 0 h 780649"/>
                              <a:gd name="connsiteX3" fmla="*/ 792085 w 792085"/>
                              <a:gd name="connsiteY3" fmla="*/ 780649 h 780649"/>
                              <a:gd name="connsiteX4" fmla="*/ 792085 w 792085"/>
                              <a:gd name="connsiteY4" fmla="*/ 718772 h 7806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2085" h="780649">
                                <a:moveTo>
                                  <a:pt x="792085" y="718772"/>
                                </a:moveTo>
                                <a:lnTo>
                                  <a:pt x="62767" y="0"/>
                                </a:lnTo>
                                <a:lnTo>
                                  <a:pt x="0" y="0"/>
                                </a:lnTo>
                                <a:lnTo>
                                  <a:pt x="792085" y="780649"/>
                                </a:lnTo>
                                <a:lnTo>
                                  <a:pt x="792085" y="718772"/>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7" name="Vrije vorm: vorm 287"/>
                        <wps:cNvSpPr/>
                        <wps:spPr>
                          <a:xfrm>
                            <a:off x="5764785" y="11943"/>
                            <a:ext cx="835157" cy="823086"/>
                          </a:xfrm>
                          <a:custGeom>
                            <a:avLst/>
                            <a:gdLst>
                              <a:gd name="connsiteX0" fmla="*/ 0 w 835157"/>
                              <a:gd name="connsiteY0" fmla="*/ 0 h 823086"/>
                              <a:gd name="connsiteX1" fmla="*/ 835158 w 835157"/>
                              <a:gd name="connsiteY1" fmla="*/ 823087 h 823086"/>
                            </a:gdLst>
                            <a:ahLst/>
                            <a:cxnLst>
                              <a:cxn ang="0">
                                <a:pos x="connsiteX0" y="connsiteY0"/>
                              </a:cxn>
                              <a:cxn ang="0">
                                <a:pos x="connsiteX1" y="connsiteY1"/>
                              </a:cxn>
                            </a:cxnLst>
                            <a:rect l="l" t="t" r="r" b="b"/>
                            <a:pathLst>
                              <a:path w="835157" h="823086">
                                <a:moveTo>
                                  <a:pt x="0" y="0"/>
                                </a:moveTo>
                                <a:cubicBezTo>
                                  <a:pt x="266824" y="284358"/>
                                  <a:pt x="552198" y="549783"/>
                                  <a:pt x="835158" y="823087"/>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0" name="Vrije vorm: vorm 290"/>
                        <wps:cNvSpPr/>
                        <wps:spPr>
                          <a:xfrm>
                            <a:off x="5721331" y="0"/>
                            <a:ext cx="905802" cy="892715"/>
                          </a:xfrm>
                          <a:custGeom>
                            <a:avLst/>
                            <a:gdLst>
                              <a:gd name="connsiteX0" fmla="*/ 905802 w 905802"/>
                              <a:gd name="connsiteY0" fmla="*/ 830837 h 892715"/>
                              <a:gd name="connsiteX1" fmla="*/ 62767 w 905802"/>
                              <a:gd name="connsiteY1" fmla="*/ 0 h 892715"/>
                              <a:gd name="connsiteX2" fmla="*/ 0 w 905802"/>
                              <a:gd name="connsiteY2" fmla="*/ 0 h 892715"/>
                              <a:gd name="connsiteX3" fmla="*/ 905802 w 905802"/>
                              <a:gd name="connsiteY3" fmla="*/ 892715 h 892715"/>
                              <a:gd name="connsiteX4" fmla="*/ 905802 w 905802"/>
                              <a:gd name="connsiteY4" fmla="*/ 830837 h 8927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05802" h="892715">
                                <a:moveTo>
                                  <a:pt x="905802" y="830837"/>
                                </a:moveTo>
                                <a:lnTo>
                                  <a:pt x="62767" y="0"/>
                                </a:lnTo>
                                <a:lnTo>
                                  <a:pt x="0" y="0"/>
                                </a:lnTo>
                                <a:lnTo>
                                  <a:pt x="905802" y="892715"/>
                                </a:lnTo>
                                <a:lnTo>
                                  <a:pt x="905802" y="830837"/>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2" name="Vrije vorm: vorm 382"/>
                        <wps:cNvSpPr/>
                        <wps:spPr>
                          <a:xfrm>
                            <a:off x="5651068" y="11943"/>
                            <a:ext cx="938075" cy="924479"/>
                          </a:xfrm>
                          <a:custGeom>
                            <a:avLst/>
                            <a:gdLst>
                              <a:gd name="connsiteX0" fmla="*/ 936677 w 938075"/>
                              <a:gd name="connsiteY0" fmla="*/ 924480 h 924479"/>
                              <a:gd name="connsiteX1" fmla="*/ 938076 w 938075"/>
                              <a:gd name="connsiteY1" fmla="*/ 924480 h 924479"/>
                              <a:gd name="connsiteX2" fmla="*/ 0 w 938075"/>
                              <a:gd name="connsiteY2" fmla="*/ 0 h 924479"/>
                              <a:gd name="connsiteX3" fmla="*/ 936677 w 938075"/>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075" h="924479">
                                <a:moveTo>
                                  <a:pt x="936677" y="924480"/>
                                </a:moveTo>
                                <a:lnTo>
                                  <a:pt x="938076" y="924480"/>
                                </a:lnTo>
                                <a:lnTo>
                                  <a:pt x="0" y="0"/>
                                </a:lnTo>
                                <a:cubicBezTo>
                                  <a:pt x="307990" y="307863"/>
                                  <a:pt x="623477" y="617887"/>
                                  <a:pt x="936677"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3" name="Vrije vorm: vorm 383"/>
                        <wps:cNvSpPr/>
                        <wps:spPr>
                          <a:xfrm>
                            <a:off x="5607614"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4" name="Vrije vorm: vorm 384"/>
                        <wps:cNvSpPr/>
                        <wps:spPr>
                          <a:xfrm>
                            <a:off x="5537350" y="11943"/>
                            <a:ext cx="938075" cy="924479"/>
                          </a:xfrm>
                          <a:custGeom>
                            <a:avLst/>
                            <a:gdLst>
                              <a:gd name="connsiteX0" fmla="*/ 936297 w 938075"/>
                              <a:gd name="connsiteY0" fmla="*/ 924480 h 924479"/>
                              <a:gd name="connsiteX1" fmla="*/ 938076 w 938075"/>
                              <a:gd name="connsiteY1" fmla="*/ 924480 h 924479"/>
                              <a:gd name="connsiteX2" fmla="*/ 0 w 938075"/>
                              <a:gd name="connsiteY2" fmla="*/ 0 h 924479"/>
                              <a:gd name="connsiteX3" fmla="*/ 936297 w 938075"/>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075" h="924479">
                                <a:moveTo>
                                  <a:pt x="936297" y="924480"/>
                                </a:moveTo>
                                <a:lnTo>
                                  <a:pt x="938076" y="924480"/>
                                </a:lnTo>
                                <a:lnTo>
                                  <a:pt x="0" y="0"/>
                                </a:lnTo>
                                <a:cubicBezTo>
                                  <a:pt x="307355" y="307863"/>
                                  <a:pt x="622715" y="617887"/>
                                  <a:pt x="936297"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5" name="Vrije vorm: vorm 385"/>
                        <wps:cNvSpPr/>
                        <wps:spPr>
                          <a:xfrm>
                            <a:off x="5493896"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6" name="Vrije vorm: vorm 386"/>
                        <wps:cNvSpPr/>
                        <wps:spPr>
                          <a:xfrm>
                            <a:off x="5423632" y="11943"/>
                            <a:ext cx="938075" cy="924479"/>
                          </a:xfrm>
                          <a:custGeom>
                            <a:avLst/>
                            <a:gdLst>
                              <a:gd name="connsiteX0" fmla="*/ 936043 w 938075"/>
                              <a:gd name="connsiteY0" fmla="*/ 924480 h 924479"/>
                              <a:gd name="connsiteX1" fmla="*/ 938076 w 938075"/>
                              <a:gd name="connsiteY1" fmla="*/ 924480 h 924479"/>
                              <a:gd name="connsiteX2" fmla="*/ 0 w 938075"/>
                              <a:gd name="connsiteY2" fmla="*/ 0 h 924479"/>
                              <a:gd name="connsiteX3" fmla="*/ 936043 w 938075"/>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075" h="924479">
                                <a:moveTo>
                                  <a:pt x="936043" y="924480"/>
                                </a:moveTo>
                                <a:lnTo>
                                  <a:pt x="938076" y="924480"/>
                                </a:lnTo>
                                <a:lnTo>
                                  <a:pt x="0" y="0"/>
                                </a:lnTo>
                                <a:cubicBezTo>
                                  <a:pt x="306720" y="307863"/>
                                  <a:pt x="622080" y="617887"/>
                                  <a:pt x="936043"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7" name="Vrije vorm: vorm 387"/>
                        <wps:cNvSpPr/>
                        <wps:spPr>
                          <a:xfrm>
                            <a:off x="5380178"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8" name="Vrije vorm: vorm 388"/>
                        <wps:cNvSpPr/>
                        <wps:spPr>
                          <a:xfrm>
                            <a:off x="5309915" y="11943"/>
                            <a:ext cx="938075" cy="924479"/>
                          </a:xfrm>
                          <a:custGeom>
                            <a:avLst/>
                            <a:gdLst>
                              <a:gd name="connsiteX0" fmla="*/ 935788 w 938075"/>
                              <a:gd name="connsiteY0" fmla="*/ 924480 h 924479"/>
                              <a:gd name="connsiteX1" fmla="*/ 938075 w 938075"/>
                              <a:gd name="connsiteY1" fmla="*/ 924480 h 924479"/>
                              <a:gd name="connsiteX2" fmla="*/ 0 w 938075"/>
                              <a:gd name="connsiteY2" fmla="*/ 0 h 924479"/>
                              <a:gd name="connsiteX3" fmla="*/ 935788 w 938075"/>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075" h="924479">
                                <a:moveTo>
                                  <a:pt x="935788" y="924480"/>
                                </a:moveTo>
                                <a:lnTo>
                                  <a:pt x="938075" y="924480"/>
                                </a:lnTo>
                                <a:lnTo>
                                  <a:pt x="0" y="0"/>
                                </a:lnTo>
                                <a:cubicBezTo>
                                  <a:pt x="306085" y="307863"/>
                                  <a:pt x="621318" y="617887"/>
                                  <a:pt x="935788"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9" name="Vrije vorm: vorm 389"/>
                        <wps:cNvSpPr/>
                        <wps:spPr>
                          <a:xfrm>
                            <a:off x="5266588"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0" name="Vrije vorm: vorm 390"/>
                        <wps:cNvSpPr/>
                        <wps:spPr>
                          <a:xfrm>
                            <a:off x="5196705" y="11943"/>
                            <a:ext cx="937567" cy="924479"/>
                          </a:xfrm>
                          <a:custGeom>
                            <a:avLst/>
                            <a:gdLst>
                              <a:gd name="connsiteX0" fmla="*/ 934899 w 937567"/>
                              <a:gd name="connsiteY0" fmla="*/ 924480 h 924479"/>
                              <a:gd name="connsiteX1" fmla="*/ 937567 w 937567"/>
                              <a:gd name="connsiteY1" fmla="*/ 924480 h 924479"/>
                              <a:gd name="connsiteX2" fmla="*/ 0 w 937567"/>
                              <a:gd name="connsiteY2" fmla="*/ 0 h 924479"/>
                              <a:gd name="connsiteX3" fmla="*/ 934899 w 937567"/>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7567" h="924479">
                                <a:moveTo>
                                  <a:pt x="934899" y="924480"/>
                                </a:moveTo>
                                <a:lnTo>
                                  <a:pt x="937567" y="924480"/>
                                </a:lnTo>
                                <a:lnTo>
                                  <a:pt x="0" y="0"/>
                                </a:lnTo>
                                <a:cubicBezTo>
                                  <a:pt x="304941" y="307863"/>
                                  <a:pt x="620047" y="617887"/>
                                  <a:pt x="934899"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1" name="Vrije vorm: vorm 391"/>
                        <wps:cNvSpPr/>
                        <wps:spPr>
                          <a:xfrm>
                            <a:off x="5152870" y="0"/>
                            <a:ext cx="1012786" cy="936423"/>
                          </a:xfrm>
                          <a:custGeom>
                            <a:avLst/>
                            <a:gdLst>
                              <a:gd name="connsiteX0" fmla="*/ 1012786 w 1012786"/>
                              <a:gd name="connsiteY0" fmla="*/ 936423 h 936423"/>
                              <a:gd name="connsiteX1" fmla="*/ 62767 w 1012786"/>
                              <a:gd name="connsiteY1" fmla="*/ 0 h 936423"/>
                              <a:gd name="connsiteX2" fmla="*/ 0 w 1012786"/>
                              <a:gd name="connsiteY2" fmla="*/ 0 h 936423"/>
                              <a:gd name="connsiteX3" fmla="*/ 950019 w 1012786"/>
                              <a:gd name="connsiteY3" fmla="*/ 936423 h 936423"/>
                              <a:gd name="connsiteX4" fmla="*/ 1012786 w 1012786"/>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6"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2" name="Vrije vorm: vorm 392"/>
                        <wps:cNvSpPr/>
                        <wps:spPr>
                          <a:xfrm>
                            <a:off x="5082352" y="11943"/>
                            <a:ext cx="938202" cy="924479"/>
                          </a:xfrm>
                          <a:custGeom>
                            <a:avLst/>
                            <a:gdLst>
                              <a:gd name="connsiteX0" fmla="*/ 935280 w 938202"/>
                              <a:gd name="connsiteY0" fmla="*/ 924480 h 924479"/>
                              <a:gd name="connsiteX1" fmla="*/ 938202 w 938202"/>
                              <a:gd name="connsiteY1" fmla="*/ 924480 h 924479"/>
                              <a:gd name="connsiteX2" fmla="*/ 0 w 938202"/>
                              <a:gd name="connsiteY2" fmla="*/ 0 h 924479"/>
                              <a:gd name="connsiteX3" fmla="*/ 935280 w 938202"/>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202" h="924479">
                                <a:moveTo>
                                  <a:pt x="935280" y="924480"/>
                                </a:moveTo>
                                <a:lnTo>
                                  <a:pt x="938202" y="924480"/>
                                </a:lnTo>
                                <a:lnTo>
                                  <a:pt x="0" y="0"/>
                                </a:lnTo>
                                <a:cubicBezTo>
                                  <a:pt x="304941" y="307863"/>
                                  <a:pt x="620047" y="617887"/>
                                  <a:pt x="935280"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3" name="Vrije vorm: vorm 393"/>
                        <wps:cNvSpPr/>
                        <wps:spPr>
                          <a:xfrm>
                            <a:off x="5039153"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4" name="Vrije vorm: vorm 394"/>
                        <wps:cNvSpPr/>
                        <wps:spPr>
                          <a:xfrm>
                            <a:off x="4968889" y="11943"/>
                            <a:ext cx="316757" cy="312310"/>
                          </a:xfrm>
                          <a:custGeom>
                            <a:avLst/>
                            <a:gdLst>
                              <a:gd name="connsiteX0" fmla="*/ 316758 w 316757"/>
                              <a:gd name="connsiteY0" fmla="*/ 312311 h 312310"/>
                              <a:gd name="connsiteX1" fmla="*/ 0 w 316757"/>
                              <a:gd name="connsiteY1" fmla="*/ 0 h 312310"/>
                            </a:gdLst>
                            <a:ahLst/>
                            <a:cxnLst>
                              <a:cxn ang="0">
                                <a:pos x="connsiteX0" y="connsiteY0"/>
                              </a:cxn>
                              <a:cxn ang="0">
                                <a:pos x="connsiteX1" y="connsiteY1"/>
                              </a:cxn>
                            </a:cxnLst>
                            <a:rect l="l" t="t" r="r" b="b"/>
                            <a:pathLst>
                              <a:path w="316757" h="312310">
                                <a:moveTo>
                                  <a:pt x="316758" y="312311"/>
                                </a:moveTo>
                                <a:cubicBezTo>
                                  <a:pt x="211722" y="207953"/>
                                  <a:pt x="106136" y="103849"/>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5" name="Vrije vorm: vorm 395"/>
                        <wps:cNvSpPr/>
                        <wps:spPr>
                          <a:xfrm>
                            <a:off x="5285647" y="324254"/>
                            <a:ext cx="621190" cy="612169"/>
                          </a:xfrm>
                          <a:custGeom>
                            <a:avLst/>
                            <a:gdLst>
                              <a:gd name="connsiteX0" fmla="*/ 621191 w 621190"/>
                              <a:gd name="connsiteY0" fmla="*/ 612169 h 612169"/>
                              <a:gd name="connsiteX1" fmla="*/ 0 w 621190"/>
                              <a:gd name="connsiteY1" fmla="*/ 0 h 612169"/>
                              <a:gd name="connsiteX2" fmla="*/ 618903 w 621190"/>
                              <a:gd name="connsiteY2" fmla="*/ 612169 h 612169"/>
                            </a:gdLst>
                            <a:ahLst/>
                            <a:cxnLst>
                              <a:cxn ang="0">
                                <a:pos x="connsiteX0" y="connsiteY0"/>
                              </a:cxn>
                              <a:cxn ang="0">
                                <a:pos x="connsiteX1" y="connsiteY1"/>
                              </a:cxn>
                              <a:cxn ang="0">
                                <a:pos x="connsiteX2" y="connsiteY2"/>
                              </a:cxn>
                            </a:cxnLst>
                            <a:rect l="l" t="t" r="r" b="b"/>
                            <a:pathLst>
                              <a:path w="621190" h="612169">
                                <a:moveTo>
                                  <a:pt x="621191" y="612169"/>
                                </a:moveTo>
                                <a:lnTo>
                                  <a:pt x="0" y="0"/>
                                </a:lnTo>
                                <a:cubicBezTo>
                                  <a:pt x="206343" y="204438"/>
                                  <a:pt x="411544" y="409002"/>
                                  <a:pt x="618903" y="612169"/>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6" name="Vrije vorm: vorm 396"/>
                        <wps:cNvSpPr/>
                        <wps:spPr>
                          <a:xfrm>
                            <a:off x="4925435"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7" name="Vrije vorm: vorm 397"/>
                        <wps:cNvSpPr/>
                        <wps:spPr>
                          <a:xfrm>
                            <a:off x="5079811" y="233279"/>
                            <a:ext cx="713308" cy="703143"/>
                          </a:xfrm>
                          <a:custGeom>
                            <a:avLst/>
                            <a:gdLst>
                              <a:gd name="connsiteX0" fmla="*/ 710767 w 713308"/>
                              <a:gd name="connsiteY0" fmla="*/ 703143 h 703143"/>
                              <a:gd name="connsiteX1" fmla="*/ 713308 w 713308"/>
                              <a:gd name="connsiteY1" fmla="*/ 703143 h 703143"/>
                              <a:gd name="connsiteX2" fmla="*/ 0 w 713308"/>
                              <a:gd name="connsiteY2" fmla="*/ 0 h 703143"/>
                              <a:gd name="connsiteX3" fmla="*/ 710767 w 713308"/>
                              <a:gd name="connsiteY3" fmla="*/ 703143 h 703143"/>
                            </a:gdLst>
                            <a:ahLst/>
                            <a:cxnLst>
                              <a:cxn ang="0">
                                <a:pos x="connsiteX0" y="connsiteY0"/>
                              </a:cxn>
                              <a:cxn ang="0">
                                <a:pos x="connsiteX1" y="connsiteY1"/>
                              </a:cxn>
                              <a:cxn ang="0">
                                <a:pos x="connsiteX2" y="connsiteY2"/>
                              </a:cxn>
                              <a:cxn ang="0">
                                <a:pos x="connsiteX3" y="connsiteY3"/>
                              </a:cxn>
                            </a:cxnLst>
                            <a:rect l="l" t="t" r="r" b="b"/>
                            <a:pathLst>
                              <a:path w="713308" h="703143">
                                <a:moveTo>
                                  <a:pt x="710767" y="703143"/>
                                </a:moveTo>
                                <a:lnTo>
                                  <a:pt x="713308" y="703143"/>
                                </a:lnTo>
                                <a:lnTo>
                                  <a:pt x="0" y="0"/>
                                </a:lnTo>
                                <a:cubicBezTo>
                                  <a:pt x="237092" y="234805"/>
                                  <a:pt x="472659" y="469863"/>
                                  <a:pt x="710767" y="703143"/>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8" name="Vrije vorm: vorm 398"/>
                        <wps:cNvSpPr/>
                        <wps:spPr>
                          <a:xfrm>
                            <a:off x="4855171" y="11943"/>
                            <a:ext cx="224639" cy="221336"/>
                          </a:xfrm>
                          <a:custGeom>
                            <a:avLst/>
                            <a:gdLst>
                              <a:gd name="connsiteX0" fmla="*/ 224640 w 224639"/>
                              <a:gd name="connsiteY0" fmla="*/ 221336 h 221336"/>
                              <a:gd name="connsiteX1" fmla="*/ 0 w 224639"/>
                              <a:gd name="connsiteY1" fmla="*/ 0 h 221336"/>
                            </a:gdLst>
                            <a:ahLst/>
                            <a:cxnLst>
                              <a:cxn ang="0">
                                <a:pos x="connsiteX0" y="connsiteY0"/>
                              </a:cxn>
                              <a:cxn ang="0">
                                <a:pos x="connsiteX1" y="connsiteY1"/>
                              </a:cxn>
                            </a:cxnLst>
                            <a:rect l="l" t="t" r="r" b="b"/>
                            <a:pathLst>
                              <a:path w="224639" h="221336">
                                <a:moveTo>
                                  <a:pt x="224640" y="221336"/>
                                </a:moveTo>
                                <a:cubicBezTo>
                                  <a:pt x="150099" y="147558"/>
                                  <a:pt x="75219" y="73779"/>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9" name="Vrije vorm: vorm 399"/>
                        <wps:cNvSpPr/>
                        <wps:spPr>
                          <a:xfrm>
                            <a:off x="4811717"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0" name="Vrije vorm: vorm 400"/>
                        <wps:cNvSpPr/>
                        <wps:spPr>
                          <a:xfrm>
                            <a:off x="4741454" y="11943"/>
                            <a:ext cx="937947" cy="924479"/>
                          </a:xfrm>
                          <a:custGeom>
                            <a:avLst/>
                            <a:gdLst>
                              <a:gd name="connsiteX0" fmla="*/ 931595 w 937947"/>
                              <a:gd name="connsiteY0" fmla="*/ 924480 h 924479"/>
                              <a:gd name="connsiteX1" fmla="*/ 937948 w 937947"/>
                              <a:gd name="connsiteY1" fmla="*/ 924480 h 924479"/>
                              <a:gd name="connsiteX2" fmla="*/ 0 w 937947"/>
                              <a:gd name="connsiteY2" fmla="*/ 0 h 924479"/>
                              <a:gd name="connsiteX3" fmla="*/ 644569 w 937947"/>
                              <a:gd name="connsiteY3" fmla="*/ 644823 h 924479"/>
                              <a:gd name="connsiteX4" fmla="*/ 931595 w 937947"/>
                              <a:gd name="connsiteY4" fmla="*/ 924480 h 9244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7947" h="924479">
                                <a:moveTo>
                                  <a:pt x="931595" y="924480"/>
                                </a:moveTo>
                                <a:lnTo>
                                  <a:pt x="937948" y="924480"/>
                                </a:lnTo>
                                <a:lnTo>
                                  <a:pt x="0" y="0"/>
                                </a:lnTo>
                                <a:cubicBezTo>
                                  <a:pt x="212188" y="221209"/>
                                  <a:pt x="428442" y="420565"/>
                                  <a:pt x="644569" y="644823"/>
                                </a:cubicBezTo>
                                <a:cubicBezTo>
                                  <a:pt x="743040" y="741134"/>
                                  <a:pt x="836428" y="833125"/>
                                  <a:pt x="931595"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1" name="Vrije vorm: vorm 401"/>
                        <wps:cNvSpPr/>
                        <wps:spPr>
                          <a:xfrm>
                            <a:off x="4698000"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2" name="Vrije vorm: vorm 402"/>
                        <wps:cNvSpPr/>
                        <wps:spPr>
                          <a:xfrm>
                            <a:off x="4627736" y="11943"/>
                            <a:ext cx="938964" cy="924479"/>
                          </a:xfrm>
                          <a:custGeom>
                            <a:avLst/>
                            <a:gdLst>
                              <a:gd name="connsiteX0" fmla="*/ 938965 w 938964"/>
                              <a:gd name="connsiteY0" fmla="*/ 924480 h 924479"/>
                              <a:gd name="connsiteX1" fmla="*/ 0 w 938964"/>
                              <a:gd name="connsiteY1" fmla="*/ 0 h 924479"/>
                              <a:gd name="connsiteX2" fmla="*/ 937440 w 938964"/>
                              <a:gd name="connsiteY2" fmla="*/ 924480 h 924479"/>
                            </a:gdLst>
                            <a:ahLst/>
                            <a:cxnLst>
                              <a:cxn ang="0">
                                <a:pos x="connsiteX0" y="connsiteY0"/>
                              </a:cxn>
                              <a:cxn ang="0">
                                <a:pos x="connsiteX1" y="connsiteY1"/>
                              </a:cxn>
                              <a:cxn ang="0">
                                <a:pos x="connsiteX2" y="connsiteY2"/>
                              </a:cxn>
                            </a:cxnLst>
                            <a:rect l="l" t="t" r="r" b="b"/>
                            <a:pathLst>
                              <a:path w="938964" h="924479">
                                <a:moveTo>
                                  <a:pt x="938965" y="924480"/>
                                </a:moveTo>
                                <a:cubicBezTo>
                                  <a:pt x="623351" y="612169"/>
                                  <a:pt x="314852" y="309261"/>
                                  <a:pt x="0" y="0"/>
                                </a:cubicBezTo>
                                <a:lnTo>
                                  <a:pt x="937440" y="924480"/>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3" name="Vrije vorm: vorm 403"/>
                        <wps:cNvSpPr/>
                        <wps:spPr>
                          <a:xfrm>
                            <a:off x="4584282" y="0"/>
                            <a:ext cx="1012786" cy="936423"/>
                          </a:xfrm>
                          <a:custGeom>
                            <a:avLst/>
                            <a:gdLst>
                              <a:gd name="connsiteX0" fmla="*/ 1012786 w 1012786"/>
                              <a:gd name="connsiteY0" fmla="*/ 936423 h 936423"/>
                              <a:gd name="connsiteX1" fmla="*/ 62767 w 1012786"/>
                              <a:gd name="connsiteY1" fmla="*/ 0 h 936423"/>
                              <a:gd name="connsiteX2" fmla="*/ 0 w 1012786"/>
                              <a:gd name="connsiteY2" fmla="*/ 0 h 936423"/>
                              <a:gd name="connsiteX3" fmla="*/ 950019 w 1012786"/>
                              <a:gd name="connsiteY3" fmla="*/ 936423 h 936423"/>
                              <a:gd name="connsiteX4" fmla="*/ 1012786 w 1012786"/>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6"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4" name="Vrije vorm: vorm 404"/>
                        <wps:cNvSpPr/>
                        <wps:spPr>
                          <a:xfrm>
                            <a:off x="4642475" y="138494"/>
                            <a:ext cx="814573" cy="797929"/>
                          </a:xfrm>
                          <a:custGeom>
                            <a:avLst/>
                            <a:gdLst>
                              <a:gd name="connsiteX0" fmla="*/ 814574 w 814573"/>
                              <a:gd name="connsiteY0" fmla="*/ 797929 h 797929"/>
                              <a:gd name="connsiteX1" fmla="*/ 183981 w 814573"/>
                              <a:gd name="connsiteY1" fmla="*/ 169369 h 797929"/>
                              <a:gd name="connsiteX2" fmla="*/ 0 w 814573"/>
                              <a:gd name="connsiteY2" fmla="*/ 0 h 797929"/>
                              <a:gd name="connsiteX3" fmla="*/ 809492 w 814573"/>
                              <a:gd name="connsiteY3" fmla="*/ 797929 h 797929"/>
                            </a:gdLst>
                            <a:ahLst/>
                            <a:cxnLst>
                              <a:cxn ang="0">
                                <a:pos x="connsiteX0" y="connsiteY0"/>
                              </a:cxn>
                              <a:cxn ang="0">
                                <a:pos x="connsiteX1" y="connsiteY1"/>
                              </a:cxn>
                              <a:cxn ang="0">
                                <a:pos x="connsiteX2" y="connsiteY2"/>
                              </a:cxn>
                              <a:cxn ang="0">
                                <a:pos x="connsiteX3" y="connsiteY3"/>
                              </a:cxn>
                            </a:cxnLst>
                            <a:rect l="l" t="t" r="r" b="b"/>
                            <a:pathLst>
                              <a:path w="814573" h="797929">
                                <a:moveTo>
                                  <a:pt x="814574" y="797929"/>
                                </a:moveTo>
                                <a:cubicBezTo>
                                  <a:pt x="604165" y="589807"/>
                                  <a:pt x="390325" y="390706"/>
                                  <a:pt x="183981" y="169369"/>
                                </a:cubicBezTo>
                                <a:cubicBezTo>
                                  <a:pt x="119054" y="112701"/>
                                  <a:pt x="58193" y="56160"/>
                                  <a:pt x="0" y="0"/>
                                </a:cubicBezTo>
                                <a:lnTo>
                                  <a:pt x="809492" y="797929"/>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5" name="Vrije vorm: vorm 405"/>
                        <wps:cNvSpPr/>
                        <wps:spPr>
                          <a:xfrm>
                            <a:off x="4514018" y="11943"/>
                            <a:ext cx="128456" cy="126550"/>
                          </a:xfrm>
                          <a:custGeom>
                            <a:avLst/>
                            <a:gdLst>
                              <a:gd name="connsiteX0" fmla="*/ 128457 w 128456"/>
                              <a:gd name="connsiteY0" fmla="*/ 126551 h 126550"/>
                              <a:gd name="connsiteX1" fmla="*/ 0 w 128456"/>
                              <a:gd name="connsiteY1" fmla="*/ 0 h 126550"/>
                              <a:gd name="connsiteX2" fmla="*/ 128457 w 128456"/>
                              <a:gd name="connsiteY2" fmla="*/ 126551 h 126550"/>
                            </a:gdLst>
                            <a:ahLst/>
                            <a:cxnLst>
                              <a:cxn ang="0">
                                <a:pos x="connsiteX0" y="connsiteY0"/>
                              </a:cxn>
                              <a:cxn ang="0">
                                <a:pos x="connsiteX1" y="connsiteY1"/>
                              </a:cxn>
                              <a:cxn ang="0">
                                <a:pos x="connsiteX2" y="connsiteY2"/>
                              </a:cxn>
                            </a:cxnLst>
                            <a:rect l="l" t="t" r="r" b="b"/>
                            <a:pathLst>
                              <a:path w="128456" h="126550">
                                <a:moveTo>
                                  <a:pt x="128457" y="126551"/>
                                </a:moveTo>
                                <a:lnTo>
                                  <a:pt x="0" y="0"/>
                                </a:lnTo>
                                <a:cubicBezTo>
                                  <a:pt x="41591" y="41675"/>
                                  <a:pt x="84410" y="83859"/>
                                  <a:pt x="128457" y="126551"/>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6" name="Vrije vorm: vorm 406"/>
                        <wps:cNvSpPr/>
                        <wps:spPr>
                          <a:xfrm>
                            <a:off x="4470564"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7" name="Vrije vorm: vorm 407"/>
                        <wps:cNvSpPr/>
                        <wps:spPr>
                          <a:xfrm>
                            <a:off x="4553661" y="163016"/>
                            <a:ext cx="789289" cy="773406"/>
                          </a:xfrm>
                          <a:custGeom>
                            <a:avLst/>
                            <a:gdLst>
                              <a:gd name="connsiteX0" fmla="*/ 789289 w 789289"/>
                              <a:gd name="connsiteY0" fmla="*/ 773407 h 773406"/>
                              <a:gd name="connsiteX1" fmla="*/ 158442 w 789289"/>
                              <a:gd name="connsiteY1" fmla="*/ 144847 h 773406"/>
                              <a:gd name="connsiteX2" fmla="*/ 0 w 789289"/>
                              <a:gd name="connsiteY2" fmla="*/ 0 h 773406"/>
                              <a:gd name="connsiteX3" fmla="*/ 784588 w 789289"/>
                              <a:gd name="connsiteY3" fmla="*/ 773407 h 773406"/>
                            </a:gdLst>
                            <a:ahLst/>
                            <a:cxnLst>
                              <a:cxn ang="0">
                                <a:pos x="connsiteX0" y="connsiteY0"/>
                              </a:cxn>
                              <a:cxn ang="0">
                                <a:pos x="connsiteX1" y="connsiteY1"/>
                              </a:cxn>
                              <a:cxn ang="0">
                                <a:pos x="connsiteX2" y="connsiteY2"/>
                              </a:cxn>
                              <a:cxn ang="0">
                                <a:pos x="connsiteX3" y="connsiteY3"/>
                              </a:cxn>
                            </a:cxnLst>
                            <a:rect l="l" t="t" r="r" b="b"/>
                            <a:pathLst>
                              <a:path w="789289" h="773406">
                                <a:moveTo>
                                  <a:pt x="789289" y="773407"/>
                                </a:moveTo>
                                <a:cubicBezTo>
                                  <a:pt x="578499" y="565285"/>
                                  <a:pt x="364659" y="366183"/>
                                  <a:pt x="158442" y="144847"/>
                                </a:cubicBezTo>
                                <a:cubicBezTo>
                                  <a:pt x="102791" y="96438"/>
                                  <a:pt x="50315" y="48028"/>
                                  <a:pt x="0" y="0"/>
                                </a:cubicBezTo>
                                <a:lnTo>
                                  <a:pt x="784588" y="773407"/>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8" name="Vrije vorm: vorm 408"/>
                        <wps:cNvSpPr/>
                        <wps:spPr>
                          <a:xfrm>
                            <a:off x="4400301" y="11943"/>
                            <a:ext cx="153360" cy="151072"/>
                          </a:xfrm>
                          <a:custGeom>
                            <a:avLst/>
                            <a:gdLst>
                              <a:gd name="connsiteX0" fmla="*/ 153360 w 153360"/>
                              <a:gd name="connsiteY0" fmla="*/ 151073 h 151072"/>
                              <a:gd name="connsiteX1" fmla="*/ 0 w 153360"/>
                              <a:gd name="connsiteY1" fmla="*/ 0 h 151072"/>
                              <a:gd name="connsiteX2" fmla="*/ 153360 w 153360"/>
                              <a:gd name="connsiteY2" fmla="*/ 151073 h 151072"/>
                            </a:gdLst>
                            <a:ahLst/>
                            <a:cxnLst>
                              <a:cxn ang="0">
                                <a:pos x="connsiteX0" y="connsiteY0"/>
                              </a:cxn>
                              <a:cxn ang="0">
                                <a:pos x="connsiteX1" y="connsiteY1"/>
                              </a:cxn>
                              <a:cxn ang="0">
                                <a:pos x="connsiteX2" y="connsiteY2"/>
                              </a:cxn>
                            </a:cxnLst>
                            <a:rect l="l" t="t" r="r" b="b"/>
                            <a:pathLst>
                              <a:path w="153360" h="151072">
                                <a:moveTo>
                                  <a:pt x="153360" y="151073"/>
                                </a:moveTo>
                                <a:lnTo>
                                  <a:pt x="0" y="0"/>
                                </a:lnTo>
                                <a:cubicBezTo>
                                  <a:pt x="49172" y="49680"/>
                                  <a:pt x="99995" y="100122"/>
                                  <a:pt x="153360" y="151073"/>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9" name="Vrije vorm: vorm 409"/>
                        <wps:cNvSpPr/>
                        <wps:spPr>
                          <a:xfrm>
                            <a:off x="4356846"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0" name="Vrije vorm: vorm 410"/>
                        <wps:cNvSpPr/>
                        <wps:spPr>
                          <a:xfrm>
                            <a:off x="5038136" y="752696"/>
                            <a:ext cx="189190" cy="183726"/>
                          </a:xfrm>
                          <a:custGeom>
                            <a:avLst/>
                            <a:gdLst>
                              <a:gd name="connsiteX0" fmla="*/ 189191 w 189190"/>
                              <a:gd name="connsiteY0" fmla="*/ 183727 h 183726"/>
                              <a:gd name="connsiteX1" fmla="*/ 0 w 189190"/>
                              <a:gd name="connsiteY1" fmla="*/ 0 h 183726"/>
                              <a:gd name="connsiteX2" fmla="*/ 186395 w 189190"/>
                              <a:gd name="connsiteY2" fmla="*/ 183727 h 183726"/>
                            </a:gdLst>
                            <a:ahLst/>
                            <a:cxnLst>
                              <a:cxn ang="0">
                                <a:pos x="connsiteX0" y="connsiteY0"/>
                              </a:cxn>
                              <a:cxn ang="0">
                                <a:pos x="connsiteX1" y="connsiteY1"/>
                              </a:cxn>
                              <a:cxn ang="0">
                                <a:pos x="connsiteX2" y="connsiteY2"/>
                              </a:cxn>
                            </a:cxnLst>
                            <a:rect l="l" t="t" r="r" b="b"/>
                            <a:pathLst>
                              <a:path w="189190" h="183726">
                                <a:moveTo>
                                  <a:pt x="189191" y="183727"/>
                                </a:moveTo>
                                <a:cubicBezTo>
                                  <a:pt x="126424" y="122061"/>
                                  <a:pt x="63360" y="60819"/>
                                  <a:pt x="0" y="0"/>
                                </a:cubicBezTo>
                                <a:lnTo>
                                  <a:pt x="186395" y="183727"/>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1" name="Vrije vorm: vorm 411"/>
                        <wps:cNvSpPr/>
                        <wps:spPr>
                          <a:xfrm>
                            <a:off x="4286583" y="11943"/>
                            <a:ext cx="751552" cy="740752"/>
                          </a:xfrm>
                          <a:custGeom>
                            <a:avLst/>
                            <a:gdLst>
                              <a:gd name="connsiteX0" fmla="*/ 751553 w 751552"/>
                              <a:gd name="connsiteY0" fmla="*/ 740753 h 740752"/>
                              <a:gd name="connsiteX1" fmla="*/ 0 w 751552"/>
                              <a:gd name="connsiteY1" fmla="*/ 0 h 740752"/>
                              <a:gd name="connsiteX2" fmla="*/ 751553 w 751552"/>
                              <a:gd name="connsiteY2" fmla="*/ 740753 h 740752"/>
                            </a:gdLst>
                            <a:ahLst/>
                            <a:cxnLst>
                              <a:cxn ang="0">
                                <a:pos x="connsiteX0" y="connsiteY0"/>
                              </a:cxn>
                              <a:cxn ang="0">
                                <a:pos x="connsiteX1" y="connsiteY1"/>
                              </a:cxn>
                              <a:cxn ang="0">
                                <a:pos x="connsiteX2" y="connsiteY2"/>
                              </a:cxn>
                            </a:cxnLst>
                            <a:rect l="l" t="t" r="r" b="b"/>
                            <a:pathLst>
                              <a:path w="751552" h="740752">
                                <a:moveTo>
                                  <a:pt x="751553" y="740753"/>
                                </a:moveTo>
                                <a:lnTo>
                                  <a:pt x="0" y="0"/>
                                </a:lnTo>
                                <a:cubicBezTo>
                                  <a:pt x="241539" y="255642"/>
                                  <a:pt x="497435" y="496292"/>
                                  <a:pt x="751553" y="740753"/>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2" name="Vrije vorm: vorm 412"/>
                        <wps:cNvSpPr/>
                        <wps:spPr>
                          <a:xfrm>
                            <a:off x="4243129"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3" name="Vrije vorm: vorm 413"/>
                        <wps:cNvSpPr/>
                        <wps:spPr>
                          <a:xfrm>
                            <a:off x="4172866" y="11943"/>
                            <a:ext cx="771119" cy="759938"/>
                          </a:xfrm>
                          <a:custGeom>
                            <a:avLst/>
                            <a:gdLst>
                              <a:gd name="connsiteX0" fmla="*/ 771120 w 771119"/>
                              <a:gd name="connsiteY0" fmla="*/ 759939 h 759938"/>
                              <a:gd name="connsiteX1" fmla="*/ 0 w 771119"/>
                              <a:gd name="connsiteY1" fmla="*/ 0 h 759938"/>
                              <a:gd name="connsiteX2" fmla="*/ 771120 w 771119"/>
                              <a:gd name="connsiteY2" fmla="*/ 759939 h 759938"/>
                            </a:gdLst>
                            <a:ahLst/>
                            <a:cxnLst>
                              <a:cxn ang="0">
                                <a:pos x="connsiteX0" y="connsiteY0"/>
                              </a:cxn>
                              <a:cxn ang="0">
                                <a:pos x="connsiteX1" y="connsiteY1"/>
                              </a:cxn>
                              <a:cxn ang="0">
                                <a:pos x="connsiteX2" y="connsiteY2"/>
                              </a:cxn>
                            </a:cxnLst>
                            <a:rect l="l" t="t" r="r" b="b"/>
                            <a:pathLst>
                              <a:path w="771119" h="759938">
                                <a:moveTo>
                                  <a:pt x="771120" y="759939"/>
                                </a:moveTo>
                                <a:lnTo>
                                  <a:pt x="0" y="0"/>
                                </a:lnTo>
                                <a:cubicBezTo>
                                  <a:pt x="247384" y="262376"/>
                                  <a:pt x="510268" y="508998"/>
                                  <a:pt x="771120" y="759939"/>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4" name="Vrije vorm: vorm 414"/>
                        <wps:cNvSpPr/>
                        <wps:spPr>
                          <a:xfrm>
                            <a:off x="4943985" y="771246"/>
                            <a:ext cx="169242" cy="165176"/>
                          </a:xfrm>
                          <a:custGeom>
                            <a:avLst/>
                            <a:gdLst>
                              <a:gd name="connsiteX0" fmla="*/ 169242 w 169242"/>
                              <a:gd name="connsiteY0" fmla="*/ 165176 h 165176"/>
                              <a:gd name="connsiteX1" fmla="*/ 0 w 169242"/>
                              <a:gd name="connsiteY1" fmla="*/ 0 h 165176"/>
                              <a:gd name="connsiteX2" fmla="*/ 166828 w 169242"/>
                              <a:gd name="connsiteY2" fmla="*/ 165176 h 165176"/>
                            </a:gdLst>
                            <a:ahLst/>
                            <a:cxnLst>
                              <a:cxn ang="0">
                                <a:pos x="connsiteX0" y="connsiteY0"/>
                              </a:cxn>
                              <a:cxn ang="0">
                                <a:pos x="connsiteX1" y="connsiteY1"/>
                              </a:cxn>
                              <a:cxn ang="0">
                                <a:pos x="connsiteX2" y="connsiteY2"/>
                              </a:cxn>
                            </a:cxnLst>
                            <a:rect l="l" t="t" r="r" b="b"/>
                            <a:pathLst>
                              <a:path w="169242" h="165176">
                                <a:moveTo>
                                  <a:pt x="169242" y="165176"/>
                                </a:moveTo>
                                <a:cubicBezTo>
                                  <a:pt x="113083" y="110033"/>
                                  <a:pt x="56669" y="54974"/>
                                  <a:pt x="0" y="0"/>
                                </a:cubicBezTo>
                                <a:lnTo>
                                  <a:pt x="166828" y="165176"/>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5" name="Vrije vorm: vorm 415"/>
                        <wps:cNvSpPr/>
                        <wps:spPr>
                          <a:xfrm>
                            <a:off x="4129411"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6" name="Vrije vorm: vorm 416"/>
                        <wps:cNvSpPr/>
                        <wps:spPr>
                          <a:xfrm>
                            <a:off x="4265491" y="215237"/>
                            <a:ext cx="735416" cy="721185"/>
                          </a:xfrm>
                          <a:custGeom>
                            <a:avLst/>
                            <a:gdLst>
                              <a:gd name="connsiteX0" fmla="*/ 735417 w 735416"/>
                              <a:gd name="connsiteY0" fmla="*/ 721186 h 721185"/>
                              <a:gd name="connsiteX1" fmla="*/ 0 w 735416"/>
                              <a:gd name="connsiteY1" fmla="*/ 0 h 721185"/>
                              <a:gd name="connsiteX2" fmla="*/ 731605 w 735416"/>
                              <a:gd name="connsiteY2" fmla="*/ 721186 h 721185"/>
                            </a:gdLst>
                            <a:ahLst/>
                            <a:cxnLst>
                              <a:cxn ang="0">
                                <a:pos x="connsiteX0" y="connsiteY0"/>
                              </a:cxn>
                              <a:cxn ang="0">
                                <a:pos x="connsiteX1" y="connsiteY1"/>
                              </a:cxn>
                              <a:cxn ang="0">
                                <a:pos x="connsiteX2" y="connsiteY2"/>
                              </a:cxn>
                            </a:cxnLst>
                            <a:rect l="l" t="t" r="r" b="b"/>
                            <a:pathLst>
                              <a:path w="735416" h="721185">
                                <a:moveTo>
                                  <a:pt x="735417" y="721186"/>
                                </a:moveTo>
                                <a:cubicBezTo>
                                  <a:pt x="490955" y="477614"/>
                                  <a:pt x="245097" y="239633"/>
                                  <a:pt x="0" y="0"/>
                                </a:cubicBezTo>
                                <a:lnTo>
                                  <a:pt x="731605" y="721186"/>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7" name="Vrije vorm: vorm 417"/>
                        <wps:cNvSpPr/>
                        <wps:spPr>
                          <a:xfrm>
                            <a:off x="4059148" y="11943"/>
                            <a:ext cx="206343" cy="203294"/>
                          </a:xfrm>
                          <a:custGeom>
                            <a:avLst/>
                            <a:gdLst>
                              <a:gd name="connsiteX0" fmla="*/ 206343 w 206343"/>
                              <a:gd name="connsiteY0" fmla="*/ 203294 h 203294"/>
                              <a:gd name="connsiteX1" fmla="*/ 0 w 206343"/>
                              <a:gd name="connsiteY1" fmla="*/ 0 h 203294"/>
                              <a:gd name="connsiteX2" fmla="*/ 206343 w 206343"/>
                              <a:gd name="connsiteY2" fmla="*/ 203294 h 203294"/>
                            </a:gdLst>
                            <a:ahLst/>
                            <a:cxnLst>
                              <a:cxn ang="0">
                                <a:pos x="connsiteX0" y="connsiteY0"/>
                              </a:cxn>
                              <a:cxn ang="0">
                                <a:pos x="connsiteX1" y="connsiteY1"/>
                              </a:cxn>
                              <a:cxn ang="0">
                                <a:pos x="connsiteX2" y="connsiteY2"/>
                              </a:cxn>
                            </a:cxnLst>
                            <a:rect l="l" t="t" r="r" b="b"/>
                            <a:pathLst>
                              <a:path w="206343" h="203294">
                                <a:moveTo>
                                  <a:pt x="206343" y="203294"/>
                                </a:moveTo>
                                <a:lnTo>
                                  <a:pt x="0" y="0"/>
                                </a:lnTo>
                                <a:cubicBezTo>
                                  <a:pt x="68527" y="68273"/>
                                  <a:pt x="137308" y="136038"/>
                                  <a:pt x="206343" y="203294"/>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8" name="Vrije vorm: vorm 418"/>
                        <wps:cNvSpPr/>
                        <wps:spPr>
                          <a:xfrm>
                            <a:off x="4015693" y="0"/>
                            <a:ext cx="1012786" cy="936423"/>
                          </a:xfrm>
                          <a:custGeom>
                            <a:avLst/>
                            <a:gdLst>
                              <a:gd name="connsiteX0" fmla="*/ 1012786 w 1012786"/>
                              <a:gd name="connsiteY0" fmla="*/ 936423 h 936423"/>
                              <a:gd name="connsiteX1" fmla="*/ 62767 w 1012786"/>
                              <a:gd name="connsiteY1" fmla="*/ 0 h 936423"/>
                              <a:gd name="connsiteX2" fmla="*/ 0 w 1012786"/>
                              <a:gd name="connsiteY2" fmla="*/ 0 h 936423"/>
                              <a:gd name="connsiteX3" fmla="*/ 950019 w 1012786"/>
                              <a:gd name="connsiteY3" fmla="*/ 936423 h 936423"/>
                              <a:gd name="connsiteX4" fmla="*/ 1012786 w 1012786"/>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6"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9" name="Vrije vorm: vorm 419"/>
                        <wps:cNvSpPr/>
                        <wps:spPr>
                          <a:xfrm>
                            <a:off x="4226103" y="288423"/>
                            <a:ext cx="660705" cy="647999"/>
                          </a:xfrm>
                          <a:custGeom>
                            <a:avLst/>
                            <a:gdLst>
                              <a:gd name="connsiteX0" fmla="*/ 660706 w 660705"/>
                              <a:gd name="connsiteY0" fmla="*/ 648000 h 647999"/>
                              <a:gd name="connsiteX1" fmla="*/ 0 w 660705"/>
                              <a:gd name="connsiteY1" fmla="*/ 0 h 647999"/>
                              <a:gd name="connsiteX2" fmla="*/ 657148 w 660705"/>
                              <a:gd name="connsiteY2" fmla="*/ 648000 h 647999"/>
                            </a:gdLst>
                            <a:ahLst/>
                            <a:cxnLst>
                              <a:cxn ang="0">
                                <a:pos x="connsiteX0" y="connsiteY0"/>
                              </a:cxn>
                              <a:cxn ang="0">
                                <a:pos x="connsiteX1" y="connsiteY1"/>
                              </a:cxn>
                              <a:cxn ang="0">
                                <a:pos x="connsiteX2" y="connsiteY2"/>
                              </a:cxn>
                            </a:cxnLst>
                            <a:rect l="l" t="t" r="r" b="b"/>
                            <a:pathLst>
                              <a:path w="660705" h="647999">
                                <a:moveTo>
                                  <a:pt x="660706" y="648000"/>
                                </a:moveTo>
                                <a:cubicBezTo>
                                  <a:pt x="441021" y="429205"/>
                                  <a:pt x="219685" y="215111"/>
                                  <a:pt x="0" y="0"/>
                                </a:cubicBezTo>
                                <a:lnTo>
                                  <a:pt x="657148" y="648000"/>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0" name="Vrije vorm: vorm 420"/>
                        <wps:cNvSpPr/>
                        <wps:spPr>
                          <a:xfrm>
                            <a:off x="3945430" y="11943"/>
                            <a:ext cx="280800" cy="276734"/>
                          </a:xfrm>
                          <a:custGeom>
                            <a:avLst/>
                            <a:gdLst>
                              <a:gd name="connsiteX0" fmla="*/ 280800 w 280800"/>
                              <a:gd name="connsiteY0" fmla="*/ 276734 h 276734"/>
                              <a:gd name="connsiteX1" fmla="*/ 0 w 280800"/>
                              <a:gd name="connsiteY1" fmla="*/ 0 h 276734"/>
                              <a:gd name="connsiteX2" fmla="*/ 280800 w 280800"/>
                              <a:gd name="connsiteY2" fmla="*/ 276734 h 276734"/>
                            </a:gdLst>
                            <a:ahLst/>
                            <a:cxnLst>
                              <a:cxn ang="0">
                                <a:pos x="connsiteX0" y="connsiteY0"/>
                              </a:cxn>
                              <a:cxn ang="0">
                                <a:pos x="connsiteX1" y="connsiteY1"/>
                              </a:cxn>
                              <a:cxn ang="0">
                                <a:pos x="connsiteX2" y="connsiteY2"/>
                              </a:cxn>
                            </a:cxnLst>
                            <a:rect l="l" t="t" r="r" b="b"/>
                            <a:pathLst>
                              <a:path w="280800" h="276734">
                                <a:moveTo>
                                  <a:pt x="280800" y="276734"/>
                                </a:moveTo>
                                <a:lnTo>
                                  <a:pt x="0" y="0"/>
                                </a:lnTo>
                                <a:cubicBezTo>
                                  <a:pt x="93177" y="92668"/>
                                  <a:pt x="186777" y="184913"/>
                                  <a:pt x="280800" y="276734"/>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1" name="Vrije vorm: vorm 421"/>
                        <wps:cNvSpPr/>
                        <wps:spPr>
                          <a:xfrm>
                            <a:off x="3901976"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2" name="Vrije vorm: vorm 422"/>
                        <wps:cNvSpPr/>
                        <wps:spPr>
                          <a:xfrm>
                            <a:off x="4665854" y="834013"/>
                            <a:ext cx="105331" cy="102409"/>
                          </a:xfrm>
                          <a:custGeom>
                            <a:avLst/>
                            <a:gdLst>
                              <a:gd name="connsiteX0" fmla="*/ 105332 w 105331"/>
                              <a:gd name="connsiteY0" fmla="*/ 102409 h 102409"/>
                              <a:gd name="connsiteX1" fmla="*/ 0 w 105331"/>
                              <a:gd name="connsiteY1" fmla="*/ 0 h 102409"/>
                              <a:gd name="connsiteX2" fmla="*/ 103807 w 105331"/>
                              <a:gd name="connsiteY2" fmla="*/ 102409 h 102409"/>
                            </a:gdLst>
                            <a:ahLst/>
                            <a:cxnLst>
                              <a:cxn ang="0">
                                <a:pos x="connsiteX0" y="connsiteY0"/>
                              </a:cxn>
                              <a:cxn ang="0">
                                <a:pos x="connsiteX1" y="connsiteY1"/>
                              </a:cxn>
                              <a:cxn ang="0">
                                <a:pos x="connsiteX2" y="connsiteY2"/>
                              </a:cxn>
                            </a:cxnLst>
                            <a:rect l="l" t="t" r="r" b="b"/>
                            <a:pathLst>
                              <a:path w="105331" h="102409">
                                <a:moveTo>
                                  <a:pt x="105332" y="102409"/>
                                </a:moveTo>
                                <a:cubicBezTo>
                                  <a:pt x="70264" y="68527"/>
                                  <a:pt x="35153" y="34391"/>
                                  <a:pt x="0" y="0"/>
                                </a:cubicBezTo>
                                <a:lnTo>
                                  <a:pt x="103807" y="102409"/>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3" name="Vrije vorm: vorm 423"/>
                        <wps:cNvSpPr/>
                        <wps:spPr>
                          <a:xfrm>
                            <a:off x="3831713" y="11943"/>
                            <a:ext cx="834141" cy="822070"/>
                          </a:xfrm>
                          <a:custGeom>
                            <a:avLst/>
                            <a:gdLst>
                              <a:gd name="connsiteX0" fmla="*/ 834141 w 834141"/>
                              <a:gd name="connsiteY0" fmla="*/ 822070 h 822070"/>
                              <a:gd name="connsiteX1" fmla="*/ 0 w 834141"/>
                              <a:gd name="connsiteY1" fmla="*/ 0 h 822070"/>
                              <a:gd name="connsiteX2" fmla="*/ 834141 w 834141"/>
                              <a:gd name="connsiteY2" fmla="*/ 822070 h 822070"/>
                            </a:gdLst>
                            <a:ahLst/>
                            <a:cxnLst>
                              <a:cxn ang="0">
                                <a:pos x="connsiteX0" y="connsiteY0"/>
                              </a:cxn>
                              <a:cxn ang="0">
                                <a:pos x="connsiteX1" y="connsiteY1"/>
                              </a:cxn>
                              <a:cxn ang="0">
                                <a:pos x="connsiteX2" y="connsiteY2"/>
                              </a:cxn>
                            </a:cxnLst>
                            <a:rect l="l" t="t" r="r" b="b"/>
                            <a:pathLst>
                              <a:path w="834141" h="822070">
                                <a:moveTo>
                                  <a:pt x="834141" y="822070"/>
                                </a:moveTo>
                                <a:lnTo>
                                  <a:pt x="0" y="0"/>
                                </a:lnTo>
                                <a:cubicBezTo>
                                  <a:pt x="266061" y="283976"/>
                                  <a:pt x="551816" y="549148"/>
                                  <a:pt x="834141" y="82207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4" name="Vrije vorm: vorm 424"/>
                        <wps:cNvSpPr/>
                        <wps:spPr>
                          <a:xfrm>
                            <a:off x="3788258"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146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146"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5" name="Vrije vorm: vorm 425"/>
                        <wps:cNvSpPr/>
                        <wps:spPr>
                          <a:xfrm>
                            <a:off x="3717995" y="11943"/>
                            <a:ext cx="937948" cy="924479"/>
                          </a:xfrm>
                          <a:custGeom>
                            <a:avLst/>
                            <a:gdLst>
                              <a:gd name="connsiteX0" fmla="*/ 936678 w 937948"/>
                              <a:gd name="connsiteY0" fmla="*/ 924480 h 924479"/>
                              <a:gd name="connsiteX1" fmla="*/ 937948 w 937948"/>
                              <a:gd name="connsiteY1" fmla="*/ 924480 h 924479"/>
                              <a:gd name="connsiteX2" fmla="*/ 0 w 937948"/>
                              <a:gd name="connsiteY2" fmla="*/ 0 h 924479"/>
                              <a:gd name="connsiteX3" fmla="*/ 936678 w 937948"/>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7948" h="924479">
                                <a:moveTo>
                                  <a:pt x="936678" y="924480"/>
                                </a:moveTo>
                                <a:lnTo>
                                  <a:pt x="937948" y="924480"/>
                                </a:lnTo>
                                <a:lnTo>
                                  <a:pt x="0" y="0"/>
                                </a:lnTo>
                                <a:cubicBezTo>
                                  <a:pt x="308118" y="307863"/>
                                  <a:pt x="623478" y="617887"/>
                                  <a:pt x="936678"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6" name="Vrije vorm: vorm 426"/>
                        <wps:cNvSpPr/>
                        <wps:spPr>
                          <a:xfrm>
                            <a:off x="3674541"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146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146"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7" name="Vrije vorm: vorm 427"/>
                        <wps:cNvSpPr/>
                        <wps:spPr>
                          <a:xfrm>
                            <a:off x="3604277" y="11943"/>
                            <a:ext cx="938075" cy="924479"/>
                          </a:xfrm>
                          <a:custGeom>
                            <a:avLst/>
                            <a:gdLst>
                              <a:gd name="connsiteX0" fmla="*/ 936296 w 938075"/>
                              <a:gd name="connsiteY0" fmla="*/ 924480 h 924479"/>
                              <a:gd name="connsiteX1" fmla="*/ 938075 w 938075"/>
                              <a:gd name="connsiteY1" fmla="*/ 924480 h 924479"/>
                              <a:gd name="connsiteX2" fmla="*/ 0 w 938075"/>
                              <a:gd name="connsiteY2" fmla="*/ 0 h 924479"/>
                              <a:gd name="connsiteX3" fmla="*/ 936296 w 938075"/>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075" h="924479">
                                <a:moveTo>
                                  <a:pt x="936296" y="924480"/>
                                </a:moveTo>
                                <a:lnTo>
                                  <a:pt x="938075" y="924480"/>
                                </a:lnTo>
                                <a:lnTo>
                                  <a:pt x="0" y="0"/>
                                </a:lnTo>
                                <a:cubicBezTo>
                                  <a:pt x="307482" y="307863"/>
                                  <a:pt x="622715" y="617887"/>
                                  <a:pt x="936296"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8" name="Vrije vorm: vorm 428"/>
                        <wps:cNvSpPr/>
                        <wps:spPr>
                          <a:xfrm>
                            <a:off x="3560823"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146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146"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9" name="Vrije vorm: vorm 429"/>
                        <wps:cNvSpPr/>
                        <wps:spPr>
                          <a:xfrm>
                            <a:off x="3490560" y="11943"/>
                            <a:ext cx="938075" cy="924479"/>
                          </a:xfrm>
                          <a:custGeom>
                            <a:avLst/>
                            <a:gdLst>
                              <a:gd name="connsiteX0" fmla="*/ 936043 w 938075"/>
                              <a:gd name="connsiteY0" fmla="*/ 924480 h 924479"/>
                              <a:gd name="connsiteX1" fmla="*/ 938075 w 938075"/>
                              <a:gd name="connsiteY1" fmla="*/ 924480 h 924479"/>
                              <a:gd name="connsiteX2" fmla="*/ 0 w 938075"/>
                              <a:gd name="connsiteY2" fmla="*/ 0 h 924479"/>
                              <a:gd name="connsiteX3" fmla="*/ 936043 w 938075"/>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075" h="924479">
                                <a:moveTo>
                                  <a:pt x="936043" y="924480"/>
                                </a:moveTo>
                                <a:lnTo>
                                  <a:pt x="938075" y="924480"/>
                                </a:lnTo>
                                <a:lnTo>
                                  <a:pt x="0" y="0"/>
                                </a:lnTo>
                                <a:cubicBezTo>
                                  <a:pt x="306847" y="307863"/>
                                  <a:pt x="622080" y="617887"/>
                                  <a:pt x="936043"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0" name="Vrije vorm: vorm 430"/>
                        <wps:cNvSpPr/>
                        <wps:spPr>
                          <a:xfrm>
                            <a:off x="3447105" y="0"/>
                            <a:ext cx="1012786" cy="936423"/>
                          </a:xfrm>
                          <a:custGeom>
                            <a:avLst/>
                            <a:gdLst>
                              <a:gd name="connsiteX0" fmla="*/ 1012786 w 1012786"/>
                              <a:gd name="connsiteY0" fmla="*/ 936423 h 936423"/>
                              <a:gd name="connsiteX1" fmla="*/ 62767 w 1012786"/>
                              <a:gd name="connsiteY1" fmla="*/ 0 h 936423"/>
                              <a:gd name="connsiteX2" fmla="*/ 0 w 1012786"/>
                              <a:gd name="connsiteY2" fmla="*/ 0 h 936423"/>
                              <a:gd name="connsiteX3" fmla="*/ 950146 w 1012786"/>
                              <a:gd name="connsiteY3" fmla="*/ 936423 h 936423"/>
                              <a:gd name="connsiteX4" fmla="*/ 1012786 w 1012786"/>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6" h="936423">
                                <a:moveTo>
                                  <a:pt x="1012786" y="936423"/>
                                </a:moveTo>
                                <a:lnTo>
                                  <a:pt x="62767" y="0"/>
                                </a:lnTo>
                                <a:lnTo>
                                  <a:pt x="0" y="0"/>
                                </a:lnTo>
                                <a:lnTo>
                                  <a:pt x="950146"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1" name="Vrije vorm: vorm 431"/>
                        <wps:cNvSpPr/>
                        <wps:spPr>
                          <a:xfrm>
                            <a:off x="3376842" y="11943"/>
                            <a:ext cx="938075" cy="924479"/>
                          </a:xfrm>
                          <a:custGeom>
                            <a:avLst/>
                            <a:gdLst>
                              <a:gd name="connsiteX0" fmla="*/ 935789 w 938075"/>
                              <a:gd name="connsiteY0" fmla="*/ 924480 h 924479"/>
                              <a:gd name="connsiteX1" fmla="*/ 938076 w 938075"/>
                              <a:gd name="connsiteY1" fmla="*/ 924480 h 924479"/>
                              <a:gd name="connsiteX2" fmla="*/ 0 w 938075"/>
                              <a:gd name="connsiteY2" fmla="*/ 0 h 924479"/>
                              <a:gd name="connsiteX3" fmla="*/ 935789 w 938075"/>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075" h="924479">
                                <a:moveTo>
                                  <a:pt x="935789" y="924480"/>
                                </a:moveTo>
                                <a:lnTo>
                                  <a:pt x="938076" y="924480"/>
                                </a:lnTo>
                                <a:lnTo>
                                  <a:pt x="0" y="0"/>
                                </a:lnTo>
                                <a:cubicBezTo>
                                  <a:pt x="306212" y="307863"/>
                                  <a:pt x="621318" y="617887"/>
                                  <a:pt x="935789"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2" name="Vrije vorm: vorm 432"/>
                        <wps:cNvSpPr/>
                        <wps:spPr>
                          <a:xfrm>
                            <a:off x="3333388"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146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146"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3" name="Vrije vorm: vorm 433"/>
                        <wps:cNvSpPr/>
                        <wps:spPr>
                          <a:xfrm>
                            <a:off x="3263124" y="11943"/>
                            <a:ext cx="938075" cy="924479"/>
                          </a:xfrm>
                          <a:custGeom>
                            <a:avLst/>
                            <a:gdLst>
                              <a:gd name="connsiteX0" fmla="*/ 935407 w 938075"/>
                              <a:gd name="connsiteY0" fmla="*/ 924480 h 924479"/>
                              <a:gd name="connsiteX1" fmla="*/ 938075 w 938075"/>
                              <a:gd name="connsiteY1" fmla="*/ 924480 h 924479"/>
                              <a:gd name="connsiteX2" fmla="*/ 0 w 938075"/>
                              <a:gd name="connsiteY2" fmla="*/ 0 h 924479"/>
                              <a:gd name="connsiteX3" fmla="*/ 935407 w 938075"/>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075" h="924479">
                                <a:moveTo>
                                  <a:pt x="935407" y="924480"/>
                                </a:moveTo>
                                <a:lnTo>
                                  <a:pt x="938075" y="924480"/>
                                </a:lnTo>
                                <a:lnTo>
                                  <a:pt x="0" y="0"/>
                                </a:lnTo>
                                <a:cubicBezTo>
                                  <a:pt x="305576" y="307863"/>
                                  <a:pt x="620555" y="617887"/>
                                  <a:pt x="935407"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4" name="Vrije vorm: vorm 434"/>
                        <wps:cNvSpPr/>
                        <wps:spPr>
                          <a:xfrm>
                            <a:off x="3219670"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5" name="Vrije vorm: vorm 435"/>
                        <wps:cNvSpPr/>
                        <wps:spPr>
                          <a:xfrm>
                            <a:off x="3149406" y="11943"/>
                            <a:ext cx="938075" cy="924479"/>
                          </a:xfrm>
                          <a:custGeom>
                            <a:avLst/>
                            <a:gdLst>
                              <a:gd name="connsiteX0" fmla="*/ 935153 w 938075"/>
                              <a:gd name="connsiteY0" fmla="*/ 924480 h 924479"/>
                              <a:gd name="connsiteX1" fmla="*/ 938076 w 938075"/>
                              <a:gd name="connsiteY1" fmla="*/ 924480 h 924479"/>
                              <a:gd name="connsiteX2" fmla="*/ 0 w 938075"/>
                              <a:gd name="connsiteY2" fmla="*/ 0 h 924479"/>
                              <a:gd name="connsiteX3" fmla="*/ 935153 w 938075"/>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8075" h="924479">
                                <a:moveTo>
                                  <a:pt x="935153" y="924480"/>
                                </a:moveTo>
                                <a:lnTo>
                                  <a:pt x="938076" y="924480"/>
                                </a:lnTo>
                                <a:lnTo>
                                  <a:pt x="0" y="0"/>
                                </a:lnTo>
                                <a:cubicBezTo>
                                  <a:pt x="305068" y="307863"/>
                                  <a:pt x="619920" y="617887"/>
                                  <a:pt x="935153"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6" name="Vrije vorm: vorm 436"/>
                        <wps:cNvSpPr/>
                        <wps:spPr>
                          <a:xfrm>
                            <a:off x="3106080" y="0"/>
                            <a:ext cx="1012785" cy="936423"/>
                          </a:xfrm>
                          <a:custGeom>
                            <a:avLst/>
                            <a:gdLst>
                              <a:gd name="connsiteX0" fmla="*/ 1012786 w 1012785"/>
                              <a:gd name="connsiteY0" fmla="*/ 936423 h 936423"/>
                              <a:gd name="connsiteX1" fmla="*/ 62640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640"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7" name="Vrije vorm: vorm 437"/>
                        <wps:cNvSpPr/>
                        <wps:spPr>
                          <a:xfrm>
                            <a:off x="3356385" y="327938"/>
                            <a:ext cx="617378" cy="608484"/>
                          </a:xfrm>
                          <a:custGeom>
                            <a:avLst/>
                            <a:gdLst>
                              <a:gd name="connsiteX0" fmla="*/ 617379 w 617378"/>
                              <a:gd name="connsiteY0" fmla="*/ 608485 h 608484"/>
                              <a:gd name="connsiteX1" fmla="*/ 0 w 617378"/>
                              <a:gd name="connsiteY1" fmla="*/ 0 h 608484"/>
                              <a:gd name="connsiteX2" fmla="*/ 615092 w 617378"/>
                              <a:gd name="connsiteY2" fmla="*/ 608485 h 608484"/>
                            </a:gdLst>
                            <a:ahLst/>
                            <a:cxnLst>
                              <a:cxn ang="0">
                                <a:pos x="connsiteX0" y="connsiteY0"/>
                              </a:cxn>
                              <a:cxn ang="0">
                                <a:pos x="connsiteX1" y="connsiteY1"/>
                              </a:cxn>
                              <a:cxn ang="0">
                                <a:pos x="connsiteX2" y="connsiteY2"/>
                              </a:cxn>
                            </a:cxnLst>
                            <a:rect l="l" t="t" r="r" b="b"/>
                            <a:pathLst>
                              <a:path w="617378" h="608484">
                                <a:moveTo>
                                  <a:pt x="617379" y="608485"/>
                                </a:moveTo>
                                <a:lnTo>
                                  <a:pt x="0" y="0"/>
                                </a:lnTo>
                                <a:cubicBezTo>
                                  <a:pt x="205073" y="203294"/>
                                  <a:pt x="409002" y="406588"/>
                                  <a:pt x="615092" y="608485"/>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8" name="Vrije vorm: vorm 438"/>
                        <wps:cNvSpPr/>
                        <wps:spPr>
                          <a:xfrm>
                            <a:off x="3035689" y="11943"/>
                            <a:ext cx="320696" cy="315995"/>
                          </a:xfrm>
                          <a:custGeom>
                            <a:avLst/>
                            <a:gdLst>
                              <a:gd name="connsiteX0" fmla="*/ 320697 w 320696"/>
                              <a:gd name="connsiteY0" fmla="*/ 315995 h 315995"/>
                              <a:gd name="connsiteX1" fmla="*/ 0 w 320696"/>
                              <a:gd name="connsiteY1" fmla="*/ 0 h 315995"/>
                            </a:gdLst>
                            <a:ahLst/>
                            <a:cxnLst>
                              <a:cxn ang="0">
                                <a:pos x="connsiteX0" y="connsiteY0"/>
                              </a:cxn>
                              <a:cxn ang="0">
                                <a:pos x="connsiteX1" y="connsiteY1"/>
                              </a:cxn>
                            </a:cxnLst>
                            <a:rect l="l" t="t" r="r" b="b"/>
                            <a:pathLst>
                              <a:path w="320696" h="315995">
                                <a:moveTo>
                                  <a:pt x="320697" y="315995"/>
                                </a:moveTo>
                                <a:cubicBezTo>
                                  <a:pt x="214306" y="210536"/>
                                  <a:pt x="107407" y="105205"/>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9" name="Vrije vorm: vorm 439"/>
                        <wps:cNvSpPr/>
                        <wps:spPr>
                          <a:xfrm>
                            <a:off x="2992235"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0" name="Vrije vorm: vorm 440"/>
                        <wps:cNvSpPr/>
                        <wps:spPr>
                          <a:xfrm>
                            <a:off x="3151948" y="238489"/>
                            <a:ext cx="708098" cy="697933"/>
                          </a:xfrm>
                          <a:custGeom>
                            <a:avLst/>
                            <a:gdLst>
                              <a:gd name="connsiteX0" fmla="*/ 705558 w 708098"/>
                              <a:gd name="connsiteY0" fmla="*/ 697934 h 697933"/>
                              <a:gd name="connsiteX1" fmla="*/ 708099 w 708098"/>
                              <a:gd name="connsiteY1" fmla="*/ 697934 h 697933"/>
                              <a:gd name="connsiteX2" fmla="*/ 0 w 708098"/>
                              <a:gd name="connsiteY2" fmla="*/ 0 h 697933"/>
                              <a:gd name="connsiteX3" fmla="*/ 705558 w 708098"/>
                              <a:gd name="connsiteY3" fmla="*/ 697934 h 697933"/>
                            </a:gdLst>
                            <a:ahLst/>
                            <a:cxnLst>
                              <a:cxn ang="0">
                                <a:pos x="connsiteX0" y="connsiteY0"/>
                              </a:cxn>
                              <a:cxn ang="0">
                                <a:pos x="connsiteX1" y="connsiteY1"/>
                              </a:cxn>
                              <a:cxn ang="0">
                                <a:pos x="connsiteX2" y="connsiteY2"/>
                              </a:cxn>
                              <a:cxn ang="0">
                                <a:pos x="connsiteX3" y="connsiteY3"/>
                              </a:cxn>
                            </a:cxnLst>
                            <a:rect l="l" t="t" r="r" b="b"/>
                            <a:pathLst>
                              <a:path w="708098" h="697933">
                                <a:moveTo>
                                  <a:pt x="705558" y="697934"/>
                                </a:moveTo>
                                <a:lnTo>
                                  <a:pt x="708099" y="697934"/>
                                </a:lnTo>
                                <a:lnTo>
                                  <a:pt x="0" y="0"/>
                                </a:lnTo>
                                <a:cubicBezTo>
                                  <a:pt x="235313" y="233026"/>
                                  <a:pt x="469228" y="466433"/>
                                  <a:pt x="705558" y="697934"/>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1" name="Vrije vorm: vorm 441"/>
                        <wps:cNvSpPr/>
                        <wps:spPr>
                          <a:xfrm>
                            <a:off x="2921971" y="11943"/>
                            <a:ext cx="229976" cy="226545"/>
                          </a:xfrm>
                          <a:custGeom>
                            <a:avLst/>
                            <a:gdLst>
                              <a:gd name="connsiteX0" fmla="*/ 229977 w 229976"/>
                              <a:gd name="connsiteY0" fmla="*/ 226546 h 226545"/>
                              <a:gd name="connsiteX1" fmla="*/ 0 w 229976"/>
                              <a:gd name="connsiteY1" fmla="*/ 0 h 226545"/>
                            </a:gdLst>
                            <a:ahLst/>
                            <a:cxnLst>
                              <a:cxn ang="0">
                                <a:pos x="connsiteX0" y="connsiteY0"/>
                              </a:cxn>
                              <a:cxn ang="0">
                                <a:pos x="connsiteX1" y="connsiteY1"/>
                              </a:cxn>
                            </a:cxnLst>
                            <a:rect l="l" t="t" r="r" b="b"/>
                            <a:pathLst>
                              <a:path w="229976" h="226545">
                                <a:moveTo>
                                  <a:pt x="229977" y="226546"/>
                                </a:moveTo>
                                <a:cubicBezTo>
                                  <a:pt x="153741" y="150988"/>
                                  <a:pt x="77082" y="75473"/>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2" name="Vrije vorm: vorm 442"/>
                        <wps:cNvSpPr/>
                        <wps:spPr>
                          <a:xfrm>
                            <a:off x="2878644"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3" name="Vrije vorm: vorm 443"/>
                        <wps:cNvSpPr/>
                        <wps:spPr>
                          <a:xfrm>
                            <a:off x="2808000" y="11943"/>
                            <a:ext cx="938329" cy="924479"/>
                          </a:xfrm>
                          <a:custGeom>
                            <a:avLst/>
                            <a:gdLst>
                              <a:gd name="connsiteX0" fmla="*/ 931977 w 938329"/>
                              <a:gd name="connsiteY0" fmla="*/ 924480 h 924479"/>
                              <a:gd name="connsiteX1" fmla="*/ 938330 w 938329"/>
                              <a:gd name="connsiteY1" fmla="*/ 924480 h 924479"/>
                              <a:gd name="connsiteX2" fmla="*/ 0 w 938329"/>
                              <a:gd name="connsiteY2" fmla="*/ 0 h 924479"/>
                              <a:gd name="connsiteX3" fmla="*/ 644824 w 938329"/>
                              <a:gd name="connsiteY3" fmla="*/ 644823 h 924479"/>
                              <a:gd name="connsiteX4" fmla="*/ 931977 w 938329"/>
                              <a:gd name="connsiteY4" fmla="*/ 924480 h 9244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8329" h="924479">
                                <a:moveTo>
                                  <a:pt x="931977" y="924480"/>
                                </a:moveTo>
                                <a:lnTo>
                                  <a:pt x="938330" y="924480"/>
                                </a:lnTo>
                                <a:lnTo>
                                  <a:pt x="0" y="0"/>
                                </a:lnTo>
                                <a:cubicBezTo>
                                  <a:pt x="212315" y="221209"/>
                                  <a:pt x="428569" y="420565"/>
                                  <a:pt x="644824" y="644823"/>
                                </a:cubicBezTo>
                                <a:cubicBezTo>
                                  <a:pt x="743421" y="741134"/>
                                  <a:pt x="837318" y="833125"/>
                                  <a:pt x="931977"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4" name="Vrije vorm: vorm 444"/>
                        <wps:cNvSpPr/>
                        <wps:spPr>
                          <a:xfrm>
                            <a:off x="2764927" y="0"/>
                            <a:ext cx="1012785" cy="936423"/>
                          </a:xfrm>
                          <a:custGeom>
                            <a:avLst/>
                            <a:gdLst>
                              <a:gd name="connsiteX0" fmla="*/ 1012786 w 1012785"/>
                              <a:gd name="connsiteY0" fmla="*/ 936423 h 936423"/>
                              <a:gd name="connsiteX1" fmla="*/ 62640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640"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5" name="Vrije vorm: vorm 445"/>
                        <wps:cNvSpPr/>
                        <wps:spPr>
                          <a:xfrm>
                            <a:off x="2694536" y="11943"/>
                            <a:ext cx="939345" cy="924479"/>
                          </a:xfrm>
                          <a:custGeom>
                            <a:avLst/>
                            <a:gdLst>
                              <a:gd name="connsiteX0" fmla="*/ 939346 w 939345"/>
                              <a:gd name="connsiteY0" fmla="*/ 924480 h 924479"/>
                              <a:gd name="connsiteX1" fmla="*/ 0 w 939345"/>
                              <a:gd name="connsiteY1" fmla="*/ 0 h 924479"/>
                              <a:gd name="connsiteX2" fmla="*/ 938075 w 939345"/>
                              <a:gd name="connsiteY2" fmla="*/ 924480 h 924479"/>
                            </a:gdLst>
                            <a:ahLst/>
                            <a:cxnLst>
                              <a:cxn ang="0">
                                <a:pos x="connsiteX0" y="connsiteY0"/>
                              </a:cxn>
                              <a:cxn ang="0">
                                <a:pos x="connsiteX1" y="connsiteY1"/>
                              </a:cxn>
                              <a:cxn ang="0">
                                <a:pos x="connsiteX2" y="connsiteY2"/>
                              </a:cxn>
                            </a:cxnLst>
                            <a:rect l="l" t="t" r="r" b="b"/>
                            <a:pathLst>
                              <a:path w="939345" h="924479">
                                <a:moveTo>
                                  <a:pt x="939346" y="924480"/>
                                </a:moveTo>
                                <a:cubicBezTo>
                                  <a:pt x="623478" y="612169"/>
                                  <a:pt x="314471" y="309261"/>
                                  <a:pt x="0" y="0"/>
                                </a:cubicBezTo>
                                <a:lnTo>
                                  <a:pt x="938075" y="924480"/>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6" name="Vrije vorm: vorm 446"/>
                        <wps:cNvSpPr/>
                        <wps:spPr>
                          <a:xfrm>
                            <a:off x="2651209"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7" name="Vrije vorm: vorm 447"/>
                        <wps:cNvSpPr/>
                        <wps:spPr>
                          <a:xfrm>
                            <a:off x="2708004" y="137223"/>
                            <a:ext cx="815971" cy="799199"/>
                          </a:xfrm>
                          <a:custGeom>
                            <a:avLst/>
                            <a:gdLst>
                              <a:gd name="connsiteX0" fmla="*/ 815972 w 815971"/>
                              <a:gd name="connsiteY0" fmla="*/ 799200 h 799199"/>
                              <a:gd name="connsiteX1" fmla="*/ 185379 w 815971"/>
                              <a:gd name="connsiteY1" fmla="*/ 170640 h 799199"/>
                              <a:gd name="connsiteX2" fmla="*/ 0 w 815971"/>
                              <a:gd name="connsiteY2" fmla="*/ 0 h 799199"/>
                              <a:gd name="connsiteX3" fmla="*/ 811525 w 815971"/>
                              <a:gd name="connsiteY3" fmla="*/ 799200 h 799199"/>
                            </a:gdLst>
                            <a:ahLst/>
                            <a:cxnLst>
                              <a:cxn ang="0">
                                <a:pos x="connsiteX0" y="connsiteY0"/>
                              </a:cxn>
                              <a:cxn ang="0">
                                <a:pos x="connsiteX1" y="connsiteY1"/>
                              </a:cxn>
                              <a:cxn ang="0">
                                <a:pos x="connsiteX2" y="connsiteY2"/>
                              </a:cxn>
                              <a:cxn ang="0">
                                <a:pos x="connsiteX3" y="connsiteY3"/>
                              </a:cxn>
                            </a:cxnLst>
                            <a:rect l="l" t="t" r="r" b="b"/>
                            <a:pathLst>
                              <a:path w="815971" h="799199">
                                <a:moveTo>
                                  <a:pt x="815972" y="799200"/>
                                </a:moveTo>
                                <a:cubicBezTo>
                                  <a:pt x="605562" y="591077"/>
                                  <a:pt x="392231" y="391976"/>
                                  <a:pt x="185379" y="170640"/>
                                </a:cubicBezTo>
                                <a:cubicBezTo>
                                  <a:pt x="119944" y="113591"/>
                                  <a:pt x="58320" y="56287"/>
                                  <a:pt x="0" y="0"/>
                                </a:cubicBezTo>
                                <a:lnTo>
                                  <a:pt x="811525" y="799200"/>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8" name="Vrije vorm: vorm 448"/>
                        <wps:cNvSpPr/>
                        <wps:spPr>
                          <a:xfrm>
                            <a:off x="2580945" y="11943"/>
                            <a:ext cx="127058" cy="125279"/>
                          </a:xfrm>
                          <a:custGeom>
                            <a:avLst/>
                            <a:gdLst>
                              <a:gd name="connsiteX0" fmla="*/ 127059 w 127058"/>
                              <a:gd name="connsiteY0" fmla="*/ 125280 h 125279"/>
                              <a:gd name="connsiteX1" fmla="*/ 0 w 127058"/>
                              <a:gd name="connsiteY1" fmla="*/ 0 h 125279"/>
                              <a:gd name="connsiteX2" fmla="*/ 127059 w 127058"/>
                              <a:gd name="connsiteY2" fmla="*/ 125280 h 125279"/>
                            </a:gdLst>
                            <a:ahLst/>
                            <a:cxnLst>
                              <a:cxn ang="0">
                                <a:pos x="connsiteX0" y="connsiteY0"/>
                              </a:cxn>
                              <a:cxn ang="0">
                                <a:pos x="connsiteX1" y="connsiteY1"/>
                              </a:cxn>
                              <a:cxn ang="0">
                                <a:pos x="connsiteX2" y="connsiteY2"/>
                              </a:cxn>
                            </a:cxnLst>
                            <a:rect l="l" t="t" r="r" b="b"/>
                            <a:pathLst>
                              <a:path w="127058" h="125279">
                                <a:moveTo>
                                  <a:pt x="127059" y="125280"/>
                                </a:moveTo>
                                <a:lnTo>
                                  <a:pt x="0" y="0"/>
                                </a:lnTo>
                                <a:cubicBezTo>
                                  <a:pt x="41167" y="41167"/>
                                  <a:pt x="83351" y="83096"/>
                                  <a:pt x="127059" y="1252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9" name="Vrije vorm: vorm 449"/>
                        <wps:cNvSpPr/>
                        <wps:spPr>
                          <a:xfrm>
                            <a:off x="2537491"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0" name="Vrije vorm: vorm 450"/>
                        <wps:cNvSpPr/>
                        <wps:spPr>
                          <a:xfrm>
                            <a:off x="2467228" y="11943"/>
                            <a:ext cx="152470" cy="150183"/>
                          </a:xfrm>
                          <a:custGeom>
                            <a:avLst/>
                            <a:gdLst>
                              <a:gd name="connsiteX0" fmla="*/ 152471 w 152470"/>
                              <a:gd name="connsiteY0" fmla="*/ 150183 h 150183"/>
                              <a:gd name="connsiteX1" fmla="*/ 0 w 152470"/>
                              <a:gd name="connsiteY1" fmla="*/ 0 h 150183"/>
                              <a:gd name="connsiteX2" fmla="*/ 152471 w 152470"/>
                              <a:gd name="connsiteY2" fmla="*/ 150183 h 150183"/>
                            </a:gdLst>
                            <a:ahLst/>
                            <a:cxnLst>
                              <a:cxn ang="0">
                                <a:pos x="connsiteX0" y="connsiteY0"/>
                              </a:cxn>
                              <a:cxn ang="0">
                                <a:pos x="connsiteX1" y="connsiteY1"/>
                              </a:cxn>
                              <a:cxn ang="0">
                                <a:pos x="connsiteX2" y="connsiteY2"/>
                              </a:cxn>
                            </a:cxnLst>
                            <a:rect l="l" t="t" r="r" b="b"/>
                            <a:pathLst>
                              <a:path w="152470" h="150183">
                                <a:moveTo>
                                  <a:pt x="152471" y="150183"/>
                                </a:moveTo>
                                <a:lnTo>
                                  <a:pt x="0" y="0"/>
                                </a:lnTo>
                                <a:cubicBezTo>
                                  <a:pt x="48537" y="49426"/>
                                  <a:pt x="99360" y="99614"/>
                                  <a:pt x="152471" y="150183"/>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1" name="Vrije vorm: vorm 451"/>
                        <wps:cNvSpPr/>
                        <wps:spPr>
                          <a:xfrm>
                            <a:off x="2619698" y="162127"/>
                            <a:ext cx="790178" cy="774296"/>
                          </a:xfrm>
                          <a:custGeom>
                            <a:avLst/>
                            <a:gdLst>
                              <a:gd name="connsiteX0" fmla="*/ 790179 w 790178"/>
                              <a:gd name="connsiteY0" fmla="*/ 774296 h 774296"/>
                              <a:gd name="connsiteX1" fmla="*/ 159332 w 790178"/>
                              <a:gd name="connsiteY1" fmla="*/ 145736 h 774296"/>
                              <a:gd name="connsiteX2" fmla="*/ 0 w 790178"/>
                              <a:gd name="connsiteY2" fmla="*/ 0 h 774296"/>
                              <a:gd name="connsiteX3" fmla="*/ 785478 w 790178"/>
                              <a:gd name="connsiteY3" fmla="*/ 774296 h 774296"/>
                            </a:gdLst>
                            <a:ahLst/>
                            <a:cxnLst>
                              <a:cxn ang="0">
                                <a:pos x="connsiteX0" y="connsiteY0"/>
                              </a:cxn>
                              <a:cxn ang="0">
                                <a:pos x="connsiteX1" y="connsiteY1"/>
                              </a:cxn>
                              <a:cxn ang="0">
                                <a:pos x="connsiteX2" y="connsiteY2"/>
                              </a:cxn>
                              <a:cxn ang="0">
                                <a:pos x="connsiteX3" y="connsiteY3"/>
                              </a:cxn>
                            </a:cxnLst>
                            <a:rect l="l" t="t" r="r" b="b"/>
                            <a:pathLst>
                              <a:path w="790178" h="774296">
                                <a:moveTo>
                                  <a:pt x="790179" y="774296"/>
                                </a:moveTo>
                                <a:cubicBezTo>
                                  <a:pt x="579388" y="566174"/>
                                  <a:pt x="366184" y="367073"/>
                                  <a:pt x="159332" y="145736"/>
                                </a:cubicBezTo>
                                <a:cubicBezTo>
                                  <a:pt x="103426" y="97073"/>
                                  <a:pt x="50570" y="48409"/>
                                  <a:pt x="0" y="0"/>
                                </a:cubicBezTo>
                                <a:lnTo>
                                  <a:pt x="785478" y="774296"/>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2" name="Vrije vorm: vorm 452"/>
                        <wps:cNvSpPr/>
                        <wps:spPr>
                          <a:xfrm>
                            <a:off x="2423774"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3" name="Vrije vorm: vorm 453"/>
                        <wps:cNvSpPr/>
                        <wps:spPr>
                          <a:xfrm>
                            <a:off x="2353510" y="11943"/>
                            <a:ext cx="750409" cy="739609"/>
                          </a:xfrm>
                          <a:custGeom>
                            <a:avLst/>
                            <a:gdLst>
                              <a:gd name="connsiteX0" fmla="*/ 750409 w 750409"/>
                              <a:gd name="connsiteY0" fmla="*/ 739609 h 739609"/>
                              <a:gd name="connsiteX1" fmla="*/ 0 w 750409"/>
                              <a:gd name="connsiteY1" fmla="*/ 0 h 739609"/>
                              <a:gd name="connsiteX2" fmla="*/ 750409 w 750409"/>
                              <a:gd name="connsiteY2" fmla="*/ 739609 h 739609"/>
                            </a:gdLst>
                            <a:ahLst/>
                            <a:cxnLst>
                              <a:cxn ang="0">
                                <a:pos x="connsiteX0" y="connsiteY0"/>
                              </a:cxn>
                              <a:cxn ang="0">
                                <a:pos x="connsiteX1" y="connsiteY1"/>
                              </a:cxn>
                              <a:cxn ang="0">
                                <a:pos x="connsiteX2" y="connsiteY2"/>
                              </a:cxn>
                            </a:cxnLst>
                            <a:rect l="l" t="t" r="r" b="b"/>
                            <a:pathLst>
                              <a:path w="750409" h="739609">
                                <a:moveTo>
                                  <a:pt x="750409" y="739609"/>
                                </a:moveTo>
                                <a:lnTo>
                                  <a:pt x="0" y="0"/>
                                </a:lnTo>
                                <a:cubicBezTo>
                                  <a:pt x="241158" y="254880"/>
                                  <a:pt x="496673" y="495529"/>
                                  <a:pt x="750409" y="739609"/>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4" name="Vrije vorm: vorm 454"/>
                        <wps:cNvSpPr/>
                        <wps:spPr>
                          <a:xfrm>
                            <a:off x="3103665" y="751552"/>
                            <a:ext cx="190588" cy="184870"/>
                          </a:xfrm>
                          <a:custGeom>
                            <a:avLst/>
                            <a:gdLst>
                              <a:gd name="connsiteX0" fmla="*/ 190588 w 190588"/>
                              <a:gd name="connsiteY0" fmla="*/ 184870 h 184870"/>
                              <a:gd name="connsiteX1" fmla="*/ 0 w 190588"/>
                              <a:gd name="connsiteY1" fmla="*/ 0 h 184870"/>
                              <a:gd name="connsiteX2" fmla="*/ 187793 w 190588"/>
                              <a:gd name="connsiteY2" fmla="*/ 184870 h 184870"/>
                            </a:gdLst>
                            <a:ahLst/>
                            <a:cxnLst>
                              <a:cxn ang="0">
                                <a:pos x="connsiteX0" y="connsiteY0"/>
                              </a:cxn>
                              <a:cxn ang="0">
                                <a:pos x="connsiteX1" y="connsiteY1"/>
                              </a:cxn>
                              <a:cxn ang="0">
                                <a:pos x="connsiteX2" y="connsiteY2"/>
                              </a:cxn>
                            </a:cxnLst>
                            <a:rect l="l" t="t" r="r" b="b"/>
                            <a:pathLst>
                              <a:path w="190588" h="184870">
                                <a:moveTo>
                                  <a:pt x="190588" y="184870"/>
                                </a:moveTo>
                                <a:cubicBezTo>
                                  <a:pt x="127482" y="122866"/>
                                  <a:pt x="63953" y="61242"/>
                                  <a:pt x="0" y="0"/>
                                </a:cubicBezTo>
                                <a:lnTo>
                                  <a:pt x="187793" y="184870"/>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5" name="Vrije vorm: vorm 455"/>
                        <wps:cNvSpPr/>
                        <wps:spPr>
                          <a:xfrm>
                            <a:off x="2310056"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6" name="Vrije vorm: vorm 456"/>
                        <wps:cNvSpPr/>
                        <wps:spPr>
                          <a:xfrm>
                            <a:off x="3009769" y="771246"/>
                            <a:ext cx="170385" cy="165176"/>
                          </a:xfrm>
                          <a:custGeom>
                            <a:avLst/>
                            <a:gdLst>
                              <a:gd name="connsiteX0" fmla="*/ 170386 w 170385"/>
                              <a:gd name="connsiteY0" fmla="*/ 165176 h 165176"/>
                              <a:gd name="connsiteX1" fmla="*/ 0 w 170385"/>
                              <a:gd name="connsiteY1" fmla="*/ 0 h 165176"/>
                              <a:gd name="connsiteX2" fmla="*/ 167972 w 170385"/>
                              <a:gd name="connsiteY2" fmla="*/ 165176 h 165176"/>
                            </a:gdLst>
                            <a:ahLst/>
                            <a:cxnLst>
                              <a:cxn ang="0">
                                <a:pos x="connsiteX0" y="connsiteY0"/>
                              </a:cxn>
                              <a:cxn ang="0">
                                <a:pos x="connsiteX1" y="connsiteY1"/>
                              </a:cxn>
                              <a:cxn ang="0">
                                <a:pos x="connsiteX2" y="connsiteY2"/>
                              </a:cxn>
                            </a:cxnLst>
                            <a:rect l="l" t="t" r="r" b="b"/>
                            <a:pathLst>
                              <a:path w="170385" h="165176">
                                <a:moveTo>
                                  <a:pt x="170386" y="165176"/>
                                </a:moveTo>
                                <a:cubicBezTo>
                                  <a:pt x="113887" y="109609"/>
                                  <a:pt x="57092" y="54551"/>
                                  <a:pt x="0" y="0"/>
                                </a:cubicBezTo>
                                <a:lnTo>
                                  <a:pt x="167972" y="165176"/>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7" name="Vrije vorm: vorm 457"/>
                        <wps:cNvSpPr/>
                        <wps:spPr>
                          <a:xfrm>
                            <a:off x="2239792" y="11943"/>
                            <a:ext cx="769976" cy="758922"/>
                          </a:xfrm>
                          <a:custGeom>
                            <a:avLst/>
                            <a:gdLst>
                              <a:gd name="connsiteX0" fmla="*/ 769977 w 769976"/>
                              <a:gd name="connsiteY0" fmla="*/ 758922 h 758922"/>
                              <a:gd name="connsiteX1" fmla="*/ 0 w 769976"/>
                              <a:gd name="connsiteY1" fmla="*/ 0 h 758922"/>
                              <a:gd name="connsiteX2" fmla="*/ 769977 w 769976"/>
                              <a:gd name="connsiteY2" fmla="*/ 758922 h 758922"/>
                            </a:gdLst>
                            <a:ahLst/>
                            <a:cxnLst>
                              <a:cxn ang="0">
                                <a:pos x="connsiteX0" y="connsiteY0"/>
                              </a:cxn>
                              <a:cxn ang="0">
                                <a:pos x="connsiteX1" y="connsiteY1"/>
                              </a:cxn>
                              <a:cxn ang="0">
                                <a:pos x="connsiteX2" y="connsiteY2"/>
                              </a:cxn>
                            </a:cxnLst>
                            <a:rect l="l" t="t" r="r" b="b"/>
                            <a:pathLst>
                              <a:path w="769976" h="758922">
                                <a:moveTo>
                                  <a:pt x="769977" y="758922"/>
                                </a:moveTo>
                                <a:lnTo>
                                  <a:pt x="0" y="0"/>
                                </a:lnTo>
                                <a:cubicBezTo>
                                  <a:pt x="247002" y="261995"/>
                                  <a:pt x="509506" y="508108"/>
                                  <a:pt x="769977" y="758922"/>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8" name="Vrije vorm: vorm 458"/>
                        <wps:cNvSpPr/>
                        <wps:spPr>
                          <a:xfrm>
                            <a:off x="2196338"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9" name="Vrije vorm: vorm 459"/>
                        <wps:cNvSpPr/>
                        <wps:spPr>
                          <a:xfrm>
                            <a:off x="2329242" y="212188"/>
                            <a:ext cx="738592" cy="724235"/>
                          </a:xfrm>
                          <a:custGeom>
                            <a:avLst/>
                            <a:gdLst>
                              <a:gd name="connsiteX0" fmla="*/ 738593 w 738592"/>
                              <a:gd name="connsiteY0" fmla="*/ 724235 h 724235"/>
                              <a:gd name="connsiteX1" fmla="*/ 0 w 738592"/>
                              <a:gd name="connsiteY1" fmla="*/ 0 h 724235"/>
                              <a:gd name="connsiteX2" fmla="*/ 734781 w 738592"/>
                              <a:gd name="connsiteY2" fmla="*/ 724235 h 724235"/>
                            </a:gdLst>
                            <a:ahLst/>
                            <a:cxnLst>
                              <a:cxn ang="0">
                                <a:pos x="connsiteX0" y="connsiteY0"/>
                              </a:cxn>
                              <a:cxn ang="0">
                                <a:pos x="connsiteX1" y="connsiteY1"/>
                              </a:cxn>
                              <a:cxn ang="0">
                                <a:pos x="connsiteX2" y="connsiteY2"/>
                              </a:cxn>
                            </a:cxnLst>
                            <a:rect l="l" t="t" r="r" b="b"/>
                            <a:pathLst>
                              <a:path w="738592" h="724235">
                                <a:moveTo>
                                  <a:pt x="738593" y="724235"/>
                                </a:moveTo>
                                <a:cubicBezTo>
                                  <a:pt x="493115" y="479647"/>
                                  <a:pt x="245478" y="240649"/>
                                  <a:pt x="0" y="0"/>
                                </a:cubicBezTo>
                                <a:lnTo>
                                  <a:pt x="734781" y="724235"/>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0" name="Vrije vorm: vorm 460"/>
                        <wps:cNvSpPr/>
                        <wps:spPr>
                          <a:xfrm>
                            <a:off x="2126075" y="11943"/>
                            <a:ext cx="203167" cy="200244"/>
                          </a:xfrm>
                          <a:custGeom>
                            <a:avLst/>
                            <a:gdLst>
                              <a:gd name="connsiteX0" fmla="*/ 203167 w 203167"/>
                              <a:gd name="connsiteY0" fmla="*/ 200245 h 200244"/>
                              <a:gd name="connsiteX1" fmla="*/ 0 w 203167"/>
                              <a:gd name="connsiteY1" fmla="*/ 0 h 200244"/>
                              <a:gd name="connsiteX2" fmla="*/ 203167 w 203167"/>
                              <a:gd name="connsiteY2" fmla="*/ 200245 h 200244"/>
                            </a:gdLst>
                            <a:ahLst/>
                            <a:cxnLst>
                              <a:cxn ang="0">
                                <a:pos x="connsiteX0" y="connsiteY0"/>
                              </a:cxn>
                              <a:cxn ang="0">
                                <a:pos x="connsiteX1" y="connsiteY1"/>
                              </a:cxn>
                              <a:cxn ang="0">
                                <a:pos x="connsiteX2" y="connsiteY2"/>
                              </a:cxn>
                            </a:cxnLst>
                            <a:rect l="l" t="t" r="r" b="b"/>
                            <a:pathLst>
                              <a:path w="203167" h="200244">
                                <a:moveTo>
                                  <a:pt x="203167" y="200245"/>
                                </a:moveTo>
                                <a:lnTo>
                                  <a:pt x="0" y="0"/>
                                </a:lnTo>
                                <a:cubicBezTo>
                                  <a:pt x="67426" y="66918"/>
                                  <a:pt x="135148" y="133666"/>
                                  <a:pt x="203167" y="200245"/>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1" name="Vrije vorm: vorm 461"/>
                        <wps:cNvSpPr/>
                        <wps:spPr>
                          <a:xfrm>
                            <a:off x="2082621"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2" name="Vrije vorm: vorm 462"/>
                        <wps:cNvSpPr/>
                        <wps:spPr>
                          <a:xfrm>
                            <a:off x="2288075" y="283595"/>
                            <a:ext cx="665661" cy="652827"/>
                          </a:xfrm>
                          <a:custGeom>
                            <a:avLst/>
                            <a:gdLst>
                              <a:gd name="connsiteX0" fmla="*/ 665661 w 665661"/>
                              <a:gd name="connsiteY0" fmla="*/ 652828 h 652827"/>
                              <a:gd name="connsiteX1" fmla="*/ 0 w 665661"/>
                              <a:gd name="connsiteY1" fmla="*/ 0 h 652827"/>
                              <a:gd name="connsiteX2" fmla="*/ 662231 w 665661"/>
                              <a:gd name="connsiteY2" fmla="*/ 652828 h 652827"/>
                            </a:gdLst>
                            <a:ahLst/>
                            <a:cxnLst>
                              <a:cxn ang="0">
                                <a:pos x="connsiteX0" y="connsiteY0"/>
                              </a:cxn>
                              <a:cxn ang="0">
                                <a:pos x="connsiteX1" y="connsiteY1"/>
                              </a:cxn>
                              <a:cxn ang="0">
                                <a:pos x="connsiteX2" y="connsiteY2"/>
                              </a:cxn>
                            </a:cxnLst>
                            <a:rect l="l" t="t" r="r" b="b"/>
                            <a:pathLst>
                              <a:path w="665661" h="652827">
                                <a:moveTo>
                                  <a:pt x="665661" y="652828"/>
                                </a:moveTo>
                                <a:cubicBezTo>
                                  <a:pt x="444325" y="432381"/>
                                  <a:pt x="220955" y="216635"/>
                                  <a:pt x="0" y="0"/>
                                </a:cubicBezTo>
                                <a:lnTo>
                                  <a:pt x="662231" y="652828"/>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3" name="Vrije vorm: vorm 463"/>
                        <wps:cNvSpPr/>
                        <wps:spPr>
                          <a:xfrm>
                            <a:off x="2012357" y="11943"/>
                            <a:ext cx="275717" cy="271651"/>
                          </a:xfrm>
                          <a:custGeom>
                            <a:avLst/>
                            <a:gdLst>
                              <a:gd name="connsiteX0" fmla="*/ 275718 w 275717"/>
                              <a:gd name="connsiteY0" fmla="*/ 271652 h 271651"/>
                              <a:gd name="connsiteX1" fmla="*/ 0 w 275717"/>
                              <a:gd name="connsiteY1" fmla="*/ 0 h 271651"/>
                              <a:gd name="connsiteX2" fmla="*/ 275718 w 275717"/>
                              <a:gd name="connsiteY2" fmla="*/ 271652 h 271651"/>
                            </a:gdLst>
                            <a:ahLst/>
                            <a:cxnLst>
                              <a:cxn ang="0">
                                <a:pos x="connsiteX0" y="connsiteY0"/>
                              </a:cxn>
                              <a:cxn ang="0">
                                <a:pos x="connsiteX1" y="connsiteY1"/>
                              </a:cxn>
                              <a:cxn ang="0">
                                <a:pos x="connsiteX2" y="connsiteY2"/>
                              </a:cxn>
                            </a:cxnLst>
                            <a:rect l="l" t="t" r="r" b="b"/>
                            <a:pathLst>
                              <a:path w="275717" h="271651">
                                <a:moveTo>
                                  <a:pt x="275718" y="271652"/>
                                </a:moveTo>
                                <a:lnTo>
                                  <a:pt x="0" y="0"/>
                                </a:lnTo>
                                <a:cubicBezTo>
                                  <a:pt x="91398" y="90974"/>
                                  <a:pt x="183304" y="181525"/>
                                  <a:pt x="275718" y="271652"/>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4" name="Vrije vorm: vorm 464"/>
                        <wps:cNvSpPr/>
                        <wps:spPr>
                          <a:xfrm>
                            <a:off x="1968903"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5" name="Vrije vorm: vorm 465"/>
                        <wps:cNvSpPr/>
                        <wps:spPr>
                          <a:xfrm>
                            <a:off x="2225054" y="333656"/>
                            <a:ext cx="614710" cy="602766"/>
                          </a:xfrm>
                          <a:custGeom>
                            <a:avLst/>
                            <a:gdLst>
                              <a:gd name="connsiteX0" fmla="*/ 614711 w 614710"/>
                              <a:gd name="connsiteY0" fmla="*/ 602767 h 602766"/>
                              <a:gd name="connsiteX1" fmla="*/ 0 w 614710"/>
                              <a:gd name="connsiteY1" fmla="*/ 0 h 602766"/>
                              <a:gd name="connsiteX2" fmla="*/ 611534 w 614710"/>
                              <a:gd name="connsiteY2" fmla="*/ 602767 h 602766"/>
                            </a:gdLst>
                            <a:ahLst/>
                            <a:cxnLst>
                              <a:cxn ang="0">
                                <a:pos x="connsiteX0" y="connsiteY0"/>
                              </a:cxn>
                              <a:cxn ang="0">
                                <a:pos x="connsiteX1" y="connsiteY1"/>
                              </a:cxn>
                              <a:cxn ang="0">
                                <a:pos x="connsiteX2" y="connsiteY2"/>
                              </a:cxn>
                            </a:cxnLst>
                            <a:rect l="l" t="t" r="r" b="b"/>
                            <a:pathLst>
                              <a:path w="614710" h="602766">
                                <a:moveTo>
                                  <a:pt x="614711" y="602767"/>
                                </a:moveTo>
                                <a:cubicBezTo>
                                  <a:pt x="410019" y="399473"/>
                                  <a:pt x="204311" y="199736"/>
                                  <a:pt x="0" y="0"/>
                                </a:cubicBezTo>
                                <a:lnTo>
                                  <a:pt x="611534" y="602767"/>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6" name="Vrije vorm: vorm 466"/>
                        <wps:cNvSpPr/>
                        <wps:spPr>
                          <a:xfrm>
                            <a:off x="1898639" y="11943"/>
                            <a:ext cx="326414" cy="321712"/>
                          </a:xfrm>
                          <a:custGeom>
                            <a:avLst/>
                            <a:gdLst>
                              <a:gd name="connsiteX0" fmla="*/ 326414 w 326414"/>
                              <a:gd name="connsiteY0" fmla="*/ 321713 h 321712"/>
                              <a:gd name="connsiteX1" fmla="*/ 0 w 326414"/>
                              <a:gd name="connsiteY1" fmla="*/ 0 h 321712"/>
                              <a:gd name="connsiteX2" fmla="*/ 326414 w 326414"/>
                              <a:gd name="connsiteY2" fmla="*/ 321713 h 321712"/>
                            </a:gdLst>
                            <a:ahLst/>
                            <a:cxnLst>
                              <a:cxn ang="0">
                                <a:pos x="connsiteX0" y="connsiteY0"/>
                              </a:cxn>
                              <a:cxn ang="0">
                                <a:pos x="connsiteX1" y="connsiteY1"/>
                              </a:cxn>
                              <a:cxn ang="0">
                                <a:pos x="connsiteX2" y="connsiteY2"/>
                              </a:cxn>
                            </a:cxnLst>
                            <a:rect l="l" t="t" r="r" b="b"/>
                            <a:pathLst>
                              <a:path w="326414" h="321712">
                                <a:moveTo>
                                  <a:pt x="326414" y="321713"/>
                                </a:moveTo>
                                <a:lnTo>
                                  <a:pt x="0" y="0"/>
                                </a:lnTo>
                                <a:cubicBezTo>
                                  <a:pt x="108169" y="107746"/>
                                  <a:pt x="216974" y="214983"/>
                                  <a:pt x="326414" y="321713"/>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7" name="Vrije vorm: vorm 467"/>
                        <wps:cNvSpPr/>
                        <wps:spPr>
                          <a:xfrm>
                            <a:off x="1855185"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8" name="Vrije vorm: vorm 468"/>
                        <wps:cNvSpPr/>
                        <wps:spPr>
                          <a:xfrm>
                            <a:off x="1784922" y="11943"/>
                            <a:ext cx="937948" cy="924479"/>
                          </a:xfrm>
                          <a:custGeom>
                            <a:avLst/>
                            <a:gdLst>
                              <a:gd name="connsiteX0" fmla="*/ 936678 w 937948"/>
                              <a:gd name="connsiteY0" fmla="*/ 924480 h 924479"/>
                              <a:gd name="connsiteX1" fmla="*/ 937948 w 937948"/>
                              <a:gd name="connsiteY1" fmla="*/ 924480 h 924479"/>
                              <a:gd name="connsiteX2" fmla="*/ 0 w 937948"/>
                              <a:gd name="connsiteY2" fmla="*/ 0 h 924479"/>
                              <a:gd name="connsiteX3" fmla="*/ 936678 w 937948"/>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7948" h="924479">
                                <a:moveTo>
                                  <a:pt x="936678" y="924480"/>
                                </a:moveTo>
                                <a:lnTo>
                                  <a:pt x="937948" y="924480"/>
                                </a:lnTo>
                                <a:lnTo>
                                  <a:pt x="0" y="0"/>
                                </a:lnTo>
                                <a:cubicBezTo>
                                  <a:pt x="308118" y="307863"/>
                                  <a:pt x="623478" y="617887"/>
                                  <a:pt x="936678"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69" name="Vrije vorm: vorm 469"/>
                        <wps:cNvSpPr/>
                        <wps:spPr>
                          <a:xfrm>
                            <a:off x="1741468"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0" name="Vrije vorm: vorm 470"/>
                        <wps:cNvSpPr/>
                        <wps:spPr>
                          <a:xfrm>
                            <a:off x="1671204" y="11943"/>
                            <a:ext cx="937948" cy="924479"/>
                          </a:xfrm>
                          <a:custGeom>
                            <a:avLst/>
                            <a:gdLst>
                              <a:gd name="connsiteX0" fmla="*/ 936297 w 937948"/>
                              <a:gd name="connsiteY0" fmla="*/ 924480 h 924479"/>
                              <a:gd name="connsiteX1" fmla="*/ 937948 w 937948"/>
                              <a:gd name="connsiteY1" fmla="*/ 924480 h 924479"/>
                              <a:gd name="connsiteX2" fmla="*/ 0 w 937948"/>
                              <a:gd name="connsiteY2" fmla="*/ 0 h 924479"/>
                              <a:gd name="connsiteX3" fmla="*/ 936297 w 937948"/>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7948" h="924479">
                                <a:moveTo>
                                  <a:pt x="936297" y="924480"/>
                                </a:moveTo>
                                <a:lnTo>
                                  <a:pt x="937948" y="924480"/>
                                </a:lnTo>
                                <a:lnTo>
                                  <a:pt x="0" y="0"/>
                                </a:lnTo>
                                <a:cubicBezTo>
                                  <a:pt x="307482" y="307863"/>
                                  <a:pt x="622715" y="617887"/>
                                  <a:pt x="936297"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1" name="Vrije vorm: vorm 471"/>
                        <wps:cNvSpPr/>
                        <wps:spPr>
                          <a:xfrm>
                            <a:off x="1627750"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2" name="Vrije vorm: vorm 472"/>
                        <wps:cNvSpPr/>
                        <wps:spPr>
                          <a:xfrm>
                            <a:off x="1557487" y="11943"/>
                            <a:ext cx="937948" cy="924479"/>
                          </a:xfrm>
                          <a:custGeom>
                            <a:avLst/>
                            <a:gdLst>
                              <a:gd name="connsiteX0" fmla="*/ 936042 w 937948"/>
                              <a:gd name="connsiteY0" fmla="*/ 924480 h 924479"/>
                              <a:gd name="connsiteX1" fmla="*/ 937948 w 937948"/>
                              <a:gd name="connsiteY1" fmla="*/ 924480 h 924479"/>
                              <a:gd name="connsiteX2" fmla="*/ 0 w 937948"/>
                              <a:gd name="connsiteY2" fmla="*/ 0 h 924479"/>
                              <a:gd name="connsiteX3" fmla="*/ 936042 w 937948"/>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7948" h="924479">
                                <a:moveTo>
                                  <a:pt x="936042" y="924480"/>
                                </a:moveTo>
                                <a:lnTo>
                                  <a:pt x="937948" y="924480"/>
                                </a:lnTo>
                                <a:lnTo>
                                  <a:pt x="0" y="0"/>
                                </a:lnTo>
                                <a:cubicBezTo>
                                  <a:pt x="306847" y="307863"/>
                                  <a:pt x="622080" y="617887"/>
                                  <a:pt x="936042"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3" name="Vrije vorm: vorm 473"/>
                        <wps:cNvSpPr/>
                        <wps:spPr>
                          <a:xfrm>
                            <a:off x="1514032"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4" name="Vrije vorm: vorm 474"/>
                        <wps:cNvSpPr/>
                        <wps:spPr>
                          <a:xfrm>
                            <a:off x="1443769" y="11943"/>
                            <a:ext cx="937948" cy="924479"/>
                          </a:xfrm>
                          <a:custGeom>
                            <a:avLst/>
                            <a:gdLst>
                              <a:gd name="connsiteX0" fmla="*/ 935661 w 937948"/>
                              <a:gd name="connsiteY0" fmla="*/ 924480 h 924479"/>
                              <a:gd name="connsiteX1" fmla="*/ 937948 w 937948"/>
                              <a:gd name="connsiteY1" fmla="*/ 924480 h 924479"/>
                              <a:gd name="connsiteX2" fmla="*/ 0 w 937948"/>
                              <a:gd name="connsiteY2" fmla="*/ 0 h 924479"/>
                              <a:gd name="connsiteX3" fmla="*/ 935661 w 937948"/>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7948" h="924479">
                                <a:moveTo>
                                  <a:pt x="935661" y="924480"/>
                                </a:moveTo>
                                <a:lnTo>
                                  <a:pt x="937948" y="924480"/>
                                </a:lnTo>
                                <a:lnTo>
                                  <a:pt x="0" y="0"/>
                                </a:lnTo>
                                <a:cubicBezTo>
                                  <a:pt x="306212" y="307863"/>
                                  <a:pt x="621318" y="617887"/>
                                  <a:pt x="935661"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5" name="Vrije vorm: vorm 475"/>
                        <wps:cNvSpPr/>
                        <wps:spPr>
                          <a:xfrm>
                            <a:off x="1400315"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6" name="Vrije vorm: vorm 476"/>
                        <wps:cNvSpPr/>
                        <wps:spPr>
                          <a:xfrm>
                            <a:off x="1330051" y="11943"/>
                            <a:ext cx="937948" cy="924479"/>
                          </a:xfrm>
                          <a:custGeom>
                            <a:avLst/>
                            <a:gdLst>
                              <a:gd name="connsiteX0" fmla="*/ 935407 w 937948"/>
                              <a:gd name="connsiteY0" fmla="*/ 924480 h 924479"/>
                              <a:gd name="connsiteX1" fmla="*/ 937948 w 937948"/>
                              <a:gd name="connsiteY1" fmla="*/ 924480 h 924479"/>
                              <a:gd name="connsiteX2" fmla="*/ 0 w 937948"/>
                              <a:gd name="connsiteY2" fmla="*/ 0 h 924479"/>
                              <a:gd name="connsiteX3" fmla="*/ 935407 w 937948"/>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7948" h="924479">
                                <a:moveTo>
                                  <a:pt x="935407" y="924480"/>
                                </a:moveTo>
                                <a:lnTo>
                                  <a:pt x="937948" y="924480"/>
                                </a:lnTo>
                                <a:lnTo>
                                  <a:pt x="0" y="0"/>
                                </a:lnTo>
                                <a:cubicBezTo>
                                  <a:pt x="305576" y="307863"/>
                                  <a:pt x="620555" y="617887"/>
                                  <a:pt x="935407"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7" name="Vrije vorm: vorm 477"/>
                        <wps:cNvSpPr/>
                        <wps:spPr>
                          <a:xfrm>
                            <a:off x="1286597"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8" name="Vrije vorm: vorm 478"/>
                        <wps:cNvSpPr/>
                        <wps:spPr>
                          <a:xfrm>
                            <a:off x="1216334" y="11943"/>
                            <a:ext cx="937948" cy="924479"/>
                          </a:xfrm>
                          <a:custGeom>
                            <a:avLst/>
                            <a:gdLst>
                              <a:gd name="connsiteX0" fmla="*/ 935153 w 937948"/>
                              <a:gd name="connsiteY0" fmla="*/ 924480 h 924479"/>
                              <a:gd name="connsiteX1" fmla="*/ 937948 w 937948"/>
                              <a:gd name="connsiteY1" fmla="*/ 924480 h 924479"/>
                              <a:gd name="connsiteX2" fmla="*/ 0 w 937948"/>
                              <a:gd name="connsiteY2" fmla="*/ 0 h 924479"/>
                              <a:gd name="connsiteX3" fmla="*/ 935153 w 937948"/>
                              <a:gd name="connsiteY3" fmla="*/ 924480 h 924479"/>
                            </a:gdLst>
                            <a:ahLst/>
                            <a:cxnLst>
                              <a:cxn ang="0">
                                <a:pos x="connsiteX0" y="connsiteY0"/>
                              </a:cxn>
                              <a:cxn ang="0">
                                <a:pos x="connsiteX1" y="connsiteY1"/>
                              </a:cxn>
                              <a:cxn ang="0">
                                <a:pos x="connsiteX2" y="connsiteY2"/>
                              </a:cxn>
                              <a:cxn ang="0">
                                <a:pos x="connsiteX3" y="connsiteY3"/>
                              </a:cxn>
                            </a:cxnLst>
                            <a:rect l="l" t="t" r="r" b="b"/>
                            <a:pathLst>
                              <a:path w="937948" h="924479">
                                <a:moveTo>
                                  <a:pt x="935153" y="924480"/>
                                </a:moveTo>
                                <a:lnTo>
                                  <a:pt x="937948" y="924480"/>
                                </a:lnTo>
                                <a:lnTo>
                                  <a:pt x="0" y="0"/>
                                </a:lnTo>
                                <a:cubicBezTo>
                                  <a:pt x="305068" y="307863"/>
                                  <a:pt x="619920" y="617887"/>
                                  <a:pt x="935153"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9" name="Vrije vorm: vorm 479"/>
                        <wps:cNvSpPr/>
                        <wps:spPr>
                          <a:xfrm>
                            <a:off x="1172879"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146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146"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0" name="Vrije vorm: vorm 480"/>
                        <wps:cNvSpPr/>
                        <wps:spPr>
                          <a:xfrm>
                            <a:off x="1102616" y="11943"/>
                            <a:ext cx="324635" cy="319934"/>
                          </a:xfrm>
                          <a:custGeom>
                            <a:avLst/>
                            <a:gdLst>
                              <a:gd name="connsiteX0" fmla="*/ 324635 w 324635"/>
                              <a:gd name="connsiteY0" fmla="*/ 319934 h 319934"/>
                              <a:gd name="connsiteX1" fmla="*/ 0 w 324635"/>
                              <a:gd name="connsiteY1" fmla="*/ 0 h 319934"/>
                            </a:gdLst>
                            <a:ahLst/>
                            <a:cxnLst>
                              <a:cxn ang="0">
                                <a:pos x="connsiteX0" y="connsiteY0"/>
                              </a:cxn>
                              <a:cxn ang="0">
                                <a:pos x="connsiteX1" y="connsiteY1"/>
                              </a:cxn>
                            </a:cxnLst>
                            <a:rect l="l" t="t" r="r" b="b"/>
                            <a:pathLst>
                              <a:path w="324635" h="319934">
                                <a:moveTo>
                                  <a:pt x="324635" y="319934"/>
                                </a:moveTo>
                                <a:cubicBezTo>
                                  <a:pt x="217059" y="213205"/>
                                  <a:pt x="108847" y="106560"/>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1" name="Vrije vorm: vorm 481"/>
                        <wps:cNvSpPr/>
                        <wps:spPr>
                          <a:xfrm>
                            <a:off x="1427251" y="331877"/>
                            <a:ext cx="613312" cy="604545"/>
                          </a:xfrm>
                          <a:custGeom>
                            <a:avLst/>
                            <a:gdLst>
                              <a:gd name="connsiteX0" fmla="*/ 613313 w 613312"/>
                              <a:gd name="connsiteY0" fmla="*/ 604546 h 604545"/>
                              <a:gd name="connsiteX1" fmla="*/ 0 w 613312"/>
                              <a:gd name="connsiteY1" fmla="*/ 0 h 604545"/>
                              <a:gd name="connsiteX2" fmla="*/ 611153 w 613312"/>
                              <a:gd name="connsiteY2" fmla="*/ 604546 h 604545"/>
                            </a:gdLst>
                            <a:ahLst/>
                            <a:cxnLst>
                              <a:cxn ang="0">
                                <a:pos x="connsiteX0" y="connsiteY0"/>
                              </a:cxn>
                              <a:cxn ang="0">
                                <a:pos x="connsiteX1" y="connsiteY1"/>
                              </a:cxn>
                              <a:cxn ang="0">
                                <a:pos x="connsiteX2" y="connsiteY2"/>
                              </a:cxn>
                            </a:cxnLst>
                            <a:rect l="l" t="t" r="r" b="b"/>
                            <a:pathLst>
                              <a:path w="613312" h="604545">
                                <a:moveTo>
                                  <a:pt x="613313" y="604546"/>
                                </a:moveTo>
                                <a:lnTo>
                                  <a:pt x="0" y="0"/>
                                </a:lnTo>
                                <a:cubicBezTo>
                                  <a:pt x="203294" y="202023"/>
                                  <a:pt x="406588" y="403920"/>
                                  <a:pt x="611153" y="604546"/>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2" name="Vrije vorm: vorm 482"/>
                        <wps:cNvSpPr/>
                        <wps:spPr>
                          <a:xfrm>
                            <a:off x="1059162"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146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146"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3" name="Vrije vorm: vorm 483"/>
                        <wps:cNvSpPr/>
                        <wps:spPr>
                          <a:xfrm>
                            <a:off x="1224211" y="243825"/>
                            <a:ext cx="702762" cy="692597"/>
                          </a:xfrm>
                          <a:custGeom>
                            <a:avLst/>
                            <a:gdLst>
                              <a:gd name="connsiteX0" fmla="*/ 700221 w 702762"/>
                              <a:gd name="connsiteY0" fmla="*/ 692597 h 692597"/>
                              <a:gd name="connsiteX1" fmla="*/ 702762 w 702762"/>
                              <a:gd name="connsiteY1" fmla="*/ 692597 h 692597"/>
                              <a:gd name="connsiteX2" fmla="*/ 0 w 702762"/>
                              <a:gd name="connsiteY2" fmla="*/ 0 h 692597"/>
                              <a:gd name="connsiteX3" fmla="*/ 700221 w 702762"/>
                              <a:gd name="connsiteY3" fmla="*/ 692597 h 692597"/>
                            </a:gdLst>
                            <a:ahLst/>
                            <a:cxnLst>
                              <a:cxn ang="0">
                                <a:pos x="connsiteX0" y="connsiteY0"/>
                              </a:cxn>
                              <a:cxn ang="0">
                                <a:pos x="connsiteX1" y="connsiteY1"/>
                              </a:cxn>
                              <a:cxn ang="0">
                                <a:pos x="connsiteX2" y="connsiteY2"/>
                              </a:cxn>
                              <a:cxn ang="0">
                                <a:pos x="connsiteX3" y="connsiteY3"/>
                              </a:cxn>
                            </a:cxnLst>
                            <a:rect l="l" t="t" r="r" b="b"/>
                            <a:pathLst>
                              <a:path w="702762" h="692597">
                                <a:moveTo>
                                  <a:pt x="700221" y="692597"/>
                                </a:moveTo>
                                <a:lnTo>
                                  <a:pt x="702762" y="692597"/>
                                </a:lnTo>
                                <a:lnTo>
                                  <a:pt x="0" y="0"/>
                                </a:lnTo>
                                <a:cubicBezTo>
                                  <a:pt x="233661" y="231247"/>
                                  <a:pt x="465671" y="462875"/>
                                  <a:pt x="700221" y="692597"/>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4" name="Vrije vorm: vorm 484"/>
                        <wps:cNvSpPr/>
                        <wps:spPr>
                          <a:xfrm>
                            <a:off x="988898" y="11943"/>
                            <a:ext cx="235312" cy="231882"/>
                          </a:xfrm>
                          <a:custGeom>
                            <a:avLst/>
                            <a:gdLst>
                              <a:gd name="connsiteX0" fmla="*/ 235313 w 235312"/>
                              <a:gd name="connsiteY0" fmla="*/ 231882 h 231882"/>
                              <a:gd name="connsiteX1" fmla="*/ 0 w 235312"/>
                              <a:gd name="connsiteY1" fmla="*/ 0 h 231882"/>
                            </a:gdLst>
                            <a:ahLst/>
                            <a:cxnLst>
                              <a:cxn ang="0">
                                <a:pos x="connsiteX0" y="connsiteY0"/>
                              </a:cxn>
                              <a:cxn ang="0">
                                <a:pos x="connsiteX1" y="connsiteY1"/>
                              </a:cxn>
                            </a:cxnLst>
                            <a:rect l="l" t="t" r="r" b="b"/>
                            <a:pathLst>
                              <a:path w="235312" h="231882">
                                <a:moveTo>
                                  <a:pt x="235313" y="231882"/>
                                </a:moveTo>
                                <a:cubicBezTo>
                                  <a:pt x="157214" y="154546"/>
                                  <a:pt x="78776" y="77252"/>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5" name="Vrije vorm: vorm 485"/>
                        <wps:cNvSpPr/>
                        <wps:spPr>
                          <a:xfrm>
                            <a:off x="945444"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6" name="Vrije vorm: vorm 486"/>
                        <wps:cNvSpPr/>
                        <wps:spPr>
                          <a:xfrm>
                            <a:off x="875181" y="11943"/>
                            <a:ext cx="938075" cy="924479"/>
                          </a:xfrm>
                          <a:custGeom>
                            <a:avLst/>
                            <a:gdLst>
                              <a:gd name="connsiteX0" fmla="*/ 931723 w 938075"/>
                              <a:gd name="connsiteY0" fmla="*/ 924480 h 924479"/>
                              <a:gd name="connsiteX1" fmla="*/ 938075 w 938075"/>
                              <a:gd name="connsiteY1" fmla="*/ 924480 h 924479"/>
                              <a:gd name="connsiteX2" fmla="*/ 0 w 938075"/>
                              <a:gd name="connsiteY2" fmla="*/ 0 h 924479"/>
                              <a:gd name="connsiteX3" fmla="*/ 644824 w 938075"/>
                              <a:gd name="connsiteY3" fmla="*/ 644823 h 924479"/>
                              <a:gd name="connsiteX4" fmla="*/ 931723 w 938075"/>
                              <a:gd name="connsiteY4" fmla="*/ 924480 h 9244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8075" h="924479">
                                <a:moveTo>
                                  <a:pt x="931723" y="924480"/>
                                </a:moveTo>
                                <a:lnTo>
                                  <a:pt x="938075" y="924480"/>
                                </a:lnTo>
                                <a:lnTo>
                                  <a:pt x="0" y="0"/>
                                </a:lnTo>
                                <a:cubicBezTo>
                                  <a:pt x="212315" y="221209"/>
                                  <a:pt x="428569" y="420056"/>
                                  <a:pt x="644824" y="644823"/>
                                </a:cubicBezTo>
                                <a:cubicBezTo>
                                  <a:pt x="743167" y="741134"/>
                                  <a:pt x="837064" y="833125"/>
                                  <a:pt x="931723" y="92448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7" name="Vrije vorm: vorm 487"/>
                        <wps:cNvSpPr/>
                        <wps:spPr>
                          <a:xfrm>
                            <a:off x="831727"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8" name="Vrije vorm: vorm 488"/>
                        <wps:cNvSpPr/>
                        <wps:spPr>
                          <a:xfrm>
                            <a:off x="761463" y="11943"/>
                            <a:ext cx="939091" cy="924479"/>
                          </a:xfrm>
                          <a:custGeom>
                            <a:avLst/>
                            <a:gdLst>
                              <a:gd name="connsiteX0" fmla="*/ 939092 w 939091"/>
                              <a:gd name="connsiteY0" fmla="*/ 924480 h 924479"/>
                              <a:gd name="connsiteX1" fmla="*/ 0 w 939091"/>
                              <a:gd name="connsiteY1" fmla="*/ 0 h 924479"/>
                              <a:gd name="connsiteX2" fmla="*/ 938075 w 939091"/>
                              <a:gd name="connsiteY2" fmla="*/ 924480 h 924479"/>
                            </a:gdLst>
                            <a:ahLst/>
                            <a:cxnLst>
                              <a:cxn ang="0">
                                <a:pos x="connsiteX0" y="connsiteY0"/>
                              </a:cxn>
                              <a:cxn ang="0">
                                <a:pos x="connsiteX1" y="connsiteY1"/>
                              </a:cxn>
                              <a:cxn ang="0">
                                <a:pos x="connsiteX2" y="connsiteY2"/>
                              </a:cxn>
                            </a:cxnLst>
                            <a:rect l="l" t="t" r="r" b="b"/>
                            <a:pathLst>
                              <a:path w="939091" h="924479">
                                <a:moveTo>
                                  <a:pt x="939092" y="924480"/>
                                </a:moveTo>
                                <a:cubicBezTo>
                                  <a:pt x="623478" y="612169"/>
                                  <a:pt x="314471" y="309261"/>
                                  <a:pt x="0" y="0"/>
                                </a:cubicBezTo>
                                <a:lnTo>
                                  <a:pt x="938075" y="924480"/>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9" name="Vrije vorm: vorm 489"/>
                        <wps:cNvSpPr/>
                        <wps:spPr>
                          <a:xfrm>
                            <a:off x="718009"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0" name="Vrije vorm: vorm 490"/>
                        <wps:cNvSpPr/>
                        <wps:spPr>
                          <a:xfrm>
                            <a:off x="773534" y="135825"/>
                            <a:ext cx="817369" cy="800597"/>
                          </a:xfrm>
                          <a:custGeom>
                            <a:avLst/>
                            <a:gdLst>
                              <a:gd name="connsiteX0" fmla="*/ 817369 w 817369"/>
                              <a:gd name="connsiteY0" fmla="*/ 800597 h 800597"/>
                              <a:gd name="connsiteX1" fmla="*/ 186903 w 817369"/>
                              <a:gd name="connsiteY1" fmla="*/ 172038 h 800597"/>
                              <a:gd name="connsiteX2" fmla="*/ 0 w 817369"/>
                              <a:gd name="connsiteY2" fmla="*/ 0 h 800597"/>
                              <a:gd name="connsiteX3" fmla="*/ 812287 w 817369"/>
                              <a:gd name="connsiteY3" fmla="*/ 800470 h 800597"/>
                            </a:gdLst>
                            <a:ahLst/>
                            <a:cxnLst>
                              <a:cxn ang="0">
                                <a:pos x="connsiteX0" y="connsiteY0"/>
                              </a:cxn>
                              <a:cxn ang="0">
                                <a:pos x="connsiteX1" y="connsiteY1"/>
                              </a:cxn>
                              <a:cxn ang="0">
                                <a:pos x="connsiteX2" y="connsiteY2"/>
                              </a:cxn>
                              <a:cxn ang="0">
                                <a:pos x="connsiteX3" y="connsiteY3"/>
                              </a:cxn>
                            </a:cxnLst>
                            <a:rect l="l" t="t" r="r" b="b"/>
                            <a:pathLst>
                              <a:path w="817369" h="800597">
                                <a:moveTo>
                                  <a:pt x="817369" y="800597"/>
                                </a:moveTo>
                                <a:cubicBezTo>
                                  <a:pt x="606960" y="592475"/>
                                  <a:pt x="393120" y="393374"/>
                                  <a:pt x="186903" y="172038"/>
                                </a:cubicBezTo>
                                <a:cubicBezTo>
                                  <a:pt x="120706" y="114480"/>
                                  <a:pt x="59082" y="56922"/>
                                  <a:pt x="0" y="0"/>
                                </a:cubicBezTo>
                                <a:lnTo>
                                  <a:pt x="812287" y="800470"/>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1" name="Vrije vorm: vorm 491"/>
                        <wps:cNvSpPr/>
                        <wps:spPr>
                          <a:xfrm>
                            <a:off x="648000" y="11943"/>
                            <a:ext cx="125534" cy="123882"/>
                          </a:xfrm>
                          <a:custGeom>
                            <a:avLst/>
                            <a:gdLst>
                              <a:gd name="connsiteX0" fmla="*/ 125534 w 125534"/>
                              <a:gd name="connsiteY0" fmla="*/ 123882 h 123882"/>
                              <a:gd name="connsiteX1" fmla="*/ 0 w 125534"/>
                              <a:gd name="connsiteY1" fmla="*/ 0 h 123882"/>
                              <a:gd name="connsiteX2" fmla="*/ 125534 w 125534"/>
                              <a:gd name="connsiteY2" fmla="*/ 123882 h 123882"/>
                            </a:gdLst>
                            <a:ahLst/>
                            <a:cxnLst>
                              <a:cxn ang="0">
                                <a:pos x="connsiteX0" y="connsiteY0"/>
                              </a:cxn>
                              <a:cxn ang="0">
                                <a:pos x="connsiteX1" y="connsiteY1"/>
                              </a:cxn>
                              <a:cxn ang="0">
                                <a:pos x="connsiteX2" y="connsiteY2"/>
                              </a:cxn>
                            </a:cxnLst>
                            <a:rect l="l" t="t" r="r" b="b"/>
                            <a:pathLst>
                              <a:path w="125534" h="123882">
                                <a:moveTo>
                                  <a:pt x="125534" y="123882"/>
                                </a:moveTo>
                                <a:lnTo>
                                  <a:pt x="0" y="0"/>
                                </a:lnTo>
                                <a:cubicBezTo>
                                  <a:pt x="40659" y="40828"/>
                                  <a:pt x="82504" y="82122"/>
                                  <a:pt x="125534" y="123882"/>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2" name="Vrije vorm: vorm 492"/>
                        <wps:cNvSpPr/>
                        <wps:spPr>
                          <a:xfrm>
                            <a:off x="604291"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3" name="Vrije vorm: vorm 493"/>
                        <wps:cNvSpPr/>
                        <wps:spPr>
                          <a:xfrm>
                            <a:off x="533647" y="11943"/>
                            <a:ext cx="152470" cy="149421"/>
                          </a:xfrm>
                          <a:custGeom>
                            <a:avLst/>
                            <a:gdLst>
                              <a:gd name="connsiteX0" fmla="*/ 152471 w 152470"/>
                              <a:gd name="connsiteY0" fmla="*/ 149421 h 149421"/>
                              <a:gd name="connsiteX1" fmla="*/ 0 w 152470"/>
                              <a:gd name="connsiteY1" fmla="*/ 0 h 149421"/>
                              <a:gd name="connsiteX2" fmla="*/ 152471 w 152470"/>
                              <a:gd name="connsiteY2" fmla="*/ 149421 h 149421"/>
                            </a:gdLst>
                            <a:ahLst/>
                            <a:cxnLst>
                              <a:cxn ang="0">
                                <a:pos x="connsiteX0" y="connsiteY0"/>
                              </a:cxn>
                              <a:cxn ang="0">
                                <a:pos x="connsiteX1" y="connsiteY1"/>
                              </a:cxn>
                              <a:cxn ang="0">
                                <a:pos x="connsiteX2" y="connsiteY2"/>
                              </a:cxn>
                            </a:cxnLst>
                            <a:rect l="l" t="t" r="r" b="b"/>
                            <a:pathLst>
                              <a:path w="152470" h="149421">
                                <a:moveTo>
                                  <a:pt x="152471" y="149421"/>
                                </a:moveTo>
                                <a:lnTo>
                                  <a:pt x="0" y="0"/>
                                </a:lnTo>
                                <a:cubicBezTo>
                                  <a:pt x="49045" y="49045"/>
                                  <a:pt x="99360" y="99106"/>
                                  <a:pt x="152471" y="149421"/>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4" name="Vrije vorm: vorm 494"/>
                        <wps:cNvSpPr/>
                        <wps:spPr>
                          <a:xfrm>
                            <a:off x="686117" y="161364"/>
                            <a:ext cx="790687" cy="775058"/>
                          </a:xfrm>
                          <a:custGeom>
                            <a:avLst/>
                            <a:gdLst>
                              <a:gd name="connsiteX0" fmla="*/ 790687 w 790687"/>
                              <a:gd name="connsiteY0" fmla="*/ 775059 h 775058"/>
                              <a:gd name="connsiteX1" fmla="*/ 159840 w 790687"/>
                              <a:gd name="connsiteY1" fmla="*/ 146499 h 775058"/>
                              <a:gd name="connsiteX2" fmla="*/ 0 w 790687"/>
                              <a:gd name="connsiteY2" fmla="*/ 0 h 775058"/>
                              <a:gd name="connsiteX3" fmla="*/ 786494 w 790687"/>
                              <a:gd name="connsiteY3" fmla="*/ 775059 h 775058"/>
                            </a:gdLst>
                            <a:ahLst/>
                            <a:cxnLst>
                              <a:cxn ang="0">
                                <a:pos x="connsiteX0" y="connsiteY0"/>
                              </a:cxn>
                              <a:cxn ang="0">
                                <a:pos x="connsiteX1" y="connsiteY1"/>
                              </a:cxn>
                              <a:cxn ang="0">
                                <a:pos x="connsiteX2" y="connsiteY2"/>
                              </a:cxn>
                              <a:cxn ang="0">
                                <a:pos x="connsiteX3" y="connsiteY3"/>
                              </a:cxn>
                            </a:cxnLst>
                            <a:rect l="l" t="t" r="r" b="b"/>
                            <a:pathLst>
                              <a:path w="790687" h="775058">
                                <a:moveTo>
                                  <a:pt x="790687" y="775059"/>
                                </a:moveTo>
                                <a:cubicBezTo>
                                  <a:pt x="579896" y="566936"/>
                                  <a:pt x="366056" y="367835"/>
                                  <a:pt x="159840" y="146499"/>
                                </a:cubicBezTo>
                                <a:cubicBezTo>
                                  <a:pt x="103553" y="97581"/>
                                  <a:pt x="50824" y="48536"/>
                                  <a:pt x="0" y="0"/>
                                </a:cubicBezTo>
                                <a:lnTo>
                                  <a:pt x="786494" y="775059"/>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5" name="Vrije vorm: vorm 495"/>
                        <wps:cNvSpPr/>
                        <wps:spPr>
                          <a:xfrm>
                            <a:off x="490574"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6" name="Vrije vorm: vorm 496"/>
                        <wps:cNvSpPr/>
                        <wps:spPr>
                          <a:xfrm>
                            <a:off x="1169703" y="750536"/>
                            <a:ext cx="191350" cy="185886"/>
                          </a:xfrm>
                          <a:custGeom>
                            <a:avLst/>
                            <a:gdLst>
                              <a:gd name="connsiteX0" fmla="*/ 191351 w 191350"/>
                              <a:gd name="connsiteY0" fmla="*/ 185887 h 185886"/>
                              <a:gd name="connsiteX1" fmla="*/ 0 w 191350"/>
                              <a:gd name="connsiteY1" fmla="*/ 0 h 185886"/>
                              <a:gd name="connsiteX2" fmla="*/ 188682 w 191350"/>
                              <a:gd name="connsiteY2" fmla="*/ 185887 h 185886"/>
                            </a:gdLst>
                            <a:ahLst/>
                            <a:cxnLst>
                              <a:cxn ang="0">
                                <a:pos x="connsiteX0" y="connsiteY0"/>
                              </a:cxn>
                              <a:cxn ang="0">
                                <a:pos x="connsiteX1" y="connsiteY1"/>
                              </a:cxn>
                              <a:cxn ang="0">
                                <a:pos x="connsiteX2" y="connsiteY2"/>
                              </a:cxn>
                            </a:cxnLst>
                            <a:rect l="l" t="t" r="r" b="b"/>
                            <a:pathLst>
                              <a:path w="191350" h="185886">
                                <a:moveTo>
                                  <a:pt x="191351" y="185887"/>
                                </a:moveTo>
                                <a:cubicBezTo>
                                  <a:pt x="127906" y="123544"/>
                                  <a:pt x="64122" y="61581"/>
                                  <a:pt x="0" y="0"/>
                                </a:cubicBezTo>
                                <a:lnTo>
                                  <a:pt x="188682" y="185887"/>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7" name="Vrije vorm: vorm 497"/>
                        <wps:cNvSpPr/>
                        <wps:spPr>
                          <a:xfrm>
                            <a:off x="420310" y="11943"/>
                            <a:ext cx="749392" cy="738592"/>
                          </a:xfrm>
                          <a:custGeom>
                            <a:avLst/>
                            <a:gdLst>
                              <a:gd name="connsiteX0" fmla="*/ 749393 w 749392"/>
                              <a:gd name="connsiteY0" fmla="*/ 738593 h 738592"/>
                              <a:gd name="connsiteX1" fmla="*/ 0 w 749392"/>
                              <a:gd name="connsiteY1" fmla="*/ 0 h 738592"/>
                              <a:gd name="connsiteX2" fmla="*/ 749393 w 749392"/>
                              <a:gd name="connsiteY2" fmla="*/ 738593 h 738592"/>
                            </a:gdLst>
                            <a:ahLst/>
                            <a:cxnLst>
                              <a:cxn ang="0">
                                <a:pos x="connsiteX0" y="connsiteY0"/>
                              </a:cxn>
                              <a:cxn ang="0">
                                <a:pos x="connsiteX1" y="connsiteY1"/>
                              </a:cxn>
                              <a:cxn ang="0">
                                <a:pos x="connsiteX2" y="connsiteY2"/>
                              </a:cxn>
                            </a:cxnLst>
                            <a:rect l="l" t="t" r="r" b="b"/>
                            <a:pathLst>
                              <a:path w="749392" h="738592">
                                <a:moveTo>
                                  <a:pt x="749393" y="738593"/>
                                </a:moveTo>
                                <a:lnTo>
                                  <a:pt x="0" y="0"/>
                                </a:lnTo>
                                <a:cubicBezTo>
                                  <a:pt x="240395" y="254880"/>
                                  <a:pt x="496165" y="494767"/>
                                  <a:pt x="749393" y="738593"/>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8" name="Vrije vorm: vorm 498"/>
                        <wps:cNvSpPr/>
                        <wps:spPr>
                          <a:xfrm>
                            <a:off x="376856" y="0"/>
                            <a:ext cx="1012912" cy="936423"/>
                          </a:xfrm>
                          <a:custGeom>
                            <a:avLst/>
                            <a:gdLst>
                              <a:gd name="connsiteX0" fmla="*/ 1012913 w 1012912"/>
                              <a:gd name="connsiteY0" fmla="*/ 936423 h 936423"/>
                              <a:gd name="connsiteX1" fmla="*/ 62767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767"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9" name="Vrije vorm: vorm 499"/>
                        <wps:cNvSpPr/>
                        <wps:spPr>
                          <a:xfrm>
                            <a:off x="1075680" y="769849"/>
                            <a:ext cx="171402" cy="166574"/>
                          </a:xfrm>
                          <a:custGeom>
                            <a:avLst/>
                            <a:gdLst>
                              <a:gd name="connsiteX0" fmla="*/ 171402 w 171402"/>
                              <a:gd name="connsiteY0" fmla="*/ 166574 h 166574"/>
                              <a:gd name="connsiteX1" fmla="*/ 0 w 171402"/>
                              <a:gd name="connsiteY1" fmla="*/ 0 h 166574"/>
                              <a:gd name="connsiteX2" fmla="*/ 169496 w 171402"/>
                              <a:gd name="connsiteY2" fmla="*/ 166574 h 166574"/>
                            </a:gdLst>
                            <a:ahLst/>
                            <a:cxnLst>
                              <a:cxn ang="0">
                                <a:pos x="connsiteX0" y="connsiteY0"/>
                              </a:cxn>
                              <a:cxn ang="0">
                                <a:pos x="connsiteX1" y="connsiteY1"/>
                              </a:cxn>
                              <a:cxn ang="0">
                                <a:pos x="connsiteX2" y="connsiteY2"/>
                              </a:cxn>
                            </a:cxnLst>
                            <a:rect l="l" t="t" r="r" b="b"/>
                            <a:pathLst>
                              <a:path w="171402" h="166574">
                                <a:moveTo>
                                  <a:pt x="171402" y="166574"/>
                                </a:moveTo>
                                <a:cubicBezTo>
                                  <a:pt x="114480" y="110668"/>
                                  <a:pt x="57346" y="55144"/>
                                  <a:pt x="0" y="0"/>
                                </a:cubicBezTo>
                                <a:lnTo>
                                  <a:pt x="169496" y="166574"/>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0" name="Vrije vorm: vorm 500"/>
                        <wps:cNvSpPr/>
                        <wps:spPr>
                          <a:xfrm>
                            <a:off x="306592" y="11943"/>
                            <a:ext cx="769087" cy="757905"/>
                          </a:xfrm>
                          <a:custGeom>
                            <a:avLst/>
                            <a:gdLst>
                              <a:gd name="connsiteX0" fmla="*/ 769087 w 769087"/>
                              <a:gd name="connsiteY0" fmla="*/ 757906 h 757905"/>
                              <a:gd name="connsiteX1" fmla="*/ 0 w 769087"/>
                              <a:gd name="connsiteY1" fmla="*/ 0 h 757905"/>
                              <a:gd name="connsiteX2" fmla="*/ 769087 w 769087"/>
                              <a:gd name="connsiteY2" fmla="*/ 757906 h 757905"/>
                            </a:gdLst>
                            <a:ahLst/>
                            <a:cxnLst>
                              <a:cxn ang="0">
                                <a:pos x="connsiteX0" y="connsiteY0"/>
                              </a:cxn>
                              <a:cxn ang="0">
                                <a:pos x="connsiteX1" y="connsiteY1"/>
                              </a:cxn>
                              <a:cxn ang="0">
                                <a:pos x="connsiteX2" y="connsiteY2"/>
                              </a:cxn>
                            </a:cxnLst>
                            <a:rect l="l" t="t" r="r" b="b"/>
                            <a:pathLst>
                              <a:path w="769087" h="757905">
                                <a:moveTo>
                                  <a:pt x="769087" y="757906"/>
                                </a:moveTo>
                                <a:lnTo>
                                  <a:pt x="0" y="0"/>
                                </a:lnTo>
                                <a:cubicBezTo>
                                  <a:pt x="246875" y="261741"/>
                                  <a:pt x="508998" y="507473"/>
                                  <a:pt x="769087" y="757906"/>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1" name="Vrije vorm: vorm 501"/>
                        <wps:cNvSpPr/>
                        <wps:spPr>
                          <a:xfrm>
                            <a:off x="263138" y="0"/>
                            <a:ext cx="1012912" cy="936423"/>
                          </a:xfrm>
                          <a:custGeom>
                            <a:avLst/>
                            <a:gdLst>
                              <a:gd name="connsiteX0" fmla="*/ 1012913 w 1012912"/>
                              <a:gd name="connsiteY0" fmla="*/ 936423 h 936423"/>
                              <a:gd name="connsiteX1" fmla="*/ 62894 w 1012912"/>
                              <a:gd name="connsiteY1" fmla="*/ 0 h 936423"/>
                              <a:gd name="connsiteX2" fmla="*/ 0 w 1012912"/>
                              <a:gd name="connsiteY2" fmla="*/ 0 h 936423"/>
                              <a:gd name="connsiteX3" fmla="*/ 950146 w 1012912"/>
                              <a:gd name="connsiteY3" fmla="*/ 936423 h 936423"/>
                              <a:gd name="connsiteX4" fmla="*/ 1012913 w 1012912"/>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912" h="936423">
                                <a:moveTo>
                                  <a:pt x="1012913" y="936423"/>
                                </a:moveTo>
                                <a:lnTo>
                                  <a:pt x="62894" y="0"/>
                                </a:lnTo>
                                <a:lnTo>
                                  <a:pt x="0" y="0"/>
                                </a:lnTo>
                                <a:lnTo>
                                  <a:pt x="950146" y="936423"/>
                                </a:lnTo>
                                <a:lnTo>
                                  <a:pt x="1012913"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2" name="Vrije vorm: vorm 502"/>
                        <wps:cNvSpPr/>
                        <wps:spPr>
                          <a:xfrm>
                            <a:off x="192875" y="11943"/>
                            <a:ext cx="200244" cy="197322"/>
                          </a:xfrm>
                          <a:custGeom>
                            <a:avLst/>
                            <a:gdLst>
                              <a:gd name="connsiteX0" fmla="*/ 200245 w 200244"/>
                              <a:gd name="connsiteY0" fmla="*/ 197322 h 197322"/>
                              <a:gd name="connsiteX1" fmla="*/ 0 w 200244"/>
                              <a:gd name="connsiteY1" fmla="*/ 0 h 197322"/>
                              <a:gd name="connsiteX2" fmla="*/ 200245 w 200244"/>
                              <a:gd name="connsiteY2" fmla="*/ 197322 h 197322"/>
                            </a:gdLst>
                            <a:ahLst/>
                            <a:cxnLst>
                              <a:cxn ang="0">
                                <a:pos x="connsiteX0" y="connsiteY0"/>
                              </a:cxn>
                              <a:cxn ang="0">
                                <a:pos x="connsiteX1" y="connsiteY1"/>
                              </a:cxn>
                              <a:cxn ang="0">
                                <a:pos x="connsiteX2" y="connsiteY2"/>
                              </a:cxn>
                            </a:cxnLst>
                            <a:rect l="l" t="t" r="r" b="b"/>
                            <a:pathLst>
                              <a:path w="200244" h="197322">
                                <a:moveTo>
                                  <a:pt x="200245" y="197322"/>
                                </a:moveTo>
                                <a:lnTo>
                                  <a:pt x="0" y="0"/>
                                </a:lnTo>
                                <a:cubicBezTo>
                                  <a:pt x="66240" y="65986"/>
                                  <a:pt x="132988" y="131760"/>
                                  <a:pt x="200245" y="197322"/>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3" name="Vrije vorm: vorm 503"/>
                        <wps:cNvSpPr/>
                        <wps:spPr>
                          <a:xfrm>
                            <a:off x="393120" y="209265"/>
                            <a:ext cx="741642" cy="727157"/>
                          </a:xfrm>
                          <a:custGeom>
                            <a:avLst/>
                            <a:gdLst>
                              <a:gd name="connsiteX0" fmla="*/ 741642 w 741642"/>
                              <a:gd name="connsiteY0" fmla="*/ 727157 h 727157"/>
                              <a:gd name="connsiteX1" fmla="*/ 0 w 741642"/>
                              <a:gd name="connsiteY1" fmla="*/ 0 h 727157"/>
                              <a:gd name="connsiteX2" fmla="*/ 737704 w 741642"/>
                              <a:gd name="connsiteY2" fmla="*/ 727157 h 727157"/>
                            </a:gdLst>
                            <a:ahLst/>
                            <a:cxnLst>
                              <a:cxn ang="0">
                                <a:pos x="connsiteX0" y="connsiteY0"/>
                              </a:cxn>
                              <a:cxn ang="0">
                                <a:pos x="connsiteX1" y="connsiteY1"/>
                              </a:cxn>
                              <a:cxn ang="0">
                                <a:pos x="connsiteX2" y="connsiteY2"/>
                              </a:cxn>
                            </a:cxnLst>
                            <a:rect l="l" t="t" r="r" b="b"/>
                            <a:pathLst>
                              <a:path w="741642" h="727157">
                                <a:moveTo>
                                  <a:pt x="741642" y="727157"/>
                                </a:moveTo>
                                <a:cubicBezTo>
                                  <a:pt x="495148" y="481553"/>
                                  <a:pt x="246113" y="241539"/>
                                  <a:pt x="0" y="0"/>
                                </a:cubicBezTo>
                                <a:lnTo>
                                  <a:pt x="737704" y="727157"/>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4" name="Vrije vorm: vorm 504"/>
                        <wps:cNvSpPr/>
                        <wps:spPr>
                          <a:xfrm>
                            <a:off x="149548" y="0"/>
                            <a:ext cx="1012785" cy="936423"/>
                          </a:xfrm>
                          <a:custGeom>
                            <a:avLst/>
                            <a:gdLst>
                              <a:gd name="connsiteX0" fmla="*/ 1012786 w 1012785"/>
                              <a:gd name="connsiteY0" fmla="*/ 936423 h 936423"/>
                              <a:gd name="connsiteX1" fmla="*/ 62640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640"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5" name="Vrije vorm: vorm 505"/>
                        <wps:cNvSpPr/>
                        <wps:spPr>
                          <a:xfrm>
                            <a:off x="350174" y="279529"/>
                            <a:ext cx="670489" cy="656893"/>
                          </a:xfrm>
                          <a:custGeom>
                            <a:avLst/>
                            <a:gdLst>
                              <a:gd name="connsiteX0" fmla="*/ 670489 w 670489"/>
                              <a:gd name="connsiteY0" fmla="*/ 656894 h 656893"/>
                              <a:gd name="connsiteX1" fmla="*/ 0 w 670489"/>
                              <a:gd name="connsiteY1" fmla="*/ 0 h 656893"/>
                              <a:gd name="connsiteX2" fmla="*/ 667059 w 670489"/>
                              <a:gd name="connsiteY2" fmla="*/ 656894 h 656893"/>
                            </a:gdLst>
                            <a:ahLst/>
                            <a:cxnLst>
                              <a:cxn ang="0">
                                <a:pos x="connsiteX0" y="connsiteY0"/>
                              </a:cxn>
                              <a:cxn ang="0">
                                <a:pos x="connsiteX1" y="connsiteY1"/>
                              </a:cxn>
                              <a:cxn ang="0">
                                <a:pos x="connsiteX2" y="connsiteY2"/>
                              </a:cxn>
                            </a:cxnLst>
                            <a:rect l="l" t="t" r="r" b="b"/>
                            <a:pathLst>
                              <a:path w="670489" h="656893">
                                <a:moveTo>
                                  <a:pt x="670489" y="656894"/>
                                </a:moveTo>
                                <a:cubicBezTo>
                                  <a:pt x="447501" y="434922"/>
                                  <a:pt x="222861" y="217525"/>
                                  <a:pt x="0" y="0"/>
                                </a:cubicBezTo>
                                <a:lnTo>
                                  <a:pt x="667059" y="656894"/>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6" name="Vrije vorm: vorm 506"/>
                        <wps:cNvSpPr/>
                        <wps:spPr>
                          <a:xfrm>
                            <a:off x="79157" y="11943"/>
                            <a:ext cx="271016" cy="267585"/>
                          </a:xfrm>
                          <a:custGeom>
                            <a:avLst/>
                            <a:gdLst>
                              <a:gd name="connsiteX0" fmla="*/ 271016 w 271016"/>
                              <a:gd name="connsiteY0" fmla="*/ 267586 h 267585"/>
                              <a:gd name="connsiteX1" fmla="*/ 0 w 271016"/>
                              <a:gd name="connsiteY1" fmla="*/ 0 h 267585"/>
                              <a:gd name="connsiteX2" fmla="*/ 271016 w 271016"/>
                              <a:gd name="connsiteY2" fmla="*/ 267586 h 267585"/>
                            </a:gdLst>
                            <a:ahLst/>
                            <a:cxnLst>
                              <a:cxn ang="0">
                                <a:pos x="connsiteX0" y="connsiteY0"/>
                              </a:cxn>
                              <a:cxn ang="0">
                                <a:pos x="connsiteX1" y="connsiteY1"/>
                              </a:cxn>
                              <a:cxn ang="0">
                                <a:pos x="connsiteX2" y="connsiteY2"/>
                              </a:cxn>
                            </a:cxnLst>
                            <a:rect l="l" t="t" r="r" b="b"/>
                            <a:pathLst>
                              <a:path w="271016" h="267585">
                                <a:moveTo>
                                  <a:pt x="271016" y="267586"/>
                                </a:moveTo>
                                <a:lnTo>
                                  <a:pt x="0" y="0"/>
                                </a:lnTo>
                                <a:cubicBezTo>
                                  <a:pt x="89958" y="89280"/>
                                  <a:pt x="180296" y="178475"/>
                                  <a:pt x="271016" y="267586"/>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7" name="Vrije vorm: vorm 507"/>
                        <wps:cNvSpPr/>
                        <wps:spPr>
                          <a:xfrm>
                            <a:off x="35830" y="0"/>
                            <a:ext cx="1012785" cy="936423"/>
                          </a:xfrm>
                          <a:custGeom>
                            <a:avLst/>
                            <a:gdLst>
                              <a:gd name="connsiteX0" fmla="*/ 1012786 w 1012785"/>
                              <a:gd name="connsiteY0" fmla="*/ 936423 h 936423"/>
                              <a:gd name="connsiteX1" fmla="*/ 62767 w 1012785"/>
                              <a:gd name="connsiteY1" fmla="*/ 0 h 936423"/>
                              <a:gd name="connsiteX2" fmla="*/ 0 w 1012785"/>
                              <a:gd name="connsiteY2" fmla="*/ 0 h 936423"/>
                              <a:gd name="connsiteX3" fmla="*/ 950019 w 1012785"/>
                              <a:gd name="connsiteY3" fmla="*/ 936423 h 936423"/>
                              <a:gd name="connsiteX4" fmla="*/ 1012786 w 1012785"/>
                              <a:gd name="connsiteY4" fmla="*/ 936423 h 9364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2785" h="936423">
                                <a:moveTo>
                                  <a:pt x="1012786" y="936423"/>
                                </a:moveTo>
                                <a:lnTo>
                                  <a:pt x="62767" y="0"/>
                                </a:lnTo>
                                <a:lnTo>
                                  <a:pt x="0" y="0"/>
                                </a:lnTo>
                                <a:lnTo>
                                  <a:pt x="950019" y="936423"/>
                                </a:lnTo>
                                <a:lnTo>
                                  <a:pt x="1012786" y="93642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8" name="Vrije vorm: vorm 508"/>
                        <wps:cNvSpPr/>
                        <wps:spPr>
                          <a:xfrm>
                            <a:off x="372790" y="413322"/>
                            <a:ext cx="530724" cy="523100"/>
                          </a:xfrm>
                          <a:custGeom>
                            <a:avLst/>
                            <a:gdLst>
                              <a:gd name="connsiteX0" fmla="*/ 526151 w 530724"/>
                              <a:gd name="connsiteY0" fmla="*/ 523101 h 523100"/>
                              <a:gd name="connsiteX1" fmla="*/ 530725 w 530724"/>
                              <a:gd name="connsiteY1" fmla="*/ 523101 h 523100"/>
                              <a:gd name="connsiteX2" fmla="*/ 0 w 530724"/>
                              <a:gd name="connsiteY2" fmla="*/ 0 h 523100"/>
                              <a:gd name="connsiteX3" fmla="*/ 526151 w 530724"/>
                              <a:gd name="connsiteY3" fmla="*/ 523101 h 523100"/>
                            </a:gdLst>
                            <a:ahLst/>
                            <a:cxnLst>
                              <a:cxn ang="0">
                                <a:pos x="connsiteX0" y="connsiteY0"/>
                              </a:cxn>
                              <a:cxn ang="0">
                                <a:pos x="connsiteX1" y="connsiteY1"/>
                              </a:cxn>
                              <a:cxn ang="0">
                                <a:pos x="connsiteX2" y="connsiteY2"/>
                              </a:cxn>
                              <a:cxn ang="0">
                                <a:pos x="connsiteX3" y="connsiteY3"/>
                              </a:cxn>
                            </a:cxnLst>
                            <a:rect l="l" t="t" r="r" b="b"/>
                            <a:pathLst>
                              <a:path w="530724" h="523100">
                                <a:moveTo>
                                  <a:pt x="526151" y="523101"/>
                                </a:moveTo>
                                <a:lnTo>
                                  <a:pt x="530725" y="523101"/>
                                </a:lnTo>
                                <a:lnTo>
                                  <a:pt x="0" y="0"/>
                                </a:lnTo>
                                <a:cubicBezTo>
                                  <a:pt x="173562" y="173944"/>
                                  <a:pt x="347633" y="349031"/>
                                  <a:pt x="526151" y="523101"/>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9" name="Vrije vorm: vorm 509"/>
                        <wps:cNvSpPr/>
                        <wps:spPr>
                          <a:xfrm>
                            <a:off x="0" y="45487"/>
                            <a:ext cx="372790" cy="367835"/>
                          </a:xfrm>
                          <a:custGeom>
                            <a:avLst/>
                            <a:gdLst>
                              <a:gd name="connsiteX0" fmla="*/ 0 w 372790"/>
                              <a:gd name="connsiteY0" fmla="*/ 0 h 367835"/>
                              <a:gd name="connsiteX1" fmla="*/ 0 w 372790"/>
                              <a:gd name="connsiteY1" fmla="*/ 0 h 367835"/>
                              <a:gd name="connsiteX2" fmla="*/ 372791 w 372790"/>
                              <a:gd name="connsiteY2" fmla="*/ 367835 h 367835"/>
                              <a:gd name="connsiteX3" fmla="*/ 0 w 372790"/>
                              <a:gd name="connsiteY3" fmla="*/ 0 h 367835"/>
                            </a:gdLst>
                            <a:ahLst/>
                            <a:cxnLst>
                              <a:cxn ang="0">
                                <a:pos x="connsiteX0" y="connsiteY0"/>
                              </a:cxn>
                              <a:cxn ang="0">
                                <a:pos x="connsiteX1" y="connsiteY1"/>
                              </a:cxn>
                              <a:cxn ang="0">
                                <a:pos x="connsiteX2" y="connsiteY2"/>
                              </a:cxn>
                              <a:cxn ang="0">
                                <a:pos x="connsiteX3" y="connsiteY3"/>
                              </a:cxn>
                            </a:cxnLst>
                            <a:rect l="l" t="t" r="r" b="b"/>
                            <a:pathLst>
                              <a:path w="372790" h="367835">
                                <a:moveTo>
                                  <a:pt x="0" y="0"/>
                                </a:moveTo>
                                <a:lnTo>
                                  <a:pt x="0" y="0"/>
                                </a:lnTo>
                                <a:lnTo>
                                  <a:pt x="372791" y="367835"/>
                                </a:lnTo>
                                <a:cubicBezTo>
                                  <a:pt x="249416" y="244461"/>
                                  <a:pt x="125788" y="121595"/>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0" name="Vrije vorm: vorm 510"/>
                        <wps:cNvSpPr/>
                        <wps:spPr>
                          <a:xfrm>
                            <a:off x="0" y="14992"/>
                            <a:ext cx="934898" cy="921430"/>
                          </a:xfrm>
                          <a:custGeom>
                            <a:avLst/>
                            <a:gdLst>
                              <a:gd name="connsiteX0" fmla="*/ 934899 w 934898"/>
                              <a:gd name="connsiteY0" fmla="*/ 921430 h 921430"/>
                              <a:gd name="connsiteX1" fmla="*/ 0 w 934898"/>
                              <a:gd name="connsiteY1" fmla="*/ 0 h 921430"/>
                              <a:gd name="connsiteX2" fmla="*/ 0 w 934898"/>
                              <a:gd name="connsiteY2" fmla="*/ 61751 h 921430"/>
                              <a:gd name="connsiteX3" fmla="*/ 872132 w 934898"/>
                              <a:gd name="connsiteY3" fmla="*/ 921430 h 921430"/>
                              <a:gd name="connsiteX4" fmla="*/ 934899 w 934898"/>
                              <a:gd name="connsiteY4" fmla="*/ 921430 h 9214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4898" h="921430">
                                <a:moveTo>
                                  <a:pt x="934899" y="921430"/>
                                </a:moveTo>
                                <a:lnTo>
                                  <a:pt x="0" y="0"/>
                                </a:lnTo>
                                <a:lnTo>
                                  <a:pt x="0" y="61751"/>
                                </a:lnTo>
                                <a:lnTo>
                                  <a:pt x="872132" y="921430"/>
                                </a:lnTo>
                                <a:lnTo>
                                  <a:pt x="934899" y="921430"/>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1" name="Vrije vorm: vorm 511"/>
                        <wps:cNvSpPr/>
                        <wps:spPr>
                          <a:xfrm>
                            <a:off x="13849" y="171529"/>
                            <a:ext cx="775948" cy="764893"/>
                          </a:xfrm>
                          <a:custGeom>
                            <a:avLst/>
                            <a:gdLst>
                              <a:gd name="connsiteX0" fmla="*/ 412433 w 775948"/>
                              <a:gd name="connsiteY0" fmla="*/ 410400 h 764893"/>
                              <a:gd name="connsiteX1" fmla="*/ 766292 w 775948"/>
                              <a:gd name="connsiteY1" fmla="*/ 764894 h 764893"/>
                              <a:gd name="connsiteX2" fmla="*/ 775948 w 775948"/>
                              <a:gd name="connsiteY2" fmla="*/ 764894 h 764893"/>
                              <a:gd name="connsiteX3" fmla="*/ 0 w 775948"/>
                              <a:gd name="connsiteY3" fmla="*/ 0 h 764893"/>
                              <a:gd name="connsiteX4" fmla="*/ 412433 w 775948"/>
                              <a:gd name="connsiteY4" fmla="*/ 410400 h 7648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948" h="764893">
                                <a:moveTo>
                                  <a:pt x="412433" y="410400"/>
                                </a:moveTo>
                                <a:cubicBezTo>
                                  <a:pt x="535807" y="523228"/>
                                  <a:pt x="648635" y="646475"/>
                                  <a:pt x="766292" y="764894"/>
                                </a:cubicBezTo>
                                <a:lnTo>
                                  <a:pt x="775948" y="764894"/>
                                </a:lnTo>
                                <a:lnTo>
                                  <a:pt x="0" y="0"/>
                                </a:lnTo>
                                <a:cubicBezTo>
                                  <a:pt x="132649" y="148786"/>
                                  <a:pt x="272541" y="273176"/>
                                  <a:pt x="412433" y="41040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2" name="Vrije vorm: vorm 512"/>
                        <wps:cNvSpPr/>
                        <wps:spPr>
                          <a:xfrm>
                            <a:off x="0" y="127058"/>
                            <a:ext cx="821181" cy="809364"/>
                          </a:xfrm>
                          <a:custGeom>
                            <a:avLst/>
                            <a:gdLst>
                              <a:gd name="connsiteX0" fmla="*/ 821181 w 821181"/>
                              <a:gd name="connsiteY0" fmla="*/ 809364 h 809364"/>
                              <a:gd name="connsiteX1" fmla="*/ 0 w 821181"/>
                              <a:gd name="connsiteY1" fmla="*/ 0 h 809364"/>
                              <a:gd name="connsiteX2" fmla="*/ 0 w 821181"/>
                              <a:gd name="connsiteY2" fmla="*/ 61878 h 809364"/>
                              <a:gd name="connsiteX3" fmla="*/ 758414 w 821181"/>
                              <a:gd name="connsiteY3" fmla="*/ 809364 h 809364"/>
                              <a:gd name="connsiteX4" fmla="*/ 821181 w 821181"/>
                              <a:gd name="connsiteY4" fmla="*/ 809364 h 8093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21181" h="809364">
                                <a:moveTo>
                                  <a:pt x="821181" y="809364"/>
                                </a:moveTo>
                                <a:lnTo>
                                  <a:pt x="0" y="0"/>
                                </a:lnTo>
                                <a:lnTo>
                                  <a:pt x="0" y="61878"/>
                                </a:lnTo>
                                <a:lnTo>
                                  <a:pt x="758414" y="809364"/>
                                </a:lnTo>
                                <a:lnTo>
                                  <a:pt x="821181" y="809364"/>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3" name="Vrije vorm: vorm 513"/>
                        <wps:cNvSpPr/>
                        <wps:spPr>
                          <a:xfrm>
                            <a:off x="11943" y="281816"/>
                            <a:ext cx="460080" cy="453472"/>
                          </a:xfrm>
                          <a:custGeom>
                            <a:avLst/>
                            <a:gdLst>
                              <a:gd name="connsiteX0" fmla="*/ 0 w 460080"/>
                              <a:gd name="connsiteY0" fmla="*/ 0 h 453472"/>
                              <a:gd name="connsiteX1" fmla="*/ 460080 w 460080"/>
                              <a:gd name="connsiteY1" fmla="*/ 453473 h 453472"/>
                              <a:gd name="connsiteX2" fmla="*/ 0 w 460080"/>
                              <a:gd name="connsiteY2" fmla="*/ 0 h 453472"/>
                            </a:gdLst>
                            <a:ahLst/>
                            <a:cxnLst>
                              <a:cxn ang="0">
                                <a:pos x="connsiteX0" y="connsiteY0"/>
                              </a:cxn>
                              <a:cxn ang="0">
                                <a:pos x="connsiteX1" y="connsiteY1"/>
                              </a:cxn>
                              <a:cxn ang="0">
                                <a:pos x="connsiteX2" y="connsiteY2"/>
                              </a:cxn>
                            </a:cxnLst>
                            <a:rect l="l" t="t" r="r" b="b"/>
                            <a:pathLst>
                              <a:path w="460080" h="453472">
                                <a:moveTo>
                                  <a:pt x="0" y="0"/>
                                </a:moveTo>
                                <a:lnTo>
                                  <a:pt x="460080" y="453473"/>
                                </a:lnTo>
                                <a:cubicBezTo>
                                  <a:pt x="310405" y="297826"/>
                                  <a:pt x="161873" y="141798"/>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4" name="Vrije vorm: vorm 514"/>
                        <wps:cNvSpPr/>
                        <wps:spPr>
                          <a:xfrm>
                            <a:off x="472023" y="735289"/>
                            <a:ext cx="204056" cy="201134"/>
                          </a:xfrm>
                          <a:custGeom>
                            <a:avLst/>
                            <a:gdLst>
                              <a:gd name="connsiteX0" fmla="*/ 204056 w 204056"/>
                              <a:gd name="connsiteY0" fmla="*/ 201134 h 201134"/>
                              <a:gd name="connsiteX1" fmla="*/ 0 w 204056"/>
                              <a:gd name="connsiteY1" fmla="*/ 0 h 201134"/>
                              <a:gd name="connsiteX2" fmla="*/ 196560 w 204056"/>
                              <a:gd name="connsiteY2" fmla="*/ 201134 h 201134"/>
                            </a:gdLst>
                            <a:ahLst/>
                            <a:cxnLst>
                              <a:cxn ang="0">
                                <a:pos x="connsiteX0" y="connsiteY0"/>
                              </a:cxn>
                              <a:cxn ang="0">
                                <a:pos x="connsiteX1" y="connsiteY1"/>
                              </a:cxn>
                              <a:cxn ang="0">
                                <a:pos x="connsiteX2" y="connsiteY2"/>
                              </a:cxn>
                            </a:cxnLst>
                            <a:rect l="l" t="t" r="r" b="b"/>
                            <a:pathLst>
                              <a:path w="204056" h="201134">
                                <a:moveTo>
                                  <a:pt x="204056" y="201134"/>
                                </a:moveTo>
                                <a:lnTo>
                                  <a:pt x="0" y="0"/>
                                </a:lnTo>
                                <a:cubicBezTo>
                                  <a:pt x="64927" y="67468"/>
                                  <a:pt x="130108" y="134936"/>
                                  <a:pt x="196560" y="201134"/>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5" name="Vrije vorm: vorm 515"/>
                        <wps:cNvSpPr/>
                        <wps:spPr>
                          <a:xfrm>
                            <a:off x="0" y="239124"/>
                            <a:ext cx="707463" cy="697298"/>
                          </a:xfrm>
                          <a:custGeom>
                            <a:avLst/>
                            <a:gdLst>
                              <a:gd name="connsiteX0" fmla="*/ 707464 w 707463"/>
                              <a:gd name="connsiteY0" fmla="*/ 697299 h 697298"/>
                              <a:gd name="connsiteX1" fmla="*/ 0 w 707463"/>
                              <a:gd name="connsiteY1" fmla="*/ 0 h 697298"/>
                              <a:gd name="connsiteX2" fmla="*/ 0 w 707463"/>
                              <a:gd name="connsiteY2" fmla="*/ 61878 h 697298"/>
                              <a:gd name="connsiteX3" fmla="*/ 644697 w 707463"/>
                              <a:gd name="connsiteY3" fmla="*/ 697299 h 697298"/>
                              <a:gd name="connsiteX4" fmla="*/ 707464 w 707463"/>
                              <a:gd name="connsiteY4" fmla="*/ 697299 h 6972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07463" h="697298">
                                <a:moveTo>
                                  <a:pt x="707464" y="697299"/>
                                </a:moveTo>
                                <a:lnTo>
                                  <a:pt x="0" y="0"/>
                                </a:lnTo>
                                <a:lnTo>
                                  <a:pt x="0" y="61878"/>
                                </a:lnTo>
                                <a:lnTo>
                                  <a:pt x="644697" y="697299"/>
                                </a:lnTo>
                                <a:lnTo>
                                  <a:pt x="707464" y="697299"/>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6" name="Vrije vorm: vorm 516"/>
                        <wps:cNvSpPr/>
                        <wps:spPr>
                          <a:xfrm>
                            <a:off x="13468" y="395406"/>
                            <a:ext cx="548894" cy="541016"/>
                          </a:xfrm>
                          <a:custGeom>
                            <a:avLst/>
                            <a:gdLst>
                              <a:gd name="connsiteX0" fmla="*/ 543812 w 548894"/>
                              <a:gd name="connsiteY0" fmla="*/ 541016 h 541016"/>
                              <a:gd name="connsiteX1" fmla="*/ 548894 w 548894"/>
                              <a:gd name="connsiteY1" fmla="*/ 541016 h 541016"/>
                              <a:gd name="connsiteX2" fmla="*/ 0 w 548894"/>
                              <a:gd name="connsiteY2" fmla="*/ 0 h 541016"/>
                              <a:gd name="connsiteX3" fmla="*/ 412814 w 548894"/>
                              <a:gd name="connsiteY3" fmla="*/ 410781 h 541016"/>
                              <a:gd name="connsiteX4" fmla="*/ 543812 w 548894"/>
                              <a:gd name="connsiteY4" fmla="*/ 541016 h 5410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8894" h="541016">
                                <a:moveTo>
                                  <a:pt x="543812" y="541016"/>
                                </a:moveTo>
                                <a:lnTo>
                                  <a:pt x="548894" y="541016"/>
                                </a:lnTo>
                                <a:lnTo>
                                  <a:pt x="0" y="0"/>
                                </a:lnTo>
                                <a:cubicBezTo>
                                  <a:pt x="133031" y="136715"/>
                                  <a:pt x="272922" y="273812"/>
                                  <a:pt x="412814" y="410781"/>
                                </a:cubicBezTo>
                                <a:cubicBezTo>
                                  <a:pt x="458638" y="451967"/>
                                  <a:pt x="502359" y="495434"/>
                                  <a:pt x="543812" y="541016"/>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7" name="Vrije vorm: vorm 517"/>
                        <wps:cNvSpPr/>
                        <wps:spPr>
                          <a:xfrm>
                            <a:off x="0" y="351190"/>
                            <a:ext cx="593745" cy="585232"/>
                          </a:xfrm>
                          <a:custGeom>
                            <a:avLst/>
                            <a:gdLst>
                              <a:gd name="connsiteX0" fmla="*/ 593746 w 593745"/>
                              <a:gd name="connsiteY0" fmla="*/ 585233 h 585232"/>
                              <a:gd name="connsiteX1" fmla="*/ 0 w 593745"/>
                              <a:gd name="connsiteY1" fmla="*/ 0 h 585232"/>
                              <a:gd name="connsiteX2" fmla="*/ 0 w 593745"/>
                              <a:gd name="connsiteY2" fmla="*/ 61878 h 585232"/>
                              <a:gd name="connsiteX3" fmla="*/ 530979 w 593745"/>
                              <a:gd name="connsiteY3" fmla="*/ 585233 h 585232"/>
                              <a:gd name="connsiteX4" fmla="*/ 593746 w 593745"/>
                              <a:gd name="connsiteY4" fmla="*/ 585233 h 585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3745" h="585232">
                                <a:moveTo>
                                  <a:pt x="593746" y="585233"/>
                                </a:moveTo>
                                <a:lnTo>
                                  <a:pt x="0" y="0"/>
                                </a:lnTo>
                                <a:lnTo>
                                  <a:pt x="0" y="61878"/>
                                </a:lnTo>
                                <a:lnTo>
                                  <a:pt x="530979" y="585233"/>
                                </a:lnTo>
                                <a:lnTo>
                                  <a:pt x="593746" y="585233"/>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8" name="Vrije vorm: vorm 518"/>
                        <wps:cNvSpPr/>
                        <wps:spPr>
                          <a:xfrm>
                            <a:off x="12705" y="506583"/>
                            <a:ext cx="328065" cy="323618"/>
                          </a:xfrm>
                          <a:custGeom>
                            <a:avLst/>
                            <a:gdLst>
                              <a:gd name="connsiteX0" fmla="*/ 0 w 328065"/>
                              <a:gd name="connsiteY0" fmla="*/ 0 h 323618"/>
                              <a:gd name="connsiteX1" fmla="*/ 328066 w 328065"/>
                              <a:gd name="connsiteY1" fmla="*/ 323619 h 323618"/>
                              <a:gd name="connsiteX2" fmla="*/ 0 w 328065"/>
                              <a:gd name="connsiteY2" fmla="*/ 0 h 323618"/>
                            </a:gdLst>
                            <a:ahLst/>
                            <a:cxnLst>
                              <a:cxn ang="0">
                                <a:pos x="connsiteX0" y="connsiteY0"/>
                              </a:cxn>
                              <a:cxn ang="0">
                                <a:pos x="connsiteX1" y="connsiteY1"/>
                              </a:cxn>
                              <a:cxn ang="0">
                                <a:pos x="connsiteX2" y="connsiteY2"/>
                              </a:cxn>
                            </a:cxnLst>
                            <a:rect l="l" t="t" r="r" b="b"/>
                            <a:pathLst>
                              <a:path w="328065" h="323618">
                                <a:moveTo>
                                  <a:pt x="0" y="0"/>
                                </a:moveTo>
                                <a:lnTo>
                                  <a:pt x="328066" y="323619"/>
                                </a:lnTo>
                                <a:cubicBezTo>
                                  <a:pt x="222226" y="211172"/>
                                  <a:pt x="117275" y="98725"/>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9" name="Vrije vorm: vorm 519"/>
                        <wps:cNvSpPr/>
                        <wps:spPr>
                          <a:xfrm>
                            <a:off x="340771" y="830202"/>
                            <a:ext cx="107872" cy="106221"/>
                          </a:xfrm>
                          <a:custGeom>
                            <a:avLst/>
                            <a:gdLst>
                              <a:gd name="connsiteX0" fmla="*/ 107873 w 107872"/>
                              <a:gd name="connsiteY0" fmla="*/ 106221 h 106221"/>
                              <a:gd name="connsiteX1" fmla="*/ 0 w 107872"/>
                              <a:gd name="connsiteY1" fmla="*/ 0 h 106221"/>
                              <a:gd name="connsiteX2" fmla="*/ 101647 w 107872"/>
                              <a:gd name="connsiteY2" fmla="*/ 106221 h 106221"/>
                            </a:gdLst>
                            <a:ahLst/>
                            <a:cxnLst>
                              <a:cxn ang="0">
                                <a:pos x="connsiteX0" y="connsiteY0"/>
                              </a:cxn>
                              <a:cxn ang="0">
                                <a:pos x="connsiteX1" y="connsiteY1"/>
                              </a:cxn>
                              <a:cxn ang="0">
                                <a:pos x="connsiteX2" y="connsiteY2"/>
                              </a:cxn>
                            </a:cxnLst>
                            <a:rect l="l" t="t" r="r" b="b"/>
                            <a:pathLst>
                              <a:path w="107872" h="106221">
                                <a:moveTo>
                                  <a:pt x="107873" y="106221"/>
                                </a:moveTo>
                                <a:lnTo>
                                  <a:pt x="0" y="0"/>
                                </a:lnTo>
                                <a:cubicBezTo>
                                  <a:pt x="33882" y="35577"/>
                                  <a:pt x="67765" y="70984"/>
                                  <a:pt x="101647" y="106221"/>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0" name="Vrije vorm: vorm 520"/>
                        <wps:cNvSpPr/>
                        <wps:spPr>
                          <a:xfrm>
                            <a:off x="0" y="463256"/>
                            <a:ext cx="480028" cy="473166"/>
                          </a:xfrm>
                          <a:custGeom>
                            <a:avLst/>
                            <a:gdLst>
                              <a:gd name="connsiteX0" fmla="*/ 480028 w 480028"/>
                              <a:gd name="connsiteY0" fmla="*/ 473167 h 473166"/>
                              <a:gd name="connsiteX1" fmla="*/ 0 w 480028"/>
                              <a:gd name="connsiteY1" fmla="*/ 0 h 473166"/>
                              <a:gd name="connsiteX2" fmla="*/ 0 w 480028"/>
                              <a:gd name="connsiteY2" fmla="*/ 61878 h 473166"/>
                              <a:gd name="connsiteX3" fmla="*/ 417261 w 480028"/>
                              <a:gd name="connsiteY3" fmla="*/ 473167 h 473166"/>
                              <a:gd name="connsiteX4" fmla="*/ 480028 w 480028"/>
                              <a:gd name="connsiteY4" fmla="*/ 473167 h 47316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0028" h="473166">
                                <a:moveTo>
                                  <a:pt x="480028" y="473167"/>
                                </a:moveTo>
                                <a:lnTo>
                                  <a:pt x="0" y="0"/>
                                </a:lnTo>
                                <a:lnTo>
                                  <a:pt x="0" y="61878"/>
                                </a:lnTo>
                                <a:lnTo>
                                  <a:pt x="417261" y="473167"/>
                                </a:lnTo>
                                <a:lnTo>
                                  <a:pt x="480028" y="473167"/>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1" name="Vrije vorm: vorm 521"/>
                        <wps:cNvSpPr/>
                        <wps:spPr>
                          <a:xfrm>
                            <a:off x="277496" y="879754"/>
                            <a:ext cx="57430" cy="56668"/>
                          </a:xfrm>
                          <a:custGeom>
                            <a:avLst/>
                            <a:gdLst>
                              <a:gd name="connsiteX0" fmla="*/ 57431 w 57430"/>
                              <a:gd name="connsiteY0" fmla="*/ 56668 h 56668"/>
                              <a:gd name="connsiteX1" fmla="*/ 0 w 57430"/>
                              <a:gd name="connsiteY1" fmla="*/ 0 h 56668"/>
                              <a:gd name="connsiteX2" fmla="*/ 52856 w 57430"/>
                              <a:gd name="connsiteY2" fmla="*/ 56668 h 56668"/>
                            </a:gdLst>
                            <a:ahLst/>
                            <a:cxnLst>
                              <a:cxn ang="0">
                                <a:pos x="connsiteX0" y="connsiteY0"/>
                              </a:cxn>
                              <a:cxn ang="0">
                                <a:pos x="connsiteX1" y="connsiteY1"/>
                              </a:cxn>
                              <a:cxn ang="0">
                                <a:pos x="connsiteX2" y="connsiteY2"/>
                              </a:cxn>
                            </a:cxnLst>
                            <a:rect l="l" t="t" r="r" b="b"/>
                            <a:pathLst>
                              <a:path w="57430" h="56668">
                                <a:moveTo>
                                  <a:pt x="57431" y="56668"/>
                                </a:moveTo>
                                <a:lnTo>
                                  <a:pt x="0" y="0"/>
                                </a:lnTo>
                                <a:cubicBezTo>
                                  <a:pt x="17534" y="18974"/>
                                  <a:pt x="35153" y="37864"/>
                                  <a:pt x="52856" y="56668"/>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2" name="Vrije vorm: vorm 522"/>
                        <wps:cNvSpPr/>
                        <wps:spPr>
                          <a:xfrm>
                            <a:off x="12705" y="618776"/>
                            <a:ext cx="264790" cy="260978"/>
                          </a:xfrm>
                          <a:custGeom>
                            <a:avLst/>
                            <a:gdLst>
                              <a:gd name="connsiteX0" fmla="*/ 0 w 264790"/>
                              <a:gd name="connsiteY0" fmla="*/ 0 h 260978"/>
                              <a:gd name="connsiteX1" fmla="*/ 264791 w 264790"/>
                              <a:gd name="connsiteY1" fmla="*/ 260979 h 260978"/>
                              <a:gd name="connsiteX2" fmla="*/ 0 w 264790"/>
                              <a:gd name="connsiteY2" fmla="*/ 0 h 260978"/>
                            </a:gdLst>
                            <a:ahLst/>
                            <a:cxnLst>
                              <a:cxn ang="0">
                                <a:pos x="connsiteX0" y="connsiteY0"/>
                              </a:cxn>
                              <a:cxn ang="0">
                                <a:pos x="connsiteX1" y="connsiteY1"/>
                              </a:cxn>
                              <a:cxn ang="0">
                                <a:pos x="connsiteX2" y="connsiteY2"/>
                              </a:cxn>
                            </a:cxnLst>
                            <a:rect l="l" t="t" r="r" b="b"/>
                            <a:pathLst>
                              <a:path w="264790" h="260978">
                                <a:moveTo>
                                  <a:pt x="0" y="0"/>
                                </a:moveTo>
                                <a:lnTo>
                                  <a:pt x="264791" y="260979"/>
                                </a:lnTo>
                                <a:cubicBezTo>
                                  <a:pt x="179915" y="168988"/>
                                  <a:pt x="95929" y="78014"/>
                                  <a:pt x="0" y="0"/>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3" name="Vrije vorm: vorm 523"/>
                        <wps:cNvSpPr/>
                        <wps:spPr>
                          <a:xfrm>
                            <a:off x="0" y="575322"/>
                            <a:ext cx="366310" cy="361101"/>
                          </a:xfrm>
                          <a:custGeom>
                            <a:avLst/>
                            <a:gdLst>
                              <a:gd name="connsiteX0" fmla="*/ 366311 w 366310"/>
                              <a:gd name="connsiteY0" fmla="*/ 361101 h 361101"/>
                              <a:gd name="connsiteX1" fmla="*/ 0 w 366310"/>
                              <a:gd name="connsiteY1" fmla="*/ 0 h 361101"/>
                              <a:gd name="connsiteX2" fmla="*/ 0 w 366310"/>
                              <a:gd name="connsiteY2" fmla="*/ 61878 h 361101"/>
                              <a:gd name="connsiteX3" fmla="*/ 303544 w 366310"/>
                              <a:gd name="connsiteY3" fmla="*/ 361101 h 361101"/>
                              <a:gd name="connsiteX4" fmla="*/ 366311 w 366310"/>
                              <a:gd name="connsiteY4" fmla="*/ 361101 h 3611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6310" h="361101">
                                <a:moveTo>
                                  <a:pt x="366311" y="361101"/>
                                </a:moveTo>
                                <a:lnTo>
                                  <a:pt x="0" y="0"/>
                                </a:lnTo>
                                <a:lnTo>
                                  <a:pt x="0" y="61878"/>
                                </a:lnTo>
                                <a:lnTo>
                                  <a:pt x="303544" y="361101"/>
                                </a:lnTo>
                                <a:lnTo>
                                  <a:pt x="366311" y="361101"/>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4" name="Vrije vorm: vorm 524"/>
                        <wps:cNvSpPr/>
                        <wps:spPr>
                          <a:xfrm>
                            <a:off x="13722" y="731858"/>
                            <a:ext cx="207868" cy="204564"/>
                          </a:xfrm>
                          <a:custGeom>
                            <a:avLst/>
                            <a:gdLst>
                              <a:gd name="connsiteX0" fmla="*/ 207868 w 207868"/>
                              <a:gd name="connsiteY0" fmla="*/ 204565 h 204564"/>
                              <a:gd name="connsiteX1" fmla="*/ 0 w 207868"/>
                              <a:gd name="connsiteY1" fmla="*/ 0 h 204564"/>
                              <a:gd name="connsiteX2" fmla="*/ 207487 w 207868"/>
                              <a:gd name="connsiteY2" fmla="*/ 204565 h 204564"/>
                            </a:gdLst>
                            <a:ahLst/>
                            <a:cxnLst>
                              <a:cxn ang="0">
                                <a:pos x="connsiteX0" y="connsiteY0"/>
                              </a:cxn>
                              <a:cxn ang="0">
                                <a:pos x="connsiteX1" y="connsiteY1"/>
                              </a:cxn>
                              <a:cxn ang="0">
                                <a:pos x="connsiteX2" y="connsiteY2"/>
                              </a:cxn>
                            </a:cxnLst>
                            <a:rect l="l" t="t" r="r" b="b"/>
                            <a:pathLst>
                              <a:path w="207868" h="204564">
                                <a:moveTo>
                                  <a:pt x="207868" y="204565"/>
                                </a:moveTo>
                                <a:cubicBezTo>
                                  <a:pt x="138748" y="134682"/>
                                  <a:pt x="70009" y="65562"/>
                                  <a:pt x="0" y="0"/>
                                </a:cubicBezTo>
                                <a:lnTo>
                                  <a:pt x="207487" y="204565"/>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5" name="Vrije vorm: vorm 525"/>
                        <wps:cNvSpPr/>
                        <wps:spPr>
                          <a:xfrm>
                            <a:off x="0" y="687388"/>
                            <a:ext cx="252592" cy="249035"/>
                          </a:xfrm>
                          <a:custGeom>
                            <a:avLst/>
                            <a:gdLst>
                              <a:gd name="connsiteX0" fmla="*/ 252593 w 252592"/>
                              <a:gd name="connsiteY0" fmla="*/ 249035 h 249035"/>
                              <a:gd name="connsiteX1" fmla="*/ 0 w 252592"/>
                              <a:gd name="connsiteY1" fmla="*/ 0 h 249035"/>
                              <a:gd name="connsiteX2" fmla="*/ 0 w 252592"/>
                              <a:gd name="connsiteY2" fmla="*/ 61878 h 249035"/>
                              <a:gd name="connsiteX3" fmla="*/ 189826 w 252592"/>
                              <a:gd name="connsiteY3" fmla="*/ 249035 h 249035"/>
                              <a:gd name="connsiteX4" fmla="*/ 252593 w 252592"/>
                              <a:gd name="connsiteY4" fmla="*/ 249035 h 2490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2592" h="249035">
                                <a:moveTo>
                                  <a:pt x="252593" y="249035"/>
                                </a:moveTo>
                                <a:lnTo>
                                  <a:pt x="0" y="0"/>
                                </a:lnTo>
                                <a:lnTo>
                                  <a:pt x="0" y="61878"/>
                                </a:lnTo>
                                <a:lnTo>
                                  <a:pt x="189826" y="249035"/>
                                </a:lnTo>
                                <a:lnTo>
                                  <a:pt x="252593" y="249035"/>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6" name="Vrije vorm: vorm 526"/>
                        <wps:cNvSpPr/>
                        <wps:spPr>
                          <a:xfrm>
                            <a:off x="13976" y="844178"/>
                            <a:ext cx="93515" cy="92244"/>
                          </a:xfrm>
                          <a:custGeom>
                            <a:avLst/>
                            <a:gdLst>
                              <a:gd name="connsiteX0" fmla="*/ 93515 w 93515"/>
                              <a:gd name="connsiteY0" fmla="*/ 92245 h 92244"/>
                              <a:gd name="connsiteX1" fmla="*/ 0 w 93515"/>
                              <a:gd name="connsiteY1" fmla="*/ 0 h 92244"/>
                              <a:gd name="connsiteX2" fmla="*/ 89704 w 93515"/>
                              <a:gd name="connsiteY2" fmla="*/ 92245 h 92244"/>
                            </a:gdLst>
                            <a:ahLst/>
                            <a:cxnLst>
                              <a:cxn ang="0">
                                <a:pos x="connsiteX0" y="connsiteY0"/>
                              </a:cxn>
                              <a:cxn ang="0">
                                <a:pos x="connsiteX1" y="connsiteY1"/>
                              </a:cxn>
                              <a:cxn ang="0">
                                <a:pos x="connsiteX2" y="connsiteY2"/>
                              </a:cxn>
                            </a:cxnLst>
                            <a:rect l="l" t="t" r="r" b="b"/>
                            <a:pathLst>
                              <a:path w="93515" h="92244">
                                <a:moveTo>
                                  <a:pt x="93515" y="92245"/>
                                </a:moveTo>
                                <a:lnTo>
                                  <a:pt x="0" y="0"/>
                                </a:lnTo>
                                <a:cubicBezTo>
                                  <a:pt x="30240" y="31765"/>
                                  <a:pt x="59972" y="62259"/>
                                  <a:pt x="89704" y="92245"/>
                                </a:cubicBez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7" name="Vrije vorm: vorm 527"/>
                        <wps:cNvSpPr/>
                        <wps:spPr>
                          <a:xfrm>
                            <a:off x="0" y="799580"/>
                            <a:ext cx="138875" cy="136842"/>
                          </a:xfrm>
                          <a:custGeom>
                            <a:avLst/>
                            <a:gdLst>
                              <a:gd name="connsiteX0" fmla="*/ 138875 w 138875"/>
                              <a:gd name="connsiteY0" fmla="*/ 136842 h 136842"/>
                              <a:gd name="connsiteX1" fmla="*/ 0 w 138875"/>
                              <a:gd name="connsiteY1" fmla="*/ 0 h 136842"/>
                              <a:gd name="connsiteX2" fmla="*/ 0 w 138875"/>
                              <a:gd name="connsiteY2" fmla="*/ 61751 h 136842"/>
                              <a:gd name="connsiteX3" fmla="*/ 76108 w 138875"/>
                              <a:gd name="connsiteY3" fmla="*/ 136842 h 136842"/>
                              <a:gd name="connsiteX4" fmla="*/ 138875 w 138875"/>
                              <a:gd name="connsiteY4" fmla="*/ 136842 h 13684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8875" h="136842">
                                <a:moveTo>
                                  <a:pt x="138875" y="136842"/>
                                </a:moveTo>
                                <a:lnTo>
                                  <a:pt x="0" y="0"/>
                                </a:lnTo>
                                <a:lnTo>
                                  <a:pt x="0" y="61751"/>
                                </a:lnTo>
                                <a:lnTo>
                                  <a:pt x="76108" y="136842"/>
                                </a:lnTo>
                                <a:lnTo>
                                  <a:pt x="138875" y="136842"/>
                                </a:lnTo>
                                <a:close/>
                              </a:path>
                            </a:pathLst>
                          </a:custGeom>
                          <a:solidFill>
                            <a:srgbClr val="FFF48E"/>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4EEF857" id="Groep 529" o:spid="_x0000_s1026" style="position:absolute;margin-left:-21.15pt;margin-top:731.35pt;width:616.35pt;height:73.95pt;z-index:-251602432;mso-position-horizontal-relative:page" coordorigin="" coordsize="78282,9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">
              <v:rect id="Rechthoek 528" o:spid="_x0000_s1027" style="position:absolute;width:68911;height:9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" fillcolor="#ea957f [3209]" stroked="f" strokeweight="1pt"/>
              <v:group id="Graphic 175" o:spid="_x0000_s1028" style="position:absolute;left:2623;width:75659;height:9364" coordsize="75658,9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Vrije vorm: vorm 204" o:spid="_x0000_s1029" style="position:absolute;left:66292;width:9366;height:9364;visibility:visible;mso-wrap-style:square;v-text-anchor:middle" coordsize="936550,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" path="m,l,936423r936551,l,xe" fillcolor="#d2091e" stroked="f" strokeweight=".35264mm">
                  <v:stroke joinstyle="miter"/>
                  <v:path arrowok="t" o:connecttype="custom" o:connectlocs="0,0;0,936423;936551,936423;0,0" o:connectangles="0,0,0,0"/>
                </v:shape>
                <v:shape id="Vrije vorm: vorm 206" o:spid="_x0000_s1030" style="position:absolute;left:65608;top:119;width:662;height:653;visibility:visible;mso-wrap-style:square;v-text-anchor:middle" coordsize="66197,6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" path="m66198,65054l,,66198,65308r,-254xe" fillcolor="#fff48e" stroked="f" strokeweight=".35264mm">
                  <v:stroke joinstyle="miter"/>
                  <v:path arrowok="t" o:connecttype="custom" o:connectlocs="66198,65054;0,0;66198,65308" o:connectangles="0,0,0"/>
                </v:shape>
                <v:shape id="Vrije vorm: vorm 207" o:spid="_x0000_s1031" style="position:absolute;left:65173;width:1098;height:1081;visibility:visible;mso-wrap-style:square;v-text-anchor:middle" coordsize="109779,10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" path="m109779,46249l62767,,,,109779,108127r,-61878xe" fillcolor="#fff48e" stroked="f" strokeweight=".35264mm">
                  <v:stroke joinstyle="miter"/>
                  <v:path arrowok="t" o:connecttype="custom" o:connectlocs="109779,46249;62767,0;0,0;109779,108127;109779,46249" o:connectangles="0,0,0,0,0"/>
                </v:shape>
                <v:shape id="Vrije vorm: vorm 208" o:spid="_x0000_s1032" style="position:absolute;left:65769;top:1397;width:501;height:494;visibility:visible;mso-wrap-style:square;v-text-anchor:middle" coordsize="50061,4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" path="m50061,47901l,,50061,49426r,-1525xe" fillcolor="#fff48e" stroked="f" strokeweight=".35264mm">
                  <v:stroke joinstyle="miter"/>
                  <v:path arrowok="t" o:connecttype="custom" o:connectlocs="50061,47901;0,0;50061,49426" o:connectangles="0,0,0"/>
                </v:shape>
                <v:shape id="Vrije vorm: vorm 209" o:spid="_x0000_s1033" style="position:absolute;left:64470;top:119;width:1299;height:1279;visibility:visible;mso-wrap-style:square;v-text-anchor:middle" coordsize="129854,127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" path="m,c42056,42056,85129,84875,129854,127948l,xe" fillcolor="#fff48e" stroked="f" strokeweight=".35264mm">
                  <v:stroke joinstyle="miter"/>
                  <v:path arrowok="t" o:connecttype="custom" o:connectlocs="0,0;129854,127948" o:connectangles="0,0"/>
                </v:shape>
                <v:shape id="Vrije vorm: vorm 211" o:spid="_x0000_s1034" style="position:absolute;left:64036;width:2235;height:2201;visibility:visible;mso-wrap-style:square;v-text-anchor:middle" coordsize="223496,22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" path="m223497,158315l62767,,,,223497,220193r,-61878xe" fillcolor="#fff48e" stroked="f" strokeweight=".35264mm">
                  <v:stroke joinstyle="miter"/>
                  <v:path arrowok="t" o:connecttype="custom" o:connectlocs="223497,158315;62767,0;0,0;223497,220193;223497,158315" o:connectangles="0,0,0,0,0"/>
                </v:shape>
                <v:shape id="Vrije vorm: vorm 227" o:spid="_x0000_s1035" style="position:absolute;left:63333;top:119;width:1543;height:1525;visibility:visible;mso-wrap-style:square;v-text-anchor:middle" coordsize="154249,15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" path="m,c49426,49934,100631,100758,154250,152471l,xe" fillcolor="#fff48e" stroked="f" strokeweight=".35264mm">
                  <v:stroke joinstyle="miter"/>
                  <v:path arrowok="t" o:connecttype="custom" o:connectlocs="0,0;154250,152471" o:connectangles="0,0"/>
                </v:shape>
                <v:shape id="Vrije vorm: vorm 245" o:spid="_x0000_s1036" style="position:absolute;left:64872;top:1641;width:1398;height:1375;visibility:visible;mso-wrap-style:square;v-text-anchor:middle" coordsize="139764,137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" path="m139765,128075c91228,85214,44640,42522,,l139765,137478r,-9403xe" fillcolor="#fff48e" stroked="f" strokeweight=".35264mm">
                  <v:stroke joinstyle="miter"/>
                  <v:path arrowok="t" o:connecttype="custom" o:connectlocs="139765,128075;0,0;139765,137478" o:connectangles="0,0,0"/>
                </v:shape>
                <v:shape id="Vrije vorm: vorm 250" o:spid="_x0000_s1037" style="position:absolute;left:62899;width:3372;height:3322;visibility:visible;mso-wrap-style:square;v-text-anchor:middle" coordsize="337214,33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" path="m337214,270381l62767,,,,337214,332259r,-61878xe" fillcolor="#fff48e" stroked="f" strokeweight=".35264mm">
                  <v:stroke joinstyle="miter"/>
                  <v:path arrowok="t" o:connecttype="custom" o:connectlocs="337214,270381;62767,0;0,0;337214,332259;337214,270381" o:connectangles="0,0,0,0,0"/>
                </v:shape>
                <v:shape id="Vrije vorm: vorm 253" o:spid="_x0000_s1038" style="position:absolute;left:62196;top:119;width:4074;height:4098;visibility:visible;mso-wrap-style:square;v-text-anchor:middle" coordsize="407350,40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" path="m407351,401506l,c132395,139765,269111,275591,407351,409765r,-8259xe" fillcolor="#fff48e" stroked="f" strokeweight=".35264mm">
                  <v:stroke joinstyle="miter"/>
                  <v:path arrowok="t" o:connecttype="custom" o:connectlocs="407351,401506;0,0;407351,409765" o:connectangles="0,0,0"/>
                </v:shape>
                <v:shape id="Vrije vorm: vorm 257" o:spid="_x0000_s1039" style="position:absolute;left:61762;width:4509;height:4443;visibility:visible;mso-wrap-style:square;v-text-anchor:middle" coordsize="450932,44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" path="m450932,382574l62767,,,,450932,444325r,-61751xe" fillcolor="#fff48e" stroked="f" strokeweight=".35264mm">
                  <v:stroke joinstyle="miter"/>
                  <v:path arrowok="t" o:connecttype="custom" o:connectlocs="450932,382574;62767,0;0,0;450932,444325;450932,382574" o:connectangles="0,0,0,0,0"/>
                </v:shape>
                <v:shape id="Vrije vorm: vorm 258" o:spid="_x0000_s1040" style="position:absolute;left:61059;top:119;width:5211;height:5200;visibility:visible;mso-wrap-style:square;v-text-anchor:middle" coordsize="521068,520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" path="m521068,513572l,c168353,178518,343948,349793,520941,520052r127,-6480xe" fillcolor="#fff48e" stroked="f" strokeweight=".35264mm">
                  <v:stroke joinstyle="miter"/>
                  <v:path arrowok="t" o:connecttype="custom" o:connectlocs="521068,513572;0,0;520941,520052" o:connectangles="0,0,0"/>
                </v:shape>
                <v:shape id="Vrije vorm: vorm 261" o:spid="_x0000_s1041" style="position:absolute;left:60624;width:5647;height:5565;visibility:visible;mso-wrap-style:square;v-text-anchor:middle" coordsize="564649,55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" path="m564649,494640l62767,,,,564649,556517r,-61877xe" fillcolor="#fff48e" stroked="f" strokeweight=".35264mm">
                  <v:stroke joinstyle="miter"/>
                  <v:path arrowok="t" o:connecttype="custom" o:connectlocs="564649,494640;62767,0;0,0;564649,556517;564649,494640" o:connectangles="0,0,0,0,0"/>
                </v:shape>
                <v:shape id="Vrije vorm: vorm 262" o:spid="_x0000_s1042" style="position:absolute;left:59922;top:119;width:2094;height:2062;visibility:visible;mso-wrap-style:square;v-text-anchor:middle" coordsize="209393,20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" path="m209393,206216l,c69459,68951,139257,137689,209393,206216xe" fillcolor="#fff48e" stroked="f" strokeweight=".35264mm">
                  <v:stroke joinstyle="miter"/>
                  <v:path arrowok="t" o:connecttype="custom" o:connectlocs="209393,206216;0,0;209393,206216" o:connectangles="0,0,0"/>
                </v:shape>
                <v:shape id="Vrije vorm: vorm 282" o:spid="_x0000_s1043" style="position:absolute;left:62016;top:2181;width:4254;height:4193;visibility:visible;mso-wrap-style:square;v-text-anchor:middle" coordsize="425393,41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" path="m425393,415609c283426,276692,141628,138155,,l425393,419294r,-3685xe" fillcolor="#fff48e" stroked="f" strokeweight=".35264mm">
                  <v:stroke joinstyle="miter"/>
                  <v:path arrowok="t" o:connecttype="custom" o:connectlocs="425393,415609;0,0;425393,419294" o:connectangles="0,0,0"/>
                </v:shape>
                <v:shape id="Vrije vorm: vorm 283" o:spid="_x0000_s1044" style="position:absolute;left:59487;width:6784;height:6685;visibility:visible;mso-wrap-style:square;v-text-anchor:middle" coordsize="678367,668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" path="m678367,606706l62767,,,,678367,668583r,-61877xe" fillcolor="#fff48e" stroked="f" strokeweight=".35264mm">
                  <v:stroke joinstyle="miter"/>
                  <v:path arrowok="t" o:connecttype="custom" o:connectlocs="678367,606706;62767,0;0,0;678367,668583;678367,606706" o:connectangles="0,0,0,0,0"/>
                </v:shape>
                <v:shape id="Vrije vorm: vorm 284" o:spid="_x0000_s1045" style="position:absolute;left:58785;top:119;width:2832;height:2795;visibility:visible;mso-wrap-style:square;v-text-anchor:middle" coordsize="283214,27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" path="m,c93854,93176,188259,186353,283214,279529l,xe" fillcolor="#fff48e" stroked="f" strokeweight=".35264mm">
                  <v:stroke joinstyle="miter"/>
                  <v:path arrowok="t" o:connecttype="custom" o:connectlocs="0,0;283214,279529" o:connectangles="0,0"/>
                </v:shape>
                <v:shape id="Vrije vorm: vorm 285" o:spid="_x0000_s1046" style="position:absolute;left:61623;top:2909;width:4647;height:4587;visibility:visible;mso-wrap-style:square;v-text-anchor:middle" coordsize="464654,45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" path="m464654,454743c309558,302442,154673,150861,,l464654,458682r,-3939xe" fillcolor="#fff48e" stroked="f" strokeweight=".35264mm">
                  <v:stroke joinstyle="miter"/>
                  <v:path arrowok="t" o:connecttype="custom" o:connectlocs="464654,454743;0,0;464654,458682" o:connectangles="0,0,0"/>
                </v:shape>
                <v:shape id="Vrije vorm: vorm 286" o:spid="_x0000_s1047" style="position:absolute;left:58350;width:7921;height:7806;visibility:visible;mso-wrap-style:square;v-text-anchor:middle" coordsize="792085,78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" path="m792085,718772l62767,,,,792085,780649r,-61877xe" fillcolor="#fff48e" stroked="f" strokeweight=".35264mm">
                  <v:stroke joinstyle="miter"/>
                  <v:path arrowok="t" o:connecttype="custom" o:connectlocs="792085,718772;62767,0;0,0;792085,780649;792085,718772" o:connectangles="0,0,0,0,0"/>
                </v:shape>
                <v:shape id="Vrije vorm: vorm 287" o:spid="_x0000_s1048" style="position:absolute;left:57647;top:119;width:8352;height:8231;visibility:visible;mso-wrap-style:square;v-text-anchor:middle" coordsize="835157,823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" path="m,c266824,284358,552198,549783,835158,823087l,xe" fillcolor="#fff48e" stroked="f" strokeweight=".35264mm">
                  <v:stroke joinstyle="miter"/>
                  <v:path arrowok="t" o:connecttype="custom" o:connectlocs="0,0;835158,823087" o:connectangles="0,0"/>
                </v:shape>
                <v:shape id="Vrije vorm: vorm 290" o:spid="_x0000_s1049" style="position:absolute;left:57213;width:9058;height:8927;visibility:visible;mso-wrap-style:square;v-text-anchor:middle" coordsize="905802,89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" path="m905802,830837l62767,,,,905802,892715r,-61878xe" fillcolor="#fff48e" stroked="f" strokeweight=".35264mm">
                  <v:stroke joinstyle="miter"/>
                  <v:path arrowok="t" o:connecttype="custom" o:connectlocs="905802,830837;62767,0;0,0;905802,892715;905802,830837" o:connectangles="0,0,0,0,0"/>
                </v:shape>
                <v:shape id="Vrije vorm: vorm 382" o:spid="_x0000_s1050" style="position:absolute;left:56510;top:119;width:9381;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" path="m936677,924480r1399,l,c307990,307863,623477,617887,936677,924480xe" fillcolor="#fff48e" stroked="f" strokeweight=".35264mm">
                  <v:stroke joinstyle="miter"/>
                  <v:path arrowok="t" o:connecttype="custom" o:connectlocs="936677,924480;938076,924480;0,0;936677,924480" o:connectangles="0,0,0,0"/>
                </v:shape>
                <v:shape id="Vrije vorm: vorm 383" o:spid="_x0000_s1051" style="position:absolute;left:56076;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384" o:spid="_x0000_s1052" style="position:absolute;left:55373;top:119;width:9381;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" path="m936297,924480r1779,l,c307355,307863,622715,617887,936297,924480xe" fillcolor="#fff48e" stroked="f" strokeweight=".35264mm">
                  <v:stroke joinstyle="miter"/>
                  <v:path arrowok="t" o:connecttype="custom" o:connectlocs="936297,924480;938076,924480;0,0;936297,924480" o:connectangles="0,0,0,0"/>
                </v:shape>
                <v:shape id="Vrije vorm: vorm 385" o:spid="_x0000_s1053" style="position:absolute;left:54938;width:10130;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386" o:spid="_x0000_s1054" style="position:absolute;left:54236;top:119;width:9381;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" path="m936043,924480r2033,l,c306720,307863,622080,617887,936043,924480xe" fillcolor="#fff48e" stroked="f" strokeweight=".35264mm">
                  <v:stroke joinstyle="miter"/>
                  <v:path arrowok="t" o:connecttype="custom" o:connectlocs="936043,924480;938076,924480;0,0;936043,924480" o:connectangles="0,0,0,0"/>
                </v:shape>
                <v:shape id="Vrije vorm: vorm 387" o:spid="_x0000_s1055" style="position:absolute;left:53801;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388" o:spid="_x0000_s1056" style="position:absolute;left:53099;top:119;width:9380;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" path="m935788,924480r2287,l,c306085,307863,621318,617887,935788,924480xe" fillcolor="#fff48e" stroked="f" strokeweight=".35264mm">
                  <v:stroke joinstyle="miter"/>
                  <v:path arrowok="t" o:connecttype="custom" o:connectlocs="935788,924480;938075,924480;0,0;935788,924480" o:connectangles="0,0,0,0"/>
                </v:shape>
                <v:shape id="Vrije vorm: vorm 389" o:spid="_x0000_s1057" style="position:absolute;left:52665;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390" o:spid="_x0000_s1058" style="position:absolute;left:51967;top:119;width:9375;height:9245;visibility:visible;mso-wrap-style:square;v-text-anchor:middle" coordsize="937567,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" path="m934899,924480r2668,l,c304941,307863,620047,617887,934899,924480xe" fillcolor="#fff48e" stroked="f" strokeweight=".35264mm">
                  <v:stroke joinstyle="miter"/>
                  <v:path arrowok="t" o:connecttype="custom" o:connectlocs="934899,924480;937567,924480;0,0;934899,924480" o:connectangles="0,0,0,0"/>
                </v:shape>
                <v:shape id="Vrije vorm: vorm 391" o:spid="_x0000_s1059" style="position:absolute;left:51528;width:10128;height:9364;visibility:visible;mso-wrap-style:square;v-text-anchor:middle" coordsize="1012786,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" path="m1012786,936423l62767,,,,950019,936423r62767,xe" fillcolor="#fff48e" stroked="f" strokeweight=".35264mm">
                  <v:stroke joinstyle="miter"/>
                  <v:path arrowok="t" o:connecttype="custom" o:connectlocs="1012786,936423;62767,0;0,0;950019,936423;1012786,936423" o:connectangles="0,0,0,0,0"/>
                </v:shape>
                <v:shape id="Vrije vorm: vorm 392" o:spid="_x0000_s1060" style="position:absolute;left:50823;top:119;width:9382;height:9245;visibility:visible;mso-wrap-style:square;v-text-anchor:middle" coordsize="938202,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" path="m935280,924480r2922,l,c304941,307863,620047,617887,935280,924480xe" fillcolor="#fff48e" stroked="f" strokeweight=".35264mm">
                  <v:stroke joinstyle="miter"/>
                  <v:path arrowok="t" o:connecttype="custom" o:connectlocs="935280,924480;938202,924480;0,0;935280,924480" o:connectangles="0,0,0,0"/>
                </v:shape>
                <v:shape id="Vrije vorm: vorm 393" o:spid="_x0000_s1061" style="position:absolute;left:50391;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394" o:spid="_x0000_s1062" style="position:absolute;left:49688;top:119;width:3168;height:3123;visibility:visible;mso-wrap-style:square;v-text-anchor:middle" coordsize="316757,31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" path="m316758,312311c211722,207953,106136,103849,,l316758,312311xe" fillcolor="#fff48e" stroked="f" strokeweight=".35264mm">
                  <v:stroke joinstyle="miter"/>
                  <v:path arrowok="t" o:connecttype="custom" o:connectlocs="316758,312311;0,0" o:connectangles="0,0"/>
                </v:shape>
                <v:shape id="Vrije vorm: vorm 395" o:spid="_x0000_s1063" style="position:absolute;left:52856;top:3242;width:6212;height:6122;visibility:visible;mso-wrap-style:square;v-text-anchor:middle" coordsize="621190,61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" path="m621191,612169l,c206343,204438,411544,409002,618903,612169r2288,xe" fillcolor="#fff48e" stroked="f" strokeweight=".35264mm">
                  <v:stroke joinstyle="miter"/>
                  <v:path arrowok="t" o:connecttype="custom" o:connectlocs="621191,612169;0,0;618903,612169" o:connectangles="0,0,0"/>
                </v:shape>
                <v:shape id="Vrije vorm: vorm 396" o:spid="_x0000_s1064" style="position:absolute;left:49254;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397" o:spid="_x0000_s1065" style="position:absolute;left:50798;top:2332;width:7133;height:7032;visibility:visible;mso-wrap-style:square;v-text-anchor:middle" coordsize="713308,70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" path="m710767,703143r2541,l,c237092,234805,472659,469863,710767,703143xe" fillcolor="#fff48e" stroked="f" strokeweight=".35264mm">
                  <v:stroke joinstyle="miter"/>
                  <v:path arrowok="t" o:connecttype="custom" o:connectlocs="710767,703143;713308,703143;0,0;710767,703143" o:connectangles="0,0,0,0"/>
                </v:shape>
                <v:shape id="Vrije vorm: vorm 398" o:spid="_x0000_s1066" style="position:absolute;left:48551;top:119;width:2247;height:2213;visibility:visible;mso-wrap-style:square;v-text-anchor:middle" coordsize="224639,2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" path="m224640,221336c150099,147558,75219,73779,,l224640,221336xe" fillcolor="#fff48e" stroked="f" strokeweight=".35264mm">
                  <v:stroke joinstyle="miter"/>
                  <v:path arrowok="t" o:connecttype="custom" o:connectlocs="224640,221336;0,0" o:connectangles="0,0"/>
                </v:shape>
                <v:shape id="Vrije vorm: vorm 399" o:spid="_x0000_s1067" style="position:absolute;left:48117;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00" o:spid="_x0000_s1068" style="position:absolute;left:47414;top:119;width:9380;height:9245;visibility:visible;mso-wrap-style:square;v-text-anchor:middle" coordsize="937947,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" path="m931595,924480r6353,l,c212188,221209,428442,420565,644569,644823v98471,96311,191859,188302,287026,279657xe" fillcolor="#fff48e" stroked="f" strokeweight=".35264mm">
                  <v:stroke joinstyle="miter"/>
                  <v:path arrowok="t" o:connecttype="custom" o:connectlocs="931595,924480;937948,924480;0,0;644569,644823;931595,924480" o:connectangles="0,0,0,0,0"/>
                </v:shape>
                <v:shape id="Vrije vorm: vorm 401" o:spid="_x0000_s1069" style="position:absolute;left:46980;width:10127;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02" o:spid="_x0000_s1070" style="position:absolute;left:46277;top:119;width:9390;height:9245;visibility:visible;mso-wrap-style:square;v-text-anchor:middle" coordsize="938964,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" path="m938965,924480c623351,612169,314852,309261,,l937440,924480r1525,xe" fillcolor="#fff48e" stroked="f" strokeweight=".35264mm">
                  <v:stroke joinstyle="miter"/>
                  <v:path arrowok="t" o:connecttype="custom" o:connectlocs="938965,924480;0,0;937440,924480" o:connectangles="0,0,0"/>
                </v:shape>
                <v:shape id="Vrije vorm: vorm 403" o:spid="_x0000_s1071" style="position:absolute;left:45842;width:10128;height:9364;visibility:visible;mso-wrap-style:square;v-text-anchor:middle" coordsize="1012786,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" path="m1012786,936423l62767,,,,950019,936423r62767,xe" fillcolor="#fff48e" stroked="f" strokeweight=".35264mm">
                  <v:stroke joinstyle="miter"/>
                  <v:path arrowok="t" o:connecttype="custom" o:connectlocs="1012786,936423;62767,0;0,0;950019,936423;1012786,936423" o:connectangles="0,0,0,0,0"/>
                </v:shape>
                <v:shape id="Vrije vorm: vorm 404" o:spid="_x0000_s1072" style="position:absolute;left:46424;top:1384;width:8146;height:7980;visibility:visible;mso-wrap-style:square;v-text-anchor:middle" coordsize="814573,79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" path="m814574,797929c604165,589807,390325,390706,183981,169369,119054,112701,58193,56160,,l809492,797929r5082,xe" fillcolor="#fff48e" stroked="f" strokeweight=".35264mm">
                  <v:stroke joinstyle="miter"/>
                  <v:path arrowok="t" o:connecttype="custom" o:connectlocs="814574,797929;183981,169369;0,0;809492,797929" o:connectangles="0,0,0,0"/>
                </v:shape>
                <v:shape id="Vrije vorm: vorm 405" o:spid="_x0000_s1073" style="position:absolute;left:45140;top:119;width:1284;height:1265;visibility:visible;mso-wrap-style:square;v-text-anchor:middle" coordsize="128456,12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" path="m128457,126551l,c41591,41675,84410,83859,128457,126551xe" fillcolor="#fff48e" stroked="f" strokeweight=".35264mm">
                  <v:stroke joinstyle="miter"/>
                  <v:path arrowok="t" o:connecttype="custom" o:connectlocs="128457,126551;0,0;128457,126551" o:connectangles="0,0,0"/>
                </v:shape>
                <v:shape id="Vrije vorm: vorm 406" o:spid="_x0000_s1074" style="position:absolute;left:44705;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07" o:spid="_x0000_s1075" style="position:absolute;left:45536;top:1630;width:7893;height:7734;visibility:visible;mso-wrap-style:square;v-text-anchor:middle" coordsize="789289,773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" path="m789289,773407c578499,565285,364659,366183,158442,144847,102791,96438,50315,48028,,l784588,773407r4701,xe" fillcolor="#fff48e" stroked="f" strokeweight=".35264mm">
                  <v:stroke joinstyle="miter"/>
                  <v:path arrowok="t" o:connecttype="custom" o:connectlocs="789289,773407;158442,144847;0,0;784588,773407" o:connectangles="0,0,0,0"/>
                </v:shape>
                <v:shape id="Vrije vorm: vorm 408" o:spid="_x0000_s1076" style="position:absolute;left:44003;top:119;width:1533;height:1511;visibility:visible;mso-wrap-style:square;v-text-anchor:middle" coordsize="153360,15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" path="m153360,151073l,c49172,49680,99995,100122,153360,151073xe" fillcolor="#fff48e" stroked="f" strokeweight=".35264mm">
                  <v:stroke joinstyle="miter"/>
                  <v:path arrowok="t" o:connecttype="custom" o:connectlocs="153360,151073;0,0;153360,151073" o:connectangles="0,0,0"/>
                </v:shape>
                <v:shape id="Vrije vorm: vorm 409" o:spid="_x0000_s1077" style="position:absolute;left:43568;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10" o:spid="_x0000_s1078" style="position:absolute;left:50381;top:7526;width:1892;height:1838;visibility:visible;mso-wrap-style:square;v-text-anchor:middle" coordsize="189190,18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" path="m189191,183727c126424,122061,63360,60819,,l186395,183727r2796,xe" fillcolor="#fff48e" stroked="f" strokeweight=".35264mm">
                  <v:stroke joinstyle="miter"/>
                  <v:path arrowok="t" o:connecttype="custom" o:connectlocs="189191,183727;0,0;186395,183727" o:connectangles="0,0,0"/>
                </v:shape>
                <v:shape id="Vrije vorm: vorm 411" o:spid="_x0000_s1079" style="position:absolute;left:42865;top:119;width:7516;height:7407;visibility:visible;mso-wrap-style:square;v-text-anchor:middle" coordsize="751552,74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" path="m751553,740753l,c241539,255642,497435,496292,751553,740753xe" fillcolor="#fff48e" stroked="f" strokeweight=".35264mm">
                  <v:stroke joinstyle="miter"/>
                  <v:path arrowok="t" o:connecttype="custom" o:connectlocs="751553,740753;0,0;751553,740753" o:connectangles="0,0,0"/>
                </v:shape>
                <v:shape id="Vrije vorm: vorm 412" o:spid="_x0000_s1080" style="position:absolute;left:42431;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13" o:spid="_x0000_s1081" style="position:absolute;left:41728;top:119;width:7711;height:7599;visibility:visible;mso-wrap-style:square;v-text-anchor:middle" coordsize="771119,75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" path="m771120,759939l,c247384,262376,510268,508998,771120,759939xe" fillcolor="#fff48e" stroked="f" strokeweight=".35264mm">
                  <v:stroke joinstyle="miter"/>
                  <v:path arrowok="t" o:connecttype="custom" o:connectlocs="771120,759939;0,0;771120,759939" o:connectangles="0,0,0"/>
                </v:shape>
                <v:shape id="Vrije vorm: vorm 414" o:spid="_x0000_s1082" style="position:absolute;left:49439;top:7712;width:1693;height:1652;visibility:visible;mso-wrap-style:square;v-text-anchor:middle" coordsize="169242,1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" path="m169242,165176c113083,110033,56669,54974,,l166828,165176r2414,xe" fillcolor="#fff48e" stroked="f" strokeweight=".35264mm">
                  <v:stroke joinstyle="miter"/>
                  <v:path arrowok="t" o:connecttype="custom" o:connectlocs="169242,165176;0,0;166828,165176" o:connectangles="0,0,0"/>
                </v:shape>
                <v:shape id="Vrije vorm: vorm 415" o:spid="_x0000_s1083" style="position:absolute;left:41294;width:10127;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16" o:spid="_x0000_s1084" style="position:absolute;left:42654;top:2152;width:7355;height:7212;visibility:visible;mso-wrap-style:square;v-text-anchor:middle" coordsize="735416,72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" path="m735417,721186c490955,477614,245097,239633,,l731605,721186r3812,xe" fillcolor="#fff48e" stroked="f" strokeweight=".35264mm">
                  <v:stroke joinstyle="miter"/>
                  <v:path arrowok="t" o:connecttype="custom" o:connectlocs="735417,721186;0,0;731605,721186" o:connectangles="0,0,0"/>
                </v:shape>
                <v:shape id="Vrije vorm: vorm 417" o:spid="_x0000_s1085" style="position:absolute;left:40591;top:119;width:2063;height:2033;visibility:visible;mso-wrap-style:square;v-text-anchor:middle" coordsize="206343,20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" path="m206343,203294l,c68527,68273,137308,136038,206343,203294xe" fillcolor="#fff48e" stroked="f" strokeweight=".35264mm">
                  <v:stroke joinstyle="miter"/>
                  <v:path arrowok="t" o:connecttype="custom" o:connectlocs="206343,203294;0,0;206343,203294" o:connectangles="0,0,0"/>
                </v:shape>
                <v:shape id="Vrije vorm: vorm 418" o:spid="_x0000_s1086" style="position:absolute;left:40156;width:10128;height:9364;visibility:visible;mso-wrap-style:square;v-text-anchor:middle" coordsize="1012786,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" path="m1012786,936423l62767,,,,950019,936423r62767,xe" fillcolor="#fff48e" stroked="f" strokeweight=".35264mm">
                  <v:stroke joinstyle="miter"/>
                  <v:path arrowok="t" o:connecttype="custom" o:connectlocs="1012786,936423;62767,0;0,0;950019,936423;1012786,936423" o:connectangles="0,0,0,0,0"/>
                </v:shape>
                <v:shape id="Vrije vorm: vorm 419" o:spid="_x0000_s1087" style="position:absolute;left:42261;top:2884;width:6607;height:6480;visibility:visible;mso-wrap-style:square;v-text-anchor:middle" coordsize="660705,64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" path="m660706,648000c441021,429205,219685,215111,,l657148,648000r3558,xe" fillcolor="#fff48e" stroked="f" strokeweight=".35264mm">
                  <v:stroke joinstyle="miter"/>
                  <v:path arrowok="t" o:connecttype="custom" o:connectlocs="660706,648000;0,0;657148,648000" o:connectangles="0,0,0"/>
                </v:shape>
                <v:shape id="Vrije vorm: vorm 420" o:spid="_x0000_s1088" style="position:absolute;left:39454;top:119;width:2808;height:2767;visibility:visible;mso-wrap-style:square;v-text-anchor:middle" coordsize="280800,27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" path="m280800,276734l,c93177,92668,186777,184913,280800,276734xe" fillcolor="#fff48e" stroked="f" strokeweight=".35264mm">
                  <v:stroke joinstyle="miter"/>
                  <v:path arrowok="t" o:connecttype="custom" o:connectlocs="280800,276734;0,0;280800,276734" o:connectangles="0,0,0"/>
                </v:shape>
                <v:shape id="Vrije vorm: vorm 421" o:spid="_x0000_s1089" style="position:absolute;left:39019;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22" o:spid="_x0000_s1090" style="position:absolute;left:46658;top:8340;width:1053;height:1024;visibility:visible;mso-wrap-style:square;v-text-anchor:middle" coordsize="105331,102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" path="m105332,102409c70264,68527,35153,34391,,l103807,102409r1525,xe" fillcolor="#fff48e" stroked="f" strokeweight=".35264mm">
                  <v:stroke joinstyle="miter"/>
                  <v:path arrowok="t" o:connecttype="custom" o:connectlocs="105332,102409;0,0;103807,102409" o:connectangles="0,0,0"/>
                </v:shape>
                <v:shape id="Vrije vorm: vorm 423" o:spid="_x0000_s1091" style="position:absolute;left:38317;top:119;width:8341;height:8221;visibility:visible;mso-wrap-style:square;v-text-anchor:middle" coordsize="834141,82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" path="m834141,822070l,c266061,283976,551816,549148,834141,822070xe" fillcolor="#fff48e" stroked="f" strokeweight=".35264mm">
                  <v:stroke joinstyle="miter"/>
                  <v:path arrowok="t" o:connecttype="custom" o:connectlocs="834141,822070;0,0;834141,822070" o:connectangles="0,0,0"/>
                </v:shape>
                <v:shape id="Vrije vorm: vorm 424" o:spid="_x0000_s1092" style="position:absolute;left:37882;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" path="m1012786,936423l62767,,,,950146,936423r62640,xe" fillcolor="#fff48e" stroked="f" strokeweight=".35264mm">
                  <v:stroke joinstyle="miter"/>
                  <v:path arrowok="t" o:connecttype="custom" o:connectlocs="1012786,936423;62767,0;0,0;950146,936423;1012786,936423" o:connectangles="0,0,0,0,0"/>
                </v:shape>
                <v:shape id="Vrije vorm: vorm 425" o:spid="_x0000_s1093" style="position:absolute;left:37179;top:119;width:9380;height:9245;visibility:visible;mso-wrap-style:square;v-text-anchor:middle" coordsize="937948,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" path="m936678,924480r1270,l,c308118,307863,623478,617887,936678,924480xe" fillcolor="#fff48e" stroked="f" strokeweight=".35264mm">
                  <v:stroke joinstyle="miter"/>
                  <v:path arrowok="t" o:connecttype="custom" o:connectlocs="936678,924480;937948,924480;0,0;936678,924480" o:connectangles="0,0,0,0"/>
                </v:shape>
                <v:shape id="Vrije vorm: vorm 426" o:spid="_x0000_s1094" style="position:absolute;left:36745;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" path="m1012786,936423l62767,,,,950146,936423r62640,xe" fillcolor="#fff48e" stroked="f" strokeweight=".35264mm">
                  <v:stroke joinstyle="miter"/>
                  <v:path arrowok="t" o:connecttype="custom" o:connectlocs="1012786,936423;62767,0;0,0;950146,936423;1012786,936423" o:connectangles="0,0,0,0,0"/>
                </v:shape>
                <v:shape id="Vrije vorm: vorm 427" o:spid="_x0000_s1095" style="position:absolute;left:36042;top:119;width:9381;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" path="m936296,924480r1779,l,c307482,307863,622715,617887,936296,924480xe" fillcolor="#fff48e" stroked="f" strokeweight=".35264mm">
                  <v:stroke joinstyle="miter"/>
                  <v:path arrowok="t" o:connecttype="custom" o:connectlocs="936296,924480;938075,924480;0,0;936296,924480" o:connectangles="0,0,0,0"/>
                </v:shape>
                <v:shape id="Vrije vorm: vorm 428" o:spid="_x0000_s1096" style="position:absolute;left:35608;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" path="m1012786,936423l62767,,,,950146,936423r62640,xe" fillcolor="#fff48e" stroked="f" strokeweight=".35264mm">
                  <v:stroke joinstyle="miter"/>
                  <v:path arrowok="t" o:connecttype="custom" o:connectlocs="1012786,936423;62767,0;0,0;950146,936423;1012786,936423" o:connectangles="0,0,0,0,0"/>
                </v:shape>
                <v:shape id="Vrije vorm: vorm 429" o:spid="_x0000_s1097" style="position:absolute;left:34905;top:119;width:9381;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" path="m936043,924480r2032,l,c306847,307863,622080,617887,936043,924480xe" fillcolor="#fff48e" stroked="f" strokeweight=".35264mm">
                  <v:stroke joinstyle="miter"/>
                  <v:path arrowok="t" o:connecttype="custom" o:connectlocs="936043,924480;938075,924480;0,0;936043,924480" o:connectangles="0,0,0,0"/>
                </v:shape>
                <v:shape id="Vrije vorm: vorm 430" o:spid="_x0000_s1098" style="position:absolute;left:34471;width:10127;height:9364;visibility:visible;mso-wrap-style:square;v-text-anchor:middle" coordsize="1012786,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" path="m1012786,936423l62767,,,,950146,936423r62640,xe" fillcolor="#fff48e" stroked="f" strokeweight=".35264mm">
                  <v:stroke joinstyle="miter"/>
                  <v:path arrowok="t" o:connecttype="custom" o:connectlocs="1012786,936423;62767,0;0,0;950146,936423;1012786,936423" o:connectangles="0,0,0,0,0"/>
                </v:shape>
                <v:shape id="Vrije vorm: vorm 431" o:spid="_x0000_s1099" style="position:absolute;left:33768;top:119;width:9381;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" path="m935789,924480r2287,l,c306212,307863,621318,617887,935789,924480xe" fillcolor="#fff48e" stroked="f" strokeweight=".35264mm">
                  <v:stroke joinstyle="miter"/>
                  <v:path arrowok="t" o:connecttype="custom" o:connectlocs="935789,924480;938076,924480;0,0;935789,924480" o:connectangles="0,0,0,0"/>
                </v:shape>
                <v:shape id="Vrije vorm: vorm 432" o:spid="_x0000_s1100" style="position:absolute;left:33333;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" path="m1012786,936423l62767,,,,950146,936423r62640,xe" fillcolor="#fff48e" stroked="f" strokeweight=".35264mm">
                  <v:stroke joinstyle="miter"/>
                  <v:path arrowok="t" o:connecttype="custom" o:connectlocs="1012786,936423;62767,0;0,0;950146,936423;1012786,936423" o:connectangles="0,0,0,0,0"/>
                </v:shape>
                <v:shape id="Vrije vorm: vorm 433" o:spid="_x0000_s1101" style="position:absolute;left:32631;top:119;width:9380;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" path="m935407,924480r2668,l,c305576,307863,620555,617887,935407,924480xe" fillcolor="#fff48e" stroked="f" strokeweight=".35264mm">
                  <v:stroke joinstyle="miter"/>
                  <v:path arrowok="t" o:connecttype="custom" o:connectlocs="935407,924480;938075,924480;0,0;935407,924480" o:connectangles="0,0,0,0"/>
                </v:shape>
                <v:shape id="Vrije vorm: vorm 434" o:spid="_x0000_s1102" style="position:absolute;left:32196;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435" o:spid="_x0000_s1103" style="position:absolute;left:31494;top:119;width:9380;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" path="m935153,924480r2923,l,c305068,307863,619920,617887,935153,924480xe" fillcolor="#fff48e" stroked="f" strokeweight=".35264mm">
                  <v:stroke joinstyle="miter"/>
                  <v:path arrowok="t" o:connecttype="custom" o:connectlocs="935153,924480;938076,924480;0,0;935153,924480" o:connectangles="0,0,0,0"/>
                </v:shape>
                <v:shape id="Vrije vorm: vorm 436" o:spid="_x0000_s1104" style="position:absolute;left:31060;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" path="m1012786,936423l62640,,,,950019,936423r62767,xe" fillcolor="#fff48e" stroked="f" strokeweight=".35264mm">
                  <v:stroke joinstyle="miter"/>
                  <v:path arrowok="t" o:connecttype="custom" o:connectlocs="1012786,936423;62640,0;0,0;950019,936423;1012786,936423" o:connectangles="0,0,0,0,0"/>
                </v:shape>
                <v:shape id="Vrije vorm: vorm 437" o:spid="_x0000_s1105" style="position:absolute;left:33563;top:3279;width:6174;height:6085;visibility:visible;mso-wrap-style:square;v-text-anchor:middle" coordsize="617378,60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" path="m617379,608485l,c205073,203294,409002,406588,615092,608485r2287,xe" fillcolor="#fff48e" stroked="f" strokeweight=".35264mm">
                  <v:stroke joinstyle="miter"/>
                  <v:path arrowok="t" o:connecttype="custom" o:connectlocs="617379,608485;0,0;615092,608485" o:connectangles="0,0,0"/>
                </v:shape>
                <v:shape id="Vrije vorm: vorm 438" o:spid="_x0000_s1106" style="position:absolute;left:30356;top:119;width:3207;height:3160;visibility:visible;mso-wrap-style:square;v-text-anchor:middle" coordsize="320696,315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" path="m320697,315995c214306,210536,107407,105205,,l320697,315995xe" fillcolor="#fff48e" stroked="f" strokeweight=".35264mm">
                  <v:stroke joinstyle="miter"/>
                  <v:path arrowok="t" o:connecttype="custom" o:connectlocs="320697,315995;0,0" o:connectangles="0,0"/>
                </v:shape>
                <v:shape id="Vrije vorm: vorm 439" o:spid="_x0000_s1107" style="position:absolute;left:29922;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440" o:spid="_x0000_s1108" style="position:absolute;left:31519;top:2384;width:7081;height:6980;visibility:visible;mso-wrap-style:square;v-text-anchor:middle" coordsize="708098,69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" path="m705558,697934r2541,l,c235313,233026,469228,466433,705558,697934xe" fillcolor="#fff48e" stroked="f" strokeweight=".35264mm">
                  <v:stroke joinstyle="miter"/>
                  <v:path arrowok="t" o:connecttype="custom" o:connectlocs="705558,697934;708099,697934;0,0;705558,697934" o:connectangles="0,0,0,0"/>
                </v:shape>
                <v:shape id="Vrije vorm: vorm 441" o:spid="_x0000_s1109" style="position:absolute;left:29219;top:119;width:2300;height:2265;visibility:visible;mso-wrap-style:square;v-text-anchor:middle" coordsize="229976,22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" path="m229977,226546c153741,150988,77082,75473,,l229977,226546xe" fillcolor="#fff48e" stroked="f" strokeweight=".35264mm">
                  <v:stroke joinstyle="miter"/>
                  <v:path arrowok="t" o:connecttype="custom" o:connectlocs="229977,226546;0,0" o:connectangles="0,0"/>
                </v:shape>
                <v:shape id="Vrije vorm: vorm 442" o:spid="_x0000_s1110" style="position:absolute;left:28786;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43" o:spid="_x0000_s1111" style="position:absolute;left:28080;top:119;width:9383;height:9245;visibility:visible;mso-wrap-style:square;v-text-anchor:middle" coordsize="938329,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" path="m931977,924480r6353,l,c212315,221209,428569,420565,644824,644823v98597,96311,192494,188302,287153,279657xe" fillcolor="#fff48e" stroked="f" strokeweight=".35264mm">
                  <v:stroke joinstyle="miter"/>
                  <v:path arrowok="t" o:connecttype="custom" o:connectlocs="931977,924480;938330,924480;0,0;644824,644823;931977,924480" o:connectangles="0,0,0,0,0"/>
                </v:shape>
                <v:shape id="Vrije vorm: vorm 444" o:spid="_x0000_s1112" style="position:absolute;left:27649;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" path="m1012786,936423l62640,,,,950019,936423r62767,xe" fillcolor="#fff48e" stroked="f" strokeweight=".35264mm">
                  <v:stroke joinstyle="miter"/>
                  <v:path arrowok="t" o:connecttype="custom" o:connectlocs="1012786,936423;62640,0;0,0;950019,936423;1012786,936423" o:connectangles="0,0,0,0,0"/>
                </v:shape>
                <v:shape id="Vrije vorm: vorm 445" o:spid="_x0000_s1113" style="position:absolute;left:26945;top:119;width:9393;height:9245;visibility:visible;mso-wrap-style:square;v-text-anchor:middle" coordsize="93934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" path="m939346,924480c623478,612169,314471,309261,,l938075,924480r1271,xe" fillcolor="#fff48e" stroked="f" strokeweight=".35264mm">
                  <v:stroke joinstyle="miter"/>
                  <v:path arrowok="t" o:connecttype="custom" o:connectlocs="939346,924480;0,0;938075,924480" o:connectangles="0,0,0"/>
                </v:shape>
                <v:shape id="Vrije vorm: vorm 446" o:spid="_x0000_s1114" style="position:absolute;left:26512;width:10127;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47" o:spid="_x0000_s1115" style="position:absolute;left:27080;top:1372;width:8159;height:7992;visibility:visible;mso-wrap-style:square;v-text-anchor:middle" coordsize="815971,7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" path="m815972,799200c605562,591077,392231,391976,185379,170640,119944,113591,58320,56287,,l811525,799200r4447,xe" fillcolor="#fff48e" stroked="f" strokeweight=".35264mm">
                  <v:stroke joinstyle="miter"/>
                  <v:path arrowok="t" o:connecttype="custom" o:connectlocs="815972,799200;185379,170640;0,0;811525,799200" o:connectangles="0,0,0,0"/>
                </v:shape>
                <v:shape id="Vrije vorm: vorm 448" o:spid="_x0000_s1116" style="position:absolute;left:25809;top:119;width:1271;height:1253;visibility:visible;mso-wrap-style:square;v-text-anchor:middle" coordsize="127058,12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" path="m127059,125280l,c41167,41167,83351,83096,127059,125280xe" fillcolor="#fff48e" stroked="f" strokeweight=".35264mm">
                  <v:stroke joinstyle="miter"/>
                  <v:path arrowok="t" o:connecttype="custom" o:connectlocs="127059,125280;0,0;127059,125280" o:connectangles="0,0,0"/>
                </v:shape>
                <v:shape id="Vrije vorm: vorm 449" o:spid="_x0000_s1117" style="position:absolute;left:25374;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50" o:spid="_x0000_s1118" style="position:absolute;left:24672;top:119;width:1524;height:1502;visibility:visible;mso-wrap-style:square;v-text-anchor:middle" coordsize="152470,15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" path="m152471,150183l,c48537,49426,99360,99614,152471,150183xe" fillcolor="#fff48e" stroked="f" strokeweight=".35264mm">
                  <v:stroke joinstyle="miter"/>
                  <v:path arrowok="t" o:connecttype="custom" o:connectlocs="152471,150183;0,0;152471,150183" o:connectangles="0,0,0"/>
                </v:shape>
                <v:shape id="Vrije vorm: vorm 451" o:spid="_x0000_s1119" style="position:absolute;left:26196;top:1621;width:7902;height:7743;visibility:visible;mso-wrap-style:square;v-text-anchor:middle" coordsize="790178,774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" path="m790179,774296c579388,566174,366184,367073,159332,145736,103426,97073,50570,48409,,l785478,774296r4701,xe" fillcolor="#fff48e" stroked="f" strokeweight=".35264mm">
                  <v:stroke joinstyle="miter"/>
                  <v:path arrowok="t" o:connecttype="custom" o:connectlocs="790179,774296;159332,145736;0,0;785478,774296" o:connectangles="0,0,0,0"/>
                </v:shape>
                <v:shape id="Vrije vorm: vorm 452" o:spid="_x0000_s1120" style="position:absolute;left:24237;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53" o:spid="_x0000_s1121" style="position:absolute;left:23535;top:119;width:7504;height:7396;visibility:visible;mso-wrap-style:square;v-text-anchor:middle" coordsize="750409,73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" path="m750409,739609l,c241158,254880,496673,495529,750409,739609xe" fillcolor="#fff48e" stroked="f" strokeweight=".35264mm">
                  <v:stroke joinstyle="miter"/>
                  <v:path arrowok="t" o:connecttype="custom" o:connectlocs="750409,739609;0,0;750409,739609" o:connectangles="0,0,0"/>
                </v:shape>
                <v:shape id="Vrije vorm: vorm 454" o:spid="_x0000_s1122" style="position:absolute;left:31036;top:7515;width:1906;height:1849;visibility:visible;mso-wrap-style:square;v-text-anchor:middle" coordsize="190588,18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" path="m190588,184870c127482,122866,63953,61242,,l187793,184870r2795,xe" fillcolor="#fff48e" stroked="f" strokeweight=".35264mm">
                  <v:stroke joinstyle="miter"/>
                  <v:path arrowok="t" o:connecttype="custom" o:connectlocs="190588,184870;0,0;187793,184870" o:connectangles="0,0,0"/>
                </v:shape>
                <v:shape id="Vrije vorm: vorm 455" o:spid="_x0000_s1123" style="position:absolute;left:23100;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56" o:spid="_x0000_s1124" style="position:absolute;left:30097;top:7712;width:1704;height:1652;visibility:visible;mso-wrap-style:square;v-text-anchor:middle" coordsize="170385,1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" path="m170386,165176c113887,109609,57092,54551,,l167972,165176r2414,xe" fillcolor="#fff48e" stroked="f" strokeweight=".35264mm">
                  <v:stroke joinstyle="miter"/>
                  <v:path arrowok="t" o:connecttype="custom" o:connectlocs="170386,165176;0,0;167972,165176" o:connectangles="0,0,0"/>
                </v:shape>
                <v:shape id="Vrije vorm: vorm 457" o:spid="_x0000_s1125" style="position:absolute;left:22397;top:119;width:7700;height:7589;visibility:visible;mso-wrap-style:square;v-text-anchor:middle" coordsize="769976,758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" path="m769977,758922l,c247002,261995,509506,508108,769977,758922xe" fillcolor="#fff48e" stroked="f" strokeweight=".35264mm">
                  <v:stroke joinstyle="miter"/>
                  <v:path arrowok="t" o:connecttype="custom" o:connectlocs="769977,758922;0,0;769977,758922" o:connectangles="0,0,0"/>
                </v:shape>
                <v:shape id="Vrije vorm: vorm 458" o:spid="_x0000_s1126" style="position:absolute;left:21963;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" path="m1012786,936423l62767,,,,950019,936423r62767,xe" fillcolor="#fff48e" stroked="f" strokeweight=".35264mm">
                  <v:stroke joinstyle="miter"/>
                  <v:path arrowok="t" o:connecttype="custom" o:connectlocs="1012786,936423;62767,0;0,0;950019,936423;1012786,936423" o:connectangles="0,0,0,0,0"/>
                </v:shape>
                <v:shape id="Vrije vorm: vorm 459" o:spid="_x0000_s1127" style="position:absolute;left:23292;top:2121;width:7386;height:7243;visibility:visible;mso-wrap-style:square;v-text-anchor:middle" coordsize="738592,72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" path="m738593,724235c493115,479647,245478,240649,,l734781,724235r3812,xe" fillcolor="#fff48e" stroked="f" strokeweight=".35264mm">
                  <v:stroke joinstyle="miter"/>
                  <v:path arrowok="t" o:connecttype="custom" o:connectlocs="738593,724235;0,0;734781,724235" o:connectangles="0,0,0"/>
                </v:shape>
                <v:shape id="Vrije vorm: vorm 460" o:spid="_x0000_s1128" style="position:absolute;left:21260;top:119;width:2032;height:2002;visibility:visible;mso-wrap-style:square;v-text-anchor:middle" coordsize="203167,20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" path="m203167,200245l,c67426,66918,135148,133666,203167,200245xe" fillcolor="#fff48e" stroked="f" strokeweight=".35264mm">
                  <v:stroke joinstyle="miter"/>
                  <v:path arrowok="t" o:connecttype="custom" o:connectlocs="203167,200245;0,0;203167,200245" o:connectangles="0,0,0"/>
                </v:shape>
                <v:shape id="Vrije vorm: vorm 461" o:spid="_x0000_s1129" style="position:absolute;left:20826;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" path="m1012786,936423l62767,,,,950019,936423r62767,xe" fillcolor="#fff48e" stroked="f" strokeweight=".35264mm">
                  <v:stroke joinstyle="miter"/>
                  <v:path arrowok="t" o:connecttype="custom" o:connectlocs="1012786,936423;62767,0;0,0;950019,936423;1012786,936423" o:connectangles="0,0,0,0,0"/>
                </v:shape>
                <v:shape id="Vrije vorm: vorm 462" o:spid="_x0000_s1130" style="position:absolute;left:22880;top:2835;width:6657;height:6529;visibility:visible;mso-wrap-style:square;v-text-anchor:middle" coordsize="665661,65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" path="m665661,652828c444325,432381,220955,216635,,l662231,652828r3430,xe" fillcolor="#fff48e" stroked="f" strokeweight=".35264mm">
                  <v:stroke joinstyle="miter"/>
                  <v:path arrowok="t" o:connecttype="custom" o:connectlocs="665661,652828;0,0;662231,652828" o:connectangles="0,0,0"/>
                </v:shape>
                <v:shape id="Vrije vorm: vorm 463" o:spid="_x0000_s1131" style="position:absolute;left:20123;top:119;width:2757;height:2716;visibility:visible;mso-wrap-style:square;v-text-anchor:middle" coordsize="275717,27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" path="m275718,271652l,c91398,90974,183304,181525,275718,271652xe" fillcolor="#fff48e" stroked="f" strokeweight=".35264mm">
                  <v:stroke joinstyle="miter"/>
                  <v:path arrowok="t" o:connecttype="custom" o:connectlocs="275718,271652;0,0;275718,271652" o:connectangles="0,0,0"/>
                </v:shape>
                <v:shape id="Vrije vorm: vorm 464" o:spid="_x0000_s1132" style="position:absolute;left:19689;width:10127;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65" o:spid="_x0000_s1133" style="position:absolute;left:22250;top:3336;width:6147;height:6028;visibility:visible;mso-wrap-style:square;v-text-anchor:middle" coordsize="614710,60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" path="m614711,602767c410019,399473,204311,199736,,l611534,602767r3177,xe" fillcolor="#fff48e" stroked="f" strokeweight=".35264mm">
                  <v:stroke joinstyle="miter"/>
                  <v:path arrowok="t" o:connecttype="custom" o:connectlocs="614711,602767;0,0;611534,602767" o:connectangles="0,0,0"/>
                </v:shape>
                <v:shape id="Vrije vorm: vorm 466" o:spid="_x0000_s1134" style="position:absolute;left:18986;top:119;width:3264;height:3217;visibility:visible;mso-wrap-style:square;v-text-anchor:middle" coordsize="326414,32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" path="m326414,321713l,c108169,107746,216974,214983,326414,321713xe" fillcolor="#fff48e" stroked="f" strokeweight=".35264mm">
                  <v:stroke joinstyle="miter"/>
                  <v:path arrowok="t" o:connecttype="custom" o:connectlocs="326414,321713;0,0;326414,321713" o:connectangles="0,0,0"/>
                </v:shape>
                <v:shape id="Vrije vorm: vorm 467" o:spid="_x0000_s1135" style="position:absolute;left:18551;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" path="m1012786,936423l62767,,,,950019,936423r62767,xe" fillcolor="#fff48e" stroked="f" strokeweight=".35264mm">
                  <v:stroke joinstyle="miter"/>
                  <v:path arrowok="t" o:connecttype="custom" o:connectlocs="1012786,936423;62767,0;0,0;950019,936423;1012786,936423" o:connectangles="0,0,0,0,0"/>
                </v:shape>
                <v:shape id="Vrije vorm: vorm 468" o:spid="_x0000_s1136" style="position:absolute;left:17849;top:119;width:9379;height:9245;visibility:visible;mso-wrap-style:square;v-text-anchor:middle" coordsize="937948,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" path="m936678,924480r1270,l,c308118,307863,623478,617887,936678,924480xe" fillcolor="#fff48e" stroked="f" strokeweight=".35264mm">
                  <v:stroke joinstyle="miter"/>
                  <v:path arrowok="t" o:connecttype="custom" o:connectlocs="936678,924480;937948,924480;0,0;936678,924480" o:connectangles="0,0,0,0"/>
                </v:shape>
                <v:shape id="Vrije vorm: vorm 469" o:spid="_x0000_s1137" style="position:absolute;left:17414;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" path="m1012786,936423l62767,,,,950019,936423r62767,xe" fillcolor="#fff48e" stroked="f" strokeweight=".35264mm">
                  <v:stroke joinstyle="miter"/>
                  <v:path arrowok="t" o:connecttype="custom" o:connectlocs="1012786,936423;62767,0;0,0;950019,936423;1012786,936423" o:connectangles="0,0,0,0,0"/>
                </v:shape>
                <v:shape id="Vrije vorm: vorm 470" o:spid="_x0000_s1138" style="position:absolute;left:16712;top:119;width:9379;height:9245;visibility:visible;mso-wrap-style:square;v-text-anchor:middle" coordsize="937948,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" path="m936297,924480r1651,l,c307482,307863,622715,617887,936297,924480xe" fillcolor="#fff48e" stroked="f" strokeweight=".35264mm">
                  <v:stroke joinstyle="miter"/>
                  <v:path arrowok="t" o:connecttype="custom" o:connectlocs="936297,924480;937948,924480;0,0;936297,924480" o:connectangles="0,0,0,0"/>
                </v:shape>
                <v:shape id="Vrije vorm: vorm 471" o:spid="_x0000_s1139" style="position:absolute;left:16277;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" path="m1012786,936423l62767,,,,950019,936423r62767,xe" fillcolor="#fff48e" stroked="f" strokeweight=".35264mm">
                  <v:stroke joinstyle="miter"/>
                  <v:path arrowok="t" o:connecttype="custom" o:connectlocs="1012786,936423;62767,0;0,0;950019,936423;1012786,936423" o:connectangles="0,0,0,0,0"/>
                </v:shape>
                <v:shape id="Vrije vorm: vorm 472" o:spid="_x0000_s1140" style="position:absolute;left:15574;top:119;width:9380;height:9245;visibility:visible;mso-wrap-style:square;v-text-anchor:middle" coordsize="937948,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" path="m936042,924480r1906,l,c306847,307863,622080,617887,936042,924480xe" fillcolor="#fff48e" stroked="f" strokeweight=".35264mm">
                  <v:stroke joinstyle="miter"/>
                  <v:path arrowok="t" o:connecttype="custom" o:connectlocs="936042,924480;937948,924480;0,0;936042,924480" o:connectangles="0,0,0,0"/>
                </v:shape>
                <v:shape id="Vrije vorm: vorm 473" o:spid="_x0000_s1141" style="position:absolute;left:15140;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" path="m1012786,936423l62767,,,,950019,936423r62767,xe" fillcolor="#fff48e" stroked="f" strokeweight=".35264mm">
                  <v:stroke joinstyle="miter"/>
                  <v:path arrowok="t" o:connecttype="custom" o:connectlocs="1012786,936423;62767,0;0,0;950019,936423;1012786,936423" o:connectangles="0,0,0,0,0"/>
                </v:shape>
                <v:shape id="Vrije vorm: vorm 474" o:spid="_x0000_s1142" style="position:absolute;left:14437;top:119;width:9380;height:9245;visibility:visible;mso-wrap-style:square;v-text-anchor:middle" coordsize="937948,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" path="m935661,924480r2287,l,c306212,307863,621318,617887,935661,924480xe" fillcolor="#fff48e" stroked="f" strokeweight=".35264mm">
                  <v:stroke joinstyle="miter"/>
                  <v:path arrowok="t" o:connecttype="custom" o:connectlocs="935661,924480;937948,924480;0,0;935661,924480" o:connectangles="0,0,0,0"/>
                </v:shape>
                <v:shape id="Vrije vorm: vorm 475" o:spid="_x0000_s1143" style="position:absolute;left:14003;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" path="m1012786,936423l62767,,,,950019,936423r62767,xe" fillcolor="#fff48e" stroked="f" strokeweight=".35264mm">
                  <v:stroke joinstyle="miter"/>
                  <v:path arrowok="t" o:connecttype="custom" o:connectlocs="1012786,936423;62767,0;0,0;950019,936423;1012786,936423" o:connectangles="0,0,0,0,0"/>
                </v:shape>
                <v:shape id="Vrije vorm: vorm 476" o:spid="_x0000_s1144" style="position:absolute;left:13300;top:119;width:9379;height:9245;visibility:visible;mso-wrap-style:square;v-text-anchor:middle" coordsize="937948,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" path="m935407,924480r2541,l,c305576,307863,620555,617887,935407,924480xe" fillcolor="#fff48e" stroked="f" strokeweight=".35264mm">
                  <v:stroke joinstyle="miter"/>
                  <v:path arrowok="t" o:connecttype="custom" o:connectlocs="935407,924480;937948,924480;0,0;935407,924480" o:connectangles="0,0,0,0"/>
                </v:shape>
                <v:shape id="Vrije vorm: vorm 477" o:spid="_x0000_s1145" style="position:absolute;left:12865;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" path="m1012786,936423l62767,,,,950019,936423r62767,xe" fillcolor="#fff48e" stroked="f" strokeweight=".35264mm">
                  <v:stroke joinstyle="miter"/>
                  <v:path arrowok="t" o:connecttype="custom" o:connectlocs="1012786,936423;62767,0;0,0;950019,936423;1012786,936423" o:connectangles="0,0,0,0,0"/>
                </v:shape>
                <v:shape id="Vrije vorm: vorm 478" o:spid="_x0000_s1146" style="position:absolute;left:12163;top:119;width:9379;height:9245;visibility:visible;mso-wrap-style:square;v-text-anchor:middle" coordsize="937948,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" path="m935153,924480r2795,l,c305068,307863,619920,617887,935153,924480xe" fillcolor="#fff48e" stroked="f" strokeweight=".35264mm">
                  <v:stroke joinstyle="miter"/>
                  <v:path arrowok="t" o:connecttype="custom" o:connectlocs="935153,924480;937948,924480;0,0;935153,924480" o:connectangles="0,0,0,0"/>
                </v:shape>
                <v:shape id="Vrije vorm: vorm 479" o:spid="_x0000_s1147" style="position:absolute;left:11728;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" path="m1012786,936423l62767,,,,950146,936423r62640,xe" fillcolor="#fff48e" stroked="f" strokeweight=".35264mm">
                  <v:stroke joinstyle="miter"/>
                  <v:path arrowok="t" o:connecttype="custom" o:connectlocs="1012786,936423;62767,0;0,0;950146,936423;1012786,936423" o:connectangles="0,0,0,0,0"/>
                </v:shape>
                <v:shape id="Vrije vorm: vorm 480" o:spid="_x0000_s1148" style="position:absolute;left:11026;top:119;width:3246;height:3199;visibility:visible;mso-wrap-style:square;v-text-anchor:middle" coordsize="324635,31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" path="m324635,319934c217059,213205,108847,106560,,l324635,319934xe" fillcolor="#fff48e" stroked="f" strokeweight=".35264mm">
                  <v:stroke joinstyle="miter"/>
                  <v:path arrowok="t" o:connecttype="custom" o:connectlocs="324635,319934;0,0" o:connectangles="0,0"/>
                </v:shape>
                <v:shape id="Vrije vorm: vorm 481" o:spid="_x0000_s1149" style="position:absolute;left:14272;top:3318;width:6133;height:6046;visibility:visible;mso-wrap-style:square;v-text-anchor:middle" coordsize="613312,60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" path="m613313,604546l,c203294,202023,406588,403920,611153,604546r2160,xe" fillcolor="#fff48e" stroked="f" strokeweight=".35264mm">
                  <v:stroke joinstyle="miter"/>
                  <v:path arrowok="t" o:connecttype="custom" o:connectlocs="613313,604546;0,0;611153,604546" o:connectangles="0,0,0"/>
                </v:shape>
                <v:shape id="Vrije vorm: vorm 482" o:spid="_x0000_s1150" style="position:absolute;left:10591;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" path="m1012786,936423l62767,,,,950146,936423r62640,xe" fillcolor="#fff48e" stroked="f" strokeweight=".35264mm">
                  <v:stroke joinstyle="miter"/>
                  <v:path arrowok="t" o:connecttype="custom" o:connectlocs="1012786,936423;62767,0;0,0;950146,936423;1012786,936423" o:connectangles="0,0,0,0,0"/>
                </v:shape>
                <v:shape id="Vrije vorm: vorm 483" o:spid="_x0000_s1151" style="position:absolute;left:12242;top:2438;width:7027;height:6926;visibility:visible;mso-wrap-style:square;v-text-anchor:middle" coordsize="702762,69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" path="m700221,692597r2541,l,c233661,231247,465671,462875,700221,692597xe" fillcolor="#fff48e" stroked="f" strokeweight=".35264mm">
                  <v:stroke joinstyle="miter"/>
                  <v:path arrowok="t" o:connecttype="custom" o:connectlocs="700221,692597;702762,692597;0,0;700221,692597" o:connectangles="0,0,0,0"/>
                </v:shape>
                <v:shape id="Vrije vorm: vorm 484" o:spid="_x0000_s1152" style="position:absolute;left:9888;top:119;width:2354;height:2319;visibility:visible;mso-wrap-style:square;v-text-anchor:middle" coordsize="235312,23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" path="m235313,231882c157214,154546,78776,77252,,l235313,231882xe" fillcolor="#fff48e" stroked="f" strokeweight=".35264mm">
                  <v:stroke joinstyle="miter"/>
                  <v:path arrowok="t" o:connecttype="custom" o:connectlocs="235313,231882;0,0" o:connectangles="0,0"/>
                </v:shape>
                <v:shape id="Vrije vorm: vorm 485" o:spid="_x0000_s1153" style="position:absolute;left:9454;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486" o:spid="_x0000_s1154" style="position:absolute;left:8751;top:119;width:9381;height:9245;visibility:visible;mso-wrap-style:square;v-text-anchor:middle" coordsize="938075,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" path="m931723,924480r6352,l,c212315,221209,428569,420056,644824,644823v98343,96311,192240,188302,286899,279657xe" fillcolor="#fff48e" stroked="f" strokeweight=".35264mm">
                  <v:stroke joinstyle="miter"/>
                  <v:path arrowok="t" o:connecttype="custom" o:connectlocs="931723,924480;938075,924480;0,0;644824,644823;931723,924480" o:connectangles="0,0,0,0,0"/>
                </v:shape>
                <v:shape id="Vrije vorm: vorm 487" o:spid="_x0000_s1155" style="position:absolute;left:8317;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488" o:spid="_x0000_s1156" style="position:absolute;left:7614;top:119;width:9391;height:9245;visibility:visible;mso-wrap-style:square;v-text-anchor:middle" coordsize="939091,92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" path="m939092,924480c623478,612169,314471,309261,,l938075,924480r1017,xe" fillcolor="#fff48e" stroked="f" strokeweight=".35264mm">
                  <v:stroke joinstyle="miter"/>
                  <v:path arrowok="t" o:connecttype="custom" o:connectlocs="939092,924480;0,0;938075,924480" o:connectangles="0,0,0"/>
                </v:shape>
                <v:shape id="Vrije vorm: vorm 489" o:spid="_x0000_s1157" style="position:absolute;left:7180;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490" o:spid="_x0000_s1158" style="position:absolute;left:7735;top:1358;width:8174;height:8006;visibility:visible;mso-wrap-style:square;v-text-anchor:middle" coordsize="817369,80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" path="m817369,800597c606960,592475,393120,393374,186903,172038,120706,114480,59082,56922,,l812287,800470r5082,127xe" fillcolor="#fff48e" stroked="f" strokeweight=".35264mm">
                  <v:stroke joinstyle="miter"/>
                  <v:path arrowok="t" o:connecttype="custom" o:connectlocs="817369,800597;186903,172038;0,0;812287,800470" o:connectangles="0,0,0,0"/>
                </v:shape>
                <v:shape id="Vrije vorm: vorm 491" o:spid="_x0000_s1159" style="position:absolute;left:6480;top:119;width:1255;height:1239;visibility:visible;mso-wrap-style:square;v-text-anchor:middle" coordsize="125534,12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" path="m125534,123882l,c40659,40828,82504,82122,125534,123882xe" fillcolor="#fff48e" stroked="f" strokeweight=".35264mm">
                  <v:stroke joinstyle="miter"/>
                  <v:path arrowok="t" o:connecttype="custom" o:connectlocs="125534,123882;0,0;125534,123882" o:connectangles="0,0,0"/>
                </v:shape>
                <v:shape id="Vrije vorm: vorm 492" o:spid="_x0000_s1160" style="position:absolute;left:6042;width:10130;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493" o:spid="_x0000_s1161" style="position:absolute;left:5336;top:119;width:1525;height:1494;visibility:visible;mso-wrap-style:square;v-text-anchor:middle" coordsize="152470,149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" path="m152471,149421l,c49045,49045,99360,99106,152471,149421xe" fillcolor="#fff48e" stroked="f" strokeweight=".35264mm">
                  <v:stroke joinstyle="miter"/>
                  <v:path arrowok="t" o:connecttype="custom" o:connectlocs="152471,149421;0,0;152471,149421" o:connectangles="0,0,0"/>
                </v:shape>
                <v:shape id="Vrije vorm: vorm 494" o:spid="_x0000_s1162" style="position:absolute;left:6861;top:1613;width:7907;height:7751;visibility:visible;mso-wrap-style:square;v-text-anchor:middle" coordsize="790687,77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" path="m790687,775059c579896,566936,366056,367835,159840,146499,103553,97581,50824,48536,,l786494,775059r4193,xe" fillcolor="#fff48e" stroked="f" strokeweight=".35264mm">
                  <v:stroke joinstyle="miter"/>
                  <v:path arrowok="t" o:connecttype="custom" o:connectlocs="790687,775059;159840,146499;0,0;786494,775059" o:connectangles="0,0,0,0"/>
                </v:shape>
                <v:shape id="Vrije vorm: vorm 495" o:spid="_x0000_s1163" style="position:absolute;left:4905;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" path="m1012913,936423l62767,,,,950146,936423r62767,xe" fillcolor="#fff48e" stroked="f" strokeweight=".35264mm">
                  <v:stroke joinstyle="miter"/>
                  <v:path arrowok="t" o:connecttype="custom" o:connectlocs="1012913,936423;62767,0;0,0;950146,936423;1012913,936423" o:connectangles="0,0,0,0,0"/>
                </v:shape>
                <v:shape id="Vrije vorm: vorm 496" o:spid="_x0000_s1164" style="position:absolute;left:11697;top:7505;width:1913;height:1859;visibility:visible;mso-wrap-style:square;v-text-anchor:middle" coordsize="191350,185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" path="m191351,185887c127906,123544,64122,61581,,l188682,185887r2669,xe" fillcolor="#fff48e" stroked="f" strokeweight=".35264mm">
                  <v:stroke joinstyle="miter"/>
                  <v:path arrowok="t" o:connecttype="custom" o:connectlocs="191351,185887;0,0;188682,185887" o:connectangles="0,0,0"/>
                </v:shape>
                <v:shape id="Vrije vorm: vorm 497" o:spid="_x0000_s1165" style="position:absolute;left:4203;top:119;width:7494;height:7386;visibility:visible;mso-wrap-style:square;v-text-anchor:middle" coordsize="749392,73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" path="m749393,738593l,c240395,254880,496165,494767,749393,738593xe" fillcolor="#fff48e" stroked="f" strokeweight=".35264mm">
                  <v:stroke joinstyle="miter"/>
                  <v:path arrowok="t" o:connecttype="custom" o:connectlocs="749393,738593;0,0;749393,738593" o:connectangles="0,0,0"/>
                </v:shape>
                <v:shape id="Vrije vorm: vorm 498" o:spid="_x0000_s1166" style="position:absolute;left:3768;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" path="m1012913,936423l62767,,,,950146,936423r62767,xe" fillcolor="#fff48e" stroked="f" strokeweight=".35264mm">
                  <v:stroke joinstyle="miter"/>
                  <v:path arrowok="t" o:connecttype="custom" o:connectlocs="1012913,936423;62767,0;0,0;950146,936423;1012913,936423" o:connectangles="0,0,0,0,0"/>
                </v:shape>
                <v:shape id="Vrije vorm: vorm 499" o:spid="_x0000_s1167" style="position:absolute;left:10756;top:7698;width:1714;height:1666;visibility:visible;mso-wrap-style:square;v-text-anchor:middle" coordsize="171402,16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" path="m171402,166574c114480,110668,57346,55144,,l169496,166574r1906,xe" fillcolor="#fff48e" stroked="f" strokeweight=".35264mm">
                  <v:stroke joinstyle="miter"/>
                  <v:path arrowok="t" o:connecttype="custom" o:connectlocs="171402,166574;0,0;169496,166574" o:connectangles="0,0,0"/>
                </v:shape>
                <v:shape id="Vrije vorm: vorm 500" o:spid="_x0000_s1168" style="position:absolute;left:3065;top:119;width:7691;height:7579;visibility:visible;mso-wrap-style:square;v-text-anchor:middle" coordsize="769087,75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" path="m769087,757906l,c246875,261741,508998,507473,769087,757906xe" fillcolor="#fff48e" stroked="f" strokeweight=".35264mm">
                  <v:stroke joinstyle="miter"/>
                  <v:path arrowok="t" o:connecttype="custom" o:connectlocs="769087,757906;0,0;769087,757906" o:connectangles="0,0,0"/>
                </v:shape>
                <v:shape id="Vrije vorm: vorm 501" o:spid="_x0000_s1169" style="position:absolute;left:2631;width:10129;height:9364;visibility:visible;mso-wrap-style:square;v-text-anchor:middle" coordsize="1012912,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" path="m1012913,936423l62894,,,,950146,936423r62767,xe" fillcolor="#fff48e" stroked="f" strokeweight=".35264mm">
                  <v:stroke joinstyle="miter"/>
                  <v:path arrowok="t" o:connecttype="custom" o:connectlocs="1012913,936423;62894,0;0,0;950146,936423;1012913,936423" o:connectangles="0,0,0,0,0"/>
                </v:shape>
                <v:shape id="Vrije vorm: vorm 502" o:spid="_x0000_s1170" style="position:absolute;left:1928;top:119;width:2003;height:1973;visibility:visible;mso-wrap-style:square;v-text-anchor:middle" coordsize="200244,19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" path="m200245,197322l,c66240,65986,132988,131760,200245,197322xe" fillcolor="#fff48e" stroked="f" strokeweight=".35264mm">
                  <v:stroke joinstyle="miter"/>
                  <v:path arrowok="t" o:connecttype="custom" o:connectlocs="200245,197322;0,0;200245,197322" o:connectangles="0,0,0"/>
                </v:shape>
                <v:shape id="Vrije vorm: vorm 503" o:spid="_x0000_s1171" style="position:absolute;left:3931;top:2092;width:7416;height:7272;visibility:visible;mso-wrap-style:square;v-text-anchor:middle" coordsize="741642,72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" path="m741642,727157c495148,481553,246113,241539,,l737704,727157r3938,xe" fillcolor="#fff48e" stroked="f" strokeweight=".35264mm">
                  <v:stroke joinstyle="miter"/>
                  <v:path arrowok="t" o:connecttype="custom" o:connectlocs="741642,727157;0,0;737704,727157" o:connectangles="0,0,0"/>
                </v:shape>
                <v:shape id="Vrije vorm: vorm 504" o:spid="_x0000_s1172" style="position:absolute;left:1495;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" path="m1012786,936423l62640,,,,950019,936423r62767,xe" fillcolor="#fff48e" stroked="f" strokeweight=".35264mm">
                  <v:stroke joinstyle="miter"/>
                  <v:path arrowok="t" o:connecttype="custom" o:connectlocs="1012786,936423;62640,0;0,0;950019,936423;1012786,936423" o:connectangles="0,0,0,0,0"/>
                </v:shape>
                <v:shape id="Vrije vorm: vorm 505" o:spid="_x0000_s1173" style="position:absolute;left:3501;top:2795;width:6705;height:6569;visibility:visible;mso-wrap-style:square;v-text-anchor:middle" coordsize="670489,656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" path="m670489,656894c447501,434922,222861,217525,,l667059,656894r3430,xe" fillcolor="#fff48e" stroked="f" strokeweight=".35264mm">
                  <v:stroke joinstyle="miter"/>
                  <v:path arrowok="t" o:connecttype="custom" o:connectlocs="670489,656894;0,0;667059,656894" o:connectangles="0,0,0"/>
                </v:shape>
                <v:shape id="Vrije vorm: vorm 506" o:spid="_x0000_s1174" style="position:absolute;left:791;top:119;width:2710;height:2676;visibility:visible;mso-wrap-style:square;v-text-anchor:middle" coordsize="271016,26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" path="m271016,267586l,c89958,89280,180296,178475,271016,267586xe" fillcolor="#fff48e" stroked="f" strokeweight=".35264mm">
                  <v:stroke joinstyle="miter"/>
                  <v:path arrowok="t" o:connecttype="custom" o:connectlocs="271016,267586;0,0;271016,267586" o:connectangles="0,0,0"/>
                </v:shape>
                <v:shape id="Vrije vorm: vorm 507" o:spid="_x0000_s1175" style="position:absolute;left:358;width:10128;height:9364;visibility:visible;mso-wrap-style:square;v-text-anchor:middle" coordsize="1012785,93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" path="m1012786,936423l62767,,,,950019,936423r62767,xe" fillcolor="#fff48e" stroked="f" strokeweight=".35264mm">
                  <v:stroke joinstyle="miter"/>
                  <v:path arrowok="t" o:connecttype="custom" o:connectlocs="1012786,936423;62767,0;0,0;950019,936423;1012786,936423" o:connectangles="0,0,0,0,0"/>
                </v:shape>
                <v:shape id="Vrije vorm: vorm 508" o:spid="_x0000_s1176" style="position:absolute;left:3727;top:4133;width:5308;height:5231;visibility:visible;mso-wrap-style:square;v-text-anchor:middle" coordsize="530724,52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" path="m526151,523101r4574,l,c173562,173944,347633,349031,526151,523101xe" fillcolor="#fff48e" stroked="f" strokeweight=".35264mm">
                  <v:stroke joinstyle="miter"/>
                  <v:path arrowok="t" o:connecttype="custom" o:connectlocs="526151,523101;530725,523101;0,0;526151,523101" o:connectangles="0,0,0,0"/>
                </v:shape>
                <v:shape id="Vrije vorm: vorm 509" o:spid="_x0000_s1177" style="position:absolute;top:454;width:3727;height:3679;visibility:visible;mso-wrap-style:square;v-text-anchor:middle" coordsize="372790,36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" path="m,l,,372791,367835c249416,244461,125788,121595,,xe" fillcolor="#fff48e" stroked="f" strokeweight=".35264mm">
                  <v:stroke joinstyle="miter"/>
                  <v:path arrowok="t" o:connecttype="custom" o:connectlocs="0,0;0,0;372791,367835;0,0" o:connectangles="0,0,0,0"/>
                </v:shape>
                <v:shape id="Vrije vorm: vorm 510" o:spid="_x0000_s1178" style="position:absolute;top:149;width:9348;height:9215;visibility:visible;mso-wrap-style:square;v-text-anchor:middle" coordsize="934898,92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" path="m934899,921430l,,,61751,872132,921430r62767,xe" fillcolor="#fff48e" stroked="f" strokeweight=".35264mm">
                  <v:stroke joinstyle="miter"/>
                  <v:path arrowok="t" o:connecttype="custom" o:connectlocs="934899,921430;0,0;0,61751;872132,921430;934899,921430" o:connectangles="0,0,0,0,0"/>
                </v:shape>
                <v:shape id="Vrije vorm: vorm 511" o:spid="_x0000_s1179" style="position:absolute;left:138;top:1715;width:7759;height:7649;visibility:visible;mso-wrap-style:square;v-text-anchor:middle" coordsize="775948,76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" path="m412433,410400c535807,523228,648635,646475,766292,764894r9656,l,c132649,148786,272541,273176,412433,410400xe" fillcolor="#fff48e" stroked="f" strokeweight=".35264mm">
                  <v:stroke joinstyle="miter"/>
                  <v:path arrowok="t" o:connecttype="custom" o:connectlocs="412433,410400;766292,764894;775948,764894;0,0;412433,410400" o:connectangles="0,0,0,0,0"/>
                </v:shape>
                <v:shape id="Vrije vorm: vorm 512" o:spid="_x0000_s1180" style="position:absolute;top:1270;width:8211;height:8094;visibility:visible;mso-wrap-style:square;v-text-anchor:middle" coordsize="821181,809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" path="m821181,809364l,,,61878,758414,809364r62767,xe" fillcolor="#fff48e" stroked="f" strokeweight=".35264mm">
                  <v:stroke joinstyle="miter"/>
                  <v:path arrowok="t" o:connecttype="custom" o:connectlocs="821181,809364;0,0;0,61878;758414,809364;821181,809364" o:connectangles="0,0,0,0,0"/>
                </v:shape>
                <v:shape id="Vrije vorm: vorm 513" o:spid="_x0000_s1181" style="position:absolute;left:119;top:2818;width:4601;height:4534;visibility:visible;mso-wrap-style:square;v-text-anchor:middle" coordsize="460080,45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" path="m,l460080,453473c310405,297826,161873,141798,,xe" fillcolor="#fff48e" stroked="f" strokeweight=".35264mm">
                  <v:stroke joinstyle="miter"/>
                  <v:path arrowok="t" o:connecttype="custom" o:connectlocs="0,0;460080,453473;0,0" o:connectangles="0,0,0"/>
                </v:shape>
                <v:shape id="Vrije vorm: vorm 514" o:spid="_x0000_s1182" style="position:absolute;left:4720;top:7352;width:2040;height:2012;visibility:visible;mso-wrap-style:square;v-text-anchor:middle" coordsize="204056,20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" path="m204056,201134l,c64927,67468,130108,134936,196560,201134r7496,xe" fillcolor="#fff48e" stroked="f" strokeweight=".35264mm">
                  <v:stroke joinstyle="miter"/>
                  <v:path arrowok="t" o:connecttype="custom" o:connectlocs="204056,201134;0,0;196560,201134" o:connectangles="0,0,0"/>
                </v:shape>
                <v:shape id="Vrije vorm: vorm 515" o:spid="_x0000_s1183" style="position:absolute;top:2391;width:7074;height:6973;visibility:visible;mso-wrap-style:square;v-text-anchor:middle" coordsize="707463,697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" path="m707464,697299l,,,61878,644697,697299r62767,xe" fillcolor="#fff48e" stroked="f" strokeweight=".35264mm">
                  <v:stroke joinstyle="miter"/>
                  <v:path arrowok="t" o:connecttype="custom" o:connectlocs="707464,697299;0,0;0,61878;644697,697299;707464,697299" o:connectangles="0,0,0,0,0"/>
                </v:shape>
                <v:shape id="Vrije vorm: vorm 516" o:spid="_x0000_s1184" style="position:absolute;left:134;top:3954;width:5489;height:5410;visibility:visible;mso-wrap-style:square;v-text-anchor:middle" coordsize="548894,54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" path="m543812,541016r5082,l,c133031,136715,272922,273812,412814,410781v45824,41186,89545,84653,130998,130235xe" fillcolor="#fff48e" stroked="f" strokeweight=".35264mm">
                  <v:stroke joinstyle="miter"/>
                  <v:path arrowok="t" o:connecttype="custom" o:connectlocs="543812,541016;548894,541016;0,0;412814,410781;543812,541016" o:connectangles="0,0,0,0,0"/>
                </v:shape>
                <v:shape id="Vrije vorm: vorm 517" o:spid="_x0000_s1185" style="position:absolute;top:3511;width:5937;height:5853;visibility:visible;mso-wrap-style:square;v-text-anchor:middle" coordsize="593745,58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" path="m593746,585233l,,,61878,530979,585233r62767,xe" fillcolor="#fff48e" stroked="f" strokeweight=".35264mm">
                  <v:stroke joinstyle="miter"/>
                  <v:path arrowok="t" o:connecttype="custom" o:connectlocs="593746,585233;0,0;0,61878;530979,585233;593746,585233" o:connectangles="0,0,0,0,0"/>
                </v:shape>
                <v:shape id="Vrije vorm: vorm 518" o:spid="_x0000_s1186" style="position:absolute;left:127;top:5065;width:3280;height:3237;visibility:visible;mso-wrap-style:square;v-text-anchor:middle" coordsize="328065,32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" path="m,l328066,323619c222226,211172,117275,98725,,xe" fillcolor="#fff48e" stroked="f" strokeweight=".35264mm">
                  <v:stroke joinstyle="miter"/>
                  <v:path arrowok="t" o:connecttype="custom" o:connectlocs="0,0;328066,323619;0,0" o:connectangles="0,0,0"/>
                </v:shape>
                <v:shape id="Vrije vorm: vorm 519" o:spid="_x0000_s1187" style="position:absolute;left:3407;top:8302;width:1079;height:1062;visibility:visible;mso-wrap-style:square;v-text-anchor:middle" coordsize="107872,10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" path="m107873,106221l,c33882,35577,67765,70984,101647,106221r6226,xe" fillcolor="#fff48e" stroked="f" strokeweight=".35264mm">
                  <v:stroke joinstyle="miter"/>
                  <v:path arrowok="t" o:connecttype="custom" o:connectlocs="107873,106221;0,0;101647,106221" o:connectangles="0,0,0"/>
                </v:shape>
                <v:shape id="Vrije vorm: vorm 520" o:spid="_x0000_s1188" style="position:absolute;top:4632;width:4800;height:4732;visibility:visible;mso-wrap-style:square;v-text-anchor:middle" coordsize="480028,47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" path="m480028,473167l,,,61878,417261,473167r62767,xe" fillcolor="#fff48e" stroked="f" strokeweight=".35264mm">
                  <v:stroke joinstyle="miter"/>
                  <v:path arrowok="t" o:connecttype="custom" o:connectlocs="480028,473167;0,0;0,61878;417261,473167;480028,473167" o:connectangles="0,0,0,0,0"/>
                </v:shape>
                <v:shape id="Vrije vorm: vorm 521" o:spid="_x0000_s1189" style="position:absolute;left:2774;top:8797;width:575;height:567;visibility:visible;mso-wrap-style:square;v-text-anchor:middle" coordsize="57430,5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" path="m57431,56668l,c17534,18974,35153,37864,52856,56668r4575,xe" fillcolor="#fff48e" stroked="f" strokeweight=".35264mm">
                  <v:stroke joinstyle="miter"/>
                  <v:path arrowok="t" o:connecttype="custom" o:connectlocs="57431,56668;0,0;52856,56668" o:connectangles="0,0,0"/>
                </v:shape>
                <v:shape id="Vrije vorm: vorm 522" o:spid="_x0000_s1190" style="position:absolute;left:127;top:6187;width:2647;height:2610;visibility:visible;mso-wrap-style:square;v-text-anchor:middle" coordsize="264790,260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" path="m,l264791,260979c179915,168988,95929,78014,,xe" fillcolor="#fff48e" stroked="f" strokeweight=".35264mm">
                  <v:stroke joinstyle="miter"/>
                  <v:path arrowok="t" o:connecttype="custom" o:connectlocs="0,0;264791,260979;0,0" o:connectangles="0,0,0"/>
                </v:shape>
                <v:shape id="Vrije vorm: vorm 523" o:spid="_x0000_s1191" style="position:absolute;top:5753;width:3663;height:3611;visibility:visible;mso-wrap-style:square;v-text-anchor:middle" coordsize="366310,36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" path="m366311,361101l,,,61878,303544,361101r62767,xe" fillcolor="#fff48e" stroked="f" strokeweight=".35264mm">
                  <v:stroke joinstyle="miter"/>
                  <v:path arrowok="t" o:connecttype="custom" o:connectlocs="366311,361101;0,0;0,61878;303544,361101;366311,361101" o:connectangles="0,0,0,0,0"/>
                </v:shape>
                <v:shape id="Vrije vorm: vorm 524" o:spid="_x0000_s1192" style="position:absolute;left:137;top:7318;width:2078;height:2046;visibility:visible;mso-wrap-style:square;v-text-anchor:middle" coordsize="207868,20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" path="m207868,204565c138748,134682,70009,65562,,l207487,204565r381,xe" fillcolor="#fff48e" stroked="f" strokeweight=".35264mm">
                  <v:stroke joinstyle="miter"/>
                  <v:path arrowok="t" o:connecttype="custom" o:connectlocs="207868,204565;0,0;207487,204565" o:connectangles="0,0,0"/>
                </v:shape>
                <v:shape id="Vrije vorm: vorm 525" o:spid="_x0000_s1193" style="position:absolute;top:6873;width:2525;height:2491;visibility:visible;mso-wrap-style:square;v-text-anchor:middle" coordsize="252592,24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" path="m252593,249035l,,,61878,189826,249035r62767,xe" fillcolor="#fff48e" stroked="f" strokeweight=".35264mm">
                  <v:stroke joinstyle="miter"/>
                  <v:path arrowok="t" o:connecttype="custom" o:connectlocs="252593,249035;0,0;0,61878;189826,249035;252593,249035" o:connectangles="0,0,0,0,0"/>
                </v:shape>
                <v:shape id="Vrije vorm: vorm 526" o:spid="_x0000_s1194" style="position:absolute;left:139;top:8441;width:935;height:923;visibility:visible;mso-wrap-style:square;v-text-anchor:middle" coordsize="93515,9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" path="m93515,92245l,c30240,31765,59972,62259,89704,92245r3811,xe" fillcolor="#fff48e" stroked="f" strokeweight=".35264mm">
                  <v:stroke joinstyle="miter"/>
                  <v:path arrowok="t" o:connecttype="custom" o:connectlocs="93515,92245;0,0;89704,92245" o:connectangles="0,0,0"/>
                </v:shape>
                <v:shape id="Vrije vorm: vorm 527" o:spid="_x0000_s1195" style="position:absolute;top:7995;width:1388;height:1369;visibility:visible;mso-wrap-style:square;v-text-anchor:middle" coordsize="138875,13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" path="m138875,136842l,,,61751r76108,75091l138875,136842xe" fillcolor="#fff48e" stroked="f" strokeweight=".35264mm">
                  <v:stroke joinstyle="miter"/>
                  <v:path arrowok="t" o:connecttype="custom" o:connectlocs="138875,136842;0,0;0,61751;76108,136842;138875,136842" o:connectangles="0,0,0,0,0"/>
                </v:shape>
              </v:group>
              <w10:wrap anchorx="page"/>
            </v:group>
          </w:pict>
        </mc:Fallback>
      </mc:AlternateContent>
    </w:r>
    <w:r>
      <w:rPr>
        <w:noProof/>
      </w:rPr>
      <mc:AlternateContent>
        <mc:Choice Requires="wps">
          <w:drawing>
            <wp:anchor distT="0" distB="0" distL="114300" distR="114300" simplePos="0" relativeHeight="251658243" behindDoc="1" locked="0" layoutInCell="1" allowOverlap="1" wp14:anchorId="31F08D51" wp14:editId="746A2EB2">
              <wp:simplePos x="0" y="0"/>
              <wp:positionH relativeFrom="page">
                <wp:posOffset>6625590</wp:posOffset>
              </wp:positionH>
              <wp:positionV relativeFrom="paragraph">
                <wp:posOffset>-453390</wp:posOffset>
              </wp:positionV>
              <wp:extent cx="935355" cy="10689590"/>
              <wp:effectExtent l="0" t="0" r="0" b="0"/>
              <wp:wrapNone/>
              <wp:docPr id="1" name="Graphic 171"/>
              <wp:cNvGraphicFramePr/>
              <a:graphic xmlns:a="http://schemas.openxmlformats.org/drawingml/2006/main">
                <a:graphicData uri="http://schemas.microsoft.com/office/word/2010/wordprocessingShape">
                  <wps:wsp>
                    <wps:cNvSpPr/>
                    <wps:spPr>
                      <a:xfrm>
                        <a:off x="0" y="0"/>
                        <a:ext cx="935355" cy="10689590"/>
                      </a:xfrm>
                      <a:custGeom>
                        <a:avLst/>
                        <a:gdLst>
                          <a:gd name="connsiteX0" fmla="*/ 935358 w 935357"/>
                          <a:gd name="connsiteY0" fmla="*/ 0 h 10690098"/>
                          <a:gd name="connsiteX1" fmla="*/ 0 w 935357"/>
                          <a:gd name="connsiteY1" fmla="*/ 935823 h 10690098"/>
                          <a:gd name="connsiteX2" fmla="*/ 0 w 935357"/>
                          <a:gd name="connsiteY2" fmla="*/ 10690098 h 10690098"/>
                          <a:gd name="connsiteX3" fmla="*/ 935358 w 935357"/>
                          <a:gd name="connsiteY3" fmla="*/ 10690098 h 10690098"/>
                          <a:gd name="connsiteX4" fmla="*/ 935358 w 935357"/>
                          <a:gd name="connsiteY4" fmla="*/ 0 h 106900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35357" h="10690098">
                            <a:moveTo>
                              <a:pt x="935358" y="0"/>
                            </a:moveTo>
                            <a:lnTo>
                              <a:pt x="0" y="935823"/>
                            </a:lnTo>
                            <a:lnTo>
                              <a:pt x="0" y="10690098"/>
                            </a:lnTo>
                            <a:lnTo>
                              <a:pt x="935358" y="10690098"/>
                            </a:lnTo>
                            <a:lnTo>
                              <a:pt x="935358" y="0"/>
                            </a:lnTo>
                            <a:close/>
                          </a:path>
                        </a:pathLst>
                      </a:custGeom>
                      <a:solidFill>
                        <a:schemeClr val="accent4"/>
                      </a:solidFill>
                      <a:ln w="12614"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ABFD19" id="Graphic 171" o:spid="_x0000_s1026" style="position:absolute;margin-left:521.7pt;margin-top:-35.7pt;width:73.65pt;height:841.7pt;z-index:-251603456;visibility:visible;mso-wrap-style:square;mso-wrap-distance-left:9pt;mso-wrap-distance-top:0;mso-wrap-distance-right:9pt;mso-wrap-distance-bottom:0;mso-position-horizontal:absolute;mso-position-horizontal-relative:page;mso-position-vertical:absolute;mso-position-vertical-relative:text;v-text-anchor:middle" coordsize="935357,10690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" path="m935358,l,935823r,9754275l935358,10690098,935358,xe" fillcolor="#b3c9dc [3207]" stroked="f" strokeweight=".35039mm">
              <v:stroke joinstyle="miter"/>
              <v:path arrowok="t" o:connecttype="custom" o:connectlocs="935356,0;0,935779;0,10689590;935356,10689590;935356,0" o:connectangles="0,0,0,0,0"/>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DE7"/>
    <w:multiLevelType w:val="hybridMultilevel"/>
    <w:tmpl w:val="4FD4D9C8"/>
    <w:lvl w:ilvl="0" w:tplc="7FE6259C">
      <w:start w:val="1"/>
      <w:numFmt w:val="decimal"/>
      <w:lvlText w:val="%1."/>
      <w:lvlJc w:val="left"/>
      <w:pPr>
        <w:ind w:left="1020" w:hanging="360"/>
      </w:pPr>
    </w:lvl>
    <w:lvl w:ilvl="1" w:tplc="389ACB92">
      <w:start w:val="1"/>
      <w:numFmt w:val="decimal"/>
      <w:lvlText w:val="%2."/>
      <w:lvlJc w:val="left"/>
      <w:pPr>
        <w:ind w:left="1020" w:hanging="360"/>
      </w:pPr>
    </w:lvl>
    <w:lvl w:ilvl="2" w:tplc="3C668FFE">
      <w:start w:val="1"/>
      <w:numFmt w:val="decimal"/>
      <w:lvlText w:val="%3."/>
      <w:lvlJc w:val="left"/>
      <w:pPr>
        <w:ind w:left="1020" w:hanging="360"/>
      </w:pPr>
    </w:lvl>
    <w:lvl w:ilvl="3" w:tplc="A3BE574C">
      <w:start w:val="1"/>
      <w:numFmt w:val="decimal"/>
      <w:lvlText w:val="%4."/>
      <w:lvlJc w:val="left"/>
      <w:pPr>
        <w:ind w:left="1020" w:hanging="360"/>
      </w:pPr>
    </w:lvl>
    <w:lvl w:ilvl="4" w:tplc="95CEA224">
      <w:start w:val="1"/>
      <w:numFmt w:val="decimal"/>
      <w:lvlText w:val="%5."/>
      <w:lvlJc w:val="left"/>
      <w:pPr>
        <w:ind w:left="1020" w:hanging="360"/>
      </w:pPr>
    </w:lvl>
    <w:lvl w:ilvl="5" w:tplc="B8FC48BC">
      <w:start w:val="1"/>
      <w:numFmt w:val="decimal"/>
      <w:lvlText w:val="%6."/>
      <w:lvlJc w:val="left"/>
      <w:pPr>
        <w:ind w:left="1020" w:hanging="360"/>
      </w:pPr>
    </w:lvl>
    <w:lvl w:ilvl="6" w:tplc="E24643A0">
      <w:start w:val="1"/>
      <w:numFmt w:val="decimal"/>
      <w:lvlText w:val="%7."/>
      <w:lvlJc w:val="left"/>
      <w:pPr>
        <w:ind w:left="1020" w:hanging="360"/>
      </w:pPr>
    </w:lvl>
    <w:lvl w:ilvl="7" w:tplc="C75A4C76">
      <w:start w:val="1"/>
      <w:numFmt w:val="decimal"/>
      <w:lvlText w:val="%8."/>
      <w:lvlJc w:val="left"/>
      <w:pPr>
        <w:ind w:left="1020" w:hanging="360"/>
      </w:pPr>
    </w:lvl>
    <w:lvl w:ilvl="8" w:tplc="9DA2D634">
      <w:start w:val="1"/>
      <w:numFmt w:val="decimal"/>
      <w:lvlText w:val="%9."/>
      <w:lvlJc w:val="left"/>
      <w:pPr>
        <w:ind w:left="1020" w:hanging="360"/>
      </w:pPr>
    </w:lvl>
  </w:abstractNum>
  <w:abstractNum w:abstractNumId="1" w15:restartNumberingAfterBreak="0">
    <w:nsid w:val="02CB5956"/>
    <w:multiLevelType w:val="hybridMultilevel"/>
    <w:tmpl w:val="00EE23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7A7E09"/>
    <w:multiLevelType w:val="hybridMultilevel"/>
    <w:tmpl w:val="EB362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06738D"/>
    <w:multiLevelType w:val="hybridMultilevel"/>
    <w:tmpl w:val="8D160354"/>
    <w:lvl w:ilvl="0" w:tplc="55B210CE">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502931"/>
    <w:multiLevelType w:val="hybridMultilevel"/>
    <w:tmpl w:val="3962B2BE"/>
    <w:lvl w:ilvl="0" w:tplc="9C805A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2F364D"/>
    <w:multiLevelType w:val="multilevel"/>
    <w:tmpl w:val="8514F756"/>
    <w:name w:val="Koppen"/>
    <w:lvl w:ilvl="0">
      <w:start w:val="1"/>
      <w:numFmt w:val="decimal"/>
      <w:pStyle w:val="Kop1"/>
      <w:lvlText w:val="%1."/>
      <w:lvlJc w:val="left"/>
      <w:pPr>
        <w:tabs>
          <w:tab w:val="num" w:pos="360"/>
        </w:tabs>
        <w:ind w:left="360" w:hanging="360"/>
      </w:pPr>
      <w:rPr>
        <w:rFonts w:hint="default"/>
      </w:rPr>
    </w:lvl>
    <w:lvl w:ilvl="1">
      <w:start w:val="1"/>
      <w:numFmt w:val="decimal"/>
      <w:pStyle w:val="Kop2"/>
      <w:lvlText w:val="%1.%2"/>
      <w:lvlJc w:val="left"/>
      <w:pPr>
        <w:tabs>
          <w:tab w:val="num" w:pos="397"/>
        </w:tabs>
        <w:ind w:left="397" w:hanging="397"/>
      </w:pPr>
      <w:rPr>
        <w:rFonts w:ascii="Arial" w:hAnsi="Arial" w:hint="default"/>
        <w:b/>
        <w:i w:val="0"/>
        <w:sz w:val="22"/>
      </w:rPr>
    </w:lvl>
    <w:lvl w:ilvl="2">
      <w:start w:val="1"/>
      <w:numFmt w:val="decimal"/>
      <w:pStyle w:val="Kop3"/>
      <w:lvlText w:val="%1.%2.%3."/>
      <w:lvlJc w:val="left"/>
      <w:pPr>
        <w:tabs>
          <w:tab w:val="num" w:pos="1134"/>
        </w:tabs>
        <w:ind w:left="964" w:hanging="964"/>
      </w:pPr>
      <w:rPr>
        <w:rFonts w:ascii="Arial" w:hAnsi="Arial" w:hint="default"/>
        <w:b/>
        <w:i w:val="0"/>
        <w:sz w:val="22"/>
      </w:rPr>
    </w:lvl>
    <w:lvl w:ilvl="3">
      <w:start w:val="1"/>
      <w:numFmt w:val="decimal"/>
      <w:pStyle w:val="Kop4"/>
      <w:lvlText w:val="%1.%2.%3.%4."/>
      <w:lvlJc w:val="left"/>
      <w:pPr>
        <w:tabs>
          <w:tab w:val="num" w:pos="1728"/>
        </w:tabs>
        <w:ind w:left="1728" w:hanging="172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E1917B8"/>
    <w:multiLevelType w:val="multilevel"/>
    <w:tmpl w:val="D06067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37F26AC"/>
    <w:multiLevelType w:val="hybridMultilevel"/>
    <w:tmpl w:val="CD6C3D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9C381B"/>
    <w:multiLevelType w:val="multilevel"/>
    <w:tmpl w:val="C47A2A18"/>
    <w:lvl w:ilvl="0">
      <w:start w:val="1"/>
      <w:numFmt w:val="bullet"/>
      <w:pStyle w:val="Lijstalinea"/>
      <w:lvlText w:val=""/>
      <w:lvlJc w:val="left"/>
      <w:pPr>
        <w:ind w:left="357" w:hanging="357"/>
      </w:pPr>
      <w:rPr>
        <w:rFonts w:ascii="Symbol" w:hAnsi="Symbol" w:hint="default"/>
        <w:color w:val="D2091E" w:themeColor="accent3"/>
      </w:rPr>
    </w:lvl>
    <w:lvl w:ilvl="1">
      <w:start w:val="1"/>
      <w:numFmt w:val="bullet"/>
      <w:lvlText w:val=""/>
      <w:lvlJc w:val="left"/>
      <w:pPr>
        <w:ind w:left="714" w:hanging="357"/>
      </w:pPr>
      <w:rPr>
        <w:rFonts w:ascii="Wingdings" w:hAnsi="Wingdings" w:hint="default"/>
        <w:color w:val="D2091E" w:themeColor="accent3"/>
      </w:rPr>
    </w:lvl>
    <w:lvl w:ilvl="2">
      <w:start w:val="1"/>
      <w:numFmt w:val="bullet"/>
      <w:lvlText w:val="-"/>
      <w:lvlJc w:val="left"/>
      <w:pPr>
        <w:ind w:left="1071" w:hanging="357"/>
      </w:pPr>
      <w:rPr>
        <w:rFonts w:ascii="Calibri" w:hAnsi="Calibri" w:hint="default"/>
        <w:color w:val="D2091E" w:themeColor="accent3"/>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15:restartNumberingAfterBreak="0">
    <w:nsid w:val="195927EB"/>
    <w:multiLevelType w:val="hybridMultilevel"/>
    <w:tmpl w:val="CD6C3D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B274EF"/>
    <w:multiLevelType w:val="multilevel"/>
    <w:tmpl w:val="FC46C440"/>
    <w:lvl w:ilvl="0">
      <w:start w:val="1"/>
      <w:numFmt w:val="decimal"/>
      <w:pStyle w:val="Kop1nr"/>
      <w:lvlText w:val="%1."/>
      <w:lvlJc w:val="left"/>
      <w:pPr>
        <w:tabs>
          <w:tab w:val="num" w:pos="360"/>
        </w:tabs>
        <w:ind w:left="360" w:hanging="360"/>
      </w:pPr>
      <w:rPr>
        <w:rFonts w:hint="default"/>
      </w:rPr>
    </w:lvl>
    <w:lvl w:ilvl="1">
      <w:start w:val="1"/>
      <w:numFmt w:val="decimal"/>
      <w:lvlText w:val="%1.%2."/>
      <w:lvlJc w:val="left"/>
      <w:pPr>
        <w:tabs>
          <w:tab w:val="num" w:pos="397"/>
        </w:tabs>
        <w:ind w:left="397" w:hanging="397"/>
      </w:pPr>
      <w:rPr>
        <w:rFonts w:ascii="Arial" w:hAnsi="Arial" w:hint="default"/>
        <w:b/>
        <w:i w:val="0"/>
        <w:sz w:val="22"/>
      </w:rPr>
    </w:lvl>
    <w:lvl w:ilvl="2">
      <w:start w:val="1"/>
      <w:numFmt w:val="decimal"/>
      <w:lvlText w:val="%1.%2.%3."/>
      <w:lvlJc w:val="left"/>
      <w:pPr>
        <w:tabs>
          <w:tab w:val="num" w:pos="1134"/>
        </w:tabs>
        <w:ind w:left="964" w:hanging="567"/>
      </w:pPr>
      <w:rPr>
        <w:rFonts w:ascii="Arial" w:hAnsi="Arial" w:hint="default"/>
        <w:b/>
        <w:i w:val="0"/>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A442956"/>
    <w:multiLevelType w:val="hybridMultilevel"/>
    <w:tmpl w:val="1884FA78"/>
    <w:lvl w:ilvl="0" w:tplc="F878B88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AC7B7D"/>
    <w:multiLevelType w:val="hybridMultilevel"/>
    <w:tmpl w:val="7612FD22"/>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C11F3B"/>
    <w:multiLevelType w:val="hybridMultilevel"/>
    <w:tmpl w:val="E66C6338"/>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BC49F1"/>
    <w:multiLevelType w:val="hybridMultilevel"/>
    <w:tmpl w:val="6A92BD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911529"/>
    <w:multiLevelType w:val="hybridMultilevel"/>
    <w:tmpl w:val="5EEE28FA"/>
    <w:lvl w:ilvl="0" w:tplc="EA6247B6">
      <w:start w:val="4"/>
      <w:numFmt w:val="bullet"/>
      <w:lvlText w:val="-"/>
      <w:lvlJc w:val="left"/>
      <w:pPr>
        <w:ind w:left="720" w:hanging="360"/>
      </w:pPr>
      <w:rPr>
        <w:rFonts w:ascii="DINPro-Regular" w:eastAsiaTheme="minorHAnsi" w:hAnsi="DINPro-Regula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4A1FEC"/>
    <w:multiLevelType w:val="hybridMultilevel"/>
    <w:tmpl w:val="AAFE484E"/>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CCA2145"/>
    <w:multiLevelType w:val="hybridMultilevel"/>
    <w:tmpl w:val="E090950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220BC2"/>
    <w:multiLevelType w:val="hybridMultilevel"/>
    <w:tmpl w:val="9F6C8E26"/>
    <w:lvl w:ilvl="0" w:tplc="AC1E7E90">
      <w:start w:val="1"/>
      <w:numFmt w:val="decimal"/>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D4348B"/>
    <w:multiLevelType w:val="hybridMultilevel"/>
    <w:tmpl w:val="CDE2EA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07B3CD2"/>
    <w:multiLevelType w:val="hybridMultilevel"/>
    <w:tmpl w:val="7AD82B6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99267C"/>
    <w:multiLevelType w:val="hybridMultilevel"/>
    <w:tmpl w:val="C20E1BA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E27ADC"/>
    <w:multiLevelType w:val="multilevel"/>
    <w:tmpl w:val="D06067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54852FB2"/>
    <w:multiLevelType w:val="hybridMultilevel"/>
    <w:tmpl w:val="C55C0D6E"/>
    <w:lvl w:ilvl="0" w:tplc="9C805A7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69555B"/>
    <w:multiLevelType w:val="hybridMultilevel"/>
    <w:tmpl w:val="90C8EAB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AF18FF"/>
    <w:multiLevelType w:val="multilevel"/>
    <w:tmpl w:val="D06067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5EED70BE"/>
    <w:multiLevelType w:val="hybridMultilevel"/>
    <w:tmpl w:val="D57A36E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9D48AD"/>
    <w:multiLevelType w:val="hybridMultilevel"/>
    <w:tmpl w:val="365A76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1A2680"/>
    <w:multiLevelType w:val="hybridMultilevel"/>
    <w:tmpl w:val="19B46A70"/>
    <w:lvl w:ilvl="0" w:tplc="0413000F">
      <w:start w:val="1"/>
      <w:numFmt w:val="decimal"/>
      <w:lvlText w:val="%1."/>
      <w:lvlJc w:val="left"/>
      <w:pPr>
        <w:ind w:left="2498" w:hanging="360"/>
      </w:pPr>
    </w:lvl>
    <w:lvl w:ilvl="1" w:tplc="04130019">
      <w:start w:val="1"/>
      <w:numFmt w:val="lowerLetter"/>
      <w:lvlText w:val="%2."/>
      <w:lvlJc w:val="left"/>
      <w:pPr>
        <w:ind w:left="3218" w:hanging="360"/>
      </w:pPr>
    </w:lvl>
    <w:lvl w:ilvl="2" w:tplc="0413001B">
      <w:start w:val="1"/>
      <w:numFmt w:val="lowerRoman"/>
      <w:lvlText w:val="%3."/>
      <w:lvlJc w:val="right"/>
      <w:pPr>
        <w:ind w:left="3938" w:hanging="180"/>
      </w:pPr>
    </w:lvl>
    <w:lvl w:ilvl="3" w:tplc="0413000F">
      <w:start w:val="1"/>
      <w:numFmt w:val="decimal"/>
      <w:lvlText w:val="%4."/>
      <w:lvlJc w:val="left"/>
      <w:pPr>
        <w:ind w:left="4658" w:hanging="360"/>
      </w:pPr>
    </w:lvl>
    <w:lvl w:ilvl="4" w:tplc="04130019">
      <w:start w:val="1"/>
      <w:numFmt w:val="lowerLetter"/>
      <w:lvlText w:val="%5."/>
      <w:lvlJc w:val="left"/>
      <w:pPr>
        <w:ind w:left="5378" w:hanging="360"/>
      </w:pPr>
    </w:lvl>
    <w:lvl w:ilvl="5" w:tplc="0413001B">
      <w:start w:val="1"/>
      <w:numFmt w:val="lowerRoman"/>
      <w:lvlText w:val="%6."/>
      <w:lvlJc w:val="right"/>
      <w:pPr>
        <w:ind w:left="6098" w:hanging="180"/>
      </w:pPr>
    </w:lvl>
    <w:lvl w:ilvl="6" w:tplc="0413000F">
      <w:start w:val="1"/>
      <w:numFmt w:val="decimal"/>
      <w:lvlText w:val="%7."/>
      <w:lvlJc w:val="left"/>
      <w:pPr>
        <w:ind w:left="6818" w:hanging="360"/>
      </w:pPr>
    </w:lvl>
    <w:lvl w:ilvl="7" w:tplc="04130019">
      <w:start w:val="1"/>
      <w:numFmt w:val="lowerLetter"/>
      <w:lvlText w:val="%8."/>
      <w:lvlJc w:val="left"/>
      <w:pPr>
        <w:ind w:left="7538" w:hanging="360"/>
      </w:pPr>
    </w:lvl>
    <w:lvl w:ilvl="8" w:tplc="0413001B">
      <w:start w:val="1"/>
      <w:numFmt w:val="lowerRoman"/>
      <w:lvlText w:val="%9."/>
      <w:lvlJc w:val="right"/>
      <w:pPr>
        <w:ind w:left="8258" w:hanging="180"/>
      </w:pPr>
    </w:lvl>
  </w:abstractNum>
  <w:abstractNum w:abstractNumId="29" w15:restartNumberingAfterBreak="0">
    <w:nsid w:val="78BC045E"/>
    <w:multiLevelType w:val="hybridMultilevel"/>
    <w:tmpl w:val="9F6C8E26"/>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91D1DBE"/>
    <w:multiLevelType w:val="hybridMultilevel"/>
    <w:tmpl w:val="D000409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C8404E"/>
    <w:multiLevelType w:val="hybridMultilevel"/>
    <w:tmpl w:val="74C42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3E5480"/>
    <w:multiLevelType w:val="hybridMultilevel"/>
    <w:tmpl w:val="C55C0D6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735FB1"/>
    <w:multiLevelType w:val="hybridMultilevel"/>
    <w:tmpl w:val="80467628"/>
    <w:lvl w:ilvl="0" w:tplc="A56E129E">
      <w:start w:val="1"/>
      <w:numFmt w:val="decimal"/>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4233909">
    <w:abstractNumId w:val="8"/>
  </w:num>
  <w:num w:numId="2" w16cid:durableId="7323156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2318218">
    <w:abstractNumId w:val="30"/>
  </w:num>
  <w:num w:numId="4" w16cid:durableId="246228295">
    <w:abstractNumId w:val="22"/>
  </w:num>
  <w:num w:numId="5" w16cid:durableId="637221103">
    <w:abstractNumId w:val="25"/>
  </w:num>
  <w:num w:numId="6" w16cid:durableId="2021274406">
    <w:abstractNumId w:val="15"/>
  </w:num>
  <w:num w:numId="7" w16cid:durableId="1036856569">
    <w:abstractNumId w:val="7"/>
  </w:num>
  <w:num w:numId="8" w16cid:durableId="504252702">
    <w:abstractNumId w:val="9"/>
  </w:num>
  <w:num w:numId="9" w16cid:durableId="1219825738">
    <w:abstractNumId w:val="27"/>
  </w:num>
  <w:num w:numId="10" w16cid:durableId="270748025">
    <w:abstractNumId w:val="31"/>
  </w:num>
  <w:num w:numId="11" w16cid:durableId="553396376">
    <w:abstractNumId w:val="2"/>
  </w:num>
  <w:num w:numId="12" w16cid:durableId="827474679">
    <w:abstractNumId w:val="19"/>
  </w:num>
  <w:num w:numId="13" w16cid:durableId="343212463">
    <w:abstractNumId w:val="0"/>
  </w:num>
  <w:num w:numId="14" w16cid:durableId="1343971408">
    <w:abstractNumId w:val="11"/>
  </w:num>
  <w:num w:numId="15" w16cid:durableId="153301573">
    <w:abstractNumId w:val="23"/>
  </w:num>
  <w:num w:numId="16" w16cid:durableId="883101678">
    <w:abstractNumId w:val="18"/>
  </w:num>
  <w:num w:numId="17" w16cid:durableId="822626535">
    <w:abstractNumId w:val="29"/>
  </w:num>
  <w:num w:numId="18" w16cid:durableId="510145011">
    <w:abstractNumId w:val="4"/>
  </w:num>
  <w:num w:numId="19" w16cid:durableId="1969968652">
    <w:abstractNumId w:val="32"/>
  </w:num>
  <w:num w:numId="20" w16cid:durableId="110443295">
    <w:abstractNumId w:val="16"/>
  </w:num>
  <w:num w:numId="21" w16cid:durableId="1237516422">
    <w:abstractNumId w:val="12"/>
  </w:num>
  <w:num w:numId="22" w16cid:durableId="2050837334">
    <w:abstractNumId w:val="24"/>
  </w:num>
  <w:num w:numId="23" w16cid:durableId="949822188">
    <w:abstractNumId w:val="26"/>
  </w:num>
  <w:num w:numId="24" w16cid:durableId="1588230709">
    <w:abstractNumId w:val="21"/>
  </w:num>
  <w:num w:numId="25" w16cid:durableId="231670598">
    <w:abstractNumId w:val="14"/>
  </w:num>
  <w:num w:numId="26" w16cid:durableId="1818449289">
    <w:abstractNumId w:val="20"/>
  </w:num>
  <w:num w:numId="27" w16cid:durableId="833448752">
    <w:abstractNumId w:val="17"/>
  </w:num>
  <w:num w:numId="28" w16cid:durableId="1108311074">
    <w:abstractNumId w:val="13"/>
  </w:num>
  <w:num w:numId="29" w16cid:durableId="124665389">
    <w:abstractNumId w:val="3"/>
  </w:num>
  <w:num w:numId="30" w16cid:durableId="145317200">
    <w:abstractNumId w:val="33"/>
  </w:num>
  <w:num w:numId="31" w16cid:durableId="109127729">
    <w:abstractNumId w:val="10"/>
  </w:num>
  <w:num w:numId="32" w16cid:durableId="479075189">
    <w:abstractNumId w:val="6"/>
  </w:num>
  <w:num w:numId="33" w16cid:durableId="2012561779">
    <w:abstractNumId w:val="5"/>
  </w:num>
  <w:num w:numId="34" w16cid:durableId="1661696435">
    <w:abstractNumId w:val="1"/>
  </w:num>
  <w:num w:numId="35" w16cid:durableId="10536547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TrueTypeFont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49"/>
    <w:rsid w:val="00002D72"/>
    <w:rsid w:val="00004EE9"/>
    <w:rsid w:val="0000717F"/>
    <w:rsid w:val="0001117A"/>
    <w:rsid w:val="00014BE7"/>
    <w:rsid w:val="00015834"/>
    <w:rsid w:val="00021F16"/>
    <w:rsid w:val="00024311"/>
    <w:rsid w:val="00025BF6"/>
    <w:rsid w:val="000301F4"/>
    <w:rsid w:val="0003539E"/>
    <w:rsid w:val="000445A7"/>
    <w:rsid w:val="00046C95"/>
    <w:rsid w:val="00047E0F"/>
    <w:rsid w:val="00047FA8"/>
    <w:rsid w:val="00055228"/>
    <w:rsid w:val="00057AF7"/>
    <w:rsid w:val="00060062"/>
    <w:rsid w:val="00063952"/>
    <w:rsid w:val="00065D49"/>
    <w:rsid w:val="00067663"/>
    <w:rsid w:val="000745F0"/>
    <w:rsid w:val="00075286"/>
    <w:rsid w:val="000764C5"/>
    <w:rsid w:val="000764F9"/>
    <w:rsid w:val="0008006F"/>
    <w:rsid w:val="0008212F"/>
    <w:rsid w:val="0008216B"/>
    <w:rsid w:val="000829BA"/>
    <w:rsid w:val="000857A3"/>
    <w:rsid w:val="00086A94"/>
    <w:rsid w:val="000957F8"/>
    <w:rsid w:val="000A27FA"/>
    <w:rsid w:val="000A3CD9"/>
    <w:rsid w:val="000A58AB"/>
    <w:rsid w:val="000B0E05"/>
    <w:rsid w:val="000B27AC"/>
    <w:rsid w:val="000B7DCC"/>
    <w:rsid w:val="000C3305"/>
    <w:rsid w:val="000C7014"/>
    <w:rsid w:val="000D28D3"/>
    <w:rsid w:val="000D2F20"/>
    <w:rsid w:val="000E1258"/>
    <w:rsid w:val="000E1AED"/>
    <w:rsid w:val="000E2AA6"/>
    <w:rsid w:val="000E6583"/>
    <w:rsid w:val="000F1756"/>
    <w:rsid w:val="000F58ED"/>
    <w:rsid w:val="001034BD"/>
    <w:rsid w:val="00117ED1"/>
    <w:rsid w:val="001310E4"/>
    <w:rsid w:val="00131BAF"/>
    <w:rsid w:val="001336D9"/>
    <w:rsid w:val="00145049"/>
    <w:rsid w:val="00145DE8"/>
    <w:rsid w:val="0016636A"/>
    <w:rsid w:val="001668E2"/>
    <w:rsid w:val="001722CD"/>
    <w:rsid w:val="0017258E"/>
    <w:rsid w:val="00172E7C"/>
    <w:rsid w:val="00181449"/>
    <w:rsid w:val="00181CD8"/>
    <w:rsid w:val="0018265F"/>
    <w:rsid w:val="00185207"/>
    <w:rsid w:val="0018542A"/>
    <w:rsid w:val="00186508"/>
    <w:rsid w:val="00192341"/>
    <w:rsid w:val="0019267E"/>
    <w:rsid w:val="0019500D"/>
    <w:rsid w:val="001A5262"/>
    <w:rsid w:val="001A550D"/>
    <w:rsid w:val="001A7574"/>
    <w:rsid w:val="001B1E71"/>
    <w:rsid w:val="001B1FBD"/>
    <w:rsid w:val="001B261D"/>
    <w:rsid w:val="001B5580"/>
    <w:rsid w:val="001C3EF5"/>
    <w:rsid w:val="001C4B68"/>
    <w:rsid w:val="001C5616"/>
    <w:rsid w:val="001C5D4D"/>
    <w:rsid w:val="001C7C25"/>
    <w:rsid w:val="001D0157"/>
    <w:rsid w:val="001D01E5"/>
    <w:rsid w:val="001D0866"/>
    <w:rsid w:val="001D296C"/>
    <w:rsid w:val="001E621D"/>
    <w:rsid w:val="001F1838"/>
    <w:rsid w:val="001F53AD"/>
    <w:rsid w:val="001F5997"/>
    <w:rsid w:val="00202330"/>
    <w:rsid w:val="0020662F"/>
    <w:rsid w:val="00206CB8"/>
    <w:rsid w:val="0020769A"/>
    <w:rsid w:val="002101AD"/>
    <w:rsid w:val="00212EE7"/>
    <w:rsid w:val="002143DB"/>
    <w:rsid w:val="00215A07"/>
    <w:rsid w:val="002167A9"/>
    <w:rsid w:val="002209D8"/>
    <w:rsid w:val="00223839"/>
    <w:rsid w:val="00224D13"/>
    <w:rsid w:val="00231DA9"/>
    <w:rsid w:val="00231ED4"/>
    <w:rsid w:val="00234386"/>
    <w:rsid w:val="00235BC5"/>
    <w:rsid w:val="00237189"/>
    <w:rsid w:val="00242227"/>
    <w:rsid w:val="00244849"/>
    <w:rsid w:val="00246CE1"/>
    <w:rsid w:val="002507D6"/>
    <w:rsid w:val="00253C60"/>
    <w:rsid w:val="00256174"/>
    <w:rsid w:val="00257D63"/>
    <w:rsid w:val="00260246"/>
    <w:rsid w:val="00260472"/>
    <w:rsid w:val="002611AD"/>
    <w:rsid w:val="00262D51"/>
    <w:rsid w:val="00262E65"/>
    <w:rsid w:val="002648F1"/>
    <w:rsid w:val="00266F4C"/>
    <w:rsid w:val="0028095F"/>
    <w:rsid w:val="002922E1"/>
    <w:rsid w:val="00295F78"/>
    <w:rsid w:val="002A383D"/>
    <w:rsid w:val="002C466D"/>
    <w:rsid w:val="002C4F85"/>
    <w:rsid w:val="002C7BB0"/>
    <w:rsid w:val="002C7E20"/>
    <w:rsid w:val="002E00DB"/>
    <w:rsid w:val="002E14B2"/>
    <w:rsid w:val="002E1F15"/>
    <w:rsid w:val="002E26F8"/>
    <w:rsid w:val="002E40A1"/>
    <w:rsid w:val="002E679E"/>
    <w:rsid w:val="002F47DA"/>
    <w:rsid w:val="002F4AC7"/>
    <w:rsid w:val="00302ED6"/>
    <w:rsid w:val="003063CC"/>
    <w:rsid w:val="00310496"/>
    <w:rsid w:val="00311596"/>
    <w:rsid w:val="00326D5F"/>
    <w:rsid w:val="0032704E"/>
    <w:rsid w:val="00330859"/>
    <w:rsid w:val="00335843"/>
    <w:rsid w:val="00335ABA"/>
    <w:rsid w:val="00335BC9"/>
    <w:rsid w:val="00347ACA"/>
    <w:rsid w:val="00351568"/>
    <w:rsid w:val="00356454"/>
    <w:rsid w:val="00361FE2"/>
    <w:rsid w:val="00362107"/>
    <w:rsid w:val="003659E7"/>
    <w:rsid w:val="003708AD"/>
    <w:rsid w:val="003721A1"/>
    <w:rsid w:val="00372E7D"/>
    <w:rsid w:val="00373E17"/>
    <w:rsid w:val="00375382"/>
    <w:rsid w:val="00375816"/>
    <w:rsid w:val="003773F1"/>
    <w:rsid w:val="0038159C"/>
    <w:rsid w:val="00387FE6"/>
    <w:rsid w:val="00392320"/>
    <w:rsid w:val="00394C99"/>
    <w:rsid w:val="00396B44"/>
    <w:rsid w:val="003A4EB3"/>
    <w:rsid w:val="003B2B1B"/>
    <w:rsid w:val="003C0EBC"/>
    <w:rsid w:val="003C353B"/>
    <w:rsid w:val="003C3B2B"/>
    <w:rsid w:val="003C5901"/>
    <w:rsid w:val="003C77F1"/>
    <w:rsid w:val="003D30E3"/>
    <w:rsid w:val="003E7820"/>
    <w:rsid w:val="003F70EC"/>
    <w:rsid w:val="003F7DB5"/>
    <w:rsid w:val="00407652"/>
    <w:rsid w:val="004106A5"/>
    <w:rsid w:val="004141D2"/>
    <w:rsid w:val="00422065"/>
    <w:rsid w:val="00425D71"/>
    <w:rsid w:val="00434883"/>
    <w:rsid w:val="00436058"/>
    <w:rsid w:val="0043695E"/>
    <w:rsid w:val="00442094"/>
    <w:rsid w:val="00447B0A"/>
    <w:rsid w:val="00451330"/>
    <w:rsid w:val="004521F6"/>
    <w:rsid w:val="004525A0"/>
    <w:rsid w:val="004776EF"/>
    <w:rsid w:val="00482B1E"/>
    <w:rsid w:val="00482E7F"/>
    <w:rsid w:val="004977CB"/>
    <w:rsid w:val="004A74B3"/>
    <w:rsid w:val="004B1AA5"/>
    <w:rsid w:val="004B4973"/>
    <w:rsid w:val="004B4983"/>
    <w:rsid w:val="004B4D43"/>
    <w:rsid w:val="004C3F80"/>
    <w:rsid w:val="004C7362"/>
    <w:rsid w:val="004D044B"/>
    <w:rsid w:val="004E2B93"/>
    <w:rsid w:val="004F0206"/>
    <w:rsid w:val="004F49FA"/>
    <w:rsid w:val="00502518"/>
    <w:rsid w:val="005060D6"/>
    <w:rsid w:val="0050799B"/>
    <w:rsid w:val="00507F3E"/>
    <w:rsid w:val="005227DB"/>
    <w:rsid w:val="005265CC"/>
    <w:rsid w:val="005305B6"/>
    <w:rsid w:val="00540792"/>
    <w:rsid w:val="00542BA8"/>
    <w:rsid w:val="00543260"/>
    <w:rsid w:val="00550DD7"/>
    <w:rsid w:val="00555BF1"/>
    <w:rsid w:val="00562E9B"/>
    <w:rsid w:val="005660C7"/>
    <w:rsid w:val="00571D0B"/>
    <w:rsid w:val="0057291C"/>
    <w:rsid w:val="00573159"/>
    <w:rsid w:val="00585D2D"/>
    <w:rsid w:val="005A374B"/>
    <w:rsid w:val="005A38AE"/>
    <w:rsid w:val="005A4FBF"/>
    <w:rsid w:val="005A7EA7"/>
    <w:rsid w:val="005C0BB6"/>
    <w:rsid w:val="005C26A6"/>
    <w:rsid w:val="005C5071"/>
    <w:rsid w:val="005C77FD"/>
    <w:rsid w:val="005D1646"/>
    <w:rsid w:val="005D23FA"/>
    <w:rsid w:val="005D2B03"/>
    <w:rsid w:val="005D5FA7"/>
    <w:rsid w:val="005D6574"/>
    <w:rsid w:val="005E3519"/>
    <w:rsid w:val="005E4037"/>
    <w:rsid w:val="005E6DD3"/>
    <w:rsid w:val="005F1CF4"/>
    <w:rsid w:val="005F6B82"/>
    <w:rsid w:val="006000D8"/>
    <w:rsid w:val="00601622"/>
    <w:rsid w:val="00602E97"/>
    <w:rsid w:val="00604385"/>
    <w:rsid w:val="006141D6"/>
    <w:rsid w:val="00614E67"/>
    <w:rsid w:val="0061517B"/>
    <w:rsid w:val="00622228"/>
    <w:rsid w:val="00627C21"/>
    <w:rsid w:val="00630FF9"/>
    <w:rsid w:val="006377C8"/>
    <w:rsid w:val="006404C5"/>
    <w:rsid w:val="00640FC7"/>
    <w:rsid w:val="00645A5B"/>
    <w:rsid w:val="00645C82"/>
    <w:rsid w:val="0064605F"/>
    <w:rsid w:val="00653BAE"/>
    <w:rsid w:val="006603AF"/>
    <w:rsid w:val="0066352D"/>
    <w:rsid w:val="006656AE"/>
    <w:rsid w:val="006721C2"/>
    <w:rsid w:val="00677FB6"/>
    <w:rsid w:val="00681250"/>
    <w:rsid w:val="00681A1D"/>
    <w:rsid w:val="006836A4"/>
    <w:rsid w:val="00687FE4"/>
    <w:rsid w:val="00694CC9"/>
    <w:rsid w:val="006973CA"/>
    <w:rsid w:val="006A0803"/>
    <w:rsid w:val="006A4F70"/>
    <w:rsid w:val="006B2F06"/>
    <w:rsid w:val="006B3190"/>
    <w:rsid w:val="006B6BC9"/>
    <w:rsid w:val="006C0019"/>
    <w:rsid w:val="006C2729"/>
    <w:rsid w:val="006C7D4C"/>
    <w:rsid w:val="006C7FFD"/>
    <w:rsid w:val="006D10D6"/>
    <w:rsid w:val="006D66CA"/>
    <w:rsid w:val="006E377B"/>
    <w:rsid w:val="006E4D40"/>
    <w:rsid w:val="006E6C59"/>
    <w:rsid w:val="006F1494"/>
    <w:rsid w:val="006F476D"/>
    <w:rsid w:val="006F659B"/>
    <w:rsid w:val="00701B3D"/>
    <w:rsid w:val="0070463E"/>
    <w:rsid w:val="0071217D"/>
    <w:rsid w:val="00727A8C"/>
    <w:rsid w:val="007300E0"/>
    <w:rsid w:val="00733078"/>
    <w:rsid w:val="00754A19"/>
    <w:rsid w:val="00755AE0"/>
    <w:rsid w:val="0076180D"/>
    <w:rsid w:val="0076784F"/>
    <w:rsid w:val="00767893"/>
    <w:rsid w:val="007707A3"/>
    <w:rsid w:val="00771BE3"/>
    <w:rsid w:val="00777D65"/>
    <w:rsid w:val="0078052A"/>
    <w:rsid w:val="00784FB0"/>
    <w:rsid w:val="0078522A"/>
    <w:rsid w:val="007956E0"/>
    <w:rsid w:val="00796CC7"/>
    <w:rsid w:val="007A04FA"/>
    <w:rsid w:val="007A0837"/>
    <w:rsid w:val="007A6BF1"/>
    <w:rsid w:val="007A7870"/>
    <w:rsid w:val="007B100E"/>
    <w:rsid w:val="007B4FBC"/>
    <w:rsid w:val="007B60AD"/>
    <w:rsid w:val="007C549F"/>
    <w:rsid w:val="007D1490"/>
    <w:rsid w:val="007D165F"/>
    <w:rsid w:val="007D2C9D"/>
    <w:rsid w:val="007D5BE4"/>
    <w:rsid w:val="007D6329"/>
    <w:rsid w:val="007E283D"/>
    <w:rsid w:val="007E48C3"/>
    <w:rsid w:val="007E7D13"/>
    <w:rsid w:val="007F21E9"/>
    <w:rsid w:val="007F456E"/>
    <w:rsid w:val="007F5D29"/>
    <w:rsid w:val="00814924"/>
    <w:rsid w:val="00814A65"/>
    <w:rsid w:val="00815F0B"/>
    <w:rsid w:val="00817118"/>
    <w:rsid w:val="008354D9"/>
    <w:rsid w:val="00836E4A"/>
    <w:rsid w:val="0084106F"/>
    <w:rsid w:val="00842A64"/>
    <w:rsid w:val="00844D4B"/>
    <w:rsid w:val="00845ECE"/>
    <w:rsid w:val="00847D5A"/>
    <w:rsid w:val="00847DED"/>
    <w:rsid w:val="0085019F"/>
    <w:rsid w:val="00852B32"/>
    <w:rsid w:val="00853A27"/>
    <w:rsid w:val="00857C5D"/>
    <w:rsid w:val="00860814"/>
    <w:rsid w:val="0086175E"/>
    <w:rsid w:val="00861794"/>
    <w:rsid w:val="008648C2"/>
    <w:rsid w:val="00864F3D"/>
    <w:rsid w:val="00866059"/>
    <w:rsid w:val="00876778"/>
    <w:rsid w:val="0088156E"/>
    <w:rsid w:val="00882304"/>
    <w:rsid w:val="00884372"/>
    <w:rsid w:val="00887D9F"/>
    <w:rsid w:val="00891DB0"/>
    <w:rsid w:val="00895C47"/>
    <w:rsid w:val="008974C0"/>
    <w:rsid w:val="008A28B6"/>
    <w:rsid w:val="008A72FF"/>
    <w:rsid w:val="008A7834"/>
    <w:rsid w:val="008B1435"/>
    <w:rsid w:val="008B19F5"/>
    <w:rsid w:val="008B2C86"/>
    <w:rsid w:val="008B2EF3"/>
    <w:rsid w:val="008B3DF6"/>
    <w:rsid w:val="008B5F2E"/>
    <w:rsid w:val="008B6ED8"/>
    <w:rsid w:val="008C6867"/>
    <w:rsid w:val="008D3075"/>
    <w:rsid w:val="008D37C1"/>
    <w:rsid w:val="008D3E38"/>
    <w:rsid w:val="008D3FE9"/>
    <w:rsid w:val="008D7C73"/>
    <w:rsid w:val="008E7903"/>
    <w:rsid w:val="008E7ED9"/>
    <w:rsid w:val="008F3636"/>
    <w:rsid w:val="009014CD"/>
    <w:rsid w:val="00904BB4"/>
    <w:rsid w:val="00906A60"/>
    <w:rsid w:val="009140DF"/>
    <w:rsid w:val="00917E3B"/>
    <w:rsid w:val="00920E7D"/>
    <w:rsid w:val="00927417"/>
    <w:rsid w:val="0093291F"/>
    <w:rsid w:val="00936E90"/>
    <w:rsid w:val="009377B8"/>
    <w:rsid w:val="00941DFE"/>
    <w:rsid w:val="00944820"/>
    <w:rsid w:val="00947409"/>
    <w:rsid w:val="00956DF5"/>
    <w:rsid w:val="00960934"/>
    <w:rsid w:val="00962D8E"/>
    <w:rsid w:val="00965728"/>
    <w:rsid w:val="0096575C"/>
    <w:rsid w:val="00967180"/>
    <w:rsid w:val="009706D4"/>
    <w:rsid w:val="00976EAF"/>
    <w:rsid w:val="00982C9A"/>
    <w:rsid w:val="00984727"/>
    <w:rsid w:val="00986BDC"/>
    <w:rsid w:val="00987E80"/>
    <w:rsid w:val="00992A60"/>
    <w:rsid w:val="00994495"/>
    <w:rsid w:val="009B7DAC"/>
    <w:rsid w:val="009C3F1E"/>
    <w:rsid w:val="009C78DD"/>
    <w:rsid w:val="009D27FE"/>
    <w:rsid w:val="009D3BAC"/>
    <w:rsid w:val="009D5807"/>
    <w:rsid w:val="009F2BDD"/>
    <w:rsid w:val="009F4D70"/>
    <w:rsid w:val="009F55C2"/>
    <w:rsid w:val="009F7161"/>
    <w:rsid w:val="00A00A2F"/>
    <w:rsid w:val="00A043FF"/>
    <w:rsid w:val="00A0444F"/>
    <w:rsid w:val="00A10DED"/>
    <w:rsid w:val="00A2000E"/>
    <w:rsid w:val="00A207BB"/>
    <w:rsid w:val="00A27E78"/>
    <w:rsid w:val="00A350F8"/>
    <w:rsid w:val="00A36782"/>
    <w:rsid w:val="00A44AA0"/>
    <w:rsid w:val="00A45772"/>
    <w:rsid w:val="00A5030B"/>
    <w:rsid w:val="00A54922"/>
    <w:rsid w:val="00A606FF"/>
    <w:rsid w:val="00A607A5"/>
    <w:rsid w:val="00A6758E"/>
    <w:rsid w:val="00A70A26"/>
    <w:rsid w:val="00A73F1D"/>
    <w:rsid w:val="00A8747E"/>
    <w:rsid w:val="00A878FE"/>
    <w:rsid w:val="00AA30BB"/>
    <w:rsid w:val="00AB08A3"/>
    <w:rsid w:val="00AB1815"/>
    <w:rsid w:val="00AB6074"/>
    <w:rsid w:val="00AC30AE"/>
    <w:rsid w:val="00AC310C"/>
    <w:rsid w:val="00AC648D"/>
    <w:rsid w:val="00AE5E7B"/>
    <w:rsid w:val="00AF1573"/>
    <w:rsid w:val="00AF31DE"/>
    <w:rsid w:val="00AF3D49"/>
    <w:rsid w:val="00AF54A0"/>
    <w:rsid w:val="00B00BA1"/>
    <w:rsid w:val="00B11D8E"/>
    <w:rsid w:val="00B132FE"/>
    <w:rsid w:val="00B26E31"/>
    <w:rsid w:val="00B27274"/>
    <w:rsid w:val="00B27AEE"/>
    <w:rsid w:val="00B30F6E"/>
    <w:rsid w:val="00B35BE8"/>
    <w:rsid w:val="00B472BE"/>
    <w:rsid w:val="00B47C8C"/>
    <w:rsid w:val="00B550CC"/>
    <w:rsid w:val="00B57704"/>
    <w:rsid w:val="00B57B3A"/>
    <w:rsid w:val="00B65420"/>
    <w:rsid w:val="00B6574E"/>
    <w:rsid w:val="00B678BF"/>
    <w:rsid w:val="00B701B5"/>
    <w:rsid w:val="00B70CE3"/>
    <w:rsid w:val="00B76805"/>
    <w:rsid w:val="00B807D6"/>
    <w:rsid w:val="00B8315E"/>
    <w:rsid w:val="00B833C5"/>
    <w:rsid w:val="00B8405E"/>
    <w:rsid w:val="00B93960"/>
    <w:rsid w:val="00B966A4"/>
    <w:rsid w:val="00BA36C9"/>
    <w:rsid w:val="00BB1808"/>
    <w:rsid w:val="00BB3A96"/>
    <w:rsid w:val="00BB5C6A"/>
    <w:rsid w:val="00BB6EFB"/>
    <w:rsid w:val="00BB79ED"/>
    <w:rsid w:val="00BC79DD"/>
    <w:rsid w:val="00BD0307"/>
    <w:rsid w:val="00BE04F6"/>
    <w:rsid w:val="00BE328B"/>
    <w:rsid w:val="00BE34B6"/>
    <w:rsid w:val="00BE45A4"/>
    <w:rsid w:val="00BE5288"/>
    <w:rsid w:val="00BF24BB"/>
    <w:rsid w:val="00BF3727"/>
    <w:rsid w:val="00BF4036"/>
    <w:rsid w:val="00BF5305"/>
    <w:rsid w:val="00C03D6E"/>
    <w:rsid w:val="00C132DB"/>
    <w:rsid w:val="00C142D5"/>
    <w:rsid w:val="00C16FAF"/>
    <w:rsid w:val="00C314D4"/>
    <w:rsid w:val="00C479AF"/>
    <w:rsid w:val="00C53CE3"/>
    <w:rsid w:val="00C547D3"/>
    <w:rsid w:val="00C60235"/>
    <w:rsid w:val="00C6752E"/>
    <w:rsid w:val="00C7167F"/>
    <w:rsid w:val="00C742E6"/>
    <w:rsid w:val="00C75A78"/>
    <w:rsid w:val="00C76968"/>
    <w:rsid w:val="00C77491"/>
    <w:rsid w:val="00C9062B"/>
    <w:rsid w:val="00C973FE"/>
    <w:rsid w:val="00CA0352"/>
    <w:rsid w:val="00CA6051"/>
    <w:rsid w:val="00CB0346"/>
    <w:rsid w:val="00CB20B4"/>
    <w:rsid w:val="00CC29E4"/>
    <w:rsid w:val="00CC3B6F"/>
    <w:rsid w:val="00CC4320"/>
    <w:rsid w:val="00CD3250"/>
    <w:rsid w:val="00CD7B37"/>
    <w:rsid w:val="00CE0F7F"/>
    <w:rsid w:val="00CE3FB2"/>
    <w:rsid w:val="00CF04B0"/>
    <w:rsid w:val="00CF1857"/>
    <w:rsid w:val="00CF5946"/>
    <w:rsid w:val="00D014DE"/>
    <w:rsid w:val="00D0190E"/>
    <w:rsid w:val="00D12C49"/>
    <w:rsid w:val="00D13379"/>
    <w:rsid w:val="00D15999"/>
    <w:rsid w:val="00D17678"/>
    <w:rsid w:val="00D2195F"/>
    <w:rsid w:val="00D23984"/>
    <w:rsid w:val="00D3164C"/>
    <w:rsid w:val="00D32448"/>
    <w:rsid w:val="00D37455"/>
    <w:rsid w:val="00D4206D"/>
    <w:rsid w:val="00D4476F"/>
    <w:rsid w:val="00D550F9"/>
    <w:rsid w:val="00D5519B"/>
    <w:rsid w:val="00D57E2B"/>
    <w:rsid w:val="00D624D1"/>
    <w:rsid w:val="00D62524"/>
    <w:rsid w:val="00D80201"/>
    <w:rsid w:val="00D8157E"/>
    <w:rsid w:val="00D84F12"/>
    <w:rsid w:val="00D8524A"/>
    <w:rsid w:val="00D90C9D"/>
    <w:rsid w:val="00D94135"/>
    <w:rsid w:val="00D95F38"/>
    <w:rsid w:val="00D9737C"/>
    <w:rsid w:val="00DA0933"/>
    <w:rsid w:val="00DA3814"/>
    <w:rsid w:val="00DA516C"/>
    <w:rsid w:val="00DB3C9A"/>
    <w:rsid w:val="00DB4C7B"/>
    <w:rsid w:val="00DB6F9B"/>
    <w:rsid w:val="00DB7591"/>
    <w:rsid w:val="00DB77A6"/>
    <w:rsid w:val="00DC0E07"/>
    <w:rsid w:val="00DC7763"/>
    <w:rsid w:val="00DD0FE4"/>
    <w:rsid w:val="00DD36D3"/>
    <w:rsid w:val="00DE2876"/>
    <w:rsid w:val="00DE3709"/>
    <w:rsid w:val="00DE57C3"/>
    <w:rsid w:val="00E04628"/>
    <w:rsid w:val="00E06535"/>
    <w:rsid w:val="00E10273"/>
    <w:rsid w:val="00E11A00"/>
    <w:rsid w:val="00E150FF"/>
    <w:rsid w:val="00E17CAA"/>
    <w:rsid w:val="00E20007"/>
    <w:rsid w:val="00E212D6"/>
    <w:rsid w:val="00E221D8"/>
    <w:rsid w:val="00E27247"/>
    <w:rsid w:val="00E27822"/>
    <w:rsid w:val="00E278F4"/>
    <w:rsid w:val="00E27D7A"/>
    <w:rsid w:val="00E35D03"/>
    <w:rsid w:val="00E40F90"/>
    <w:rsid w:val="00E411D3"/>
    <w:rsid w:val="00E44116"/>
    <w:rsid w:val="00E53792"/>
    <w:rsid w:val="00E543FC"/>
    <w:rsid w:val="00E54515"/>
    <w:rsid w:val="00E57664"/>
    <w:rsid w:val="00E5787E"/>
    <w:rsid w:val="00E6673D"/>
    <w:rsid w:val="00E74CBD"/>
    <w:rsid w:val="00E75F69"/>
    <w:rsid w:val="00E814C9"/>
    <w:rsid w:val="00E839FD"/>
    <w:rsid w:val="00E84C97"/>
    <w:rsid w:val="00E91CE8"/>
    <w:rsid w:val="00EA1836"/>
    <w:rsid w:val="00EA48C1"/>
    <w:rsid w:val="00EA78AC"/>
    <w:rsid w:val="00EC0334"/>
    <w:rsid w:val="00EC0911"/>
    <w:rsid w:val="00EC0DCE"/>
    <w:rsid w:val="00EC5358"/>
    <w:rsid w:val="00ED16AF"/>
    <w:rsid w:val="00EE1525"/>
    <w:rsid w:val="00EE25CD"/>
    <w:rsid w:val="00EE4561"/>
    <w:rsid w:val="00EE5390"/>
    <w:rsid w:val="00EF3A84"/>
    <w:rsid w:val="00EF4EF1"/>
    <w:rsid w:val="00EF73B7"/>
    <w:rsid w:val="00F04FEE"/>
    <w:rsid w:val="00F053A0"/>
    <w:rsid w:val="00F210CF"/>
    <w:rsid w:val="00F21BAE"/>
    <w:rsid w:val="00F256BB"/>
    <w:rsid w:val="00F3034B"/>
    <w:rsid w:val="00F33B51"/>
    <w:rsid w:val="00F42E4C"/>
    <w:rsid w:val="00F44670"/>
    <w:rsid w:val="00F4628E"/>
    <w:rsid w:val="00F4629D"/>
    <w:rsid w:val="00F4670E"/>
    <w:rsid w:val="00F52E4F"/>
    <w:rsid w:val="00F566AF"/>
    <w:rsid w:val="00F56A94"/>
    <w:rsid w:val="00F64B23"/>
    <w:rsid w:val="00F678E6"/>
    <w:rsid w:val="00F72CE5"/>
    <w:rsid w:val="00F73B89"/>
    <w:rsid w:val="00F77989"/>
    <w:rsid w:val="00F800A5"/>
    <w:rsid w:val="00F84F54"/>
    <w:rsid w:val="00F86AE0"/>
    <w:rsid w:val="00F90649"/>
    <w:rsid w:val="00F92169"/>
    <w:rsid w:val="00F95776"/>
    <w:rsid w:val="00F9652E"/>
    <w:rsid w:val="00FA0BBC"/>
    <w:rsid w:val="00FA29E1"/>
    <w:rsid w:val="00FA3648"/>
    <w:rsid w:val="00FA36CC"/>
    <w:rsid w:val="00FA788E"/>
    <w:rsid w:val="00FB2F63"/>
    <w:rsid w:val="00FB4910"/>
    <w:rsid w:val="00FB7079"/>
    <w:rsid w:val="00FB7213"/>
    <w:rsid w:val="00FC715A"/>
    <w:rsid w:val="00FD19DD"/>
    <w:rsid w:val="00FD27A3"/>
    <w:rsid w:val="00FD38CE"/>
    <w:rsid w:val="00FD3AB0"/>
    <w:rsid w:val="00FD3D9E"/>
    <w:rsid w:val="00FD436A"/>
    <w:rsid w:val="00FD6C50"/>
    <w:rsid w:val="00FE4641"/>
    <w:rsid w:val="00FE4C85"/>
    <w:rsid w:val="00FE5FCA"/>
    <w:rsid w:val="00FF104C"/>
    <w:rsid w:val="00FF1B78"/>
    <w:rsid w:val="00FF27C6"/>
    <w:rsid w:val="00FF5904"/>
    <w:rsid w:val="00FF72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0F3FA"/>
  <w15:chartTrackingRefBased/>
  <w15:docId w15:val="{DE33CD29-2C74-4061-A84A-DA78C0ED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164C"/>
    <w:pPr>
      <w:spacing w:line="288" w:lineRule="auto"/>
    </w:pPr>
    <w:rPr>
      <w:rFonts w:ascii="DINPro-Regular" w:hAnsi="DINPro-Regular"/>
    </w:rPr>
  </w:style>
  <w:style w:type="paragraph" w:styleId="Kop1">
    <w:name w:val="heading 1"/>
    <w:basedOn w:val="Standaard"/>
    <w:next w:val="Standaard"/>
    <w:link w:val="Kop1Char"/>
    <w:uiPriority w:val="9"/>
    <w:qFormat/>
    <w:rsid w:val="00D9737C"/>
    <w:pPr>
      <w:numPr>
        <w:numId w:val="33"/>
      </w:numPr>
      <w:spacing w:before="400" w:after="200"/>
      <w:outlineLvl w:val="0"/>
    </w:pPr>
    <w:rPr>
      <w:color w:val="6A98B7"/>
      <w:sz w:val="32"/>
    </w:rPr>
  </w:style>
  <w:style w:type="paragraph" w:styleId="Kop2">
    <w:name w:val="heading 2"/>
    <w:basedOn w:val="Kop1"/>
    <w:next w:val="Standaard"/>
    <w:link w:val="Kop2Char"/>
    <w:uiPriority w:val="9"/>
    <w:unhideWhenUsed/>
    <w:qFormat/>
    <w:rsid w:val="00601622"/>
    <w:pPr>
      <w:numPr>
        <w:ilvl w:val="1"/>
      </w:numPr>
      <w:spacing w:before="200"/>
      <w:outlineLvl w:val="1"/>
    </w:pPr>
    <w:rPr>
      <w:sz w:val="28"/>
      <w:szCs w:val="24"/>
    </w:rPr>
  </w:style>
  <w:style w:type="paragraph" w:styleId="Kop3">
    <w:name w:val="heading 3"/>
    <w:basedOn w:val="Kop2"/>
    <w:next w:val="Standaard"/>
    <w:link w:val="Kop3Char"/>
    <w:uiPriority w:val="9"/>
    <w:unhideWhenUsed/>
    <w:qFormat/>
    <w:rsid w:val="00295F78"/>
    <w:pPr>
      <w:numPr>
        <w:ilvl w:val="2"/>
      </w:numPr>
      <w:spacing w:after="0"/>
      <w:outlineLvl w:val="2"/>
    </w:pPr>
    <w:rPr>
      <w:sz w:val="24"/>
    </w:rPr>
  </w:style>
  <w:style w:type="paragraph" w:styleId="Kop4">
    <w:name w:val="heading 4"/>
    <w:basedOn w:val="Standaard"/>
    <w:next w:val="Standaard"/>
    <w:link w:val="Kop4Char"/>
    <w:uiPriority w:val="9"/>
    <w:unhideWhenUsed/>
    <w:qFormat/>
    <w:rsid w:val="00242227"/>
    <w:pPr>
      <w:numPr>
        <w:ilvl w:val="3"/>
        <w:numId w:val="33"/>
      </w:numPr>
      <w:outlineLvl w:val="3"/>
    </w:pPr>
    <w:rPr>
      <w:color w:val="6A98B7" w:themeColor="accent1"/>
    </w:rPr>
  </w:style>
  <w:style w:type="paragraph" w:styleId="Kop5">
    <w:name w:val="heading 5"/>
    <w:basedOn w:val="Standaard"/>
    <w:next w:val="Standaard"/>
    <w:link w:val="Kop5Char"/>
    <w:uiPriority w:val="9"/>
    <w:unhideWhenUsed/>
    <w:qFormat/>
    <w:rsid w:val="00242227"/>
    <w:pPr>
      <w:keepNext/>
      <w:keepLines/>
      <w:spacing w:before="40"/>
      <w:outlineLvl w:val="4"/>
    </w:pPr>
    <w:rPr>
      <w:rFonts w:eastAsiaTheme="majorEastAsia" w:cstheme="majorBidi"/>
      <w:i/>
      <w:color w:val="6A98B7"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6C59"/>
    <w:rPr>
      <w:color w:val="808080"/>
    </w:rPr>
  </w:style>
  <w:style w:type="paragraph" w:customStyle="1" w:styleId="DunTitel">
    <w:name w:val="!Dun_Titel"/>
    <w:basedOn w:val="Standaard"/>
    <w:rsid w:val="00EE1525"/>
    <w:pPr>
      <w:spacing w:after="500" w:line="240" w:lineRule="auto"/>
    </w:pPr>
    <w:rPr>
      <w:rFonts w:ascii="DINPro-Bold" w:hAnsi="DINPro-Bold"/>
      <w:color w:val="6A98B7" w:themeColor="accent1"/>
      <w:sz w:val="60"/>
    </w:rPr>
  </w:style>
  <w:style w:type="paragraph" w:customStyle="1" w:styleId="Dunsubtitel">
    <w:name w:val="!Dun_subtitel"/>
    <w:basedOn w:val="Standaard"/>
    <w:rsid w:val="00EE1525"/>
    <w:pPr>
      <w:spacing w:after="360" w:line="240" w:lineRule="auto"/>
    </w:pPr>
    <w:rPr>
      <w:rFonts w:ascii="DINPro-Bold" w:hAnsi="DINPro-Bold"/>
      <w:color w:val="6A98B7" w:themeColor="accent1"/>
      <w:sz w:val="32"/>
      <w:szCs w:val="32"/>
    </w:rPr>
  </w:style>
  <w:style w:type="paragraph" w:customStyle="1" w:styleId="Dundatum">
    <w:name w:val="!Dun_datum"/>
    <w:basedOn w:val="Dunsubtitel"/>
    <w:rsid w:val="00EE1525"/>
    <w:rPr>
      <w:sz w:val="24"/>
    </w:rPr>
  </w:style>
  <w:style w:type="paragraph" w:customStyle="1" w:styleId="IDunkopinhoud">
    <w:name w:val="IDun_kop_inhoud"/>
    <w:rsid w:val="00866059"/>
    <w:pPr>
      <w:spacing w:after="480"/>
    </w:pPr>
    <w:rPr>
      <w:rFonts w:ascii="DINPro-Bold" w:hAnsi="DINPro-Bold"/>
      <w:color w:val="6A98B7" w:themeColor="accent1"/>
      <w:sz w:val="32"/>
      <w:szCs w:val="32"/>
    </w:rPr>
  </w:style>
  <w:style w:type="paragraph" w:styleId="Koptekst">
    <w:name w:val="header"/>
    <w:basedOn w:val="Standaard"/>
    <w:link w:val="KoptekstChar"/>
    <w:uiPriority w:val="99"/>
    <w:unhideWhenUsed/>
    <w:rsid w:val="00A043F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43FF"/>
  </w:style>
  <w:style w:type="paragraph" w:styleId="Voettekst">
    <w:name w:val="footer"/>
    <w:basedOn w:val="Standaard"/>
    <w:link w:val="VoettekstChar"/>
    <w:uiPriority w:val="99"/>
    <w:unhideWhenUsed/>
    <w:rsid w:val="00A043F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43FF"/>
  </w:style>
  <w:style w:type="character" w:customStyle="1" w:styleId="Kop1Char">
    <w:name w:val="Kop 1 Char"/>
    <w:basedOn w:val="Standaardalinea-lettertype"/>
    <w:link w:val="Kop1"/>
    <w:uiPriority w:val="9"/>
    <w:rsid w:val="00D9737C"/>
    <w:rPr>
      <w:rFonts w:ascii="DINPro-Regular" w:hAnsi="DINPro-Regular"/>
      <w:color w:val="6A98B7"/>
      <w:sz w:val="32"/>
    </w:rPr>
  </w:style>
  <w:style w:type="character" w:customStyle="1" w:styleId="Kop2Char">
    <w:name w:val="Kop 2 Char"/>
    <w:basedOn w:val="Standaardalinea-lettertype"/>
    <w:link w:val="Kop2"/>
    <w:uiPriority w:val="9"/>
    <w:rsid w:val="00601622"/>
    <w:rPr>
      <w:rFonts w:ascii="DINPro-Regular" w:hAnsi="DINPro-Regular"/>
      <w:color w:val="6A98B7"/>
      <w:sz w:val="28"/>
      <w:szCs w:val="24"/>
    </w:rPr>
  </w:style>
  <w:style w:type="character" w:customStyle="1" w:styleId="Kop3Char">
    <w:name w:val="Kop 3 Char"/>
    <w:basedOn w:val="Standaardalinea-lettertype"/>
    <w:link w:val="Kop3"/>
    <w:uiPriority w:val="9"/>
    <w:rsid w:val="00295F78"/>
    <w:rPr>
      <w:rFonts w:ascii="DINPro-Regular" w:hAnsi="DINPro-Regular"/>
      <w:color w:val="6A98B7" w:themeColor="accent1"/>
      <w:sz w:val="24"/>
      <w:szCs w:val="24"/>
    </w:rPr>
  </w:style>
  <w:style w:type="character" w:customStyle="1" w:styleId="Kop4Char">
    <w:name w:val="Kop 4 Char"/>
    <w:basedOn w:val="Standaardalinea-lettertype"/>
    <w:link w:val="Kop4"/>
    <w:uiPriority w:val="9"/>
    <w:rsid w:val="00242227"/>
    <w:rPr>
      <w:rFonts w:ascii="DINPro-Regular" w:hAnsi="DINPro-Regular"/>
      <w:color w:val="6A98B7" w:themeColor="accent1"/>
      <w:sz w:val="20"/>
    </w:rPr>
  </w:style>
  <w:style w:type="paragraph" w:customStyle="1" w:styleId="Dunpagnr">
    <w:name w:val="!Dun_pag.nr"/>
    <w:basedOn w:val="Standaard"/>
    <w:rsid w:val="00242227"/>
    <w:pPr>
      <w:spacing w:line="240" w:lineRule="auto"/>
    </w:pPr>
    <w:rPr>
      <w:rFonts w:ascii="DINPro-Bold" w:hAnsi="DINPro-Bold"/>
      <w:color w:val="FFFFFF" w:themeColor="background1"/>
      <w:sz w:val="18"/>
      <w:szCs w:val="18"/>
    </w:rPr>
  </w:style>
  <w:style w:type="character" w:customStyle="1" w:styleId="Kop5Char">
    <w:name w:val="Kop 5 Char"/>
    <w:basedOn w:val="Standaardalinea-lettertype"/>
    <w:link w:val="Kop5"/>
    <w:uiPriority w:val="9"/>
    <w:rsid w:val="00242227"/>
    <w:rPr>
      <w:rFonts w:ascii="DINPro-Regular" w:eastAsiaTheme="majorEastAsia" w:hAnsi="DINPro-Regular" w:cstheme="majorBidi"/>
      <w:i/>
      <w:color w:val="6A98B7" w:themeColor="accent1"/>
      <w:sz w:val="20"/>
    </w:rPr>
  </w:style>
  <w:style w:type="paragraph" w:styleId="Lijstalinea">
    <w:name w:val="List Paragraph"/>
    <w:aliases w:val="Reference List"/>
    <w:basedOn w:val="Standaard"/>
    <w:link w:val="LijstalineaChar"/>
    <w:uiPriority w:val="34"/>
    <w:qFormat/>
    <w:rsid w:val="00D550F9"/>
    <w:pPr>
      <w:numPr>
        <w:numId w:val="1"/>
      </w:numPr>
      <w:contextualSpacing/>
    </w:pPr>
  </w:style>
  <w:style w:type="paragraph" w:styleId="Kopvaninhoudsopgave">
    <w:name w:val="TOC Heading"/>
    <w:basedOn w:val="Kop1"/>
    <w:next w:val="Standaard"/>
    <w:uiPriority w:val="39"/>
    <w:unhideWhenUsed/>
    <w:rsid w:val="00866059"/>
    <w:pPr>
      <w:keepNext/>
      <w:keepLines/>
      <w:spacing w:before="240" w:after="0" w:line="259" w:lineRule="auto"/>
      <w:outlineLvl w:val="9"/>
    </w:pPr>
    <w:rPr>
      <w:rFonts w:asciiTheme="majorHAnsi" w:eastAsiaTheme="majorEastAsia" w:hAnsiTheme="majorHAnsi" w:cstheme="majorBidi"/>
      <w:color w:val="467391" w:themeColor="accent1" w:themeShade="BF"/>
      <w:lang w:eastAsia="nl-NL"/>
    </w:rPr>
  </w:style>
  <w:style w:type="paragraph" w:styleId="Inhopg1">
    <w:name w:val="toc 1"/>
    <w:basedOn w:val="Standaard"/>
    <w:next w:val="Standaard"/>
    <w:autoRedefine/>
    <w:uiPriority w:val="39"/>
    <w:unhideWhenUsed/>
    <w:rsid w:val="001F5997"/>
    <w:pPr>
      <w:tabs>
        <w:tab w:val="right" w:leader="dot" w:pos="9628"/>
      </w:tabs>
      <w:spacing w:before="360" w:after="100"/>
    </w:pPr>
    <w:rPr>
      <w:rFonts w:ascii="DINPro-Bold" w:hAnsi="DINPro-Bold"/>
      <w:color w:val="6A98B7" w:themeColor="accent1"/>
      <w:sz w:val="24"/>
    </w:rPr>
  </w:style>
  <w:style w:type="paragraph" w:styleId="Inhopg2">
    <w:name w:val="toc 2"/>
    <w:basedOn w:val="Standaard"/>
    <w:next w:val="Standaard"/>
    <w:autoRedefine/>
    <w:uiPriority w:val="39"/>
    <w:unhideWhenUsed/>
    <w:rsid w:val="00866059"/>
    <w:pPr>
      <w:spacing w:after="100"/>
    </w:pPr>
  </w:style>
  <w:style w:type="paragraph" w:styleId="Inhopg3">
    <w:name w:val="toc 3"/>
    <w:basedOn w:val="Standaard"/>
    <w:next w:val="Standaard"/>
    <w:autoRedefine/>
    <w:uiPriority w:val="39"/>
    <w:unhideWhenUsed/>
    <w:rsid w:val="000957F8"/>
    <w:pPr>
      <w:tabs>
        <w:tab w:val="right" w:leader="dot" w:pos="9628"/>
      </w:tabs>
      <w:spacing w:after="100"/>
    </w:pPr>
  </w:style>
  <w:style w:type="character" w:styleId="Hyperlink">
    <w:name w:val="Hyperlink"/>
    <w:basedOn w:val="Standaardalinea-lettertype"/>
    <w:uiPriority w:val="99"/>
    <w:unhideWhenUsed/>
    <w:rsid w:val="00866059"/>
    <w:rPr>
      <w:color w:val="6A98B7" w:themeColor="hyperlink"/>
      <w:u w:val="single"/>
    </w:rPr>
  </w:style>
  <w:style w:type="table" w:styleId="Tabelraster">
    <w:name w:val="Table Grid"/>
    <w:basedOn w:val="Standaardtabel"/>
    <w:uiPriority w:val="39"/>
    <w:rsid w:val="00D8020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4-Accent4">
    <w:name w:val="List Table 4 Accent 4"/>
    <w:basedOn w:val="Standaardtabel"/>
    <w:uiPriority w:val="49"/>
    <w:rsid w:val="00D80201"/>
    <w:pPr>
      <w:spacing w:line="240" w:lineRule="auto"/>
    </w:pPr>
    <w:tblPr>
      <w:tblStyleRowBandSize w:val="1"/>
      <w:tblStyleColBandSize w:val="1"/>
      <w:tblBorders>
        <w:top w:val="single" w:sz="4" w:space="0" w:color="D1DEEA" w:themeColor="accent4" w:themeTint="99"/>
        <w:left w:val="single" w:sz="4" w:space="0" w:color="D1DEEA" w:themeColor="accent4" w:themeTint="99"/>
        <w:bottom w:val="single" w:sz="4" w:space="0" w:color="D1DEEA" w:themeColor="accent4" w:themeTint="99"/>
        <w:right w:val="single" w:sz="4" w:space="0" w:color="D1DEEA" w:themeColor="accent4" w:themeTint="99"/>
        <w:insideH w:val="single" w:sz="4" w:space="0" w:color="D1DEEA" w:themeColor="accent4" w:themeTint="99"/>
      </w:tblBorders>
    </w:tblPr>
    <w:tblStylePr w:type="firstRow">
      <w:rPr>
        <w:b/>
        <w:bCs/>
        <w:color w:val="FFFFFF" w:themeColor="background1"/>
      </w:rPr>
      <w:tblPr/>
      <w:tcPr>
        <w:tcBorders>
          <w:top w:val="single" w:sz="4" w:space="0" w:color="B3C9DC" w:themeColor="accent4"/>
          <w:left w:val="single" w:sz="4" w:space="0" w:color="B3C9DC" w:themeColor="accent4"/>
          <w:bottom w:val="single" w:sz="4" w:space="0" w:color="B3C9DC" w:themeColor="accent4"/>
          <w:right w:val="single" w:sz="4" w:space="0" w:color="B3C9DC" w:themeColor="accent4"/>
          <w:insideH w:val="nil"/>
        </w:tcBorders>
        <w:shd w:val="clear" w:color="auto" w:fill="B3C9DC" w:themeFill="accent4"/>
      </w:tcPr>
    </w:tblStylePr>
    <w:tblStylePr w:type="lastRow">
      <w:rPr>
        <w:b/>
        <w:bCs/>
      </w:rPr>
      <w:tblPr/>
      <w:tcPr>
        <w:tcBorders>
          <w:top w:val="double" w:sz="4" w:space="0" w:color="D1DEEA" w:themeColor="accent4" w:themeTint="99"/>
        </w:tcBorders>
      </w:tcPr>
    </w:tblStylePr>
    <w:tblStylePr w:type="firstCol">
      <w:rPr>
        <w:b/>
        <w:bCs/>
      </w:rPr>
    </w:tblStylePr>
    <w:tblStylePr w:type="lastCol">
      <w:rPr>
        <w:b/>
        <w:bCs/>
      </w:rPr>
    </w:tblStylePr>
    <w:tblStylePr w:type="band1Vert">
      <w:tblPr/>
      <w:tcPr>
        <w:shd w:val="clear" w:color="auto" w:fill="EFF4F8" w:themeFill="accent4" w:themeFillTint="33"/>
      </w:tcPr>
    </w:tblStylePr>
    <w:tblStylePr w:type="band1Horz">
      <w:tblPr/>
      <w:tcPr>
        <w:shd w:val="clear" w:color="auto" w:fill="EFF4F8" w:themeFill="accent4" w:themeFillTint="33"/>
      </w:tcPr>
    </w:tblStylePr>
  </w:style>
  <w:style w:type="paragraph" w:customStyle="1" w:styleId="Kop10">
    <w:name w:val="!Kop 1"/>
    <w:basedOn w:val="Kop1"/>
    <w:next w:val="Standaard"/>
    <w:link w:val="Kop1Char0"/>
    <w:rsid w:val="00295F78"/>
  </w:style>
  <w:style w:type="paragraph" w:customStyle="1" w:styleId="Kop20">
    <w:name w:val="!Kop 2"/>
    <w:basedOn w:val="Kop2"/>
    <w:next w:val="Standaard"/>
    <w:link w:val="Kop2Char0"/>
    <w:rsid w:val="000E6583"/>
  </w:style>
  <w:style w:type="paragraph" w:customStyle="1" w:styleId="Kop30">
    <w:name w:val="!Kop 3"/>
    <w:basedOn w:val="Kop3"/>
    <w:next w:val="Standaard"/>
    <w:link w:val="Kop3Char0"/>
    <w:rsid w:val="00BB1808"/>
  </w:style>
  <w:style w:type="paragraph" w:customStyle="1" w:styleId="Kop40">
    <w:name w:val="!Kop 4"/>
    <w:basedOn w:val="Kop4"/>
    <w:next w:val="Standaard"/>
    <w:link w:val="Kop4Char0"/>
    <w:rsid w:val="00BB1808"/>
  </w:style>
  <w:style w:type="paragraph" w:customStyle="1" w:styleId="Kop50">
    <w:name w:val="!Kop 5"/>
    <w:basedOn w:val="Kop5"/>
    <w:rsid w:val="00BB1808"/>
  </w:style>
  <w:style w:type="paragraph" w:customStyle="1" w:styleId="Intro">
    <w:name w:val="!Intro"/>
    <w:basedOn w:val="Kop40"/>
    <w:next w:val="Standaard"/>
    <w:qFormat/>
    <w:rsid w:val="00335843"/>
    <w:pPr>
      <w:spacing w:after="200" w:line="360" w:lineRule="auto"/>
    </w:pPr>
  </w:style>
  <w:style w:type="character" w:styleId="Verwijzingopmerking">
    <w:name w:val="annotation reference"/>
    <w:basedOn w:val="Standaardalinea-lettertype"/>
    <w:uiPriority w:val="99"/>
    <w:semiHidden/>
    <w:unhideWhenUsed/>
    <w:rsid w:val="007B100E"/>
    <w:rPr>
      <w:sz w:val="16"/>
      <w:szCs w:val="16"/>
    </w:rPr>
  </w:style>
  <w:style w:type="paragraph" w:styleId="Tekstopmerking">
    <w:name w:val="annotation text"/>
    <w:basedOn w:val="Standaard"/>
    <w:link w:val="TekstopmerkingChar"/>
    <w:uiPriority w:val="99"/>
    <w:unhideWhenUsed/>
    <w:rsid w:val="007B100E"/>
    <w:pPr>
      <w:spacing w:line="240" w:lineRule="auto"/>
    </w:pPr>
    <w:rPr>
      <w:szCs w:val="20"/>
    </w:rPr>
  </w:style>
  <w:style w:type="character" w:customStyle="1" w:styleId="TekstopmerkingChar">
    <w:name w:val="Tekst opmerking Char"/>
    <w:basedOn w:val="Standaardalinea-lettertype"/>
    <w:link w:val="Tekstopmerking"/>
    <w:uiPriority w:val="99"/>
    <w:rsid w:val="007B100E"/>
    <w:rPr>
      <w:rFonts w:ascii="DINPro-Regular" w:hAnsi="DINPro-Regular"/>
      <w:sz w:val="20"/>
      <w:szCs w:val="20"/>
    </w:rPr>
  </w:style>
  <w:style w:type="paragraph" w:styleId="Onderwerpvanopmerking">
    <w:name w:val="annotation subject"/>
    <w:basedOn w:val="Tekstopmerking"/>
    <w:next w:val="Tekstopmerking"/>
    <w:link w:val="OnderwerpvanopmerkingChar"/>
    <w:uiPriority w:val="99"/>
    <w:semiHidden/>
    <w:unhideWhenUsed/>
    <w:rsid w:val="007B100E"/>
    <w:rPr>
      <w:b/>
      <w:bCs/>
    </w:rPr>
  </w:style>
  <w:style w:type="character" w:customStyle="1" w:styleId="OnderwerpvanopmerkingChar">
    <w:name w:val="Onderwerp van opmerking Char"/>
    <w:basedOn w:val="TekstopmerkingChar"/>
    <w:link w:val="Onderwerpvanopmerking"/>
    <w:uiPriority w:val="99"/>
    <w:semiHidden/>
    <w:rsid w:val="007B100E"/>
    <w:rPr>
      <w:rFonts w:ascii="DINPro-Regular" w:hAnsi="DINPro-Regular"/>
      <w:b/>
      <w:bCs/>
      <w:sz w:val="20"/>
      <w:szCs w:val="20"/>
    </w:rPr>
  </w:style>
  <w:style w:type="paragraph" w:styleId="Voetnoottekst">
    <w:name w:val="footnote text"/>
    <w:basedOn w:val="Standaard"/>
    <w:link w:val="VoetnoottekstChar"/>
    <w:uiPriority w:val="99"/>
    <w:semiHidden/>
    <w:unhideWhenUsed/>
    <w:rsid w:val="00372E7D"/>
    <w:pPr>
      <w:spacing w:line="240" w:lineRule="auto"/>
    </w:pPr>
    <w:rPr>
      <w:szCs w:val="20"/>
    </w:rPr>
  </w:style>
  <w:style w:type="character" w:customStyle="1" w:styleId="VoetnoottekstChar">
    <w:name w:val="Voetnoottekst Char"/>
    <w:basedOn w:val="Standaardalinea-lettertype"/>
    <w:link w:val="Voetnoottekst"/>
    <w:uiPriority w:val="99"/>
    <w:semiHidden/>
    <w:rsid w:val="00372E7D"/>
    <w:rPr>
      <w:rFonts w:ascii="DINPro-Regular" w:hAnsi="DINPro-Regular"/>
      <w:sz w:val="20"/>
      <w:szCs w:val="20"/>
    </w:rPr>
  </w:style>
  <w:style w:type="character" w:styleId="Voetnootmarkering">
    <w:name w:val="footnote reference"/>
    <w:basedOn w:val="Standaardalinea-lettertype"/>
    <w:uiPriority w:val="99"/>
    <w:semiHidden/>
    <w:unhideWhenUsed/>
    <w:rsid w:val="00372E7D"/>
    <w:rPr>
      <w:vertAlign w:val="superscript"/>
    </w:rPr>
  </w:style>
  <w:style w:type="character" w:styleId="Onopgelostemelding">
    <w:name w:val="Unresolved Mention"/>
    <w:basedOn w:val="Standaardalinea-lettertype"/>
    <w:uiPriority w:val="99"/>
    <w:semiHidden/>
    <w:unhideWhenUsed/>
    <w:rsid w:val="00063952"/>
    <w:rPr>
      <w:color w:val="605E5C"/>
      <w:shd w:val="clear" w:color="auto" w:fill="E1DFDD"/>
    </w:rPr>
  </w:style>
  <w:style w:type="character" w:styleId="GevolgdeHyperlink">
    <w:name w:val="FollowedHyperlink"/>
    <w:basedOn w:val="Standaardalinea-lettertype"/>
    <w:uiPriority w:val="99"/>
    <w:semiHidden/>
    <w:unhideWhenUsed/>
    <w:rsid w:val="00063952"/>
    <w:rPr>
      <w:color w:val="D2091E" w:themeColor="followedHyperlink"/>
      <w:u w:val="single"/>
    </w:rPr>
  </w:style>
  <w:style w:type="paragraph" w:styleId="Revisie">
    <w:name w:val="Revision"/>
    <w:hidden/>
    <w:uiPriority w:val="99"/>
    <w:semiHidden/>
    <w:rsid w:val="008A7834"/>
    <w:pPr>
      <w:spacing w:line="240" w:lineRule="auto"/>
    </w:pPr>
    <w:rPr>
      <w:rFonts w:ascii="DINPro-Regular" w:hAnsi="DINPro-Regular"/>
      <w:sz w:val="20"/>
    </w:rPr>
  </w:style>
  <w:style w:type="paragraph" w:customStyle="1" w:styleId="Tussenkopblauw">
    <w:name w:val="Tussenkop blauw"/>
    <w:basedOn w:val="Standaard"/>
    <w:qFormat/>
    <w:rsid w:val="00B8315E"/>
    <w:pPr>
      <w:spacing w:before="240" w:line="240" w:lineRule="exact"/>
      <w:ind w:left="1418"/>
    </w:pPr>
    <w:rPr>
      <w:rFonts w:ascii="Arial" w:hAnsi="Arial"/>
      <w:b/>
      <w:color w:val="004682"/>
      <w:sz w:val="20"/>
    </w:rPr>
  </w:style>
  <w:style w:type="character" w:customStyle="1" w:styleId="Kop1Char0">
    <w:name w:val="!Kop 1 Char"/>
    <w:basedOn w:val="Kop1Char"/>
    <w:link w:val="Kop10"/>
    <w:rsid w:val="00375382"/>
    <w:rPr>
      <w:rFonts w:ascii="DINPro-Regular" w:hAnsi="DINPro-Regular"/>
      <w:color w:val="6A98B7"/>
      <w:sz w:val="32"/>
    </w:rPr>
  </w:style>
  <w:style w:type="character" w:customStyle="1" w:styleId="Kop2Char0">
    <w:name w:val="!Kop 2 Char"/>
    <w:basedOn w:val="Kop1Char0"/>
    <w:link w:val="Kop20"/>
    <w:rsid w:val="003C0EBC"/>
    <w:rPr>
      <w:rFonts w:ascii="DINPro-Regular" w:hAnsi="DINPro-Regular"/>
      <w:color w:val="6A98B7"/>
      <w:sz w:val="28"/>
      <w:szCs w:val="24"/>
    </w:rPr>
  </w:style>
  <w:style w:type="character" w:customStyle="1" w:styleId="Kop3Char0">
    <w:name w:val="!Kop 3 Char"/>
    <w:basedOn w:val="Kop3Char"/>
    <w:link w:val="Kop30"/>
    <w:rsid w:val="003C0EBC"/>
    <w:rPr>
      <w:rFonts w:ascii="DINPro-Regular" w:hAnsi="DINPro-Regular"/>
      <w:color w:val="6A98B7" w:themeColor="accent1"/>
      <w:sz w:val="24"/>
      <w:szCs w:val="24"/>
    </w:rPr>
  </w:style>
  <w:style w:type="character" w:customStyle="1" w:styleId="Kop4Char0">
    <w:name w:val="!Kop 4 Char"/>
    <w:basedOn w:val="Kop4Char"/>
    <w:link w:val="Kop40"/>
    <w:rsid w:val="003C0EBC"/>
    <w:rPr>
      <w:rFonts w:ascii="DINPro-Regular" w:hAnsi="DINPro-Regular"/>
      <w:color w:val="6A98B7" w:themeColor="accent1"/>
      <w:sz w:val="20"/>
    </w:rPr>
  </w:style>
  <w:style w:type="paragraph" w:customStyle="1" w:styleId="Kop1nr">
    <w:name w:val="Kop 1 nr"/>
    <w:basedOn w:val="Standaard"/>
    <w:rsid w:val="00351568"/>
    <w:pPr>
      <w:numPr>
        <w:numId w:val="31"/>
      </w:numPr>
    </w:pPr>
  </w:style>
  <w:style w:type="character" w:customStyle="1" w:styleId="LijstalineaChar">
    <w:name w:val="Lijstalinea Char"/>
    <w:aliases w:val="Reference List Char"/>
    <w:basedOn w:val="Standaardalinea-lettertype"/>
    <w:link w:val="Lijstalinea"/>
    <w:uiPriority w:val="34"/>
    <w:locked/>
    <w:rsid w:val="0000717F"/>
    <w:rPr>
      <w:rFonts w:ascii="DINPro-Regular" w:hAnsi="DINPro-Regular"/>
    </w:rPr>
  </w:style>
  <w:style w:type="table" w:styleId="Lijsttabel3-Accent5">
    <w:name w:val="List Table 3 Accent 5"/>
    <w:basedOn w:val="Standaardtabel"/>
    <w:uiPriority w:val="48"/>
    <w:rsid w:val="00EC0334"/>
    <w:pPr>
      <w:spacing w:line="240" w:lineRule="auto"/>
    </w:pPr>
    <w:tblPr>
      <w:tblStyleRowBandSize w:val="1"/>
      <w:tblStyleColBandSize w:val="1"/>
      <w:tblInd w:w="0" w:type="nil"/>
      <w:tblBorders>
        <w:top w:val="single" w:sz="4" w:space="0" w:color="FFF9C7" w:themeColor="accent5"/>
        <w:left w:val="single" w:sz="4" w:space="0" w:color="FFF9C7" w:themeColor="accent5"/>
        <w:bottom w:val="single" w:sz="4" w:space="0" w:color="FFF9C7" w:themeColor="accent5"/>
        <w:right w:val="single" w:sz="4" w:space="0" w:color="FFF9C7" w:themeColor="accent5"/>
      </w:tblBorders>
    </w:tblPr>
    <w:tblStylePr w:type="firstRow">
      <w:rPr>
        <w:b/>
        <w:bCs/>
        <w:color w:val="FFFFFF" w:themeColor="background1"/>
      </w:rPr>
      <w:tblPr/>
      <w:tcPr>
        <w:shd w:val="clear" w:color="auto" w:fill="FFF9C7" w:themeFill="accent5"/>
      </w:tcPr>
    </w:tblStylePr>
    <w:tblStylePr w:type="lastRow">
      <w:rPr>
        <w:b/>
        <w:bCs/>
      </w:rPr>
      <w:tblPr/>
      <w:tcPr>
        <w:tcBorders>
          <w:top w:val="double" w:sz="4" w:space="0" w:color="FFF9C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9C7" w:themeColor="accent5"/>
          <w:right w:val="single" w:sz="4" w:space="0" w:color="FFF9C7" w:themeColor="accent5"/>
        </w:tcBorders>
      </w:tcPr>
    </w:tblStylePr>
    <w:tblStylePr w:type="band1Horz">
      <w:tblPr/>
      <w:tcPr>
        <w:tcBorders>
          <w:top w:val="single" w:sz="4" w:space="0" w:color="FFF9C7" w:themeColor="accent5"/>
          <w:bottom w:val="single" w:sz="4" w:space="0" w:color="FFF9C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9C7" w:themeColor="accent5"/>
          <w:left w:val="nil"/>
        </w:tcBorders>
      </w:tcPr>
    </w:tblStylePr>
    <w:tblStylePr w:type="swCell">
      <w:tblPr/>
      <w:tcPr>
        <w:tcBorders>
          <w:top w:val="double" w:sz="4" w:space="0" w:color="FFF9C7"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264061">
      <w:bodyDiv w:val="1"/>
      <w:marLeft w:val="0"/>
      <w:marRight w:val="0"/>
      <w:marTop w:val="0"/>
      <w:marBottom w:val="0"/>
      <w:divBdr>
        <w:top w:val="none" w:sz="0" w:space="0" w:color="auto"/>
        <w:left w:val="none" w:sz="0" w:space="0" w:color="auto"/>
        <w:bottom w:val="none" w:sz="0" w:space="0" w:color="auto"/>
        <w:right w:val="none" w:sz="0" w:space="0" w:color="auto"/>
      </w:divBdr>
    </w:div>
    <w:div w:id="641613716">
      <w:bodyDiv w:val="1"/>
      <w:marLeft w:val="0"/>
      <w:marRight w:val="0"/>
      <w:marTop w:val="0"/>
      <w:marBottom w:val="0"/>
      <w:divBdr>
        <w:top w:val="none" w:sz="0" w:space="0" w:color="auto"/>
        <w:left w:val="none" w:sz="0" w:space="0" w:color="auto"/>
        <w:bottom w:val="none" w:sz="0" w:space="0" w:color="auto"/>
        <w:right w:val="none" w:sz="0" w:space="0" w:color="auto"/>
      </w:divBdr>
    </w:div>
    <w:div w:id="1348556754">
      <w:bodyDiv w:val="1"/>
      <w:marLeft w:val="0"/>
      <w:marRight w:val="0"/>
      <w:marTop w:val="0"/>
      <w:marBottom w:val="0"/>
      <w:divBdr>
        <w:top w:val="none" w:sz="0" w:space="0" w:color="auto"/>
        <w:left w:val="none" w:sz="0" w:space="0" w:color="auto"/>
        <w:bottom w:val="none" w:sz="0" w:space="0" w:color="auto"/>
        <w:right w:val="none" w:sz="0" w:space="0" w:color="auto"/>
      </w:divBdr>
    </w:div>
    <w:div w:id="209250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ruins\AppData\Local\Microsoft\Windows\INetCache\Content.Outlook\9PXFIZ6K\2.0%20-%20excl.%20macros%20-%20nieuw%20logo%20-%20Template%20-%20officieel%20document.dotx" TargetMode="External"/></Relationships>
</file>

<file path=word/theme/theme1.xml><?xml version="1.0" encoding="utf-8"?>
<a:theme xmlns:a="http://schemas.openxmlformats.org/drawingml/2006/main" name="Kantoorthema">
  <a:themeElements>
    <a:clrScheme name="Dunamare">
      <a:dk1>
        <a:srgbClr val="000000"/>
      </a:dk1>
      <a:lt1>
        <a:sysClr val="window" lastClr="FFFFFF"/>
      </a:lt1>
      <a:dk2>
        <a:srgbClr val="1A2B36"/>
      </a:dk2>
      <a:lt2>
        <a:srgbClr val="FFFDEB"/>
      </a:lt2>
      <a:accent1>
        <a:srgbClr val="6A98B7"/>
      </a:accent1>
      <a:accent2>
        <a:srgbClr val="FFF48F"/>
      </a:accent2>
      <a:accent3>
        <a:srgbClr val="D2091E"/>
      </a:accent3>
      <a:accent4>
        <a:srgbClr val="B3C9DC"/>
      </a:accent4>
      <a:accent5>
        <a:srgbClr val="FFF9C7"/>
      </a:accent5>
      <a:accent6>
        <a:srgbClr val="EA957F"/>
      </a:accent6>
      <a:hlink>
        <a:srgbClr val="6A98B7"/>
      </a:hlink>
      <a:folHlink>
        <a:srgbClr val="D2091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73A20BCB3B2D4AA5DFA48571015950" ma:contentTypeVersion="18" ma:contentTypeDescription="Een nieuw document maken." ma:contentTypeScope="" ma:versionID="2d5869fe8c776d020e5c1e250bd05bf5">
  <xsd:schema xmlns:xsd="http://www.w3.org/2001/XMLSchema" xmlns:xs="http://www.w3.org/2001/XMLSchema" xmlns:p="http://schemas.microsoft.com/office/2006/metadata/properties" xmlns:ns2="a9217b8e-72d7-4054-98df-59532222b6cb" xmlns:ns3="645ca613-8be2-4568-b5a9-265b3afa897c" xmlns:ns4="b88528a2-9320-4665-8952-fe1e7d1f4694" xmlns:ns5="dd842b40-71c2-4f43-9b6e-41eeca808938" targetNamespace="http://schemas.microsoft.com/office/2006/metadata/properties" ma:root="true" ma:fieldsID="1d166af1ef454ef8ba0745b5993139c8" ns2:_="" ns3:_="" ns4:_="" ns5:_="">
    <xsd:import namespace="a9217b8e-72d7-4054-98df-59532222b6cb"/>
    <xsd:import namespace="645ca613-8be2-4568-b5a9-265b3afa897c"/>
    <xsd:import namespace="b88528a2-9320-4665-8952-fe1e7d1f4694"/>
    <xsd:import namespace="dd842b40-71c2-4f43-9b6e-41eeca808938"/>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5:TaxCatchAll" minOccurs="0"/>
                <xsd:element ref="ns4:MediaServiceObjectDetectorVersion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7b8e-72d7-4054-98df-59532222b6c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5ca613-8be2-4568-b5a9-265b3afa897c" elementFormDefault="qualified">
    <xsd:import namespace="http://schemas.microsoft.com/office/2006/documentManagement/types"/>
    <xsd:import namespace="http://schemas.microsoft.com/office/infopath/2007/PartnerControls"/>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8528a2-9320-4665-8952-fe1e7d1f469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c20f6019-97cc-4427-8ef6-88c7a5e078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842b40-71c2-4f43-9b6e-41eeca80893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34106cf-8673-4e5b-9ab2-856a6e89f586}" ma:internalName="TaxCatchAll" ma:showField="CatchAllData" ma:web="a9217b8e-72d7-4054-98df-59532222b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dd842b40-71c2-4f43-9b6e-41eeca808938" xsi:nil="true"/>
    <lcf76f155ced4ddcb4097134ff3c332f xmlns="b88528a2-9320-4665-8952-fe1e7d1f4694">
      <Terms xmlns="http://schemas.microsoft.com/office/infopath/2007/PartnerControls"/>
    </lcf76f155ced4ddcb4097134ff3c332f>
    <_dlc_DocId xmlns="a9217b8e-72d7-4054-98df-59532222b6cb">5SZQPDCYMQKY-92-221477</_dlc_DocId>
    <_dlc_DocIdUrl xmlns="a9217b8e-72d7-4054-98df-59532222b6cb">
      <Url>https://dunamareog.sharepoint.com/sites/cb/huisvesting/_layouts/15/DocIdRedir.aspx?ID=5SZQPDCYMQKY-92-221477</Url>
      <Description>5SZQPDCYMQKY-92-221477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A69D4-24B5-48AF-BB9F-0D9C3E119024}">
  <ds:schemaRefs>
    <ds:schemaRef ds:uri="http://schemas.microsoft.com/sharepoint/v3/contenttype/forms"/>
  </ds:schemaRefs>
</ds:datastoreItem>
</file>

<file path=customXml/itemProps2.xml><?xml version="1.0" encoding="utf-8"?>
<ds:datastoreItem xmlns:ds="http://schemas.openxmlformats.org/officeDocument/2006/customXml" ds:itemID="{98557290-2C72-4E4B-A863-E8CAFB9B0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7b8e-72d7-4054-98df-59532222b6cb"/>
    <ds:schemaRef ds:uri="645ca613-8be2-4568-b5a9-265b3afa897c"/>
    <ds:schemaRef ds:uri="b88528a2-9320-4665-8952-fe1e7d1f4694"/>
    <ds:schemaRef ds:uri="dd842b40-71c2-4f43-9b6e-41eeca808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8F753-CB56-4FD3-98F1-57D81BBE6355}">
  <ds:schemaRefs>
    <ds:schemaRef ds:uri="http://schemas.microsoft.com/sharepoint/events"/>
  </ds:schemaRefs>
</ds:datastoreItem>
</file>

<file path=customXml/itemProps4.xml><?xml version="1.0" encoding="utf-8"?>
<ds:datastoreItem xmlns:ds="http://schemas.openxmlformats.org/officeDocument/2006/customXml" ds:itemID="{3B77C024-3948-41EB-B096-5B211229284D}">
  <ds:schemaRefs>
    <ds:schemaRef ds:uri="http://schemas.microsoft.com/office/2006/metadata/properties"/>
    <ds:schemaRef ds:uri="http://schemas.microsoft.com/office/infopath/2007/PartnerControls"/>
    <ds:schemaRef ds:uri="dd842b40-71c2-4f43-9b6e-41eeca808938"/>
    <ds:schemaRef ds:uri="b88528a2-9320-4665-8952-fe1e7d1f4694"/>
    <ds:schemaRef ds:uri="a9217b8e-72d7-4054-98df-59532222b6cb"/>
  </ds:schemaRefs>
</ds:datastoreItem>
</file>

<file path=customXml/itemProps5.xml><?xml version="1.0" encoding="utf-8"?>
<ds:datastoreItem xmlns:ds="http://schemas.openxmlformats.org/officeDocument/2006/customXml" ds:itemID="{BB80E3D1-CF9B-476F-86BF-1986FB8A1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2.0 - excl. macros - nieuw logo - Template - officieel document</Template>
  <TotalTime>5171</TotalTime>
  <Pages>3</Pages>
  <Words>317</Words>
  <Characters>1748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Bruins, S.</dc:creator>
  <cp:keywords/>
  <dc:description/>
  <cp:lastModifiedBy>Linda Kuijpers</cp:lastModifiedBy>
  <cp:revision>534</cp:revision>
  <cp:lastPrinted>2021-01-21T13:06:00Z</cp:lastPrinted>
  <dcterms:created xsi:type="dcterms:W3CDTF">2025-04-16T12:22:00Z</dcterms:created>
  <dcterms:modified xsi:type="dcterms:W3CDTF">2025-10-27T07:51:00Z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0x0101005F73A20BCB3B2D4AA5DFA48571015950</vt:lpwstr>
  </property>
  <property fmtid="{D5CDD505-2E9C-101B-9397-08002B2CF9AE}" pid="3" name="MediaServiceImageTags">
    <vt:lpwstr/>
  </property>
  <property fmtid="{D5CDD505-2E9C-101B-9397-08002B2CF9AE}" pid="4" name="_dlc_DocIdItemGuid">
    <vt:lpwstr>3ffc2e74-ad51-4fc8-86fc-8d28b865e7ae</vt:lpwstr>
  </property>
</Properties>
</file>