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C80B" w14:textId="773DB5D1" w:rsidR="00E90947" w:rsidRPr="0067365E" w:rsidRDefault="00E90947" w:rsidP="00E90947">
      <w:pPr>
        <w:pStyle w:val="Geenafstand"/>
        <w:rPr>
          <w:rFonts w:ascii="Outfit" w:hAnsi="Outfit"/>
          <w:b/>
          <w:bCs/>
          <w:sz w:val="28"/>
          <w:szCs w:val="28"/>
        </w:rPr>
      </w:pPr>
      <w:r w:rsidRPr="0067365E">
        <w:rPr>
          <w:rFonts w:ascii="Outfit" w:hAnsi="Outfit"/>
          <w:b/>
          <w:bCs/>
          <w:sz w:val="28"/>
          <w:szCs w:val="28"/>
        </w:rPr>
        <w:t>Niet van toepassing verklaring IIO-maatregel China</w:t>
      </w:r>
    </w:p>
    <w:p w14:paraId="22543CEB" w14:textId="77777777" w:rsidR="00E90947" w:rsidRDefault="00E90947" w:rsidP="00E90947">
      <w:pPr>
        <w:rPr>
          <w:rFonts w:ascii="Outfit" w:hAnsi="Outfit"/>
          <w:sz w:val="22"/>
          <w:szCs w:val="22"/>
        </w:rPr>
      </w:pPr>
    </w:p>
    <w:p w14:paraId="12EA8A7C" w14:textId="77777777" w:rsidR="00B75D47" w:rsidRPr="00B75D47" w:rsidRDefault="00E90947" w:rsidP="00E90947">
      <w:pPr>
        <w:rPr>
          <w:rFonts w:ascii="Outfit" w:hAnsi="Outfit"/>
        </w:rPr>
      </w:pPr>
      <w:r w:rsidRPr="00B75D47">
        <w:rPr>
          <w:rFonts w:ascii="Outfit" w:hAnsi="Outfit"/>
        </w:rPr>
        <w:t>Sinds 30 juni 2025 is de verordening 2025/1197 van kracht. Dit is een zogenaamde IIO (Instrument Internationale Overheidsopdrachten) -maatregel waarbij het geboden wordt om (leveranciers van) medische hulpmiddelen met een waarde van meer dan 5 miljoen Euro uit China uit te sluiten van de Europese aanbesteding(en). Hetzelfde geldt voor (leveranciers van) medische hulpmiddelen waarbij de waarde voor meer dan 50% uit China afkomstig zijn.</w:t>
      </w:r>
      <w:r w:rsidRPr="00B75D47">
        <w:rPr>
          <w:rFonts w:ascii="Outfit" w:hAnsi="Outfit"/>
        </w:rPr>
        <w:br/>
      </w:r>
      <w:r w:rsidRPr="00B75D47">
        <w:rPr>
          <w:rFonts w:ascii="Outfit" w:hAnsi="Outfit"/>
        </w:rPr>
        <w:br/>
        <w:t>Inschrijver:</w:t>
      </w:r>
    </w:p>
    <w:p w14:paraId="162A3AD5" w14:textId="77777777" w:rsidR="00B75D47" w:rsidRPr="00EC4409" w:rsidRDefault="00B75D47" w:rsidP="00E90947">
      <w:pPr>
        <w:rPr>
          <w:rFonts w:ascii="Outfit" w:hAnsi="Outfit"/>
          <w:sz w:val="10"/>
          <w:szCs w:val="10"/>
        </w:rPr>
      </w:pPr>
    </w:p>
    <w:p w14:paraId="473611AD" w14:textId="77777777" w:rsidR="00B75D47" w:rsidRPr="00B75D47" w:rsidRDefault="00E90947" w:rsidP="00E90947">
      <w:pPr>
        <w:pStyle w:val="Lijstalinea"/>
        <w:numPr>
          <w:ilvl w:val="0"/>
          <w:numId w:val="1"/>
        </w:numPr>
        <w:rPr>
          <w:rFonts w:cs="Arial"/>
          <w:color w:val="auto"/>
          <w:szCs w:val="18"/>
        </w:rPr>
      </w:pPr>
      <w:r w:rsidRPr="00B75D47">
        <w:rPr>
          <w:rFonts w:cs="Arial"/>
          <w:color w:val="auto"/>
          <w:szCs w:val="18"/>
        </w:rPr>
        <w:t xml:space="preserve">verklaart en toont op eerste verzoek van UMC aan dat hij op grond van artikel 3 van de verordening </w:t>
      </w:r>
      <w:r w:rsidRPr="00B75D47">
        <w:rPr>
          <w:color w:val="auto"/>
        </w:rPr>
        <w:t>2022/1031 niet wordt geacht zijn oorsprong te hebben in China;</w:t>
      </w:r>
    </w:p>
    <w:p w14:paraId="7BA37B50" w14:textId="77777777" w:rsidR="00B75D47" w:rsidRPr="00B75D47" w:rsidRDefault="00E90947" w:rsidP="00E90947">
      <w:pPr>
        <w:pStyle w:val="Lijstalinea"/>
        <w:numPr>
          <w:ilvl w:val="0"/>
          <w:numId w:val="1"/>
        </w:numPr>
        <w:rPr>
          <w:rFonts w:cs="Arial"/>
          <w:color w:val="auto"/>
          <w:szCs w:val="18"/>
        </w:rPr>
      </w:pPr>
      <w:r w:rsidRPr="00B75D47">
        <w:rPr>
          <w:color w:val="auto"/>
        </w:rPr>
        <w:t>verklaart niet meer dan 50 procent van de totale waarde van de opdracht uit te besteden aan ondernemers van oorsprong uit China;</w:t>
      </w:r>
    </w:p>
    <w:p w14:paraId="742121D7" w14:textId="77777777" w:rsidR="00B75D47" w:rsidRPr="00B75D47" w:rsidRDefault="00E90947" w:rsidP="00E90947">
      <w:pPr>
        <w:pStyle w:val="Lijstalinea"/>
        <w:numPr>
          <w:ilvl w:val="0"/>
          <w:numId w:val="1"/>
        </w:numPr>
        <w:rPr>
          <w:rFonts w:cs="Arial"/>
          <w:color w:val="auto"/>
          <w:szCs w:val="18"/>
        </w:rPr>
      </w:pPr>
      <w:r w:rsidRPr="00B75D47">
        <w:rPr>
          <w:color w:val="auto"/>
        </w:rPr>
        <w:t>waarborgt dat gedurende de looptijd van de opdracht niet meer dan 50% van de totale waarde van de opdracht zal worden geleverd door een Chinese Leverancier (leverancier van oorsprong) al dan niet via een onderaannemer;</w:t>
      </w:r>
    </w:p>
    <w:p w14:paraId="7D1A164C" w14:textId="77777777" w:rsidR="00B75D47" w:rsidRPr="00B75D47" w:rsidRDefault="00E90947" w:rsidP="00E90947">
      <w:pPr>
        <w:pStyle w:val="Lijstalinea"/>
        <w:numPr>
          <w:ilvl w:val="0"/>
          <w:numId w:val="1"/>
        </w:numPr>
        <w:rPr>
          <w:rFonts w:cs="Arial"/>
          <w:color w:val="auto"/>
          <w:szCs w:val="18"/>
        </w:rPr>
      </w:pPr>
      <w:r w:rsidRPr="00B75D47">
        <w:rPr>
          <w:color w:val="auto"/>
        </w:rPr>
        <w:t>zal uiterlijk bij voltooiing van de opdracht, of zoveel eerder als de AD verlangt, op verzoek afdoende bewijs over vorenstaande punten vertrekken; </w:t>
      </w:r>
    </w:p>
    <w:p w14:paraId="3867FD17" w14:textId="77777777" w:rsidR="00B75D47" w:rsidRPr="00B75D47" w:rsidRDefault="00E90947" w:rsidP="00E90947">
      <w:pPr>
        <w:pStyle w:val="Lijstalinea"/>
        <w:numPr>
          <w:ilvl w:val="0"/>
          <w:numId w:val="1"/>
        </w:numPr>
        <w:rPr>
          <w:rFonts w:cs="Arial"/>
          <w:color w:val="auto"/>
          <w:szCs w:val="18"/>
        </w:rPr>
      </w:pPr>
      <w:r w:rsidRPr="00B75D47">
        <w:rPr>
          <w:color w:val="auto"/>
        </w:rPr>
        <w:t>bij niet naleving van één of meerdere van vorenstaande punten een onmiddellijk opeisbare boete betalen van 30 procent van de totale waarde van de opdracht;</w:t>
      </w:r>
    </w:p>
    <w:p w14:paraId="0294FF6E" w14:textId="108AD05B" w:rsidR="00E90947" w:rsidRPr="00B75D47" w:rsidRDefault="00E90947" w:rsidP="00E90947">
      <w:pPr>
        <w:pStyle w:val="Lijstalinea"/>
        <w:numPr>
          <w:ilvl w:val="0"/>
          <w:numId w:val="1"/>
        </w:numPr>
        <w:rPr>
          <w:rFonts w:cs="Arial"/>
          <w:color w:val="auto"/>
          <w:szCs w:val="18"/>
        </w:rPr>
      </w:pPr>
      <w:r w:rsidRPr="00B75D47">
        <w:rPr>
          <w:color w:val="auto"/>
        </w:rPr>
        <w:t>stemt ermee in dat UMC een verklaring van de accountant van inschrijver kan verlangen ten bewijze van het vorenstaande en zal deze op eerste verzoek binnen afzienbare tijd overleggen.</w:t>
      </w:r>
      <w:r w:rsidRPr="00B75D47">
        <w:rPr>
          <w:color w:val="auto"/>
        </w:rPr>
        <w:br/>
      </w:r>
    </w:p>
    <w:p w14:paraId="2917BE6F" w14:textId="43D925D1" w:rsidR="00E90947" w:rsidRPr="00B75D47" w:rsidRDefault="00E90947" w:rsidP="00E90947">
      <w:pPr>
        <w:rPr>
          <w:rFonts w:ascii="Outfit" w:hAnsi="Outfit"/>
        </w:rPr>
      </w:pPr>
      <w:r w:rsidRPr="00B75D47">
        <w:rPr>
          <w:rFonts w:ascii="Outfit" w:hAnsi="Outfit"/>
        </w:rPr>
        <w:t>Inschrijver verklaart het vorenstaande te hebben gelezen en te begrijpen en verklaart (onherroepelijk) dat vorenstaande uitsluitingsgronden op hem niet van toepassing zijn en in te stemmen met al hetgeen in deze paragraaf hierover is opgenomen.  Ook verklaart deze zich aan deze voorwaarden te houden gedurende de uitvoering van de opdracht.</w:t>
      </w:r>
    </w:p>
    <w:p w14:paraId="0EF166E5" w14:textId="77777777" w:rsidR="00E90947" w:rsidRPr="00EC4409" w:rsidRDefault="00E90947" w:rsidP="00E90947">
      <w:pPr>
        <w:rPr>
          <w:rFonts w:ascii="Outfit" w:hAnsi="Outfit"/>
          <w:sz w:val="10"/>
          <w:szCs w:val="10"/>
        </w:rPr>
      </w:pPr>
    </w:p>
    <w:p w14:paraId="5E051D01" w14:textId="77777777" w:rsidR="00E90947" w:rsidRPr="00B75D47" w:rsidRDefault="00E90947" w:rsidP="00E90947">
      <w:pPr>
        <w:rPr>
          <w:rFonts w:ascii="Outfit" w:hAnsi="Outfit"/>
          <w:sz w:val="14"/>
          <w:szCs w:val="1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6234"/>
      </w:tblGrid>
      <w:tr w:rsidR="00B75D47" w:rsidRPr="00B75D47" w14:paraId="328F723A" w14:textId="77777777" w:rsidTr="00A11ADA">
        <w:trPr>
          <w:trHeight w:val="680"/>
        </w:trPr>
        <w:tc>
          <w:tcPr>
            <w:tcW w:w="2410" w:type="dxa"/>
          </w:tcPr>
          <w:p w14:paraId="0536A9F3"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Bedrijfsnaam</w:t>
            </w:r>
          </w:p>
        </w:tc>
        <w:tc>
          <w:tcPr>
            <w:tcW w:w="6652" w:type="dxa"/>
          </w:tcPr>
          <w:p w14:paraId="1D22890D" w14:textId="77777777" w:rsidR="00E90947" w:rsidRPr="00B75D47" w:rsidRDefault="00E90947" w:rsidP="00A11ADA">
            <w:pPr>
              <w:pStyle w:val="Basistekstabcnova"/>
              <w:spacing w:line="240" w:lineRule="auto"/>
              <w:rPr>
                <w:rFonts w:ascii="Outfit" w:hAnsi="Outfit"/>
                <w:color w:val="auto"/>
              </w:rPr>
            </w:pPr>
          </w:p>
          <w:p w14:paraId="50F06CEC"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2B82AA12" w14:textId="77777777" w:rsidTr="00A11ADA">
        <w:trPr>
          <w:trHeight w:val="680"/>
        </w:trPr>
        <w:tc>
          <w:tcPr>
            <w:tcW w:w="2410" w:type="dxa"/>
          </w:tcPr>
          <w:p w14:paraId="441DE267"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Ondertekend door</w:t>
            </w:r>
          </w:p>
        </w:tc>
        <w:tc>
          <w:tcPr>
            <w:tcW w:w="6652" w:type="dxa"/>
          </w:tcPr>
          <w:p w14:paraId="49836042" w14:textId="77777777" w:rsidR="00E90947" w:rsidRPr="00B75D47" w:rsidRDefault="00E90947" w:rsidP="00A11ADA">
            <w:pPr>
              <w:pStyle w:val="Basistekstabcnova"/>
              <w:spacing w:line="240" w:lineRule="auto"/>
              <w:rPr>
                <w:rFonts w:ascii="Outfit" w:hAnsi="Outfit"/>
                <w:color w:val="auto"/>
              </w:rPr>
            </w:pPr>
          </w:p>
          <w:p w14:paraId="5010B1D2"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08595384" w14:textId="77777777" w:rsidTr="00A11ADA">
        <w:trPr>
          <w:trHeight w:val="680"/>
        </w:trPr>
        <w:tc>
          <w:tcPr>
            <w:tcW w:w="2410" w:type="dxa"/>
          </w:tcPr>
          <w:p w14:paraId="4EC333C7"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Functie ondergetekende</w:t>
            </w:r>
          </w:p>
        </w:tc>
        <w:tc>
          <w:tcPr>
            <w:tcW w:w="6652" w:type="dxa"/>
          </w:tcPr>
          <w:p w14:paraId="31A63ED2" w14:textId="77777777" w:rsidR="00E90947" w:rsidRPr="00B75D47" w:rsidRDefault="00E90947" w:rsidP="00A11ADA">
            <w:pPr>
              <w:pStyle w:val="Basistekstabcnova"/>
              <w:spacing w:line="240" w:lineRule="auto"/>
              <w:rPr>
                <w:rFonts w:ascii="Outfit" w:hAnsi="Outfit"/>
                <w:color w:val="auto"/>
              </w:rPr>
            </w:pPr>
          </w:p>
          <w:p w14:paraId="51C4DCD9"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37E8BEA9" w14:textId="77777777" w:rsidTr="00A11ADA">
        <w:trPr>
          <w:trHeight w:val="680"/>
        </w:trPr>
        <w:tc>
          <w:tcPr>
            <w:tcW w:w="2410" w:type="dxa"/>
          </w:tcPr>
          <w:p w14:paraId="65E5AAE5"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Plaats</w:t>
            </w:r>
          </w:p>
        </w:tc>
        <w:tc>
          <w:tcPr>
            <w:tcW w:w="6652" w:type="dxa"/>
          </w:tcPr>
          <w:p w14:paraId="36D9F905" w14:textId="77777777" w:rsidR="00E90947" w:rsidRPr="00B75D47" w:rsidRDefault="00E90947" w:rsidP="00A11ADA">
            <w:pPr>
              <w:pStyle w:val="Basistekstabcnova"/>
              <w:spacing w:line="240" w:lineRule="auto"/>
              <w:rPr>
                <w:rFonts w:ascii="Outfit" w:hAnsi="Outfit"/>
                <w:color w:val="auto"/>
              </w:rPr>
            </w:pPr>
          </w:p>
          <w:p w14:paraId="633308E2"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B75D47" w:rsidRPr="00B75D47" w14:paraId="09D4A69D" w14:textId="77777777" w:rsidTr="00A11ADA">
        <w:trPr>
          <w:trHeight w:val="680"/>
        </w:trPr>
        <w:tc>
          <w:tcPr>
            <w:tcW w:w="2410" w:type="dxa"/>
          </w:tcPr>
          <w:p w14:paraId="76E73D32"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Datum</w:t>
            </w:r>
          </w:p>
        </w:tc>
        <w:tc>
          <w:tcPr>
            <w:tcW w:w="6652" w:type="dxa"/>
          </w:tcPr>
          <w:p w14:paraId="2023A545" w14:textId="77777777" w:rsidR="00E90947" w:rsidRPr="00B75D47" w:rsidRDefault="00E90947" w:rsidP="00A11ADA">
            <w:pPr>
              <w:pStyle w:val="Basistekstabcnova"/>
              <w:spacing w:line="240" w:lineRule="auto"/>
              <w:rPr>
                <w:rFonts w:ascii="Outfit" w:hAnsi="Outfit"/>
                <w:color w:val="auto"/>
              </w:rPr>
            </w:pPr>
          </w:p>
          <w:p w14:paraId="12881685" w14:textId="77777777" w:rsidR="00E90947" w:rsidRPr="00B75D47" w:rsidRDefault="00E90947" w:rsidP="00A11ADA">
            <w:pPr>
              <w:pStyle w:val="Basistekstabcnova"/>
              <w:spacing w:line="240" w:lineRule="auto"/>
              <w:rPr>
                <w:rFonts w:ascii="Outfit" w:hAnsi="Outfit"/>
                <w:color w:val="auto"/>
              </w:rPr>
            </w:pPr>
            <w:r w:rsidRPr="00B75D47">
              <w:rPr>
                <w:rFonts w:ascii="Outfit" w:hAnsi="Outfit"/>
                <w:color w:val="auto"/>
              </w:rPr>
              <w:t>………………………………………………</w:t>
            </w:r>
          </w:p>
        </w:tc>
      </w:tr>
      <w:tr w:rsidR="00E90947" w:rsidRPr="00E90947" w14:paraId="7541FF01" w14:textId="77777777" w:rsidTr="00A11ADA">
        <w:trPr>
          <w:trHeight w:val="680"/>
        </w:trPr>
        <w:tc>
          <w:tcPr>
            <w:tcW w:w="2410" w:type="dxa"/>
          </w:tcPr>
          <w:p w14:paraId="3E0894A6" w14:textId="77777777" w:rsidR="00E90947" w:rsidRPr="00E90947" w:rsidRDefault="00E90947" w:rsidP="00A11ADA">
            <w:pPr>
              <w:pStyle w:val="Basistekstabcnova"/>
              <w:spacing w:line="240" w:lineRule="auto"/>
              <w:rPr>
                <w:rFonts w:ascii="Outfit" w:hAnsi="Outfit"/>
              </w:rPr>
            </w:pPr>
            <w:r w:rsidRPr="00E90947">
              <w:rPr>
                <w:rFonts w:ascii="Outfit" w:hAnsi="Outfit"/>
              </w:rPr>
              <w:t>Handtekening</w:t>
            </w:r>
          </w:p>
        </w:tc>
        <w:tc>
          <w:tcPr>
            <w:tcW w:w="6652" w:type="dxa"/>
          </w:tcPr>
          <w:p w14:paraId="6A3B864F" w14:textId="77777777" w:rsidR="00E90947" w:rsidRPr="00E90947" w:rsidRDefault="00E90947" w:rsidP="00A11ADA">
            <w:pPr>
              <w:pStyle w:val="Basistekstabcnova"/>
              <w:spacing w:line="240" w:lineRule="auto"/>
              <w:rPr>
                <w:rFonts w:ascii="Outfit" w:hAnsi="Outfit"/>
              </w:rPr>
            </w:pPr>
          </w:p>
          <w:p w14:paraId="089C7505" w14:textId="77777777" w:rsidR="00E90947" w:rsidRPr="00E90947" w:rsidRDefault="00E90947" w:rsidP="00A11ADA">
            <w:pPr>
              <w:pStyle w:val="Basistekstabcnova"/>
              <w:spacing w:line="240" w:lineRule="auto"/>
              <w:rPr>
                <w:rFonts w:ascii="Outfit" w:hAnsi="Outfit"/>
              </w:rPr>
            </w:pPr>
            <w:r w:rsidRPr="00E90947">
              <w:rPr>
                <w:rFonts w:ascii="Outfit" w:hAnsi="Outfit"/>
              </w:rPr>
              <w:t>………………………………………………</w:t>
            </w:r>
          </w:p>
        </w:tc>
      </w:tr>
    </w:tbl>
    <w:p w14:paraId="2613EFBA" w14:textId="6CC8D313" w:rsidR="00BF4126" w:rsidRPr="00E90947" w:rsidRDefault="00BF4126" w:rsidP="00E90947"/>
    <w:sectPr w:rsidR="00BF4126" w:rsidRPr="00E90947" w:rsidSect="00EC4409">
      <w:headerReference w:type="default" r:id="rId11"/>
      <w:footerReference w:type="default" r:id="rId12"/>
      <w:type w:val="continuous"/>
      <w:pgSz w:w="11910" w:h="16840"/>
      <w:pgMar w:top="1701" w:right="1678" w:bottom="1701" w:left="1678"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1645" w14:textId="77777777" w:rsidR="00E90947" w:rsidRDefault="00E90947" w:rsidP="00255795">
      <w:r>
        <w:separator/>
      </w:r>
    </w:p>
  </w:endnote>
  <w:endnote w:type="continuationSeparator" w:id="0">
    <w:p w14:paraId="49C17776" w14:textId="77777777" w:rsidR="00E90947" w:rsidRDefault="00E90947" w:rsidP="0025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4F27" w14:textId="77777777" w:rsidR="00255795" w:rsidRDefault="00255795">
    <w:pPr>
      <w:pStyle w:val="Voettekst"/>
    </w:pPr>
    <w:r>
      <w:rPr>
        <w:noProof/>
      </w:rPr>
      <w:drawing>
        <wp:anchor distT="0" distB="0" distL="114300" distR="114300" simplePos="0" relativeHeight="251659264" behindDoc="1" locked="0" layoutInCell="1" allowOverlap="1" wp14:anchorId="1BDE87BE" wp14:editId="430A395F">
          <wp:simplePos x="0" y="0"/>
          <wp:positionH relativeFrom="margin">
            <wp:align>center</wp:align>
          </wp:positionH>
          <wp:positionV relativeFrom="paragraph">
            <wp:posOffset>-184785</wp:posOffset>
          </wp:positionV>
          <wp:extent cx="1511300" cy="287655"/>
          <wp:effectExtent l="0" t="0" r="0" b="4445"/>
          <wp:wrapTight wrapText="bothSides">
            <wp:wrapPolygon edited="0">
              <wp:start x="0" y="0"/>
              <wp:lineTo x="0" y="20026"/>
              <wp:lineTo x="545" y="20980"/>
              <wp:lineTo x="21418" y="20980"/>
              <wp:lineTo x="21418" y="0"/>
              <wp:lineTo x="0" y="0"/>
            </wp:wrapPolygon>
          </wp:wrapTight>
          <wp:docPr id="1678630665" name="Afbeelding 2" descr="Afbeelding met Graphics, Lettertype,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40325" name="Afbeelding 2" descr="Afbeelding met Graphics, Lettertype, schermopname,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11300" cy="2876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6C266" w14:textId="77777777" w:rsidR="00E90947" w:rsidRDefault="00E90947" w:rsidP="00255795">
      <w:r>
        <w:separator/>
      </w:r>
    </w:p>
  </w:footnote>
  <w:footnote w:type="continuationSeparator" w:id="0">
    <w:p w14:paraId="70ABA35A" w14:textId="77777777" w:rsidR="00E90947" w:rsidRDefault="00E90947" w:rsidP="0025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8417" w14:textId="77777777" w:rsidR="00255795" w:rsidRPr="00255795" w:rsidRDefault="00632E9C" w:rsidP="00632E9C">
    <w:pPr>
      <w:pStyle w:val="Lijstalinea"/>
    </w:pPr>
    <w:r>
      <w:rPr>
        <w:noProof/>
      </w:rPr>
      <w:drawing>
        <wp:anchor distT="0" distB="0" distL="114300" distR="114300" simplePos="0" relativeHeight="251660288" behindDoc="1" locked="0" layoutInCell="1" allowOverlap="1" wp14:anchorId="396CC598" wp14:editId="1CE51836">
          <wp:simplePos x="0" y="0"/>
          <wp:positionH relativeFrom="column">
            <wp:posOffset>56581</wp:posOffset>
          </wp:positionH>
          <wp:positionV relativeFrom="paragraph">
            <wp:posOffset>193040</wp:posOffset>
          </wp:positionV>
          <wp:extent cx="2844800" cy="190500"/>
          <wp:effectExtent l="0" t="0" r="0" b="0"/>
          <wp:wrapTight wrapText="bothSides">
            <wp:wrapPolygon edited="0">
              <wp:start x="0" y="0"/>
              <wp:lineTo x="0" y="15840"/>
              <wp:lineTo x="19479" y="20160"/>
              <wp:lineTo x="20250" y="20160"/>
              <wp:lineTo x="21504" y="14400"/>
              <wp:lineTo x="21504" y="4320"/>
              <wp:lineTo x="18996" y="0"/>
              <wp:lineTo x="0" y="0"/>
            </wp:wrapPolygon>
          </wp:wrapTight>
          <wp:docPr id="1501351476" name="Afbeelding 1" descr="Afbeelding met schermopname, Lettertyp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64201" name="Afbeelding 1" descr="Afbeelding met schermopname, Lettertype, Graphics, Elektrisch blauw&#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44800" cy="190500"/>
                  </a:xfrm>
                  <a:prstGeom prst="rect">
                    <a:avLst/>
                  </a:prstGeom>
                </pic:spPr>
              </pic:pic>
            </a:graphicData>
          </a:graphic>
          <wp14:sizeRelH relativeFrom="page">
            <wp14:pctWidth>0</wp14:pctWidth>
          </wp14:sizeRelH>
          <wp14:sizeRelV relativeFrom="page">
            <wp14:pctHeight>0</wp14:pctHeight>
          </wp14:sizeRelV>
        </wp:anchor>
      </w:drawing>
    </w:r>
    <w:r>
      <w:t xml:space="preserve">Hanzeplein </w:t>
    </w:r>
    <w:r w:rsidR="00255795" w:rsidRPr="00255795">
      <w:t>1</w:t>
    </w:r>
    <w:r w:rsidR="00A73528">
      <w:t>,</w:t>
    </w:r>
    <w:r w:rsidR="00255795" w:rsidRPr="00255795">
      <w:t xml:space="preserve"> Postbus 30 001, 9700 RB</w:t>
    </w:r>
    <w:r w:rsidR="00A73528">
      <w:t xml:space="preserve"> </w:t>
    </w:r>
    <w:r w:rsidR="00255795" w:rsidRPr="00255795">
      <w:t>Groningen</w:t>
    </w:r>
  </w:p>
  <w:p w14:paraId="69D01243" w14:textId="77777777" w:rsidR="00255795" w:rsidRDefault="002557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1B"/>
    <w:multiLevelType w:val="hybridMultilevel"/>
    <w:tmpl w:val="6DBC6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685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90"/>
  <w:drawingGridVerticalSpacing w:val="24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47"/>
    <w:rsid w:val="000358A7"/>
    <w:rsid w:val="00097E6A"/>
    <w:rsid w:val="00102AF1"/>
    <w:rsid w:val="00180E0A"/>
    <w:rsid w:val="00194FD4"/>
    <w:rsid w:val="00255795"/>
    <w:rsid w:val="00284220"/>
    <w:rsid w:val="002E39A0"/>
    <w:rsid w:val="002F4679"/>
    <w:rsid w:val="003208C7"/>
    <w:rsid w:val="0032551D"/>
    <w:rsid w:val="00357CFA"/>
    <w:rsid w:val="003D7B65"/>
    <w:rsid w:val="004543CB"/>
    <w:rsid w:val="00486374"/>
    <w:rsid w:val="004A2F0F"/>
    <w:rsid w:val="004F2203"/>
    <w:rsid w:val="005068D2"/>
    <w:rsid w:val="00524771"/>
    <w:rsid w:val="005B29D9"/>
    <w:rsid w:val="00632E9C"/>
    <w:rsid w:val="0070067C"/>
    <w:rsid w:val="00723F15"/>
    <w:rsid w:val="007F06A8"/>
    <w:rsid w:val="007F6727"/>
    <w:rsid w:val="00842C67"/>
    <w:rsid w:val="00843AC0"/>
    <w:rsid w:val="008526C5"/>
    <w:rsid w:val="00861D86"/>
    <w:rsid w:val="00986A2A"/>
    <w:rsid w:val="009E1911"/>
    <w:rsid w:val="00A73528"/>
    <w:rsid w:val="00AF7ECF"/>
    <w:rsid w:val="00B75D47"/>
    <w:rsid w:val="00B8187A"/>
    <w:rsid w:val="00BF4126"/>
    <w:rsid w:val="00C51605"/>
    <w:rsid w:val="00C55A94"/>
    <w:rsid w:val="00CB2D7F"/>
    <w:rsid w:val="00D27BB1"/>
    <w:rsid w:val="00D4569B"/>
    <w:rsid w:val="00D54A84"/>
    <w:rsid w:val="00D67F6F"/>
    <w:rsid w:val="00DC0055"/>
    <w:rsid w:val="00DC4E18"/>
    <w:rsid w:val="00DD229F"/>
    <w:rsid w:val="00DD4790"/>
    <w:rsid w:val="00E22908"/>
    <w:rsid w:val="00E90947"/>
    <w:rsid w:val="00EB26CD"/>
    <w:rsid w:val="00EC4409"/>
    <w:rsid w:val="00ED39AC"/>
    <w:rsid w:val="00EF0719"/>
    <w:rsid w:val="00F04AD5"/>
    <w:rsid w:val="00FC4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3F7A4"/>
  <w15:docId w15:val="{73A7D765-D0EC-41ED-99E3-FBC59097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Theme="minorHAnsi" w:hAnsi="Outfit" w:cs="Calibri"/>
        <w:sz w:val="18"/>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0947"/>
    <w:pPr>
      <w:widowControl/>
      <w:autoSpaceDE/>
      <w:autoSpaceDN/>
      <w:spacing w:line="288" w:lineRule="auto"/>
    </w:pPr>
    <w:rPr>
      <w:rFonts w:ascii="Arial" w:hAnsi="Arial" w:cs="Arial"/>
      <w:szCs w:val="18"/>
      <w:lang w:val="nl-NL"/>
    </w:rPr>
  </w:style>
  <w:style w:type="paragraph" w:styleId="Kop1">
    <w:name w:val="heading 1"/>
    <w:basedOn w:val="Standaard"/>
    <w:next w:val="Standaard"/>
    <w:link w:val="Kop1Char"/>
    <w:uiPriority w:val="9"/>
    <w:rsid w:val="002E39A0"/>
    <w:pPr>
      <w:keepNext/>
      <w:keepLines/>
      <w:widowControl w:val="0"/>
      <w:autoSpaceDE w:val="0"/>
      <w:autoSpaceDN w:val="0"/>
      <w:spacing w:before="240" w:line="240" w:lineRule="auto"/>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aliases w:val="Hoofdtekst"/>
    <w:basedOn w:val="Standaard"/>
    <w:uiPriority w:val="1"/>
    <w:qFormat/>
    <w:rsid w:val="008526C5"/>
    <w:pPr>
      <w:keepLines/>
      <w:tabs>
        <w:tab w:val="left" w:pos="4820"/>
      </w:tabs>
      <w:autoSpaceDE w:val="0"/>
      <w:autoSpaceDN w:val="0"/>
      <w:adjustRightInd w:val="0"/>
      <w:snapToGrid w:val="0"/>
      <w:spacing w:line="240" w:lineRule="auto"/>
      <w:textboxTightWrap w:val="allLines"/>
    </w:pPr>
    <w:rPr>
      <w:rFonts w:ascii="Outfit" w:hAnsi="Outfit" w:cs="Calibri"/>
      <w:szCs w:val="16"/>
    </w:rPr>
  </w:style>
  <w:style w:type="paragraph" w:styleId="Lijstalinea">
    <w:name w:val="List Paragraph"/>
    <w:aliases w:val="Koptekst - adres"/>
    <w:basedOn w:val="Standaard"/>
    <w:uiPriority w:val="1"/>
    <w:rsid w:val="00524771"/>
    <w:pPr>
      <w:widowControl w:val="0"/>
      <w:autoSpaceDE w:val="0"/>
      <w:autoSpaceDN w:val="0"/>
      <w:spacing w:line="360" w:lineRule="auto"/>
      <w:ind w:left="4320"/>
    </w:pPr>
    <w:rPr>
      <w:rFonts w:ascii="Outfit" w:hAnsi="Outfit" w:cs="Calibri"/>
      <w:color w:val="003183"/>
      <w:szCs w:val="16"/>
    </w:rPr>
  </w:style>
  <w:style w:type="character" w:customStyle="1" w:styleId="Kop1Char">
    <w:name w:val="Kop 1 Char"/>
    <w:basedOn w:val="Standaardalinea-lettertype"/>
    <w:link w:val="Kop1"/>
    <w:uiPriority w:val="9"/>
    <w:rsid w:val="002E39A0"/>
    <w:rPr>
      <w:rFonts w:asciiTheme="majorHAnsi" w:eastAsiaTheme="majorEastAsia" w:hAnsiTheme="majorHAnsi" w:cstheme="majorBidi"/>
      <w:color w:val="365F91" w:themeColor="accent1" w:themeShade="BF"/>
      <w:sz w:val="32"/>
      <w:szCs w:val="32"/>
      <w:lang w:val="nl-NL"/>
    </w:rPr>
  </w:style>
  <w:style w:type="paragraph" w:styleId="Koptekst">
    <w:name w:val="header"/>
    <w:basedOn w:val="Standaard"/>
    <w:link w:val="KoptekstChar"/>
    <w:uiPriority w:val="99"/>
    <w:unhideWhenUsed/>
    <w:rsid w:val="00255795"/>
    <w:pPr>
      <w:widowControl w:val="0"/>
      <w:tabs>
        <w:tab w:val="center" w:pos="4536"/>
        <w:tab w:val="right" w:pos="9072"/>
      </w:tabs>
      <w:autoSpaceDE w:val="0"/>
      <w:autoSpaceDN w:val="0"/>
      <w:spacing w:line="240" w:lineRule="auto"/>
    </w:pPr>
    <w:rPr>
      <w:rFonts w:ascii="Outfit" w:hAnsi="Outfit" w:cs="Calibri"/>
      <w:szCs w:val="16"/>
    </w:rPr>
  </w:style>
  <w:style w:type="character" w:customStyle="1" w:styleId="KoptekstChar">
    <w:name w:val="Koptekst Char"/>
    <w:basedOn w:val="Standaardalinea-lettertype"/>
    <w:link w:val="Koptekst"/>
    <w:uiPriority w:val="99"/>
    <w:rsid w:val="00255795"/>
    <w:rPr>
      <w:rFonts w:ascii="Calibri" w:eastAsia="Calibri" w:hAnsi="Calibri" w:cs="Calibri"/>
      <w:lang w:val="nl-NL"/>
    </w:rPr>
  </w:style>
  <w:style w:type="paragraph" w:styleId="Voettekst">
    <w:name w:val="footer"/>
    <w:basedOn w:val="Standaard"/>
    <w:link w:val="VoettekstChar"/>
    <w:uiPriority w:val="99"/>
    <w:unhideWhenUsed/>
    <w:rsid w:val="00255795"/>
    <w:pPr>
      <w:widowControl w:val="0"/>
      <w:tabs>
        <w:tab w:val="center" w:pos="4536"/>
        <w:tab w:val="right" w:pos="9072"/>
      </w:tabs>
      <w:autoSpaceDE w:val="0"/>
      <w:autoSpaceDN w:val="0"/>
      <w:spacing w:line="240" w:lineRule="auto"/>
    </w:pPr>
    <w:rPr>
      <w:rFonts w:ascii="Outfit" w:hAnsi="Outfit" w:cs="Calibri"/>
      <w:szCs w:val="16"/>
    </w:rPr>
  </w:style>
  <w:style w:type="character" w:customStyle="1" w:styleId="VoettekstChar">
    <w:name w:val="Voettekst Char"/>
    <w:basedOn w:val="Standaardalinea-lettertype"/>
    <w:link w:val="Voettekst"/>
    <w:uiPriority w:val="99"/>
    <w:rsid w:val="00255795"/>
    <w:rPr>
      <w:rFonts w:ascii="Calibri" w:eastAsia="Calibri" w:hAnsi="Calibri" w:cs="Calibri"/>
      <w:lang w:val="nl-NL"/>
    </w:rPr>
  </w:style>
  <w:style w:type="table" w:styleId="Tabelraster">
    <w:name w:val="Table Grid"/>
    <w:basedOn w:val="Standaardtabel"/>
    <w:uiPriority w:val="59"/>
    <w:rsid w:val="007F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54A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ndnoottekst">
    <w:name w:val="endnote text"/>
    <w:basedOn w:val="Standaard"/>
    <w:link w:val="EindnoottekstChar"/>
    <w:uiPriority w:val="99"/>
    <w:semiHidden/>
    <w:unhideWhenUsed/>
    <w:rsid w:val="00DC0055"/>
    <w:pPr>
      <w:widowControl w:val="0"/>
      <w:autoSpaceDE w:val="0"/>
      <w:autoSpaceDN w:val="0"/>
      <w:spacing w:line="240" w:lineRule="auto"/>
    </w:pPr>
    <w:rPr>
      <w:rFonts w:ascii="Outfit" w:hAnsi="Outfit" w:cs="Calibri"/>
      <w:sz w:val="20"/>
      <w:szCs w:val="20"/>
    </w:rPr>
  </w:style>
  <w:style w:type="character" w:customStyle="1" w:styleId="EindnoottekstChar">
    <w:name w:val="Eindnoottekst Char"/>
    <w:basedOn w:val="Standaardalinea-lettertype"/>
    <w:link w:val="Eindnoottekst"/>
    <w:uiPriority w:val="99"/>
    <w:semiHidden/>
    <w:rsid w:val="00DC0055"/>
    <w:rPr>
      <w:sz w:val="20"/>
      <w:szCs w:val="20"/>
      <w:lang w:val="nl-NL"/>
    </w:rPr>
  </w:style>
  <w:style w:type="character" w:styleId="Eindnootmarkering">
    <w:name w:val="endnote reference"/>
    <w:basedOn w:val="Standaardalinea-lettertype"/>
    <w:uiPriority w:val="99"/>
    <w:semiHidden/>
    <w:unhideWhenUsed/>
    <w:rsid w:val="00DC0055"/>
    <w:rPr>
      <w:vertAlign w:val="superscript"/>
    </w:rPr>
  </w:style>
  <w:style w:type="paragraph" w:styleId="Geenafstand">
    <w:name w:val="No Spacing"/>
    <w:link w:val="GeenafstandChar"/>
    <w:uiPriority w:val="1"/>
    <w:qFormat/>
    <w:rsid w:val="00E90947"/>
    <w:pPr>
      <w:widowControl/>
      <w:autoSpaceDE/>
      <w:autoSpaceDN/>
    </w:pPr>
    <w:rPr>
      <w:rFonts w:ascii="Arial" w:eastAsia="Times New Roman" w:hAnsi="Arial" w:cs="Times New Roman"/>
      <w:sz w:val="19"/>
      <w:szCs w:val="24"/>
      <w:lang w:val="nl-NL" w:eastAsia="nl-NL"/>
    </w:rPr>
  </w:style>
  <w:style w:type="character" w:customStyle="1" w:styleId="GeenafstandChar">
    <w:name w:val="Geen afstand Char"/>
    <w:basedOn w:val="Standaardalinea-lettertype"/>
    <w:link w:val="Geenafstand"/>
    <w:uiPriority w:val="1"/>
    <w:rsid w:val="00E90947"/>
    <w:rPr>
      <w:rFonts w:ascii="Arial" w:eastAsia="Times New Roman" w:hAnsi="Arial" w:cs="Times New Roman"/>
      <w:sz w:val="19"/>
      <w:szCs w:val="24"/>
      <w:lang w:val="nl-NL" w:eastAsia="nl-NL"/>
    </w:rPr>
  </w:style>
  <w:style w:type="paragraph" w:customStyle="1" w:styleId="Basistekstabcnova">
    <w:name w:val="Basistekst abcnova"/>
    <w:basedOn w:val="Standaard"/>
    <w:qFormat/>
    <w:rsid w:val="00E90947"/>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lsebosRP\AppData\Local\Temp\e18dfa7b-2ce8-43da-b070-95a3236583e2_Sjabloon_briefpapier_UMCG_NL.zip.3e2\Original_Sjabloon_briefpapier__UMCG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532c78d1ca05bddc45e965906dd86173">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c8acabaf5b15fc760e1428014a09e7e9"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FA96B-E447-4D69-AFDE-7F67E9285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27e6-a87f-42a3-b2e0-e48afd95513c"/>
    <ds:schemaRef ds:uri="367ab59b-6230-44c2-83e3-5db683daf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85701-9B78-47A3-B4F0-37861727A591}">
  <ds:schemaRefs>
    <ds:schemaRef ds:uri="http://schemas.microsoft.com/office/2006/metadata/properties"/>
    <ds:schemaRef ds:uri="http://schemas.microsoft.com/office/infopath/2007/PartnerControls"/>
    <ds:schemaRef ds:uri="6611dc6c-5370-4c67-afca-c99c817716be"/>
    <ds:schemaRef ds:uri="d02b27e6-a87f-42a3-b2e0-e48afd95513c"/>
    <ds:schemaRef ds:uri="367ab59b-6230-44c2-83e3-5db683daf084"/>
  </ds:schemaRefs>
</ds:datastoreItem>
</file>

<file path=customXml/itemProps3.xml><?xml version="1.0" encoding="utf-8"?>
<ds:datastoreItem xmlns:ds="http://schemas.openxmlformats.org/officeDocument/2006/customXml" ds:itemID="{08CEFBA4-DE5A-B446-90C1-9F6A2670B245}">
  <ds:schemaRefs>
    <ds:schemaRef ds:uri="http://schemas.openxmlformats.org/officeDocument/2006/bibliography"/>
  </ds:schemaRefs>
</ds:datastoreItem>
</file>

<file path=customXml/itemProps4.xml><?xml version="1.0" encoding="utf-8"?>
<ds:datastoreItem xmlns:ds="http://schemas.openxmlformats.org/officeDocument/2006/customXml" ds:itemID="{978E83DB-DEC2-4C4B-8763-59A249799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Original_Sjabloon_briefpapier__UMCG_NL.dotx</Template>
  <TotalTime>7</TotalTime>
  <Pages>1</Pages>
  <Words>316</Words>
  <Characters>1740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Hulsebos, RP (ink)</dc:creator>
  <cp:keywords/>
  <dc:description/>
  <cp:lastModifiedBy>Kok, C de (ink)</cp:lastModifiedBy>
  <cp:revision>2</cp:revision>
  <dcterms:created xsi:type="dcterms:W3CDTF">2025-10-07T11:40:00Z</dcterms:created>
  <dcterms:modified xsi:type="dcterms:W3CDTF">2025-10-07T11:40:00Z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2022-06-02T00:00:00Z</vt:filetime>
  </property>
  <property fmtid="{D5CDD505-2E9C-101B-9397-08002B2CF9AE}" pid="5" name="ContentTypeId">
    <vt:lpwstr>0x0101001F9FA2AC9D8A6F47A5E53567568E9D13</vt:lpwstr>
  </property>
  <property fmtid="{D5CDD505-2E9C-101B-9397-08002B2CF9AE}" pid="6" name="MediaServiceImageTags">
    <vt:lpwstr/>
  </property>
  <property fmtid="{D5CDD505-2E9C-101B-9397-08002B2CF9AE}" pid="7" name="Order">
    <vt:r8>635800</vt:r8>
  </property>
  <property fmtid="{D5CDD505-2E9C-101B-9397-08002B2CF9AE}" pid="8" name="AuthorIds_UIVersion_4096">
    <vt:lpwstr>17</vt:lpwstr>
  </property>
</Properties>
</file>