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3F359" w14:textId="0D62F1BE" w:rsidR="004A6EEC" w:rsidRPr="00045C79" w:rsidRDefault="004A6EEC" w:rsidP="004545D1">
      <w:pPr>
        <w:rPr>
          <w:b/>
          <w:bCs w:val="0"/>
          <w:color w:val="4472C4"/>
          <w:sz w:val="32"/>
          <w:szCs w:val="32"/>
        </w:rPr>
      </w:pPr>
      <w:bookmarkStart w:id="0" w:name="_Toc224444803"/>
      <w:bookmarkStart w:id="1" w:name="_Toc184477921"/>
      <w:r w:rsidRPr="00045C79">
        <w:rPr>
          <w:b/>
          <w:bCs w:val="0"/>
          <w:color w:val="4472C4"/>
          <w:sz w:val="32"/>
          <w:szCs w:val="32"/>
        </w:rPr>
        <w:t xml:space="preserve">Bijlage </w:t>
      </w:r>
      <w:r w:rsidR="004545D1" w:rsidRPr="00045C79">
        <w:rPr>
          <w:b/>
          <w:bCs w:val="0"/>
          <w:color w:val="4472C4"/>
          <w:sz w:val="32"/>
          <w:szCs w:val="32"/>
        </w:rPr>
        <w:t>2</w:t>
      </w:r>
      <w:r w:rsidRPr="00045C79">
        <w:rPr>
          <w:b/>
          <w:bCs w:val="0"/>
          <w:color w:val="4472C4"/>
          <w:sz w:val="32"/>
          <w:szCs w:val="32"/>
        </w:rPr>
        <w:t xml:space="preserve"> </w:t>
      </w:r>
      <w:r w:rsidR="004545D1" w:rsidRPr="00045C79">
        <w:rPr>
          <w:b/>
          <w:bCs w:val="0"/>
          <w:color w:val="4472C4"/>
          <w:sz w:val="32"/>
          <w:szCs w:val="32"/>
        </w:rPr>
        <w:t xml:space="preserve">– </w:t>
      </w:r>
      <w:r w:rsidR="00B3726D">
        <w:rPr>
          <w:b/>
          <w:bCs w:val="0"/>
          <w:color w:val="4472C4"/>
          <w:sz w:val="32"/>
          <w:szCs w:val="32"/>
        </w:rPr>
        <w:t>Referentieverklaring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4545D1" w:rsidRDefault="004A6EEC" w:rsidP="004545D1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14:paraId="3B535016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Per kerncompetentie </w:t>
      </w:r>
      <w:r w:rsidR="00031DA7" w:rsidRPr="004545D1">
        <w:t>levert</w:t>
      </w:r>
      <w:r w:rsidRPr="004545D1">
        <w:t xml:space="preserve"> </w:t>
      </w:r>
      <w:r w:rsidR="00CE3F18" w:rsidRPr="004545D1">
        <w:t>u maximaal</w:t>
      </w:r>
      <w:r w:rsidRPr="004545D1">
        <w:t xml:space="preserve"> één referentie aan.</w:t>
      </w:r>
      <w:r w:rsidR="00DB03A4" w:rsidRPr="004545D1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4545D1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="007E36F5" w:rsidRPr="004545D1">
        <w:t>250</w:t>
      </w:r>
      <w:r w:rsidRPr="004545D1"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4545D1" w:rsidRDefault="004A6EEC" w:rsidP="004545D1">
            <w:pPr>
              <w:rPr>
                <w:color w:val="C2004B"/>
              </w:rPr>
            </w:pPr>
            <w:bookmarkStart w:id="2" w:name="_Hlk60225088"/>
          </w:p>
          <w:p w14:paraId="13FA7C29" w14:textId="77777777" w:rsidR="0063317E" w:rsidRPr="00AF047D" w:rsidRDefault="007E36F5" w:rsidP="0063317E">
            <w:r w:rsidRPr="00045C79">
              <w:rPr>
                <w:b/>
                <w:color w:val="4472C4"/>
              </w:rPr>
              <w:t xml:space="preserve">Kerncompetentie </w:t>
            </w:r>
            <w:r w:rsidR="004A6EEC" w:rsidRPr="00045C79">
              <w:rPr>
                <w:b/>
                <w:color w:val="4472C4"/>
              </w:rPr>
              <w:t>1</w:t>
            </w:r>
            <w:r w:rsidRPr="00045C79">
              <w:rPr>
                <w:b/>
                <w:color w:val="4472C4"/>
              </w:rPr>
              <w:t xml:space="preserve">: </w:t>
            </w:r>
            <w:r w:rsidR="0063317E" w:rsidRPr="00AF047D">
              <w:t xml:space="preserve">Inschrijver dient in de afgelopen 3 jaar voorafgaande aan inschrijving ten minste </w:t>
            </w:r>
            <w:r w:rsidR="0063317E">
              <w:t>3</w:t>
            </w:r>
          </w:p>
          <w:p w14:paraId="0B79E5CC" w14:textId="77777777" w:rsidR="0063317E" w:rsidRPr="00AF047D" w:rsidRDefault="0063317E" w:rsidP="0063317E">
            <w:r>
              <w:t>opdrachten naar tevredenheid te hebben verricht waarbij SaaS planning- en roostersoftware</w:t>
            </w:r>
          </w:p>
          <w:p w14:paraId="5E717FBA" w14:textId="77777777" w:rsidR="0063317E" w:rsidRPr="00AF047D" w:rsidRDefault="0063317E" w:rsidP="0063317E">
            <w:r w:rsidRPr="00AF047D">
              <w:t>is geleverd, ingericht, geïmplementeerd, gehost en onderhouden bij een vergelijkbare</w:t>
            </w:r>
          </w:p>
          <w:p w14:paraId="433DDA63" w14:textId="77777777" w:rsidR="0063317E" w:rsidRDefault="0063317E" w:rsidP="0063317E">
            <w:r>
              <w:t>opdrachtgever in het Nederlandse hoger (beroeps) onderwijs.</w:t>
            </w:r>
          </w:p>
          <w:p w14:paraId="0DBF9120" w14:textId="36EFDD4F" w:rsidR="004A6EEC" w:rsidRPr="004545D1" w:rsidRDefault="004A6EEC" w:rsidP="00045C79">
            <w:pPr>
              <w:rPr>
                <w:color w:val="C2004B"/>
              </w:rPr>
            </w:pPr>
          </w:p>
        </w:tc>
      </w:tr>
      <w:tr w:rsidR="004A6EEC" w:rsidRPr="0002201C" w14:paraId="0B1347CD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02201C" w:rsidRDefault="004A6EEC" w:rsidP="004545D1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02201C" w:rsidRDefault="004A6EEC" w:rsidP="004545D1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02201C" w:rsidRDefault="004A6EEC" w:rsidP="004545D1"/>
        </w:tc>
      </w:tr>
      <w:tr w:rsidR="004A6EEC" w:rsidRPr="0002201C" w14:paraId="30C08DE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02201C" w:rsidRDefault="004A6EEC" w:rsidP="004545D1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02201C" w:rsidRDefault="004A6EEC" w:rsidP="004545D1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02201C" w:rsidRDefault="004A6EEC" w:rsidP="004545D1"/>
        </w:tc>
      </w:tr>
      <w:tr w:rsidR="004A6EEC" w:rsidRPr="0002201C" w14:paraId="0F03769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7683B1B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02201C" w:rsidRDefault="004A6EEC" w:rsidP="004545D1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02201C" w:rsidRDefault="004A6EEC" w:rsidP="004545D1"/>
        </w:tc>
      </w:tr>
      <w:tr w:rsidR="004A6EEC" w:rsidRPr="0002201C" w14:paraId="588A423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35D2D845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02201C" w:rsidRDefault="004A6EEC" w:rsidP="004545D1"/>
        </w:tc>
      </w:tr>
      <w:tr w:rsidR="004A6EEC" w:rsidRPr="0002201C" w14:paraId="4BB1F691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8768729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02201C" w:rsidRDefault="004A6EEC" w:rsidP="004545D1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02201C" w:rsidRDefault="004A6EEC" w:rsidP="004545D1"/>
        </w:tc>
      </w:tr>
      <w:tr w:rsidR="004A6EEC" w:rsidRPr="0002201C" w14:paraId="2E445049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74931D07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02201C" w:rsidRDefault="004A6EEC" w:rsidP="004545D1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02201C" w:rsidRDefault="004A6EEC" w:rsidP="004545D1"/>
        </w:tc>
      </w:tr>
      <w:tr w:rsidR="004545D1" w:rsidRPr="0002201C" w14:paraId="5674712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02201C" w:rsidRDefault="004545D1" w:rsidP="004545D1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02201C" w:rsidRDefault="004545D1" w:rsidP="004545D1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02201C" w:rsidRDefault="004545D1" w:rsidP="004545D1">
            <w:r>
              <w:t>Ja / Nee</w:t>
            </w:r>
          </w:p>
        </w:tc>
      </w:tr>
      <w:tr w:rsidR="001C6069" w:rsidRPr="0002201C" w14:paraId="63833A52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02201C" w:rsidRDefault="007B5DF7" w:rsidP="004545D1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02201C" w:rsidRDefault="001C6069" w:rsidP="004545D1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02201C" w:rsidRDefault="001C6069" w:rsidP="004545D1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02201C" w:rsidRDefault="001C6069" w:rsidP="004545D1"/>
        </w:tc>
      </w:tr>
      <w:tr w:rsidR="001C6069" w:rsidRPr="0002201C" w14:paraId="242CFC19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02201C" w:rsidRDefault="007B5DF7" w:rsidP="004545D1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02201C" w:rsidRDefault="001C6069" w:rsidP="004545D1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02201C" w:rsidRDefault="00CF00B1" w:rsidP="004545D1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02201C" w:rsidRDefault="001C6069" w:rsidP="004545D1"/>
        </w:tc>
      </w:tr>
      <w:tr w:rsidR="001C6069" w:rsidRPr="0002201C" w14:paraId="00E1B05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02201C" w:rsidRDefault="007B5DF7" w:rsidP="004545D1">
            <w:r>
              <w:t>7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02201C" w:rsidRDefault="001C6069" w:rsidP="004545D1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02201C" w:rsidRDefault="001C6069" w:rsidP="004545D1">
            <w:r w:rsidRPr="0002201C">
              <w:t>Indien sprake was van een combinatie of van onderaannemers, hier graag vermelden:</w:t>
            </w:r>
          </w:p>
          <w:p w14:paraId="7F3C1B78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3FF6C45A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D790FA" w14:textId="77777777" w:rsidR="001C6069" w:rsidRPr="004545D1" w:rsidRDefault="001C6069" w:rsidP="004545D1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1C6069" w:rsidRPr="0002201C" w14:paraId="4940E6F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02201C" w:rsidRDefault="007B5DF7" w:rsidP="004545D1">
            <w:r>
              <w:t>8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02201C" w:rsidRDefault="001C6069" w:rsidP="004545D1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02201C" w:rsidRDefault="001C6069" w:rsidP="004545D1"/>
          <w:p w14:paraId="4CD6F7E0" w14:textId="77777777" w:rsidR="001C6069" w:rsidRPr="0002201C" w:rsidRDefault="001C6069" w:rsidP="004545D1"/>
          <w:p w14:paraId="6DF02011" w14:textId="77777777" w:rsidR="001C6069" w:rsidRPr="0002201C" w:rsidRDefault="001C6069" w:rsidP="004545D1"/>
          <w:p w14:paraId="300B2842" w14:textId="77777777" w:rsidR="001C6069" w:rsidRPr="0002201C" w:rsidRDefault="001C6069" w:rsidP="004545D1"/>
          <w:p w14:paraId="37143E06" w14:textId="77777777" w:rsidR="001C6069" w:rsidRPr="0002201C" w:rsidRDefault="001C6069" w:rsidP="004545D1"/>
          <w:p w14:paraId="1E9C420D" w14:textId="77777777" w:rsidR="001C6069" w:rsidRPr="0002201C" w:rsidRDefault="001C6069" w:rsidP="004545D1"/>
          <w:p w14:paraId="6B9EA657" w14:textId="77777777" w:rsidR="001C6069" w:rsidRPr="0002201C" w:rsidRDefault="001C6069" w:rsidP="004545D1"/>
          <w:p w14:paraId="40604B98" w14:textId="77777777" w:rsidR="001C6069" w:rsidRPr="0002201C" w:rsidRDefault="001C6069" w:rsidP="004545D1"/>
        </w:tc>
      </w:tr>
      <w:bookmarkEnd w:id="2"/>
    </w:tbl>
    <w:p w14:paraId="59E8E539" w14:textId="77777777" w:rsidR="004A6EEC" w:rsidRDefault="004A6EEC" w:rsidP="004545D1"/>
    <w:p w14:paraId="56AE9997" w14:textId="77777777" w:rsidR="004545D1" w:rsidRDefault="004545D1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72EEE7B0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0347268D" w14:textId="77777777" w:rsidR="004545D1" w:rsidRPr="004545D1" w:rsidRDefault="004545D1" w:rsidP="001366BC">
            <w:pPr>
              <w:rPr>
                <w:color w:val="C2004B"/>
              </w:rPr>
            </w:pPr>
          </w:p>
          <w:p w14:paraId="7AC02CEF" w14:textId="77777777" w:rsidR="0069779A" w:rsidRPr="00AF047D" w:rsidRDefault="004545D1" w:rsidP="0069779A">
            <w:r w:rsidRPr="00045C79">
              <w:rPr>
                <w:b/>
                <w:color w:val="4472C4"/>
              </w:rPr>
              <w:t>Kerncompetentie 2:</w:t>
            </w:r>
            <w:r w:rsidR="004241E3">
              <w:rPr>
                <w:b/>
                <w:color w:val="4472C4"/>
              </w:rPr>
              <w:t xml:space="preserve"> </w:t>
            </w:r>
            <w:r w:rsidR="0069779A" w:rsidRPr="00AF047D">
              <w:t xml:space="preserve">Inschrijver toont aan ervaring te hebben met het implementeren van de </w:t>
            </w:r>
          </w:p>
          <w:p w14:paraId="3988CD67" w14:textId="77777777" w:rsidR="0069779A" w:rsidRDefault="0069779A" w:rsidP="0069779A">
            <w:r w:rsidRPr="00AF047D">
              <w:t>gevraagde oplossing bij qua aard en omvang vergelijkbare (complexe) organisatie</w:t>
            </w:r>
            <w:r>
              <w:t xml:space="preserve"> in het Nederlandse hoger (beroeps) </w:t>
            </w:r>
            <w:r w:rsidRPr="009A1B18">
              <w:t>onderwijs d</w:t>
            </w:r>
            <w:r w:rsidRPr="00AF047D">
              <w:t>ie</w:t>
            </w:r>
            <w:r>
              <w:t xml:space="preserve"> </w:t>
            </w:r>
            <w:r w:rsidRPr="00AF047D">
              <w:t>kunnen bestaan uit o.a. meerdere locaties, meerdere scholen (opleidingen) en zowel voltijd</w:t>
            </w:r>
            <w:r>
              <w:t xml:space="preserve"> </w:t>
            </w:r>
            <w:r w:rsidRPr="00AF047D">
              <w:t>en deeltijd onderwijs aanbieden</w:t>
            </w:r>
            <w:r>
              <w:t>.</w:t>
            </w:r>
          </w:p>
          <w:p w14:paraId="4CFBCCDC" w14:textId="503CB691" w:rsidR="004545D1" w:rsidRPr="004545D1" w:rsidRDefault="004545D1" w:rsidP="00045C79">
            <w:pPr>
              <w:rPr>
                <w:color w:val="C2004B"/>
              </w:rPr>
            </w:pPr>
          </w:p>
        </w:tc>
      </w:tr>
      <w:tr w:rsidR="004545D1" w:rsidRPr="0002201C" w14:paraId="4E5024E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23B4DFC" w14:textId="77777777" w:rsidR="004545D1" w:rsidRPr="0002201C" w:rsidRDefault="004545D1" w:rsidP="001366BC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82BB0E9" w14:textId="77777777" w:rsidR="004545D1" w:rsidRPr="0002201C" w:rsidRDefault="004545D1" w:rsidP="001366BC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F2EB7DB" w14:textId="77777777" w:rsidR="004545D1" w:rsidRPr="0002201C" w:rsidRDefault="004545D1" w:rsidP="001366BC"/>
        </w:tc>
      </w:tr>
      <w:tr w:rsidR="004545D1" w:rsidRPr="0002201C" w14:paraId="7F5F993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3A46B4F" w14:textId="77777777" w:rsidR="004545D1" w:rsidRPr="0002201C" w:rsidRDefault="004545D1" w:rsidP="001366BC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05B5BB27" w14:textId="77777777" w:rsidR="004545D1" w:rsidRPr="0002201C" w:rsidRDefault="004545D1" w:rsidP="001366BC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7D9679D" w14:textId="77777777" w:rsidR="004545D1" w:rsidRPr="0002201C" w:rsidRDefault="004545D1" w:rsidP="001366BC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68BE76" w14:textId="77777777" w:rsidR="004545D1" w:rsidRPr="0002201C" w:rsidRDefault="004545D1" w:rsidP="001366BC"/>
        </w:tc>
      </w:tr>
      <w:tr w:rsidR="004545D1" w:rsidRPr="0002201C" w14:paraId="082B35E2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184F553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4C422D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3790943" w14:textId="77777777" w:rsidR="004545D1" w:rsidRPr="0002201C" w:rsidRDefault="004545D1" w:rsidP="001366BC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5653EE9" w14:textId="77777777" w:rsidR="004545D1" w:rsidRPr="0002201C" w:rsidRDefault="004545D1" w:rsidP="001366BC"/>
        </w:tc>
      </w:tr>
      <w:tr w:rsidR="004545D1" w:rsidRPr="0002201C" w14:paraId="6B1DEE76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CBECC48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EAFD44D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7A706868" w14:textId="77777777" w:rsidR="004545D1" w:rsidRPr="0002201C" w:rsidRDefault="004545D1" w:rsidP="001366BC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626733" w14:textId="77777777" w:rsidR="004545D1" w:rsidRPr="0002201C" w:rsidRDefault="004545D1" w:rsidP="001366BC"/>
        </w:tc>
      </w:tr>
      <w:tr w:rsidR="004545D1" w:rsidRPr="0002201C" w14:paraId="2B5AD91D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6520406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43714E6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CD9480A" w14:textId="77777777" w:rsidR="004545D1" w:rsidRPr="0002201C" w:rsidRDefault="004545D1" w:rsidP="001366BC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6AD8F2F" w14:textId="77777777" w:rsidR="004545D1" w:rsidRPr="0002201C" w:rsidRDefault="004545D1" w:rsidP="001366BC"/>
        </w:tc>
      </w:tr>
      <w:tr w:rsidR="004545D1" w:rsidRPr="0002201C" w14:paraId="6875DF23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5747FB9C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7F8C73D9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4A45466A" w14:textId="77777777" w:rsidR="004545D1" w:rsidRPr="0002201C" w:rsidRDefault="004545D1" w:rsidP="001366BC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EAB30A4" w14:textId="77777777" w:rsidR="004545D1" w:rsidRPr="0002201C" w:rsidRDefault="004545D1" w:rsidP="001366BC"/>
        </w:tc>
      </w:tr>
      <w:tr w:rsidR="004545D1" w:rsidRPr="0002201C" w14:paraId="57F7798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CFE4092" w14:textId="77777777" w:rsidR="004545D1" w:rsidRPr="0002201C" w:rsidRDefault="004545D1" w:rsidP="001366BC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0FFE860" w14:textId="77777777" w:rsidR="004545D1" w:rsidRPr="0002201C" w:rsidRDefault="004545D1" w:rsidP="001366BC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4825B5B" w14:textId="77777777" w:rsidR="004545D1" w:rsidRPr="0002201C" w:rsidRDefault="004545D1" w:rsidP="001366BC">
            <w:r>
              <w:t>Ja / Nee</w:t>
            </w:r>
          </w:p>
        </w:tc>
      </w:tr>
      <w:tr w:rsidR="004545D1" w:rsidRPr="0002201C" w14:paraId="4ABE38B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BFE87E9" w14:textId="77777777" w:rsidR="004545D1" w:rsidRPr="0002201C" w:rsidRDefault="004545D1" w:rsidP="001366BC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B0DB3E" w14:textId="77777777" w:rsidR="004545D1" w:rsidRPr="0002201C" w:rsidRDefault="004545D1" w:rsidP="001366BC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1D7E56A" w14:textId="77777777" w:rsidR="004545D1" w:rsidRPr="0002201C" w:rsidRDefault="004545D1" w:rsidP="001366BC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88F225" w14:textId="77777777" w:rsidR="004545D1" w:rsidRPr="0002201C" w:rsidRDefault="004545D1" w:rsidP="001366BC"/>
        </w:tc>
      </w:tr>
      <w:tr w:rsidR="004545D1" w:rsidRPr="0002201C" w14:paraId="5C7A6FB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E9315C0" w14:textId="77777777" w:rsidR="004545D1" w:rsidRPr="0002201C" w:rsidRDefault="004545D1" w:rsidP="001366BC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BB67350" w14:textId="77777777" w:rsidR="004545D1" w:rsidRPr="0002201C" w:rsidRDefault="004545D1" w:rsidP="001366BC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172BAF9" w14:textId="77777777" w:rsidR="004545D1" w:rsidRPr="0002201C" w:rsidRDefault="004545D1" w:rsidP="001366BC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97BC67D" w14:textId="77777777" w:rsidR="004545D1" w:rsidRPr="0002201C" w:rsidRDefault="004545D1" w:rsidP="001366BC"/>
        </w:tc>
      </w:tr>
      <w:tr w:rsidR="004545D1" w:rsidRPr="0002201C" w14:paraId="178264BB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01BC1AD" w14:textId="77777777" w:rsidR="004545D1" w:rsidRPr="0002201C" w:rsidRDefault="004545D1" w:rsidP="001366BC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3E1E4AA" w14:textId="77777777" w:rsidR="004545D1" w:rsidRPr="0002201C" w:rsidRDefault="004545D1" w:rsidP="001366BC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C0E06EE" w14:textId="77777777" w:rsidR="004545D1" w:rsidRPr="0002201C" w:rsidRDefault="004545D1" w:rsidP="001366BC">
            <w:r w:rsidRPr="0002201C">
              <w:t>Indien sprake was van een combinatie of van onderaannemers, hier graag vermelden:</w:t>
            </w:r>
          </w:p>
          <w:p w14:paraId="312CA2A4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86840AD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285F12E" w14:textId="77777777" w:rsidR="004545D1" w:rsidRPr="004545D1" w:rsidRDefault="004545D1" w:rsidP="001366B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4545D1" w:rsidRPr="0002201C" w14:paraId="7B4C7AC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05F0685" w14:textId="77777777" w:rsidR="004545D1" w:rsidRPr="0002201C" w:rsidRDefault="004545D1" w:rsidP="001366BC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889D2B7" w14:textId="77777777" w:rsidR="004545D1" w:rsidRPr="0002201C" w:rsidRDefault="004545D1" w:rsidP="001366BC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A658B60" w14:textId="77777777" w:rsidR="004545D1" w:rsidRPr="0002201C" w:rsidRDefault="004545D1" w:rsidP="001366BC"/>
          <w:p w14:paraId="64A0C261" w14:textId="77777777" w:rsidR="004545D1" w:rsidRPr="0002201C" w:rsidRDefault="004545D1" w:rsidP="001366BC"/>
          <w:p w14:paraId="064E01A5" w14:textId="77777777" w:rsidR="004545D1" w:rsidRPr="0002201C" w:rsidRDefault="004545D1" w:rsidP="001366BC"/>
          <w:p w14:paraId="79A1DAD3" w14:textId="77777777" w:rsidR="004545D1" w:rsidRPr="0002201C" w:rsidRDefault="004545D1" w:rsidP="001366BC"/>
          <w:p w14:paraId="5154C038" w14:textId="77777777" w:rsidR="004545D1" w:rsidRPr="0002201C" w:rsidRDefault="004545D1" w:rsidP="001366BC"/>
          <w:p w14:paraId="3B5F1004" w14:textId="77777777" w:rsidR="004545D1" w:rsidRPr="0002201C" w:rsidRDefault="004545D1" w:rsidP="001366BC"/>
          <w:p w14:paraId="48F643F7" w14:textId="77777777" w:rsidR="004545D1" w:rsidRPr="0002201C" w:rsidRDefault="004545D1" w:rsidP="001366BC"/>
          <w:p w14:paraId="2A9A44C1" w14:textId="77777777" w:rsidR="004545D1" w:rsidRPr="0002201C" w:rsidRDefault="004545D1" w:rsidP="001366BC"/>
        </w:tc>
      </w:tr>
    </w:tbl>
    <w:p w14:paraId="400EF5E4" w14:textId="77777777" w:rsidR="00F3535E" w:rsidRDefault="00F3535E" w:rsidP="004545D1"/>
    <w:p w14:paraId="18FBFE54" w14:textId="237BE055" w:rsidR="0069779A" w:rsidRDefault="0069779A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9779A" w:rsidRPr="004545D1" w14:paraId="025DFBC9" w14:textId="77777777" w:rsidTr="007C4AF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2AA96416" w14:textId="77777777" w:rsidR="0069779A" w:rsidRPr="004545D1" w:rsidRDefault="0069779A" w:rsidP="007C4AF6">
            <w:pPr>
              <w:rPr>
                <w:color w:val="C2004B"/>
              </w:rPr>
            </w:pPr>
          </w:p>
          <w:p w14:paraId="0B2D07A7" w14:textId="44B77C69" w:rsidR="008B1E31" w:rsidRDefault="0069779A" w:rsidP="008B1E31">
            <w:r w:rsidRPr="00045C79">
              <w:rPr>
                <w:b/>
                <w:color w:val="4472C4"/>
              </w:rPr>
              <w:t xml:space="preserve">Kerncompetentie </w:t>
            </w:r>
            <w:r w:rsidR="00EC59F0">
              <w:rPr>
                <w:b/>
                <w:color w:val="4472C4"/>
              </w:rPr>
              <w:t>3</w:t>
            </w:r>
            <w:r w:rsidRPr="00045C79">
              <w:rPr>
                <w:b/>
                <w:color w:val="4472C4"/>
              </w:rPr>
              <w:t>:</w:t>
            </w:r>
            <w:r>
              <w:rPr>
                <w:b/>
                <w:color w:val="4472C4"/>
              </w:rPr>
              <w:t xml:space="preserve"> </w:t>
            </w:r>
            <w:r w:rsidR="008B1E31" w:rsidRPr="000C654A">
              <w:t>Inschrijver toont ervaring aan met het ondersteunen van de relevante beheerorganisatie van een afnemer binnen het (beroeps) onderwijs d.m.v. supportdiensten.</w:t>
            </w:r>
          </w:p>
          <w:p w14:paraId="70803AD5" w14:textId="598B4BBC" w:rsidR="0069779A" w:rsidRPr="004545D1" w:rsidRDefault="0069779A" w:rsidP="007C4AF6">
            <w:pPr>
              <w:rPr>
                <w:color w:val="C2004B"/>
              </w:rPr>
            </w:pPr>
          </w:p>
        </w:tc>
      </w:tr>
      <w:tr w:rsidR="0069779A" w:rsidRPr="0002201C" w14:paraId="3CE1DFFD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A9111FA" w14:textId="77777777" w:rsidR="0069779A" w:rsidRPr="0002201C" w:rsidRDefault="0069779A" w:rsidP="007C4AF6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A6B9A5C" w14:textId="77777777" w:rsidR="0069779A" w:rsidRPr="0002201C" w:rsidRDefault="0069779A" w:rsidP="007C4AF6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D0D9389" w14:textId="77777777" w:rsidR="0069779A" w:rsidRPr="0002201C" w:rsidRDefault="0069779A" w:rsidP="007C4AF6"/>
        </w:tc>
      </w:tr>
      <w:tr w:rsidR="0069779A" w:rsidRPr="0002201C" w14:paraId="43027F7A" w14:textId="77777777" w:rsidTr="007C4AF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405AB212" w14:textId="77777777" w:rsidR="0069779A" w:rsidRPr="0002201C" w:rsidRDefault="0069779A" w:rsidP="007C4AF6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726E291D" w14:textId="77777777" w:rsidR="0069779A" w:rsidRPr="0002201C" w:rsidRDefault="0069779A" w:rsidP="007C4AF6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72C2FCE" w14:textId="77777777" w:rsidR="0069779A" w:rsidRPr="0002201C" w:rsidRDefault="0069779A" w:rsidP="007C4AF6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32A576" w14:textId="77777777" w:rsidR="0069779A" w:rsidRPr="0002201C" w:rsidRDefault="0069779A" w:rsidP="007C4AF6"/>
        </w:tc>
      </w:tr>
      <w:tr w:rsidR="0069779A" w:rsidRPr="0002201C" w14:paraId="2CCFAD5E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1E13C78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48D99691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E7223BF" w14:textId="77777777" w:rsidR="0069779A" w:rsidRPr="0002201C" w:rsidRDefault="0069779A" w:rsidP="007C4AF6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BD245E1" w14:textId="77777777" w:rsidR="0069779A" w:rsidRPr="0002201C" w:rsidRDefault="0069779A" w:rsidP="007C4AF6"/>
        </w:tc>
      </w:tr>
      <w:tr w:rsidR="0069779A" w:rsidRPr="0002201C" w14:paraId="2317CA8D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63AC6D1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7EA0756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82825B1" w14:textId="77777777" w:rsidR="0069779A" w:rsidRPr="0002201C" w:rsidRDefault="0069779A" w:rsidP="007C4AF6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73ABAA9" w14:textId="77777777" w:rsidR="0069779A" w:rsidRPr="0002201C" w:rsidRDefault="0069779A" w:rsidP="007C4AF6"/>
        </w:tc>
      </w:tr>
      <w:tr w:rsidR="0069779A" w:rsidRPr="0002201C" w14:paraId="4323352A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62C23F17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50FB343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00EFA2C" w14:textId="77777777" w:rsidR="0069779A" w:rsidRPr="0002201C" w:rsidRDefault="0069779A" w:rsidP="007C4AF6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A03BCE" w14:textId="77777777" w:rsidR="0069779A" w:rsidRPr="0002201C" w:rsidRDefault="0069779A" w:rsidP="007C4AF6"/>
        </w:tc>
      </w:tr>
      <w:tr w:rsidR="0069779A" w:rsidRPr="0002201C" w14:paraId="2287C754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8BB523E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54EE10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E1B8E7A" w14:textId="77777777" w:rsidR="0069779A" w:rsidRPr="0002201C" w:rsidRDefault="0069779A" w:rsidP="007C4AF6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235BC5B" w14:textId="77777777" w:rsidR="0069779A" w:rsidRPr="0002201C" w:rsidRDefault="0069779A" w:rsidP="007C4AF6"/>
        </w:tc>
      </w:tr>
      <w:tr w:rsidR="0069779A" w:rsidRPr="0002201C" w14:paraId="079231BA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DF693F1" w14:textId="77777777" w:rsidR="0069779A" w:rsidRPr="0002201C" w:rsidRDefault="0069779A" w:rsidP="007C4AF6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079667C2" w14:textId="77777777" w:rsidR="0069779A" w:rsidRPr="0002201C" w:rsidRDefault="0069779A" w:rsidP="007C4AF6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01743D6" w14:textId="77777777" w:rsidR="0069779A" w:rsidRPr="0002201C" w:rsidRDefault="0069779A" w:rsidP="007C4AF6">
            <w:r>
              <w:t>Ja / Nee</w:t>
            </w:r>
          </w:p>
        </w:tc>
      </w:tr>
      <w:tr w:rsidR="0069779A" w:rsidRPr="0002201C" w14:paraId="3D1116DE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E8A5CE7" w14:textId="77777777" w:rsidR="0069779A" w:rsidRPr="0002201C" w:rsidRDefault="0069779A" w:rsidP="007C4AF6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D1AC376" w14:textId="77777777" w:rsidR="0069779A" w:rsidRPr="0002201C" w:rsidRDefault="0069779A" w:rsidP="007C4AF6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36C972E4" w14:textId="77777777" w:rsidR="0069779A" w:rsidRPr="0002201C" w:rsidRDefault="0069779A" w:rsidP="007C4AF6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495364" w14:textId="77777777" w:rsidR="0069779A" w:rsidRPr="0002201C" w:rsidRDefault="0069779A" w:rsidP="007C4AF6"/>
        </w:tc>
      </w:tr>
      <w:tr w:rsidR="0069779A" w:rsidRPr="0002201C" w14:paraId="5F3F8EB9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3A71FEF" w14:textId="77777777" w:rsidR="0069779A" w:rsidRPr="0002201C" w:rsidRDefault="0069779A" w:rsidP="007C4AF6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80F322" w14:textId="77777777" w:rsidR="0069779A" w:rsidRPr="0002201C" w:rsidRDefault="0069779A" w:rsidP="007C4AF6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6FC3AFD" w14:textId="77777777" w:rsidR="0069779A" w:rsidRPr="0002201C" w:rsidRDefault="0069779A" w:rsidP="007C4AF6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56FDB5E" w14:textId="77777777" w:rsidR="0069779A" w:rsidRPr="0002201C" w:rsidRDefault="0069779A" w:rsidP="007C4AF6"/>
        </w:tc>
      </w:tr>
      <w:tr w:rsidR="0069779A" w:rsidRPr="0002201C" w14:paraId="3055F8D2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4532680" w14:textId="77777777" w:rsidR="0069779A" w:rsidRPr="0002201C" w:rsidRDefault="0069779A" w:rsidP="007C4AF6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4F8C76E" w14:textId="77777777" w:rsidR="0069779A" w:rsidRPr="0002201C" w:rsidRDefault="0069779A" w:rsidP="007C4AF6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77079303" w14:textId="77777777" w:rsidR="0069779A" w:rsidRPr="0002201C" w:rsidRDefault="0069779A" w:rsidP="007C4AF6">
            <w:r w:rsidRPr="0002201C">
              <w:t>Indien sprake was van een combinatie of van onderaannemers, hier graag vermelden:</w:t>
            </w:r>
          </w:p>
          <w:p w14:paraId="789FC1F0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23E00B1A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6516A21C" w14:textId="77777777" w:rsidR="0069779A" w:rsidRPr="004545D1" w:rsidRDefault="0069779A" w:rsidP="007C4AF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9779A" w:rsidRPr="0002201C" w14:paraId="6440AC3B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7524C" w14:textId="77777777" w:rsidR="0069779A" w:rsidRPr="0002201C" w:rsidRDefault="0069779A" w:rsidP="007C4AF6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5D2EC8" w14:textId="77777777" w:rsidR="0069779A" w:rsidRPr="0002201C" w:rsidRDefault="0069779A" w:rsidP="007C4AF6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7D8B48D" w14:textId="77777777" w:rsidR="0069779A" w:rsidRPr="0002201C" w:rsidRDefault="0069779A" w:rsidP="007C4AF6"/>
          <w:p w14:paraId="2F9375D7" w14:textId="77777777" w:rsidR="0069779A" w:rsidRPr="0002201C" w:rsidRDefault="0069779A" w:rsidP="007C4AF6"/>
          <w:p w14:paraId="471C932B" w14:textId="77777777" w:rsidR="0069779A" w:rsidRPr="0002201C" w:rsidRDefault="0069779A" w:rsidP="007C4AF6"/>
          <w:p w14:paraId="2E46BF33" w14:textId="77777777" w:rsidR="0069779A" w:rsidRPr="0002201C" w:rsidRDefault="0069779A" w:rsidP="007C4AF6"/>
          <w:p w14:paraId="6B21D48D" w14:textId="77777777" w:rsidR="0069779A" w:rsidRPr="0002201C" w:rsidRDefault="0069779A" w:rsidP="007C4AF6"/>
          <w:p w14:paraId="0BE41AF0" w14:textId="77777777" w:rsidR="0069779A" w:rsidRPr="0002201C" w:rsidRDefault="0069779A" w:rsidP="007C4AF6"/>
          <w:p w14:paraId="48EA2A73" w14:textId="77777777" w:rsidR="0069779A" w:rsidRPr="0002201C" w:rsidRDefault="0069779A" w:rsidP="007C4AF6"/>
          <w:p w14:paraId="5A6B5FA2" w14:textId="77777777" w:rsidR="0069779A" w:rsidRPr="0002201C" w:rsidRDefault="0069779A" w:rsidP="007C4AF6"/>
        </w:tc>
      </w:tr>
    </w:tbl>
    <w:p w14:paraId="6259D0BA" w14:textId="7A316D2B" w:rsidR="0069779A" w:rsidRDefault="0069779A">
      <w:pPr>
        <w:spacing w:after="160" w:line="259" w:lineRule="auto"/>
        <w:jc w:val="left"/>
      </w:pPr>
    </w:p>
    <w:p w14:paraId="5536116B" w14:textId="77777777" w:rsidR="0069779A" w:rsidRDefault="0069779A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9779A" w:rsidRPr="004545D1" w14:paraId="4888C57B" w14:textId="77777777" w:rsidTr="007C4AF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16470705" w14:textId="77777777" w:rsidR="0069779A" w:rsidRPr="004545D1" w:rsidRDefault="0069779A" w:rsidP="007C4AF6">
            <w:pPr>
              <w:rPr>
                <w:color w:val="C2004B"/>
              </w:rPr>
            </w:pPr>
          </w:p>
          <w:p w14:paraId="6852563A" w14:textId="77777777" w:rsidR="00EC59F0" w:rsidRDefault="0069779A" w:rsidP="00EC59F0">
            <w:r w:rsidRPr="00045C79">
              <w:rPr>
                <w:b/>
                <w:color w:val="4472C4"/>
              </w:rPr>
              <w:t xml:space="preserve">Kerncompetentie </w:t>
            </w:r>
            <w:r w:rsidR="00EC59F0">
              <w:rPr>
                <w:b/>
                <w:color w:val="4472C4"/>
              </w:rPr>
              <w:t>4</w:t>
            </w:r>
            <w:r w:rsidRPr="00045C79">
              <w:rPr>
                <w:b/>
                <w:color w:val="4472C4"/>
              </w:rPr>
              <w:t>:</w:t>
            </w:r>
            <w:r>
              <w:rPr>
                <w:b/>
                <w:color w:val="4472C4"/>
              </w:rPr>
              <w:t xml:space="preserve"> </w:t>
            </w:r>
            <w:r w:rsidR="00EC59F0" w:rsidRPr="000C654A">
              <w:t xml:space="preserve">Inschrijver toont ervaring aan met het bieden en garanderen van 24/7 beschikbaarheid en support </w:t>
            </w:r>
            <w:r w:rsidR="00EC59F0">
              <w:t>tijdens</w:t>
            </w:r>
            <w:r w:rsidR="00EC59F0" w:rsidRPr="000C654A">
              <w:t xml:space="preserve"> kantooruren van de oplossing op basis van SaaS.</w:t>
            </w:r>
          </w:p>
          <w:p w14:paraId="464462A2" w14:textId="39C2E95B" w:rsidR="0069779A" w:rsidRPr="004545D1" w:rsidRDefault="0069779A" w:rsidP="007C4AF6">
            <w:pPr>
              <w:rPr>
                <w:color w:val="C2004B"/>
              </w:rPr>
            </w:pPr>
          </w:p>
        </w:tc>
      </w:tr>
      <w:tr w:rsidR="0069779A" w:rsidRPr="0002201C" w14:paraId="5C2B1557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20CD75A" w14:textId="77777777" w:rsidR="0069779A" w:rsidRPr="0002201C" w:rsidRDefault="0069779A" w:rsidP="007C4AF6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1AE5F1B" w14:textId="77777777" w:rsidR="0069779A" w:rsidRPr="0002201C" w:rsidRDefault="0069779A" w:rsidP="007C4AF6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19834642" w14:textId="77777777" w:rsidR="0069779A" w:rsidRPr="0002201C" w:rsidRDefault="0069779A" w:rsidP="007C4AF6"/>
        </w:tc>
      </w:tr>
      <w:tr w:rsidR="0069779A" w:rsidRPr="0002201C" w14:paraId="599ADFD7" w14:textId="77777777" w:rsidTr="007C4AF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BDE8065" w14:textId="77777777" w:rsidR="0069779A" w:rsidRPr="0002201C" w:rsidRDefault="0069779A" w:rsidP="007C4AF6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21F0A212" w14:textId="77777777" w:rsidR="0069779A" w:rsidRPr="0002201C" w:rsidRDefault="0069779A" w:rsidP="007C4AF6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7865E4A" w14:textId="77777777" w:rsidR="0069779A" w:rsidRPr="0002201C" w:rsidRDefault="0069779A" w:rsidP="007C4AF6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8DBF6E0" w14:textId="77777777" w:rsidR="0069779A" w:rsidRPr="0002201C" w:rsidRDefault="0069779A" w:rsidP="007C4AF6"/>
        </w:tc>
      </w:tr>
      <w:tr w:rsidR="0069779A" w:rsidRPr="0002201C" w14:paraId="20718EAC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258A2D99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41040F0A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3C1BEE9" w14:textId="77777777" w:rsidR="0069779A" w:rsidRPr="0002201C" w:rsidRDefault="0069779A" w:rsidP="007C4AF6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AC5C709" w14:textId="77777777" w:rsidR="0069779A" w:rsidRPr="0002201C" w:rsidRDefault="0069779A" w:rsidP="007C4AF6"/>
        </w:tc>
      </w:tr>
      <w:tr w:rsidR="0069779A" w:rsidRPr="0002201C" w14:paraId="125CE720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F7B0D43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6EB8A6B1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CDFCEF5" w14:textId="77777777" w:rsidR="0069779A" w:rsidRPr="0002201C" w:rsidRDefault="0069779A" w:rsidP="007C4AF6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113742D" w14:textId="77777777" w:rsidR="0069779A" w:rsidRPr="0002201C" w:rsidRDefault="0069779A" w:rsidP="007C4AF6"/>
        </w:tc>
      </w:tr>
      <w:tr w:rsidR="0069779A" w:rsidRPr="0002201C" w14:paraId="1CED2ED6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111B6502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62FEC1E9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6261ECB9" w14:textId="77777777" w:rsidR="0069779A" w:rsidRPr="0002201C" w:rsidRDefault="0069779A" w:rsidP="007C4AF6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1C35051" w14:textId="77777777" w:rsidR="0069779A" w:rsidRPr="0002201C" w:rsidRDefault="0069779A" w:rsidP="007C4AF6"/>
        </w:tc>
      </w:tr>
      <w:tr w:rsidR="0069779A" w:rsidRPr="0002201C" w14:paraId="35BC431E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22A8170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43B47A48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7DC3F8C4" w14:textId="77777777" w:rsidR="0069779A" w:rsidRPr="0002201C" w:rsidRDefault="0069779A" w:rsidP="007C4AF6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22B6486" w14:textId="77777777" w:rsidR="0069779A" w:rsidRPr="0002201C" w:rsidRDefault="0069779A" w:rsidP="007C4AF6"/>
        </w:tc>
      </w:tr>
      <w:tr w:rsidR="0069779A" w:rsidRPr="0002201C" w14:paraId="7DF0DB3A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1267B8F5" w14:textId="77777777" w:rsidR="0069779A" w:rsidRPr="0002201C" w:rsidRDefault="0069779A" w:rsidP="007C4AF6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302F476D" w14:textId="77777777" w:rsidR="0069779A" w:rsidRPr="0002201C" w:rsidRDefault="0069779A" w:rsidP="007C4AF6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0D3F1D2" w14:textId="77777777" w:rsidR="0069779A" w:rsidRPr="0002201C" w:rsidRDefault="0069779A" w:rsidP="007C4AF6">
            <w:r>
              <w:t>Ja / Nee</w:t>
            </w:r>
          </w:p>
        </w:tc>
      </w:tr>
      <w:tr w:rsidR="0069779A" w:rsidRPr="0002201C" w14:paraId="3477CBD4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1C174D63" w14:textId="77777777" w:rsidR="0069779A" w:rsidRPr="0002201C" w:rsidRDefault="0069779A" w:rsidP="007C4AF6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500989F" w14:textId="77777777" w:rsidR="0069779A" w:rsidRPr="0002201C" w:rsidRDefault="0069779A" w:rsidP="007C4AF6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2EBD471" w14:textId="77777777" w:rsidR="0069779A" w:rsidRPr="0002201C" w:rsidRDefault="0069779A" w:rsidP="007C4AF6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C41D43B" w14:textId="77777777" w:rsidR="0069779A" w:rsidRPr="0002201C" w:rsidRDefault="0069779A" w:rsidP="007C4AF6"/>
        </w:tc>
      </w:tr>
      <w:tr w:rsidR="0069779A" w:rsidRPr="0002201C" w14:paraId="51ABAD94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2D3492C" w14:textId="77777777" w:rsidR="0069779A" w:rsidRPr="0002201C" w:rsidRDefault="0069779A" w:rsidP="007C4AF6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EAB0FED" w14:textId="77777777" w:rsidR="0069779A" w:rsidRPr="0002201C" w:rsidRDefault="0069779A" w:rsidP="007C4AF6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738EC326" w14:textId="77777777" w:rsidR="0069779A" w:rsidRPr="0002201C" w:rsidRDefault="0069779A" w:rsidP="007C4AF6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6E170A8" w14:textId="77777777" w:rsidR="0069779A" w:rsidRPr="0002201C" w:rsidRDefault="0069779A" w:rsidP="007C4AF6"/>
        </w:tc>
      </w:tr>
      <w:tr w:rsidR="0069779A" w:rsidRPr="0002201C" w14:paraId="555D3C4F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22EEAB8" w14:textId="77777777" w:rsidR="0069779A" w:rsidRPr="0002201C" w:rsidRDefault="0069779A" w:rsidP="007C4AF6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CEF7A86" w14:textId="77777777" w:rsidR="0069779A" w:rsidRPr="0002201C" w:rsidRDefault="0069779A" w:rsidP="007C4AF6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A3C2CD0" w14:textId="77777777" w:rsidR="0069779A" w:rsidRPr="0002201C" w:rsidRDefault="0069779A" w:rsidP="007C4AF6">
            <w:r w:rsidRPr="0002201C">
              <w:t>Indien sprake was van een combinatie of van onderaannemers, hier graag vermelden:</w:t>
            </w:r>
          </w:p>
          <w:p w14:paraId="61900200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6CA99D0E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41FB00DF" w14:textId="77777777" w:rsidR="0069779A" w:rsidRPr="004545D1" w:rsidRDefault="0069779A" w:rsidP="007C4AF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9779A" w:rsidRPr="0002201C" w14:paraId="6A56D4B0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4DF7F9B" w14:textId="77777777" w:rsidR="0069779A" w:rsidRPr="0002201C" w:rsidRDefault="0069779A" w:rsidP="007C4AF6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2F6681" w14:textId="77777777" w:rsidR="0069779A" w:rsidRPr="0002201C" w:rsidRDefault="0069779A" w:rsidP="007C4AF6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E7C2CD1" w14:textId="77777777" w:rsidR="0069779A" w:rsidRPr="0002201C" w:rsidRDefault="0069779A" w:rsidP="007C4AF6"/>
          <w:p w14:paraId="5CD0327A" w14:textId="77777777" w:rsidR="0069779A" w:rsidRPr="0002201C" w:rsidRDefault="0069779A" w:rsidP="007C4AF6"/>
          <w:p w14:paraId="3A2D6962" w14:textId="77777777" w:rsidR="0069779A" w:rsidRPr="0002201C" w:rsidRDefault="0069779A" w:rsidP="007C4AF6"/>
          <w:p w14:paraId="7B30A020" w14:textId="77777777" w:rsidR="0069779A" w:rsidRPr="0002201C" w:rsidRDefault="0069779A" w:rsidP="007C4AF6"/>
          <w:p w14:paraId="137BEF6D" w14:textId="77777777" w:rsidR="0069779A" w:rsidRPr="0002201C" w:rsidRDefault="0069779A" w:rsidP="007C4AF6"/>
          <w:p w14:paraId="149CEF8F" w14:textId="77777777" w:rsidR="0069779A" w:rsidRPr="0002201C" w:rsidRDefault="0069779A" w:rsidP="007C4AF6"/>
          <w:p w14:paraId="639EF4F3" w14:textId="77777777" w:rsidR="0069779A" w:rsidRPr="0002201C" w:rsidRDefault="0069779A" w:rsidP="007C4AF6"/>
          <w:p w14:paraId="6427EA5D" w14:textId="77777777" w:rsidR="0069779A" w:rsidRPr="0002201C" w:rsidRDefault="0069779A" w:rsidP="007C4AF6"/>
        </w:tc>
      </w:tr>
    </w:tbl>
    <w:p w14:paraId="76D8E761" w14:textId="1CE61E43" w:rsidR="0069779A" w:rsidRDefault="0069779A">
      <w:pPr>
        <w:spacing w:after="160" w:line="259" w:lineRule="auto"/>
        <w:jc w:val="left"/>
      </w:pPr>
    </w:p>
    <w:p w14:paraId="4323B7F9" w14:textId="77777777" w:rsidR="0069779A" w:rsidRDefault="0069779A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9779A" w:rsidRPr="004545D1" w14:paraId="2E2A6754" w14:textId="77777777" w:rsidTr="007C4AF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4C5597CF" w14:textId="77777777" w:rsidR="0069779A" w:rsidRPr="004545D1" w:rsidRDefault="0069779A" w:rsidP="007C4AF6">
            <w:pPr>
              <w:rPr>
                <w:color w:val="C2004B"/>
              </w:rPr>
            </w:pPr>
          </w:p>
          <w:p w14:paraId="21B11CE2" w14:textId="77777777" w:rsidR="00F46DAE" w:rsidRDefault="0069779A" w:rsidP="00F46DAE">
            <w:r w:rsidRPr="00045C79">
              <w:rPr>
                <w:b/>
                <w:color w:val="4472C4"/>
              </w:rPr>
              <w:t xml:space="preserve">Kerncompetentie </w:t>
            </w:r>
            <w:r w:rsidR="00F46DAE">
              <w:rPr>
                <w:b/>
                <w:color w:val="4472C4"/>
              </w:rPr>
              <w:t>5</w:t>
            </w:r>
            <w:r w:rsidRPr="00045C79">
              <w:rPr>
                <w:b/>
                <w:color w:val="4472C4"/>
              </w:rPr>
              <w:t>:</w:t>
            </w:r>
            <w:r>
              <w:rPr>
                <w:b/>
                <w:color w:val="4472C4"/>
              </w:rPr>
              <w:t xml:space="preserve"> </w:t>
            </w:r>
            <w:r w:rsidR="00F46DAE" w:rsidRPr="000C654A">
              <w:t>Inschrijver toont ervaring aan met het integreren van cloud gebaseerde onderdelen van een oplossing met overige applicaties, software en/of webservices in andere (hosting-)omgevingen dan waar (de delen van) de oplossing wordt gehost.</w:t>
            </w:r>
          </w:p>
          <w:p w14:paraId="38F87196" w14:textId="22ADC752" w:rsidR="0069779A" w:rsidRPr="004545D1" w:rsidRDefault="0069779A" w:rsidP="007C4AF6">
            <w:pPr>
              <w:rPr>
                <w:color w:val="C2004B"/>
              </w:rPr>
            </w:pPr>
          </w:p>
        </w:tc>
      </w:tr>
      <w:tr w:rsidR="0069779A" w:rsidRPr="0002201C" w14:paraId="3D7A459D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BCAC135" w14:textId="77777777" w:rsidR="0069779A" w:rsidRPr="0002201C" w:rsidRDefault="0069779A" w:rsidP="007C4AF6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C62D0DE" w14:textId="77777777" w:rsidR="0069779A" w:rsidRPr="0002201C" w:rsidRDefault="0069779A" w:rsidP="007C4AF6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15F39A7C" w14:textId="77777777" w:rsidR="0069779A" w:rsidRPr="0002201C" w:rsidRDefault="0069779A" w:rsidP="007C4AF6"/>
        </w:tc>
      </w:tr>
      <w:tr w:rsidR="0069779A" w:rsidRPr="0002201C" w14:paraId="32B1394A" w14:textId="77777777" w:rsidTr="007C4AF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16CD6537" w14:textId="77777777" w:rsidR="0069779A" w:rsidRPr="0002201C" w:rsidRDefault="0069779A" w:rsidP="007C4AF6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60B0A5E7" w14:textId="77777777" w:rsidR="0069779A" w:rsidRPr="0002201C" w:rsidRDefault="0069779A" w:rsidP="007C4AF6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73D96E39" w14:textId="77777777" w:rsidR="0069779A" w:rsidRPr="0002201C" w:rsidRDefault="0069779A" w:rsidP="007C4AF6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76682B4" w14:textId="77777777" w:rsidR="0069779A" w:rsidRPr="0002201C" w:rsidRDefault="0069779A" w:rsidP="007C4AF6"/>
        </w:tc>
      </w:tr>
      <w:tr w:rsidR="0069779A" w:rsidRPr="0002201C" w14:paraId="1B990CFC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3EF9623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295F96C8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32836DE" w14:textId="77777777" w:rsidR="0069779A" w:rsidRPr="0002201C" w:rsidRDefault="0069779A" w:rsidP="007C4AF6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8CDD60A" w14:textId="77777777" w:rsidR="0069779A" w:rsidRPr="0002201C" w:rsidRDefault="0069779A" w:rsidP="007C4AF6"/>
        </w:tc>
      </w:tr>
      <w:tr w:rsidR="0069779A" w:rsidRPr="0002201C" w14:paraId="6CA4F51F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993E0BC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19216730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1805C94" w14:textId="77777777" w:rsidR="0069779A" w:rsidRPr="0002201C" w:rsidRDefault="0069779A" w:rsidP="007C4AF6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246C5FD3" w14:textId="77777777" w:rsidR="0069779A" w:rsidRPr="0002201C" w:rsidRDefault="0069779A" w:rsidP="007C4AF6"/>
        </w:tc>
      </w:tr>
      <w:tr w:rsidR="0069779A" w:rsidRPr="0002201C" w14:paraId="01C569E3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0F5C8D71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6CAAE02B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7266D3B2" w14:textId="77777777" w:rsidR="0069779A" w:rsidRPr="0002201C" w:rsidRDefault="0069779A" w:rsidP="007C4AF6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DD43A17" w14:textId="77777777" w:rsidR="0069779A" w:rsidRPr="0002201C" w:rsidRDefault="0069779A" w:rsidP="007C4AF6"/>
        </w:tc>
      </w:tr>
      <w:tr w:rsidR="0069779A" w:rsidRPr="0002201C" w14:paraId="0D9F7A94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0D7BE1BD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648FD2F2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7C9C8319" w14:textId="77777777" w:rsidR="0069779A" w:rsidRPr="0002201C" w:rsidRDefault="0069779A" w:rsidP="007C4AF6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B5E5995" w14:textId="77777777" w:rsidR="0069779A" w:rsidRPr="0002201C" w:rsidRDefault="0069779A" w:rsidP="007C4AF6"/>
        </w:tc>
      </w:tr>
      <w:tr w:rsidR="0069779A" w:rsidRPr="0002201C" w14:paraId="21E1C9D7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A2E4440" w14:textId="77777777" w:rsidR="0069779A" w:rsidRPr="0002201C" w:rsidRDefault="0069779A" w:rsidP="007C4AF6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BFD25D7" w14:textId="77777777" w:rsidR="0069779A" w:rsidRPr="0002201C" w:rsidRDefault="0069779A" w:rsidP="007C4AF6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9A173BC" w14:textId="77777777" w:rsidR="0069779A" w:rsidRPr="0002201C" w:rsidRDefault="0069779A" w:rsidP="007C4AF6">
            <w:r>
              <w:t>Ja / Nee</w:t>
            </w:r>
          </w:p>
        </w:tc>
      </w:tr>
      <w:tr w:rsidR="0069779A" w:rsidRPr="0002201C" w14:paraId="5B8C5C49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E090F13" w14:textId="77777777" w:rsidR="0069779A" w:rsidRPr="0002201C" w:rsidRDefault="0069779A" w:rsidP="007C4AF6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C94412A" w14:textId="77777777" w:rsidR="0069779A" w:rsidRPr="0002201C" w:rsidRDefault="0069779A" w:rsidP="007C4AF6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E94CC71" w14:textId="77777777" w:rsidR="0069779A" w:rsidRPr="0002201C" w:rsidRDefault="0069779A" w:rsidP="007C4AF6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D73B8FA" w14:textId="77777777" w:rsidR="0069779A" w:rsidRPr="0002201C" w:rsidRDefault="0069779A" w:rsidP="007C4AF6"/>
        </w:tc>
      </w:tr>
      <w:tr w:rsidR="0069779A" w:rsidRPr="0002201C" w14:paraId="7311C7FF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2BD33F6" w14:textId="77777777" w:rsidR="0069779A" w:rsidRPr="0002201C" w:rsidRDefault="0069779A" w:rsidP="007C4AF6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7F3D3C" w14:textId="77777777" w:rsidR="0069779A" w:rsidRPr="0002201C" w:rsidRDefault="0069779A" w:rsidP="007C4AF6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F5CEA9B" w14:textId="77777777" w:rsidR="0069779A" w:rsidRPr="0002201C" w:rsidRDefault="0069779A" w:rsidP="007C4AF6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A124E8" w14:textId="77777777" w:rsidR="0069779A" w:rsidRPr="0002201C" w:rsidRDefault="0069779A" w:rsidP="007C4AF6"/>
        </w:tc>
      </w:tr>
      <w:tr w:rsidR="0069779A" w:rsidRPr="0002201C" w14:paraId="63CF8832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C327B2D" w14:textId="77777777" w:rsidR="0069779A" w:rsidRPr="0002201C" w:rsidRDefault="0069779A" w:rsidP="007C4AF6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7AC1271" w14:textId="77777777" w:rsidR="0069779A" w:rsidRPr="0002201C" w:rsidRDefault="0069779A" w:rsidP="007C4AF6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F4C2927" w14:textId="77777777" w:rsidR="0069779A" w:rsidRPr="0002201C" w:rsidRDefault="0069779A" w:rsidP="007C4AF6">
            <w:r w:rsidRPr="0002201C">
              <w:t>Indien sprake was van een combinatie of van onderaannemers, hier graag vermelden:</w:t>
            </w:r>
          </w:p>
          <w:p w14:paraId="57D3AE89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6EDB90DD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5158FB" w14:textId="77777777" w:rsidR="0069779A" w:rsidRPr="004545D1" w:rsidRDefault="0069779A" w:rsidP="007C4AF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9779A" w:rsidRPr="0002201C" w14:paraId="7AF104D3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BA8DF79" w14:textId="77777777" w:rsidR="0069779A" w:rsidRPr="0002201C" w:rsidRDefault="0069779A" w:rsidP="007C4AF6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89201B9" w14:textId="77777777" w:rsidR="0069779A" w:rsidRPr="0002201C" w:rsidRDefault="0069779A" w:rsidP="007C4AF6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458C4BC" w14:textId="77777777" w:rsidR="0069779A" w:rsidRPr="0002201C" w:rsidRDefault="0069779A" w:rsidP="007C4AF6"/>
          <w:p w14:paraId="3C8058C8" w14:textId="77777777" w:rsidR="0069779A" w:rsidRPr="0002201C" w:rsidRDefault="0069779A" w:rsidP="007C4AF6"/>
          <w:p w14:paraId="22DACD7F" w14:textId="77777777" w:rsidR="0069779A" w:rsidRPr="0002201C" w:rsidRDefault="0069779A" w:rsidP="007C4AF6"/>
          <w:p w14:paraId="3F0A36A3" w14:textId="77777777" w:rsidR="0069779A" w:rsidRPr="0002201C" w:rsidRDefault="0069779A" w:rsidP="007C4AF6"/>
          <w:p w14:paraId="05DED938" w14:textId="77777777" w:rsidR="0069779A" w:rsidRPr="0002201C" w:rsidRDefault="0069779A" w:rsidP="007C4AF6"/>
          <w:p w14:paraId="513FF031" w14:textId="77777777" w:rsidR="0069779A" w:rsidRPr="0002201C" w:rsidRDefault="0069779A" w:rsidP="007C4AF6"/>
          <w:p w14:paraId="1CEE6025" w14:textId="77777777" w:rsidR="0069779A" w:rsidRPr="0002201C" w:rsidRDefault="0069779A" w:rsidP="007C4AF6"/>
          <w:p w14:paraId="7FEB24D5" w14:textId="77777777" w:rsidR="0069779A" w:rsidRPr="0002201C" w:rsidRDefault="0069779A" w:rsidP="007C4AF6"/>
        </w:tc>
      </w:tr>
    </w:tbl>
    <w:p w14:paraId="13F79A46" w14:textId="77777777" w:rsidR="004545D1" w:rsidRDefault="004545D1">
      <w:pPr>
        <w:spacing w:after="160" w:line="259" w:lineRule="auto"/>
        <w:jc w:val="left"/>
      </w:pPr>
    </w:p>
    <w:p w14:paraId="106DF6C5" w14:textId="77D36CE8" w:rsidR="009C6E72" w:rsidRPr="00045C79" w:rsidRDefault="00045C79" w:rsidP="004545D1">
      <w:pPr>
        <w:rPr>
          <w:b/>
          <w:bCs w:val="0"/>
          <w:color w:val="4472C4"/>
          <w:sz w:val="22"/>
          <w:szCs w:val="22"/>
        </w:rPr>
      </w:pPr>
      <w:r w:rsidRPr="00045C79">
        <w:rPr>
          <w:b/>
          <w:bCs w:val="0"/>
          <w:color w:val="4472C4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53275AB5" w14:textId="77777777" w:rsidTr="001366BC">
        <w:tc>
          <w:tcPr>
            <w:tcW w:w="2977" w:type="dxa"/>
            <w:vAlign w:val="center"/>
          </w:tcPr>
          <w:p w14:paraId="65A0AD85" w14:textId="77777777" w:rsidR="004A6EEC" w:rsidRPr="0002201C" w:rsidRDefault="004A6EEC" w:rsidP="004545D1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02201C" w:rsidRDefault="004A6EEC" w:rsidP="004545D1"/>
        </w:tc>
      </w:tr>
      <w:tr w:rsidR="004A6EEC" w:rsidRPr="0002201C" w14:paraId="2E44461F" w14:textId="77777777" w:rsidTr="001366BC">
        <w:tc>
          <w:tcPr>
            <w:tcW w:w="2977" w:type="dxa"/>
            <w:vAlign w:val="center"/>
          </w:tcPr>
          <w:p w14:paraId="27CFC3A6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02201C" w:rsidRDefault="004A6EEC" w:rsidP="004545D1"/>
        </w:tc>
      </w:tr>
      <w:tr w:rsidR="004A6EEC" w:rsidRPr="0002201C" w14:paraId="3C2B55B1" w14:textId="77777777" w:rsidTr="001366BC">
        <w:tc>
          <w:tcPr>
            <w:tcW w:w="2977" w:type="dxa"/>
            <w:vAlign w:val="center"/>
          </w:tcPr>
          <w:p w14:paraId="0C42E6A9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02201C" w:rsidRDefault="004A6EEC" w:rsidP="004545D1"/>
        </w:tc>
      </w:tr>
      <w:tr w:rsidR="004A6EEC" w:rsidRPr="0002201C" w14:paraId="3B087E03" w14:textId="77777777" w:rsidTr="001366BC">
        <w:tc>
          <w:tcPr>
            <w:tcW w:w="2977" w:type="dxa"/>
            <w:vAlign w:val="center"/>
          </w:tcPr>
          <w:p w14:paraId="65833BBE" w14:textId="77777777" w:rsidR="004A6EEC" w:rsidRPr="0002201C" w:rsidRDefault="004A6EEC" w:rsidP="004545D1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02201C" w:rsidRDefault="004A6EEC" w:rsidP="004545D1"/>
        </w:tc>
      </w:tr>
      <w:tr w:rsidR="004A6EEC" w:rsidRPr="0002201C" w14:paraId="7456BD86" w14:textId="77777777" w:rsidTr="001366BC">
        <w:tc>
          <w:tcPr>
            <w:tcW w:w="2977" w:type="dxa"/>
            <w:vAlign w:val="center"/>
          </w:tcPr>
          <w:p w14:paraId="4FD712C7" w14:textId="77777777" w:rsidR="004A6EEC" w:rsidRPr="0002201C" w:rsidRDefault="004A6EEC" w:rsidP="004545D1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02201C" w:rsidRDefault="004A6EEC" w:rsidP="004545D1"/>
          <w:p w14:paraId="37B14BF6" w14:textId="77777777" w:rsidR="004A6EEC" w:rsidRDefault="004A6EEC" w:rsidP="004545D1"/>
          <w:p w14:paraId="27BBE9D8" w14:textId="77777777" w:rsidR="00DB03A4" w:rsidRDefault="00DB03A4" w:rsidP="004545D1"/>
          <w:p w14:paraId="6F06D643" w14:textId="77777777" w:rsidR="00DB03A4" w:rsidRPr="0002201C" w:rsidRDefault="00DB03A4" w:rsidP="004545D1"/>
        </w:tc>
      </w:tr>
    </w:tbl>
    <w:p w14:paraId="3EB1C12E" w14:textId="77777777" w:rsidR="004A6EEC" w:rsidRPr="0002201C" w:rsidRDefault="004A6EEC" w:rsidP="004545D1"/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91BE1" w14:textId="77777777" w:rsidR="00AD4358" w:rsidRDefault="00AD4358" w:rsidP="004545D1">
      <w:r>
        <w:separator/>
      </w:r>
    </w:p>
    <w:p w14:paraId="4B4F7050" w14:textId="77777777" w:rsidR="00AD4358" w:rsidRDefault="00AD4358" w:rsidP="004545D1"/>
    <w:p w14:paraId="41948447" w14:textId="77777777" w:rsidR="00AD4358" w:rsidRDefault="00AD4358" w:rsidP="004545D1"/>
  </w:endnote>
  <w:endnote w:type="continuationSeparator" w:id="0">
    <w:p w14:paraId="10C38913" w14:textId="77777777" w:rsidR="00AD4358" w:rsidRDefault="00AD4358" w:rsidP="004545D1">
      <w:r>
        <w:continuationSeparator/>
      </w:r>
    </w:p>
    <w:p w14:paraId="386E5F2A" w14:textId="77777777" w:rsidR="00AD4358" w:rsidRDefault="00AD4358" w:rsidP="004545D1"/>
    <w:p w14:paraId="7D45B01C" w14:textId="77777777" w:rsidR="00AD4358" w:rsidRDefault="00AD4358" w:rsidP="004545D1"/>
  </w:endnote>
  <w:endnote w:type="continuationNotice" w:id="1">
    <w:p w14:paraId="6F4F55D2" w14:textId="77777777" w:rsidR="00A67060" w:rsidRDefault="00A670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3943702"/>
      <w:docPartObj>
        <w:docPartGallery w:val="Page Numbers (Bottom of Page)"/>
        <w:docPartUnique/>
      </w:docPartObj>
    </w:sdtPr>
    <w:sdtEndPr/>
    <w:sdtContent>
      <w:p w14:paraId="0B446A38" w14:textId="637FB607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714942"/>
      <w:docPartObj>
        <w:docPartGallery w:val="Page Numbers (Bottom of Page)"/>
        <w:docPartUnique/>
      </w:docPartObj>
    </w:sdtPr>
    <w:sdtEndPr/>
    <w:sdtContent>
      <w:p w14:paraId="52049C47" w14:textId="2612C2B2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6FCFF" w14:textId="77777777" w:rsidR="00AD4358" w:rsidRDefault="00AD4358" w:rsidP="004545D1">
      <w:r>
        <w:separator/>
      </w:r>
    </w:p>
    <w:p w14:paraId="2CA4AB9D" w14:textId="77777777" w:rsidR="00AD4358" w:rsidRDefault="00AD4358" w:rsidP="004545D1"/>
    <w:p w14:paraId="44586BDE" w14:textId="77777777" w:rsidR="00AD4358" w:rsidRDefault="00AD4358" w:rsidP="004545D1"/>
  </w:footnote>
  <w:footnote w:type="continuationSeparator" w:id="0">
    <w:p w14:paraId="1A68E2F2" w14:textId="77777777" w:rsidR="00AD4358" w:rsidRDefault="00AD4358" w:rsidP="004545D1">
      <w:r>
        <w:continuationSeparator/>
      </w:r>
    </w:p>
    <w:p w14:paraId="44D714D6" w14:textId="77777777" w:rsidR="00AD4358" w:rsidRDefault="00AD4358" w:rsidP="004545D1"/>
    <w:p w14:paraId="0A47350E" w14:textId="77777777" w:rsidR="00AD4358" w:rsidRDefault="00AD4358" w:rsidP="004545D1"/>
  </w:footnote>
  <w:footnote w:type="continuationNotice" w:id="1">
    <w:p w14:paraId="482F68C1" w14:textId="77777777" w:rsidR="00A67060" w:rsidRDefault="00A670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66B5E6DF" w:rsidR="004545D1" w:rsidRDefault="00045C79" w:rsidP="004545D1">
    <w:r>
      <w:rPr>
        <w:noProof/>
      </w:rPr>
      <w:drawing>
        <wp:anchor distT="0" distB="0" distL="114300" distR="114300" simplePos="0" relativeHeight="251658242" behindDoc="0" locked="0" layoutInCell="1" allowOverlap="1" wp14:anchorId="1C3A7B15" wp14:editId="67DEB948">
          <wp:simplePos x="0" y="0"/>
          <wp:positionH relativeFrom="margin">
            <wp:align>left</wp:align>
          </wp:positionH>
          <wp:positionV relativeFrom="paragraph">
            <wp:posOffset>47625</wp:posOffset>
          </wp:positionV>
          <wp:extent cx="487680" cy="487680"/>
          <wp:effectExtent l="0" t="0" r="7620" b="7620"/>
          <wp:wrapThrough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hrough>
          <wp:docPr id="233058232" name="Afbeelding 13" descr="hz-logo - VMH H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z-logo - VMH H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0F093" w14:textId="2B582F26" w:rsidR="004545D1" w:rsidRDefault="00045C79" w:rsidP="004545D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083E6" wp14:editId="71158265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487680" cy="487680"/>
          <wp:effectExtent l="0" t="0" r="7620" b="7620"/>
          <wp:wrapThrough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hrough>
          <wp:docPr id="2144487042" name="Afbeelding 13" descr="hz-logo - VMH H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z-logo - VMH H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47FE9"/>
    <w:rsid w:val="000D5161"/>
    <w:rsid w:val="000F4100"/>
    <w:rsid w:val="001366BC"/>
    <w:rsid w:val="00171C5B"/>
    <w:rsid w:val="0017354F"/>
    <w:rsid w:val="00185F7F"/>
    <w:rsid w:val="001C6069"/>
    <w:rsid w:val="0021359E"/>
    <w:rsid w:val="002415CD"/>
    <w:rsid w:val="0028054E"/>
    <w:rsid w:val="002A74A2"/>
    <w:rsid w:val="002A7A6D"/>
    <w:rsid w:val="00326C36"/>
    <w:rsid w:val="0036156F"/>
    <w:rsid w:val="00393F69"/>
    <w:rsid w:val="00411597"/>
    <w:rsid w:val="004241E3"/>
    <w:rsid w:val="004545D1"/>
    <w:rsid w:val="004A16C2"/>
    <w:rsid w:val="004A4AA3"/>
    <w:rsid w:val="004A6EEC"/>
    <w:rsid w:val="005B1429"/>
    <w:rsid w:val="005E23EB"/>
    <w:rsid w:val="005F09C4"/>
    <w:rsid w:val="0063317E"/>
    <w:rsid w:val="0069779A"/>
    <w:rsid w:val="0071424E"/>
    <w:rsid w:val="00785669"/>
    <w:rsid w:val="00793B01"/>
    <w:rsid w:val="007B5DF7"/>
    <w:rsid w:val="007E36F5"/>
    <w:rsid w:val="007F449B"/>
    <w:rsid w:val="00802048"/>
    <w:rsid w:val="00806D66"/>
    <w:rsid w:val="008303C6"/>
    <w:rsid w:val="00882DB3"/>
    <w:rsid w:val="008B1E31"/>
    <w:rsid w:val="009C6E72"/>
    <w:rsid w:val="009E12B5"/>
    <w:rsid w:val="009F3B92"/>
    <w:rsid w:val="00A43E90"/>
    <w:rsid w:val="00A67060"/>
    <w:rsid w:val="00A759AE"/>
    <w:rsid w:val="00AA6A77"/>
    <w:rsid w:val="00AC3B7C"/>
    <w:rsid w:val="00AD1338"/>
    <w:rsid w:val="00AD4358"/>
    <w:rsid w:val="00B3726D"/>
    <w:rsid w:val="00B444D8"/>
    <w:rsid w:val="00B6107D"/>
    <w:rsid w:val="00CA5FFA"/>
    <w:rsid w:val="00CE3F18"/>
    <w:rsid w:val="00CF00B1"/>
    <w:rsid w:val="00CF1A65"/>
    <w:rsid w:val="00D02492"/>
    <w:rsid w:val="00D21C82"/>
    <w:rsid w:val="00D3025F"/>
    <w:rsid w:val="00D678FA"/>
    <w:rsid w:val="00DB03A4"/>
    <w:rsid w:val="00DB2210"/>
    <w:rsid w:val="00DB51DB"/>
    <w:rsid w:val="00DC2026"/>
    <w:rsid w:val="00DC6675"/>
    <w:rsid w:val="00E02517"/>
    <w:rsid w:val="00E45502"/>
    <w:rsid w:val="00E70741"/>
    <w:rsid w:val="00E76BC5"/>
    <w:rsid w:val="00E77894"/>
    <w:rsid w:val="00EC59F0"/>
    <w:rsid w:val="00F23650"/>
    <w:rsid w:val="00F3535E"/>
    <w:rsid w:val="00F44F9F"/>
    <w:rsid w:val="00F46DAE"/>
    <w:rsid w:val="00F56C6A"/>
    <w:rsid w:val="00F56E8A"/>
    <w:rsid w:val="00F73DCE"/>
    <w:rsid w:val="00FC059B"/>
    <w:rsid w:val="2F450233"/>
    <w:rsid w:val="541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FB9CE6A-D878-433E-B12C-66D5A588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67ae9-e608-4ce2-b8cf-b022ca4d1e92">
      <Terms xmlns="http://schemas.microsoft.com/office/infopath/2007/PartnerControls"/>
    </lcf76f155ced4ddcb4097134ff3c332f>
    <TaxCatchAll xmlns="9237925e-cfe5-4aba-acfc-c3e475ded1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9B85210B8AE4CA1C79E6E893453F1" ma:contentTypeVersion="14" ma:contentTypeDescription="Create a new document." ma:contentTypeScope="" ma:versionID="60e606724acfb2a980e88ecfe75297b3">
  <xsd:schema xmlns:xsd="http://www.w3.org/2001/XMLSchema" xmlns:xs="http://www.w3.org/2001/XMLSchema" xmlns:p="http://schemas.microsoft.com/office/2006/metadata/properties" xmlns:ns2="d6967ae9-e608-4ce2-b8cf-b022ca4d1e92" xmlns:ns3="9237925e-cfe5-4aba-acfc-c3e475ded168" targetNamespace="http://schemas.microsoft.com/office/2006/metadata/properties" ma:root="true" ma:fieldsID="9b354a7478040b08f563fa41830bb1f1" ns2:_="" ns3:_="">
    <xsd:import namespace="d6967ae9-e608-4ce2-b8cf-b022ca4d1e92"/>
    <xsd:import namespace="9237925e-cfe5-4aba-acfc-c3e475de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67ae9-e608-4ce2-b8cf-b022ca4d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708cad-5c33-4bc2-bb7f-2a05af8a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7925e-cfe5-4aba-acfc-c3e475ded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51a4da-a0b6-48af-bc65-eb7ab4c54830}" ma:internalName="TaxCatchAll" ma:showField="CatchAllData" ma:web="9237925e-cfe5-4aba-acfc-c3e475ded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5579E-2044-455A-A268-88AECED30124}">
  <ds:schemaRefs>
    <ds:schemaRef ds:uri="9237925e-cfe5-4aba-acfc-c3e475ded168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d6967ae9-e608-4ce2-b8cf-b022ca4d1e92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6CCEB-762C-491B-B4FD-2E4D9E26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67ae9-e608-4ce2-b8cf-b022ca4d1e92"/>
    <ds:schemaRef ds:uri="9237925e-cfe5-4aba-acfc-c3e475de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1</TotalTime>
  <Pages>5</Pages>
  <Words>779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Romy Wolfert - HIP</cp:lastModifiedBy>
  <cp:revision>17</cp:revision>
  <dcterms:created xsi:type="dcterms:W3CDTF">2024-07-23T21:10:00Z</dcterms:created>
  <dcterms:modified xsi:type="dcterms:W3CDTF">2024-11-22T14:15:00Z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0x0101006B19B85210B8AE4CA1C79E6E893453F1</vt:lpwstr>
  </property>
  <property fmtid="{D5CDD505-2E9C-101B-9397-08002B2CF9AE}" pid="3" name="MediaServiceImageTags">
    <vt:lpwstr/>
  </property>
</Properties>
</file>