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3D7F" w14:textId="134D5E58" w:rsidR="00FA0D04" w:rsidRDefault="00FA0D04" w:rsidP="00FA0D04">
      <w:pPr>
        <w:pStyle w:val="Bijlage"/>
      </w:pPr>
      <w:r>
        <w:t xml:space="preserve"> Format referentieopdracht</w:t>
      </w:r>
    </w:p>
    <w:p w14:paraId="32175AB3" w14:textId="77777777" w:rsidR="00FA0D04" w:rsidRPr="00FA0D04" w:rsidRDefault="00FA0D04" w:rsidP="00FA0D0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3772"/>
      </w:tblGrid>
      <w:tr w:rsidR="00FA0D04" w:rsidRPr="00F82EA7" w14:paraId="65C95D18" w14:textId="77777777" w:rsidTr="00323764">
        <w:tc>
          <w:tcPr>
            <w:tcW w:w="8303" w:type="dxa"/>
            <w:gridSpan w:val="2"/>
            <w:shd w:val="clear" w:color="auto" w:fill="000000" w:themeFill="text1"/>
          </w:tcPr>
          <w:p w14:paraId="3DB1B714" w14:textId="77777777" w:rsidR="00FA0D04" w:rsidRPr="00F82EA7" w:rsidRDefault="00FA0D04" w:rsidP="00323764">
            <w:pPr>
              <w:rPr>
                <w:rFonts w:asciiTheme="minorHAnsi" w:hAnsiTheme="minorHAnsi" w:cstheme="minorHAnsi"/>
                <w:b/>
                <w:bCs/>
              </w:rPr>
            </w:pPr>
            <w:r w:rsidRPr="00F82EA7">
              <w:rPr>
                <w:rFonts w:asciiTheme="minorHAnsi" w:hAnsiTheme="minorHAnsi" w:cstheme="minorHAnsi"/>
                <w:b/>
                <w:bCs/>
              </w:rPr>
              <w:t>Algemene informatie</w:t>
            </w:r>
          </w:p>
        </w:tc>
      </w:tr>
      <w:tr w:rsidR="00FA0D04" w:rsidRPr="00F82EA7" w14:paraId="3ED79089" w14:textId="77777777" w:rsidTr="00323764">
        <w:tc>
          <w:tcPr>
            <w:tcW w:w="4531" w:type="dxa"/>
          </w:tcPr>
          <w:p w14:paraId="790551F5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Naam project</w:t>
            </w:r>
          </w:p>
        </w:tc>
        <w:tc>
          <w:tcPr>
            <w:tcW w:w="3772" w:type="dxa"/>
          </w:tcPr>
          <w:p w14:paraId="5C2627F4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1BDF91B3" w14:textId="77777777" w:rsidTr="00323764">
        <w:tc>
          <w:tcPr>
            <w:tcW w:w="4531" w:type="dxa"/>
          </w:tcPr>
          <w:p w14:paraId="6ED0A9E3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Opdrachtgever (organisatie)</w:t>
            </w:r>
          </w:p>
        </w:tc>
        <w:tc>
          <w:tcPr>
            <w:tcW w:w="3772" w:type="dxa"/>
          </w:tcPr>
          <w:p w14:paraId="56126CAA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6D2E5757" w14:textId="77777777" w:rsidTr="00323764">
        <w:tc>
          <w:tcPr>
            <w:tcW w:w="4531" w:type="dxa"/>
          </w:tcPr>
          <w:p w14:paraId="6AE52EA1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Contactpersoon opdrachtgever</w:t>
            </w:r>
          </w:p>
        </w:tc>
        <w:tc>
          <w:tcPr>
            <w:tcW w:w="3772" w:type="dxa"/>
          </w:tcPr>
          <w:p w14:paraId="753AD5F0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77ABFC79" w14:textId="77777777" w:rsidTr="00323764">
        <w:tc>
          <w:tcPr>
            <w:tcW w:w="4531" w:type="dxa"/>
          </w:tcPr>
          <w:p w14:paraId="25D987E3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Telefoonnummer contactpersoon opdrachtgever</w:t>
            </w:r>
          </w:p>
        </w:tc>
        <w:tc>
          <w:tcPr>
            <w:tcW w:w="3772" w:type="dxa"/>
          </w:tcPr>
          <w:p w14:paraId="253EDCDE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2D0661FF" w14:textId="77777777" w:rsidTr="00323764">
        <w:tc>
          <w:tcPr>
            <w:tcW w:w="4531" w:type="dxa"/>
          </w:tcPr>
          <w:p w14:paraId="1C01A745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e-mailadres contactpersoon opdrachtgever</w:t>
            </w:r>
          </w:p>
        </w:tc>
        <w:tc>
          <w:tcPr>
            <w:tcW w:w="3772" w:type="dxa"/>
          </w:tcPr>
          <w:p w14:paraId="067AB88B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714065C5" w14:textId="77777777" w:rsidTr="00323764">
        <w:tc>
          <w:tcPr>
            <w:tcW w:w="4531" w:type="dxa"/>
          </w:tcPr>
          <w:p w14:paraId="79BC8F05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Opdrachtwaarde (in euro)</w:t>
            </w:r>
          </w:p>
        </w:tc>
        <w:tc>
          <w:tcPr>
            <w:tcW w:w="3772" w:type="dxa"/>
          </w:tcPr>
          <w:p w14:paraId="51C798DE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15DD3D26" w14:textId="77777777" w:rsidTr="00323764">
        <w:tc>
          <w:tcPr>
            <w:tcW w:w="4531" w:type="dxa"/>
          </w:tcPr>
          <w:p w14:paraId="4E8D30B3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Opleverdatum werkzaamheden</w:t>
            </w:r>
          </w:p>
        </w:tc>
        <w:tc>
          <w:tcPr>
            <w:tcW w:w="3772" w:type="dxa"/>
          </w:tcPr>
          <w:p w14:paraId="19921FDE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337BC40C" w14:textId="77777777" w:rsidTr="00323764">
        <w:tc>
          <w:tcPr>
            <w:tcW w:w="8303" w:type="dxa"/>
            <w:gridSpan w:val="2"/>
            <w:shd w:val="clear" w:color="auto" w:fill="000000" w:themeFill="text1"/>
          </w:tcPr>
          <w:p w14:paraId="637FA8CE" w14:textId="77777777" w:rsidR="00FA0D04" w:rsidRPr="00F82EA7" w:rsidRDefault="00FA0D04" w:rsidP="00323764">
            <w:pPr>
              <w:rPr>
                <w:rFonts w:asciiTheme="minorHAnsi" w:hAnsiTheme="minorHAnsi" w:cstheme="minorHAnsi"/>
                <w:b/>
                <w:bCs/>
              </w:rPr>
            </w:pPr>
            <w:r w:rsidRPr="00F82EA7">
              <w:rPr>
                <w:rFonts w:asciiTheme="minorHAnsi" w:hAnsiTheme="minorHAnsi" w:cstheme="minorHAnsi"/>
                <w:b/>
                <w:bCs/>
              </w:rPr>
              <w:t>Omschrijving project</w:t>
            </w:r>
          </w:p>
        </w:tc>
      </w:tr>
      <w:tr w:rsidR="00FA0D04" w:rsidRPr="00F82EA7" w14:paraId="23B22ACA" w14:textId="77777777" w:rsidTr="00323764">
        <w:trPr>
          <w:trHeight w:val="1644"/>
        </w:trPr>
        <w:tc>
          <w:tcPr>
            <w:tcW w:w="8303" w:type="dxa"/>
            <w:gridSpan w:val="2"/>
          </w:tcPr>
          <w:p w14:paraId="2E1CD8B4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4148128B" w14:textId="77777777" w:rsidTr="00323764">
        <w:tc>
          <w:tcPr>
            <w:tcW w:w="8303" w:type="dxa"/>
            <w:gridSpan w:val="2"/>
            <w:shd w:val="clear" w:color="auto" w:fill="000000" w:themeFill="text1"/>
          </w:tcPr>
          <w:p w14:paraId="0520401C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  <w:b/>
                <w:bCs/>
              </w:rPr>
              <w:t>Uitgevoerde werkzaamheden</w:t>
            </w:r>
            <w:r w:rsidRPr="00F82EA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A0D04" w:rsidRPr="00F82EA7" w14:paraId="57FC3017" w14:textId="77777777" w:rsidTr="007D16F9">
        <w:tc>
          <w:tcPr>
            <w:tcW w:w="8303" w:type="dxa"/>
            <w:gridSpan w:val="2"/>
            <w:shd w:val="clear" w:color="auto" w:fill="FFFFFF" w:themeFill="background1"/>
          </w:tcPr>
          <w:p w14:paraId="04FC23F5" w14:textId="47A46B68" w:rsidR="00FA0D04" w:rsidRPr="00F82EA7" w:rsidRDefault="00FA0D04" w:rsidP="00323764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F82EA7">
              <w:rPr>
                <w:rFonts w:asciiTheme="minorHAnsi" w:hAnsiTheme="minorHAnsi" w:cstheme="minorHAnsi"/>
                <w:i/>
                <w:iCs/>
              </w:rPr>
              <w:t xml:space="preserve">In geval van uitvoering in combinatie alleen de werkzaamheden opnemen waar </w:t>
            </w:r>
            <w:r w:rsidR="00F82EA7">
              <w:rPr>
                <w:rFonts w:asciiTheme="minorHAnsi" w:hAnsiTheme="minorHAnsi" w:cstheme="minorHAnsi"/>
                <w:i/>
                <w:iCs/>
              </w:rPr>
              <w:t>inschrijver</w:t>
            </w:r>
            <w:r w:rsidRPr="00F82EA7">
              <w:rPr>
                <w:rFonts w:asciiTheme="minorHAnsi" w:hAnsiTheme="minorHAnsi" w:cstheme="minorHAnsi"/>
                <w:i/>
                <w:iCs/>
              </w:rPr>
              <w:t xml:space="preserve"> verantwoordelijk voor was</w:t>
            </w:r>
          </w:p>
        </w:tc>
      </w:tr>
      <w:tr w:rsidR="00FA0D04" w:rsidRPr="00F82EA7" w14:paraId="70EA4E20" w14:textId="77777777" w:rsidTr="00323764">
        <w:trPr>
          <w:trHeight w:val="1531"/>
        </w:trPr>
        <w:tc>
          <w:tcPr>
            <w:tcW w:w="8303" w:type="dxa"/>
            <w:gridSpan w:val="2"/>
          </w:tcPr>
          <w:p w14:paraId="00CDC424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  <w:tr w:rsidR="00FA0D04" w:rsidRPr="00F82EA7" w14:paraId="680839AF" w14:textId="77777777" w:rsidTr="00323764">
        <w:tc>
          <w:tcPr>
            <w:tcW w:w="8303" w:type="dxa"/>
            <w:gridSpan w:val="2"/>
            <w:shd w:val="clear" w:color="auto" w:fill="000000" w:themeFill="text1"/>
          </w:tcPr>
          <w:p w14:paraId="67C4128A" w14:textId="77777777" w:rsidR="00FA0D04" w:rsidRPr="00F82EA7" w:rsidRDefault="00FA0D04" w:rsidP="00323764">
            <w:pPr>
              <w:rPr>
                <w:rFonts w:asciiTheme="minorHAnsi" w:hAnsiTheme="minorHAnsi" w:cstheme="minorHAnsi"/>
                <w:b/>
                <w:bCs/>
              </w:rPr>
            </w:pPr>
            <w:r w:rsidRPr="00F82EA7">
              <w:rPr>
                <w:rFonts w:asciiTheme="minorHAnsi" w:hAnsiTheme="minorHAnsi" w:cstheme="minorHAnsi"/>
                <w:b/>
                <w:bCs/>
              </w:rPr>
              <w:t>Draagt bij aan kerncompetenties</w:t>
            </w:r>
          </w:p>
        </w:tc>
      </w:tr>
      <w:tr w:rsidR="00FA0D04" w:rsidRPr="00F82EA7" w14:paraId="7C9928ED" w14:textId="77777777" w:rsidTr="00323764">
        <w:tc>
          <w:tcPr>
            <w:tcW w:w="4531" w:type="dxa"/>
          </w:tcPr>
          <w:p w14:paraId="1E99CA97" w14:textId="3E7EBF84" w:rsidR="00FA0D04" w:rsidRPr="00F82EA7" w:rsidRDefault="00FA0D04" w:rsidP="007D16F9">
            <w:pPr>
              <w:pStyle w:val="Lijstalinea"/>
              <w:numPr>
                <w:ilvl w:val="0"/>
                <w:numId w:val="0"/>
              </w:numPr>
              <w:ind w:left="33"/>
              <w:rPr>
                <w:rFonts w:asciiTheme="minorHAnsi" w:hAnsiTheme="minorHAnsi" w:cstheme="minorHAnsi"/>
                <w:bCs/>
              </w:rPr>
            </w:pPr>
            <w:r w:rsidRPr="00F82EA7">
              <w:rPr>
                <w:rFonts w:asciiTheme="minorHAnsi" w:hAnsiTheme="minorHAnsi" w:cstheme="minorHAnsi"/>
                <w:bCs/>
              </w:rPr>
              <w:t>Kerncompetentie:</w:t>
            </w:r>
            <w:r w:rsidR="007D16F9">
              <w:rPr>
                <w:rFonts w:asciiTheme="minorHAnsi" w:hAnsiTheme="minorHAnsi" w:cstheme="minorHAnsi"/>
                <w:bCs/>
              </w:rPr>
              <w:t xml:space="preserve"> </w:t>
            </w:r>
            <w:r w:rsidR="007D16F9" w:rsidRPr="007D16F9">
              <w:t>het uitvoeren van een herinrichting van het maaiveld binnen de bebouwde kom, inclusief de aanleg van een gescheiden rioolstelsel, met een opdrachtwaarde van minimaal € 1.850.000 excl. BTW.</w:t>
            </w:r>
          </w:p>
        </w:tc>
        <w:tc>
          <w:tcPr>
            <w:tcW w:w="3772" w:type="dxa"/>
          </w:tcPr>
          <w:p w14:paraId="0CFDB86F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</w:rPr>
              <w:t>Ja/Nee</w:t>
            </w:r>
          </w:p>
        </w:tc>
      </w:tr>
      <w:tr w:rsidR="00FA0D04" w:rsidRPr="00F82EA7" w14:paraId="6DFBF903" w14:textId="77777777" w:rsidTr="00323764">
        <w:tc>
          <w:tcPr>
            <w:tcW w:w="8303" w:type="dxa"/>
            <w:gridSpan w:val="2"/>
            <w:shd w:val="clear" w:color="auto" w:fill="D9D9D9" w:themeFill="background1" w:themeFillShade="D9"/>
          </w:tcPr>
          <w:p w14:paraId="1AC40B8E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  <w:r w:rsidRPr="00F82EA7">
              <w:rPr>
                <w:rFonts w:asciiTheme="minorHAnsi" w:hAnsiTheme="minorHAnsi" w:cstheme="minorHAnsi"/>
                <w:bCs/>
              </w:rPr>
              <w:t xml:space="preserve">Toelichting </w:t>
            </w:r>
          </w:p>
        </w:tc>
      </w:tr>
      <w:tr w:rsidR="00FA0D04" w:rsidRPr="00F82EA7" w14:paraId="125FE8F8" w14:textId="77777777" w:rsidTr="00323764">
        <w:trPr>
          <w:trHeight w:val="1134"/>
        </w:trPr>
        <w:tc>
          <w:tcPr>
            <w:tcW w:w="8303" w:type="dxa"/>
            <w:gridSpan w:val="2"/>
          </w:tcPr>
          <w:p w14:paraId="768CCB4B" w14:textId="77777777" w:rsidR="00FA0D04" w:rsidRPr="00F82EA7" w:rsidRDefault="00FA0D04" w:rsidP="00323764">
            <w:pPr>
              <w:rPr>
                <w:rFonts w:asciiTheme="minorHAnsi" w:hAnsiTheme="minorHAnsi" w:cstheme="minorHAnsi"/>
              </w:rPr>
            </w:pPr>
          </w:p>
        </w:tc>
      </w:tr>
    </w:tbl>
    <w:p w14:paraId="6B7123A4" w14:textId="77777777" w:rsidR="006A1D75" w:rsidRPr="00381465" w:rsidRDefault="006A1D75" w:rsidP="00381465"/>
    <w:sectPr w:rsidR="006A1D75" w:rsidRPr="00381465" w:rsidSect="003814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417" w:right="1417" w:bottom="1417" w:left="1417" w:header="737" w:footer="0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2F7B" w14:textId="77777777" w:rsidR="00FA0D04" w:rsidRDefault="00FA0D04" w:rsidP="008E42D7">
      <w:r>
        <w:separator/>
      </w:r>
    </w:p>
  </w:endnote>
  <w:endnote w:type="continuationSeparator" w:id="0">
    <w:p w14:paraId="098B1041" w14:textId="77777777" w:rsidR="00FA0D04" w:rsidRDefault="00FA0D04" w:rsidP="008E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E87A" w14:textId="77777777" w:rsidR="00FA0D04" w:rsidRDefault="00FA0D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1842"/>
      <w:gridCol w:w="1560"/>
    </w:tblGrid>
    <w:tr w:rsidR="00F828D4" w:rsidRPr="00511571" w14:paraId="685220C1" w14:textId="77777777" w:rsidTr="00740D60">
      <w:tc>
        <w:tcPr>
          <w:tcW w:w="6096" w:type="dxa"/>
        </w:tcPr>
        <w:p w14:paraId="0A8CFD43" w14:textId="77777777" w:rsidR="00F828D4" w:rsidRPr="00511571" w:rsidRDefault="00F828D4" w:rsidP="00511571">
          <w:pPr>
            <w:pStyle w:val="Voettekst"/>
          </w:pPr>
        </w:p>
      </w:tc>
      <w:tc>
        <w:tcPr>
          <w:tcW w:w="1842" w:type="dxa"/>
        </w:tcPr>
        <w:p w14:paraId="5DDCABC2" w14:textId="77777777" w:rsidR="00F828D4" w:rsidRPr="00511571" w:rsidRDefault="00F828D4" w:rsidP="00511571">
          <w:pPr>
            <w:pStyle w:val="Voettekst"/>
          </w:pPr>
        </w:p>
      </w:tc>
      <w:tc>
        <w:tcPr>
          <w:tcW w:w="1560" w:type="dxa"/>
        </w:tcPr>
        <w:p w14:paraId="75B6290F" w14:textId="77777777" w:rsidR="00F828D4" w:rsidRPr="00511571" w:rsidRDefault="00F828D4" w:rsidP="00511571">
          <w:pPr>
            <w:pStyle w:val="Voettekst"/>
          </w:pPr>
        </w:p>
      </w:tc>
    </w:tr>
    <w:tr w:rsidR="00F828D4" w:rsidRPr="00511571" w14:paraId="1323FD0E" w14:textId="77777777" w:rsidTr="00740D60">
      <w:tc>
        <w:tcPr>
          <w:tcW w:w="6096" w:type="dxa"/>
        </w:tcPr>
        <w:p w14:paraId="31BF7324" w14:textId="77777777" w:rsidR="00F828D4" w:rsidRPr="00511571" w:rsidRDefault="00F828D4" w:rsidP="00511571">
          <w:pPr>
            <w:pStyle w:val="Voettekst"/>
          </w:pPr>
        </w:p>
      </w:tc>
      <w:tc>
        <w:tcPr>
          <w:tcW w:w="1842" w:type="dxa"/>
        </w:tcPr>
        <w:p w14:paraId="18B0FC8E" w14:textId="77777777" w:rsidR="00F828D4" w:rsidRPr="00511571" w:rsidRDefault="00F828D4" w:rsidP="00A80674">
          <w:pPr>
            <w:pStyle w:val="Voettekst"/>
            <w:jc w:val="right"/>
          </w:pPr>
          <w:r w:rsidRPr="00511571">
            <w:t>Pagina</w:t>
          </w:r>
        </w:p>
      </w:tc>
      <w:tc>
        <w:tcPr>
          <w:tcW w:w="1560" w:type="dxa"/>
        </w:tcPr>
        <w:p w14:paraId="58D58A35" w14:textId="77777777" w:rsidR="00F828D4" w:rsidRPr="00511571" w:rsidRDefault="00F828D4" w:rsidP="00A80674">
          <w:pPr>
            <w:pStyle w:val="Voettekst"/>
            <w:jc w:val="right"/>
          </w:pPr>
          <w:r w:rsidRPr="00511571">
            <w:fldChar w:fldCharType="begin"/>
          </w:r>
          <w:r w:rsidRPr="00511571">
            <w:instrText xml:space="preserve"> PAGE   \* MERGEFORMAT </w:instrText>
          </w:r>
          <w:r w:rsidRPr="00511571">
            <w:fldChar w:fldCharType="separate"/>
          </w:r>
          <w:r>
            <w:rPr>
              <w:noProof/>
            </w:rPr>
            <w:t>2</w:t>
          </w:r>
          <w:r w:rsidRPr="00511571">
            <w:fldChar w:fldCharType="end"/>
          </w:r>
          <w:r w:rsidRPr="00511571">
            <w:t xml:space="preserve"> van </w:t>
          </w:r>
          <w:r>
            <w:fldChar w:fldCharType="begin"/>
          </w:r>
          <w:r>
            <w:instrText xml:space="preserve"> NUMPAGES  \# "0" \* Arabic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828D4" w:rsidRPr="00511571" w14:paraId="27E0B8E4" w14:textId="77777777" w:rsidTr="00740D60">
      <w:tc>
        <w:tcPr>
          <w:tcW w:w="6096" w:type="dxa"/>
        </w:tcPr>
        <w:p w14:paraId="66AFC7D8" w14:textId="77777777" w:rsidR="00F828D4" w:rsidRPr="00511571" w:rsidRDefault="00F828D4" w:rsidP="00511571">
          <w:pPr>
            <w:pStyle w:val="Voettekst"/>
          </w:pPr>
        </w:p>
      </w:tc>
      <w:tc>
        <w:tcPr>
          <w:tcW w:w="1842" w:type="dxa"/>
        </w:tcPr>
        <w:p w14:paraId="0092876F" w14:textId="77777777" w:rsidR="00F828D4" w:rsidRPr="00511571" w:rsidRDefault="00F828D4" w:rsidP="00511571">
          <w:pPr>
            <w:pStyle w:val="Voettekst"/>
          </w:pPr>
        </w:p>
      </w:tc>
      <w:tc>
        <w:tcPr>
          <w:tcW w:w="1560" w:type="dxa"/>
        </w:tcPr>
        <w:p w14:paraId="10625843" w14:textId="77777777" w:rsidR="00F828D4" w:rsidRPr="00511571" w:rsidRDefault="00F828D4" w:rsidP="00511571">
          <w:pPr>
            <w:pStyle w:val="Voettekst"/>
          </w:pPr>
        </w:p>
      </w:tc>
    </w:tr>
  </w:tbl>
  <w:p w14:paraId="7321CACB" w14:textId="77777777" w:rsidR="00F828D4" w:rsidRDefault="00F828D4">
    <w:pPr>
      <w:pStyle w:val="Voettekst"/>
    </w:pPr>
    <w:r w:rsidRPr="00511571">
      <w:rPr>
        <w:noProof/>
      </w:rPr>
      <w:drawing>
        <wp:anchor distT="0" distB="0" distL="114300" distR="114300" simplePos="0" relativeHeight="251666432" behindDoc="1" locked="0" layoutInCell="1" allowOverlap="1" wp14:anchorId="0C3BD571" wp14:editId="6E7811FC">
          <wp:simplePos x="0" y="0"/>
          <wp:positionH relativeFrom="page">
            <wp:posOffset>-4445</wp:posOffset>
          </wp:positionH>
          <wp:positionV relativeFrom="page">
            <wp:posOffset>10385440</wp:posOffset>
          </wp:positionV>
          <wp:extent cx="7583551" cy="302260"/>
          <wp:effectExtent l="0" t="0" r="0" b="2540"/>
          <wp:wrapNone/>
          <wp:docPr id="6" name="Afbeelding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lauwe balk zonder teks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551" cy="302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6DCCA2" w14:textId="77777777" w:rsidR="00F828D4" w:rsidRDefault="00F828D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1842"/>
      <w:gridCol w:w="1560"/>
    </w:tblGrid>
    <w:tr w:rsidR="00F828D4" w:rsidRPr="000522E3" w14:paraId="50F33839" w14:textId="77777777" w:rsidTr="00B73E55">
      <w:tc>
        <w:tcPr>
          <w:tcW w:w="6096" w:type="dxa"/>
        </w:tcPr>
        <w:p w14:paraId="29A1DEDC" w14:textId="77777777" w:rsidR="00F828D4" w:rsidRPr="000522E3" w:rsidRDefault="00F828D4" w:rsidP="000522E3">
          <w:pPr>
            <w:pStyle w:val="Voettekst"/>
          </w:pPr>
        </w:p>
      </w:tc>
      <w:tc>
        <w:tcPr>
          <w:tcW w:w="1842" w:type="dxa"/>
        </w:tcPr>
        <w:p w14:paraId="41EF6F5E" w14:textId="77777777" w:rsidR="00F828D4" w:rsidRPr="000522E3" w:rsidRDefault="00F828D4" w:rsidP="000522E3">
          <w:pPr>
            <w:pStyle w:val="Voettekst"/>
          </w:pPr>
        </w:p>
      </w:tc>
      <w:tc>
        <w:tcPr>
          <w:tcW w:w="1560" w:type="dxa"/>
        </w:tcPr>
        <w:p w14:paraId="19905400" w14:textId="77777777" w:rsidR="00F828D4" w:rsidRPr="000522E3" w:rsidRDefault="00F828D4" w:rsidP="000522E3">
          <w:pPr>
            <w:pStyle w:val="Voettekst"/>
          </w:pPr>
        </w:p>
      </w:tc>
    </w:tr>
    <w:tr w:rsidR="00F828D4" w:rsidRPr="000522E3" w14:paraId="70BF18FD" w14:textId="77777777" w:rsidTr="00B73E55">
      <w:tc>
        <w:tcPr>
          <w:tcW w:w="6096" w:type="dxa"/>
        </w:tcPr>
        <w:p w14:paraId="1DC0D3B4" w14:textId="77777777" w:rsidR="00F828D4" w:rsidRPr="000522E3" w:rsidRDefault="00F828D4" w:rsidP="000522E3">
          <w:pPr>
            <w:pStyle w:val="Voettekst"/>
          </w:pPr>
        </w:p>
      </w:tc>
      <w:tc>
        <w:tcPr>
          <w:tcW w:w="1842" w:type="dxa"/>
        </w:tcPr>
        <w:p w14:paraId="09865093" w14:textId="77777777" w:rsidR="00F828D4" w:rsidRPr="000522E3" w:rsidRDefault="00F828D4" w:rsidP="000522E3">
          <w:pPr>
            <w:pStyle w:val="Voettekst"/>
          </w:pPr>
        </w:p>
      </w:tc>
      <w:tc>
        <w:tcPr>
          <w:tcW w:w="1560" w:type="dxa"/>
        </w:tcPr>
        <w:p w14:paraId="00CDC304" w14:textId="77777777" w:rsidR="00F828D4" w:rsidRPr="000522E3" w:rsidRDefault="00F828D4" w:rsidP="000522E3">
          <w:pPr>
            <w:pStyle w:val="Voettekst"/>
          </w:pPr>
        </w:p>
      </w:tc>
    </w:tr>
    <w:tr w:rsidR="00F828D4" w:rsidRPr="000522E3" w14:paraId="67392529" w14:textId="77777777" w:rsidTr="00B73E55">
      <w:tc>
        <w:tcPr>
          <w:tcW w:w="6096" w:type="dxa"/>
        </w:tcPr>
        <w:p w14:paraId="6E2E8603" w14:textId="77777777" w:rsidR="00F828D4" w:rsidRPr="000522E3" w:rsidRDefault="00F828D4" w:rsidP="000522E3">
          <w:pPr>
            <w:pStyle w:val="Voettekst"/>
          </w:pPr>
        </w:p>
      </w:tc>
      <w:tc>
        <w:tcPr>
          <w:tcW w:w="1842" w:type="dxa"/>
        </w:tcPr>
        <w:p w14:paraId="09D8203F" w14:textId="77777777" w:rsidR="00F828D4" w:rsidRPr="000522E3" w:rsidRDefault="00F828D4" w:rsidP="000522E3">
          <w:pPr>
            <w:pStyle w:val="Voettekst"/>
          </w:pPr>
        </w:p>
      </w:tc>
      <w:tc>
        <w:tcPr>
          <w:tcW w:w="1560" w:type="dxa"/>
        </w:tcPr>
        <w:p w14:paraId="4359CDCE" w14:textId="77777777" w:rsidR="00F828D4" w:rsidRPr="000522E3" w:rsidRDefault="00F828D4" w:rsidP="000522E3">
          <w:pPr>
            <w:pStyle w:val="Voettekst"/>
          </w:pPr>
        </w:p>
      </w:tc>
    </w:tr>
  </w:tbl>
  <w:p w14:paraId="1C8D32F8" w14:textId="77777777" w:rsidR="00F828D4" w:rsidRDefault="00F828D4" w:rsidP="00F82EA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4A823" w14:textId="77777777" w:rsidR="00FA0D04" w:rsidRDefault="00FA0D04" w:rsidP="008E42D7">
      <w:r>
        <w:separator/>
      </w:r>
    </w:p>
  </w:footnote>
  <w:footnote w:type="continuationSeparator" w:id="0">
    <w:p w14:paraId="3E9375C8" w14:textId="77777777" w:rsidR="00FA0D04" w:rsidRDefault="00FA0D04" w:rsidP="008E4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624E" w14:textId="77777777" w:rsidR="00FA0D04" w:rsidRDefault="00FA0D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2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38"/>
      <w:gridCol w:w="3691"/>
    </w:tblGrid>
    <w:tr w:rsidR="00F828D4" w:rsidRPr="00511571" w14:paraId="1E91BB86" w14:textId="77777777" w:rsidTr="00740D60">
      <w:tc>
        <w:tcPr>
          <w:tcW w:w="1838" w:type="dxa"/>
        </w:tcPr>
        <w:p w14:paraId="61E58B0A" w14:textId="77777777" w:rsidR="00F828D4" w:rsidRPr="00511571" w:rsidRDefault="00F828D4" w:rsidP="00511571">
          <w:pPr>
            <w:pStyle w:val="Koptekst"/>
          </w:pPr>
          <w:r w:rsidRPr="00511571">
            <w:t>Kenmerk</w:t>
          </w:r>
        </w:p>
      </w:tc>
      <w:tc>
        <w:tcPr>
          <w:tcW w:w="3691" w:type="dxa"/>
        </w:tcPr>
        <w:p w14:paraId="3E13F458" w14:textId="77777777" w:rsidR="00F828D4" w:rsidRPr="00511571" w:rsidRDefault="00F828D4" w:rsidP="00511571">
          <w:pPr>
            <w:pStyle w:val="Koptekst"/>
          </w:pPr>
          <w:r>
            <w:fldChar w:fldCharType="begin"/>
          </w:r>
          <w:r>
            <w:instrText xml:space="preserve"> REF Kenmerk \h </w:instrText>
          </w:r>
          <w:r>
            <w:fldChar w:fldCharType="separate"/>
          </w:r>
          <w:sdt>
            <w:sdtPr>
              <w:alias w:val="Kenmerk"/>
              <w:tag w:val="Kenmerk"/>
              <w:id w:val="774218330"/>
              <w:placeholder>
                <w:docPart w:val="C7E188796D6547B19124BF951403C24B"/>
              </w:placeholder>
            </w:sdtPr>
            <w:sdtContent>
              <w:r w:rsidR="00FA0D04">
                <w:t>250000.000</w:t>
              </w:r>
            </w:sdtContent>
          </w:sdt>
          <w:r>
            <w:fldChar w:fldCharType="end"/>
          </w:r>
        </w:p>
      </w:tc>
    </w:tr>
    <w:tr w:rsidR="00F828D4" w:rsidRPr="00511571" w14:paraId="0FF9ADC1" w14:textId="77777777" w:rsidTr="00740D60">
      <w:tc>
        <w:tcPr>
          <w:tcW w:w="1838" w:type="dxa"/>
        </w:tcPr>
        <w:p w14:paraId="57D3B834" w14:textId="77777777" w:rsidR="00F828D4" w:rsidRPr="00511571" w:rsidRDefault="00F828D4" w:rsidP="00511571">
          <w:pPr>
            <w:pStyle w:val="Koptekst"/>
          </w:pPr>
          <w:r w:rsidRPr="00511571">
            <w:t>Datum</w:t>
          </w:r>
        </w:p>
      </w:tc>
      <w:tc>
        <w:tcPr>
          <w:tcW w:w="3691" w:type="dxa"/>
        </w:tcPr>
        <w:p w14:paraId="704E8964" w14:textId="77777777" w:rsidR="00F828D4" w:rsidRPr="00511571" w:rsidRDefault="00F828D4" w:rsidP="00511571">
          <w:pPr>
            <w:pStyle w:val="Koptekst"/>
          </w:pPr>
          <w:r w:rsidRPr="00511571">
            <w:fldChar w:fldCharType="begin"/>
          </w:r>
          <w:r w:rsidRPr="00511571">
            <w:instrText xml:space="preserve"> REF Datum \h  \* MERGEFORMAT </w:instrText>
          </w:r>
          <w:r w:rsidRPr="00511571">
            <w:fldChar w:fldCharType="separate"/>
          </w:r>
          <w:sdt>
            <w:sdtPr>
              <w:alias w:val="Datum"/>
              <w:tag w:val="Datum"/>
              <w:id w:val="-1055305904"/>
              <w:placeholder>
                <w:docPart w:val="5669B9E5347D4F90A95B8B69C123D482"/>
              </w:placeholder>
              <w:showingPlcHdr/>
              <w:date>
                <w:dateFormat w:val="d MMMM yyyy"/>
                <w:lid w:val="nl-NL"/>
                <w:storeMappedDataAs w:val="dateTime"/>
                <w:calendar w:val="gregorian"/>
              </w:date>
            </w:sdtPr>
            <w:sdtContent>
              <w:r w:rsidR="00FA0D04" w:rsidRPr="00D466D6">
                <w:t>Klik hier als u een datum wilt invoeren.</w:t>
              </w:r>
            </w:sdtContent>
          </w:sdt>
          <w:r w:rsidRPr="00511571">
            <w:fldChar w:fldCharType="end"/>
          </w:r>
        </w:p>
      </w:tc>
    </w:tr>
  </w:tbl>
  <w:p w14:paraId="788B724B" w14:textId="77777777" w:rsidR="00F828D4" w:rsidRDefault="00F828D4" w:rsidP="00511571">
    <w:pPr>
      <w:pStyle w:val="Koptekst"/>
    </w:pPr>
    <w:r w:rsidRPr="00511571">
      <w:rPr>
        <w:noProof/>
      </w:rPr>
      <w:drawing>
        <wp:anchor distT="0" distB="0" distL="114300" distR="114300" simplePos="0" relativeHeight="251664384" behindDoc="0" locked="1" layoutInCell="1" allowOverlap="1" wp14:anchorId="63AA58CA" wp14:editId="191D1859">
          <wp:simplePos x="0" y="0"/>
          <wp:positionH relativeFrom="page">
            <wp:posOffset>5110163</wp:posOffset>
          </wp:positionH>
          <wp:positionV relativeFrom="page">
            <wp:posOffset>363855</wp:posOffset>
          </wp:positionV>
          <wp:extent cx="1800000" cy="471600"/>
          <wp:effectExtent l="0" t="0" r="0" b="508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ro Infra 50mm stra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AC9565" w14:textId="77777777" w:rsidR="00F828D4" w:rsidRDefault="00F828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E230" w14:textId="6F230189" w:rsidR="00D466D6" w:rsidRDefault="00D466D6" w:rsidP="00FA0D04">
    <w:pPr>
      <w:pStyle w:val="Adresblok"/>
    </w:pPr>
    <w:r w:rsidRPr="00836A08">
      <w:rPr>
        <w:noProof/>
      </w:rPr>
      <w:drawing>
        <wp:anchor distT="0" distB="0" distL="114300" distR="114300" simplePos="0" relativeHeight="251659264" behindDoc="0" locked="1" layoutInCell="1" allowOverlap="1" wp14:anchorId="0F56EAC2" wp14:editId="1478D1D9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1789200" cy="468000"/>
          <wp:effectExtent l="0" t="0" r="1905" b="8255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o Infra 5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F778D" w14:textId="77777777" w:rsidR="00D466D6" w:rsidRDefault="00D466D6" w:rsidP="00E544B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D7F"/>
    <w:multiLevelType w:val="multilevel"/>
    <w:tmpl w:val="12AC931E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D7BB0"/>
    <w:multiLevelType w:val="hybridMultilevel"/>
    <w:tmpl w:val="65562D84"/>
    <w:lvl w:ilvl="0" w:tplc="5C7ECA8C">
      <w:start w:val="2"/>
      <w:numFmt w:val="upperRoman"/>
      <w:pStyle w:val="Bijlag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B55"/>
    <w:multiLevelType w:val="multilevel"/>
    <w:tmpl w:val="CBD0A1EA"/>
    <w:lvl w:ilvl="0">
      <w:start w:val="1"/>
      <w:numFmt w:val="decimal"/>
      <w:pStyle w:val="Nummering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" w15:restartNumberingAfterBreak="0">
    <w:nsid w:val="36B04080"/>
    <w:multiLevelType w:val="multilevel"/>
    <w:tmpl w:val="3D2E583A"/>
    <w:lvl w:ilvl="0">
      <w:start w:val="1"/>
      <w:numFmt w:val="bullet"/>
      <w:pStyle w:val="Lijstalinea"/>
      <w:lvlText w:val="-"/>
      <w:lvlJc w:val="left"/>
      <w:pPr>
        <w:ind w:left="567" w:hanging="567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1134" w:hanging="567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268" w:hanging="567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Calibri" w:hAnsi="Calibri" w:hint="default"/>
        <w:color w:val="000000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5103" w:hanging="567"/>
      </w:pPr>
      <w:rPr>
        <w:rFonts w:ascii="Arial" w:hAnsi="Arial" w:hint="default"/>
        <w:color w:val="000000"/>
      </w:rPr>
    </w:lvl>
  </w:abstractNum>
  <w:abstractNum w:abstractNumId="4" w15:restartNumberingAfterBreak="0">
    <w:nsid w:val="431A07D0"/>
    <w:multiLevelType w:val="multilevel"/>
    <w:tmpl w:val="2EDC2EF0"/>
    <w:lvl w:ilvl="0">
      <w:start w:val="1"/>
      <w:numFmt w:val="bullet"/>
      <w:lvlText w:val="-"/>
      <w:lvlJc w:val="left"/>
      <w:pPr>
        <w:ind w:left="567" w:hanging="567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1134" w:hanging="567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268" w:hanging="567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Calibri" w:hAnsi="Calibri" w:hint="default"/>
        <w:color w:val="000000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5103" w:hanging="567"/>
      </w:pPr>
      <w:rPr>
        <w:rFonts w:ascii="Arial" w:hAnsi="Arial" w:hint="default"/>
        <w:color w:val="000000"/>
      </w:rPr>
    </w:lvl>
  </w:abstractNum>
  <w:abstractNum w:abstractNumId="5" w15:restartNumberingAfterBreak="0">
    <w:nsid w:val="460E3DAC"/>
    <w:multiLevelType w:val="multilevel"/>
    <w:tmpl w:val="B928DCE8"/>
    <w:lvl w:ilvl="0">
      <w:numFmt w:val="bullet"/>
      <w:lvlText w:val="-"/>
      <w:lvlJc w:val="left"/>
      <w:pPr>
        <w:ind w:left="567" w:hanging="567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1134" w:hanging="567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268" w:hanging="567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Arial" w:hAnsi="Arial" w:hint="default"/>
        <w:color w:val="000000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5103" w:hanging="567"/>
      </w:pPr>
      <w:rPr>
        <w:rFonts w:ascii="Calibri" w:hAnsi="Calibri" w:hint="default"/>
        <w:color w:val="000000"/>
      </w:rPr>
    </w:lvl>
  </w:abstractNum>
  <w:abstractNum w:abstractNumId="6" w15:restartNumberingAfterBreak="0">
    <w:nsid w:val="4BD313A3"/>
    <w:multiLevelType w:val="multilevel"/>
    <w:tmpl w:val="B4662196"/>
    <w:name w:val="Bijlagen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Restart w:val="0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7" w15:restartNumberingAfterBreak="0">
    <w:nsid w:val="5DDB6045"/>
    <w:multiLevelType w:val="multilevel"/>
    <w:tmpl w:val="1764C068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  <w:u w:val="single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  <w:u w:val="single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701" w:hanging="1701"/>
      </w:pPr>
      <w:rPr>
        <w:rFonts w:hint="default"/>
      </w:rPr>
    </w:lvl>
  </w:abstractNum>
  <w:num w:numId="1" w16cid:durableId="224686873">
    <w:abstractNumId w:val="5"/>
  </w:num>
  <w:num w:numId="2" w16cid:durableId="247466876">
    <w:abstractNumId w:val="2"/>
  </w:num>
  <w:num w:numId="3" w16cid:durableId="1988969295">
    <w:abstractNumId w:val="7"/>
  </w:num>
  <w:num w:numId="4" w16cid:durableId="655383592">
    <w:abstractNumId w:val="1"/>
  </w:num>
  <w:num w:numId="5" w16cid:durableId="1324973830">
    <w:abstractNumId w:val="0"/>
  </w:num>
  <w:num w:numId="6" w16cid:durableId="1416248399">
    <w:abstractNumId w:val="4"/>
  </w:num>
  <w:num w:numId="7" w16cid:durableId="37744135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3"/>
  <w:defaultTabStop w:val="567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04"/>
    <w:rsid w:val="00013A28"/>
    <w:rsid w:val="00027B27"/>
    <w:rsid w:val="00063C02"/>
    <w:rsid w:val="00067804"/>
    <w:rsid w:val="00070A3F"/>
    <w:rsid w:val="00081B81"/>
    <w:rsid w:val="000D7B5A"/>
    <w:rsid w:val="001276DF"/>
    <w:rsid w:val="00146BC8"/>
    <w:rsid w:val="00157546"/>
    <w:rsid w:val="00160E72"/>
    <w:rsid w:val="00163C91"/>
    <w:rsid w:val="00177BB6"/>
    <w:rsid w:val="00182BCE"/>
    <w:rsid w:val="001A43E6"/>
    <w:rsid w:val="001F60BD"/>
    <w:rsid w:val="002009B5"/>
    <w:rsid w:val="00231CD9"/>
    <w:rsid w:val="00246327"/>
    <w:rsid w:val="0025685E"/>
    <w:rsid w:val="002671C1"/>
    <w:rsid w:val="00292B73"/>
    <w:rsid w:val="002932D6"/>
    <w:rsid w:val="002B3AB5"/>
    <w:rsid w:val="002D36C9"/>
    <w:rsid w:val="0031792B"/>
    <w:rsid w:val="00333EBE"/>
    <w:rsid w:val="00353656"/>
    <w:rsid w:val="00355669"/>
    <w:rsid w:val="00360F3A"/>
    <w:rsid w:val="00381465"/>
    <w:rsid w:val="00381E09"/>
    <w:rsid w:val="00384EF5"/>
    <w:rsid w:val="003B23FC"/>
    <w:rsid w:val="003B35D1"/>
    <w:rsid w:val="00401201"/>
    <w:rsid w:val="004357C4"/>
    <w:rsid w:val="0043604C"/>
    <w:rsid w:val="00455681"/>
    <w:rsid w:val="00466FFE"/>
    <w:rsid w:val="004854C4"/>
    <w:rsid w:val="004B00F9"/>
    <w:rsid w:val="004B0AC6"/>
    <w:rsid w:val="004D0912"/>
    <w:rsid w:val="005050C6"/>
    <w:rsid w:val="00511571"/>
    <w:rsid w:val="00514855"/>
    <w:rsid w:val="00555509"/>
    <w:rsid w:val="00556169"/>
    <w:rsid w:val="0057044A"/>
    <w:rsid w:val="005711CB"/>
    <w:rsid w:val="00596738"/>
    <w:rsid w:val="005A6AE4"/>
    <w:rsid w:val="005B7405"/>
    <w:rsid w:val="005E2085"/>
    <w:rsid w:val="005F47ED"/>
    <w:rsid w:val="005F7DC4"/>
    <w:rsid w:val="00611A64"/>
    <w:rsid w:val="00612591"/>
    <w:rsid w:val="00617A14"/>
    <w:rsid w:val="0062285F"/>
    <w:rsid w:val="00624B7B"/>
    <w:rsid w:val="00657037"/>
    <w:rsid w:val="00682775"/>
    <w:rsid w:val="00686B7A"/>
    <w:rsid w:val="00686F38"/>
    <w:rsid w:val="00695981"/>
    <w:rsid w:val="006A1D75"/>
    <w:rsid w:val="006B479E"/>
    <w:rsid w:val="006C7B37"/>
    <w:rsid w:val="006D564F"/>
    <w:rsid w:val="007138B1"/>
    <w:rsid w:val="007475D4"/>
    <w:rsid w:val="0075044F"/>
    <w:rsid w:val="00765DAA"/>
    <w:rsid w:val="00796B02"/>
    <w:rsid w:val="007A34F2"/>
    <w:rsid w:val="007B7248"/>
    <w:rsid w:val="007B7F23"/>
    <w:rsid w:val="007D16F9"/>
    <w:rsid w:val="007D3D42"/>
    <w:rsid w:val="007D4D2D"/>
    <w:rsid w:val="007F74B4"/>
    <w:rsid w:val="00813B39"/>
    <w:rsid w:val="00820EB7"/>
    <w:rsid w:val="00821DAB"/>
    <w:rsid w:val="00833E33"/>
    <w:rsid w:val="00836471"/>
    <w:rsid w:val="00836A08"/>
    <w:rsid w:val="00840450"/>
    <w:rsid w:val="00847FDB"/>
    <w:rsid w:val="00870EB0"/>
    <w:rsid w:val="00873306"/>
    <w:rsid w:val="00883799"/>
    <w:rsid w:val="008B0ECF"/>
    <w:rsid w:val="008C1C79"/>
    <w:rsid w:val="008D093F"/>
    <w:rsid w:val="008E7AF2"/>
    <w:rsid w:val="00905E33"/>
    <w:rsid w:val="00922C38"/>
    <w:rsid w:val="0092344C"/>
    <w:rsid w:val="00925579"/>
    <w:rsid w:val="009360E2"/>
    <w:rsid w:val="009511B2"/>
    <w:rsid w:val="00970835"/>
    <w:rsid w:val="009769C7"/>
    <w:rsid w:val="00992EE8"/>
    <w:rsid w:val="009D577E"/>
    <w:rsid w:val="009E033D"/>
    <w:rsid w:val="009F7524"/>
    <w:rsid w:val="00A0307F"/>
    <w:rsid w:val="00A140E8"/>
    <w:rsid w:val="00A17CC7"/>
    <w:rsid w:val="00A34251"/>
    <w:rsid w:val="00A602F2"/>
    <w:rsid w:val="00A6321C"/>
    <w:rsid w:val="00A80674"/>
    <w:rsid w:val="00A85DE3"/>
    <w:rsid w:val="00AB7D7B"/>
    <w:rsid w:val="00AC0146"/>
    <w:rsid w:val="00B529CC"/>
    <w:rsid w:val="00B66475"/>
    <w:rsid w:val="00B73E55"/>
    <w:rsid w:val="00BF5ABD"/>
    <w:rsid w:val="00C07E45"/>
    <w:rsid w:val="00C1087A"/>
    <w:rsid w:val="00C11006"/>
    <w:rsid w:val="00C161FD"/>
    <w:rsid w:val="00C42D56"/>
    <w:rsid w:val="00C454E2"/>
    <w:rsid w:val="00C5193D"/>
    <w:rsid w:val="00C86279"/>
    <w:rsid w:val="00CC30BD"/>
    <w:rsid w:val="00CC6D77"/>
    <w:rsid w:val="00CD0BE7"/>
    <w:rsid w:val="00CE6FD6"/>
    <w:rsid w:val="00D01FF1"/>
    <w:rsid w:val="00D045F6"/>
    <w:rsid w:val="00D125A9"/>
    <w:rsid w:val="00D132A6"/>
    <w:rsid w:val="00D141A1"/>
    <w:rsid w:val="00D22A9F"/>
    <w:rsid w:val="00D466D6"/>
    <w:rsid w:val="00D60C67"/>
    <w:rsid w:val="00D73E6B"/>
    <w:rsid w:val="00E15C6B"/>
    <w:rsid w:val="00E16763"/>
    <w:rsid w:val="00E17C73"/>
    <w:rsid w:val="00E2355F"/>
    <w:rsid w:val="00E273FA"/>
    <w:rsid w:val="00E50749"/>
    <w:rsid w:val="00E544B0"/>
    <w:rsid w:val="00E71E42"/>
    <w:rsid w:val="00E71E85"/>
    <w:rsid w:val="00E961B8"/>
    <w:rsid w:val="00E96BF4"/>
    <w:rsid w:val="00EB5D9A"/>
    <w:rsid w:val="00ED75F9"/>
    <w:rsid w:val="00EE1F4F"/>
    <w:rsid w:val="00EF3483"/>
    <w:rsid w:val="00F17393"/>
    <w:rsid w:val="00F44358"/>
    <w:rsid w:val="00F65887"/>
    <w:rsid w:val="00F728F7"/>
    <w:rsid w:val="00F7776D"/>
    <w:rsid w:val="00F828D4"/>
    <w:rsid w:val="00F82EA7"/>
    <w:rsid w:val="00F91922"/>
    <w:rsid w:val="00FA0D04"/>
    <w:rsid w:val="00FA7BF1"/>
    <w:rsid w:val="00FB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05E84A"/>
  <w15:docId w15:val="{2E47F516-D6CF-4BBE-B28C-C5D722D2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>
      <w:pPr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locked="1" w:semiHidden="1" w:uiPriority="9" w:unhideWhenUsed="1"/>
    <w:lsdException w:name="heading 6" w:locked="1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479E"/>
    <w:pPr>
      <w:ind w:left="0" w:firstLine="0"/>
    </w:pPr>
    <w:rPr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A1D75"/>
    <w:pPr>
      <w:numPr>
        <w:numId w:val="3"/>
      </w:numPr>
      <w:outlineLvl w:val="0"/>
    </w:pPr>
    <w:rPr>
      <w:rFonts w:asciiTheme="minorHAnsi" w:hAnsiTheme="minorHAnsi"/>
      <w:b/>
      <w:u w:val="single"/>
    </w:rPr>
  </w:style>
  <w:style w:type="paragraph" w:styleId="Kop2">
    <w:name w:val="heading 2"/>
    <w:basedOn w:val="Kop1"/>
    <w:next w:val="Standaard"/>
    <w:link w:val="Kop2Char"/>
    <w:uiPriority w:val="9"/>
    <w:qFormat/>
    <w:rsid w:val="0075044F"/>
    <w:pPr>
      <w:numPr>
        <w:ilvl w:val="1"/>
      </w:numPr>
      <w:outlineLvl w:val="1"/>
    </w:pPr>
    <w:rPr>
      <w:u w:val="none"/>
    </w:rPr>
  </w:style>
  <w:style w:type="paragraph" w:styleId="Kop3">
    <w:name w:val="heading 3"/>
    <w:basedOn w:val="Standaard"/>
    <w:next w:val="Standaard"/>
    <w:link w:val="Kop3Char"/>
    <w:uiPriority w:val="9"/>
    <w:qFormat/>
    <w:rsid w:val="00067804"/>
    <w:pPr>
      <w:keepNext/>
      <w:keepLines/>
      <w:numPr>
        <w:ilvl w:val="2"/>
        <w:numId w:val="3"/>
      </w:numPr>
      <w:spacing w:before="40"/>
      <w:outlineLvl w:val="2"/>
    </w:pPr>
    <w:rPr>
      <w:rFonts w:asciiTheme="minorHAnsi" w:eastAsiaTheme="majorEastAsia" w:hAnsiTheme="minorHAnsi" w:cstheme="majorBidi"/>
      <w:szCs w:val="20"/>
      <w:u w:val="single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rsid w:val="00067804"/>
    <w:pPr>
      <w:numPr>
        <w:ilvl w:val="3"/>
      </w:numPr>
      <w:outlineLvl w:val="3"/>
    </w:pPr>
    <w:rPr>
      <w:iCs/>
      <w:u w:val="none"/>
    </w:rPr>
  </w:style>
  <w:style w:type="paragraph" w:styleId="Kop5">
    <w:name w:val="heading 5"/>
    <w:basedOn w:val="Standaard"/>
    <w:next w:val="Standaard"/>
    <w:link w:val="Kop5Char"/>
    <w:uiPriority w:val="9"/>
    <w:semiHidden/>
    <w:locked/>
    <w:rsid w:val="00833E33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locked/>
    <w:rsid w:val="00CC30BD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30BD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C30BD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C30BD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746E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46E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132A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32A6"/>
    <w:rPr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D132A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32A6"/>
    <w:rPr>
      <w:szCs w:val="22"/>
    </w:rPr>
  </w:style>
  <w:style w:type="table" w:styleId="Tabelraster">
    <w:name w:val="Table Grid"/>
    <w:basedOn w:val="Standaardtabel"/>
    <w:uiPriority w:val="59"/>
    <w:rsid w:val="008809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aliases w:val="Opsomming"/>
    <w:basedOn w:val="Standaard"/>
    <w:link w:val="LijstalineaChar"/>
    <w:uiPriority w:val="19"/>
    <w:qFormat/>
    <w:rsid w:val="006A1D75"/>
    <w:pPr>
      <w:numPr>
        <w:numId w:val="7"/>
      </w:numPr>
      <w:contextualSpacing/>
    </w:p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CD61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CD6141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semiHidden/>
    <w:locked/>
    <w:rsid w:val="00DE542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11910"/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11910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11910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6F0E03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6A1D75"/>
    <w:rPr>
      <w:rFonts w:asciiTheme="minorHAnsi" w:hAnsiTheme="minorHAnsi"/>
      <w:b/>
      <w:szCs w:val="22"/>
      <w:u w:val="single"/>
    </w:rPr>
  </w:style>
  <w:style w:type="paragraph" w:styleId="Bijschrift">
    <w:name w:val="caption"/>
    <w:basedOn w:val="Standaard"/>
    <w:next w:val="Standaard"/>
    <w:uiPriority w:val="35"/>
    <w:unhideWhenUsed/>
    <w:rsid w:val="0062285F"/>
    <w:pPr>
      <w:spacing w:after="200"/>
    </w:pPr>
    <w:rPr>
      <w:i/>
      <w:iCs/>
      <w:sz w:val="18"/>
      <w:szCs w:val="18"/>
    </w:rPr>
  </w:style>
  <w:style w:type="character" w:styleId="Zwaar">
    <w:name w:val="Strong"/>
    <w:basedOn w:val="Standaardalinea-lettertype"/>
    <w:uiPriority w:val="22"/>
    <w:semiHidden/>
    <w:locked/>
    <w:rsid w:val="00CB7ECD"/>
    <w:rPr>
      <w:b/>
      <w:bCs/>
    </w:rPr>
  </w:style>
  <w:style w:type="paragraph" w:customStyle="1" w:styleId="Nummering">
    <w:name w:val="Nummering"/>
    <w:basedOn w:val="Lijstalinea"/>
    <w:link w:val="NummeringChar"/>
    <w:uiPriority w:val="20"/>
    <w:qFormat/>
    <w:rsid w:val="00E71E42"/>
    <w:pPr>
      <w:numPr>
        <w:numId w:val="2"/>
      </w:numPr>
    </w:pPr>
    <w:rPr>
      <w:szCs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19"/>
    <w:rsid w:val="006A1D75"/>
    <w:rPr>
      <w:szCs w:val="22"/>
    </w:rPr>
  </w:style>
  <w:style w:type="character" w:customStyle="1" w:styleId="NummeringChar">
    <w:name w:val="Nummering Char"/>
    <w:basedOn w:val="LijstalineaChar"/>
    <w:link w:val="Nummering"/>
    <w:uiPriority w:val="20"/>
    <w:rsid w:val="0062285F"/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59094B"/>
    <w:rPr>
      <w:color w:val="0000FF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75044F"/>
    <w:rPr>
      <w:rFonts w:asciiTheme="minorHAnsi" w:hAnsiTheme="minorHAnsi"/>
      <w:b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320F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067804"/>
    <w:rPr>
      <w:rFonts w:asciiTheme="minorHAnsi" w:eastAsiaTheme="majorEastAsia" w:hAnsiTheme="minorHAnsi" w:cstheme="majorBidi"/>
      <w:u w:val="single"/>
    </w:rPr>
  </w:style>
  <w:style w:type="paragraph" w:styleId="Titel">
    <w:name w:val="Title"/>
    <w:basedOn w:val="Standaard"/>
    <w:next w:val="Standaard"/>
    <w:link w:val="TitelChar"/>
    <w:uiPriority w:val="29"/>
    <w:qFormat/>
    <w:rsid w:val="00870EB0"/>
    <w:pPr>
      <w:jc w:val="left"/>
    </w:pPr>
    <w:rPr>
      <w:caps/>
      <w:spacing w:val="40"/>
      <w:sz w:val="40"/>
      <w:szCs w:val="28"/>
      <w:lang w:eastAsia="en-US"/>
    </w:rPr>
  </w:style>
  <w:style w:type="character" w:customStyle="1" w:styleId="TitelChar">
    <w:name w:val="Titel Char"/>
    <w:basedOn w:val="Standaardalinea-lettertype"/>
    <w:link w:val="Titel"/>
    <w:uiPriority w:val="29"/>
    <w:rsid w:val="00CC30BD"/>
    <w:rPr>
      <w:caps/>
      <w:spacing w:val="40"/>
      <w:sz w:val="40"/>
      <w:szCs w:val="28"/>
      <w:lang w:eastAsia="en-US"/>
    </w:rPr>
  </w:style>
  <w:style w:type="character" w:styleId="Intensieveverwijzing">
    <w:name w:val="Intense Reference"/>
    <w:basedOn w:val="Standaardalinea-lettertype"/>
    <w:uiPriority w:val="32"/>
    <w:semiHidden/>
    <w:locked/>
    <w:rsid w:val="00A0307F"/>
    <w:rPr>
      <w:b/>
      <w:bCs/>
      <w:smallCaps/>
      <w:color w:val="4F81BD" w:themeColor="accent1"/>
      <w:spacing w:val="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69"/>
    <w:rPr>
      <w:rFonts w:asciiTheme="minorHAnsi" w:eastAsiaTheme="majorEastAsia" w:hAnsiTheme="minorHAnsi" w:cstheme="majorBidi"/>
      <w:iCs/>
    </w:rPr>
  </w:style>
  <w:style w:type="paragraph" w:styleId="Kopvaninhoudsopgave">
    <w:name w:val="TOC Heading"/>
    <w:basedOn w:val="Kop1"/>
    <w:next w:val="Standaard"/>
    <w:uiPriority w:val="39"/>
    <w:unhideWhenUsed/>
    <w:rsid w:val="00067804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eastAsiaTheme="majorEastAsia" w:cstheme="majorBidi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8D093F"/>
    <w:pPr>
      <w:tabs>
        <w:tab w:val="left" w:pos="400"/>
        <w:tab w:val="right" w:leader="dot" w:pos="9344"/>
      </w:tabs>
      <w:spacing w:after="100"/>
    </w:pPr>
    <w:rPr>
      <w:b/>
      <w:noProof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8D093F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8D093F"/>
    <w:pPr>
      <w:spacing w:after="100"/>
      <w:ind w:left="400"/>
    </w:pPr>
  </w:style>
  <w:style w:type="character" w:customStyle="1" w:styleId="Kop5Char">
    <w:name w:val="Kop 5 Char"/>
    <w:basedOn w:val="Standaardalinea-lettertype"/>
    <w:link w:val="Kop5"/>
    <w:uiPriority w:val="9"/>
    <w:semiHidden/>
    <w:rsid w:val="00CC30BD"/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paragraph" w:customStyle="1" w:styleId="Adresblok">
    <w:name w:val="Adresblok"/>
    <w:basedOn w:val="Standaard"/>
    <w:link w:val="AdresblokChar"/>
    <w:locked/>
    <w:rsid w:val="00796B02"/>
    <w:pPr>
      <w:spacing w:after="4"/>
    </w:pPr>
    <w:rPr>
      <w:rFonts w:ascii="Myriad Pro" w:hAnsi="Myriad Pro"/>
      <w:spacing w:val="3"/>
      <w:kern w:val="16"/>
      <w:sz w:val="16"/>
      <w:szCs w:val="16"/>
    </w:rPr>
  </w:style>
  <w:style w:type="character" w:customStyle="1" w:styleId="AdresblokChar">
    <w:name w:val="Adresblok Char"/>
    <w:basedOn w:val="Standaardalinea-lettertype"/>
    <w:link w:val="Adresblok"/>
    <w:rsid w:val="00CC30BD"/>
    <w:rPr>
      <w:rFonts w:ascii="Myriad Pro" w:hAnsi="Myriad Pro"/>
      <w:spacing w:val="3"/>
      <w:kern w:val="16"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30"/>
    <w:qFormat/>
    <w:rsid w:val="002009B5"/>
    <w:pPr>
      <w:numPr>
        <w:ilvl w:val="1"/>
      </w:numPr>
      <w:ind w:left="567" w:hanging="567"/>
      <w:jc w:val="left"/>
    </w:pPr>
    <w:rPr>
      <w:rFonts w:asciiTheme="minorHAnsi" w:eastAsiaTheme="minorEastAsia" w:hAnsiTheme="minorHAnsi" w:cstheme="minorBidi"/>
      <w:caps/>
      <w:spacing w:val="15"/>
      <w:szCs w:val="20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30"/>
    <w:rsid w:val="002009B5"/>
    <w:rPr>
      <w:rFonts w:asciiTheme="minorHAnsi" w:eastAsiaTheme="minorEastAsia" w:hAnsiTheme="minorHAnsi" w:cstheme="minorBidi"/>
      <w:caps/>
      <w:spacing w:val="15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C30BD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C30BD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C30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C30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ijlage">
    <w:name w:val="Bijlage"/>
    <w:basedOn w:val="Kop1"/>
    <w:next w:val="Standaard"/>
    <w:link w:val="BijlageChar"/>
    <w:uiPriority w:val="10"/>
    <w:qFormat/>
    <w:rsid w:val="00D132A6"/>
    <w:pPr>
      <w:pageBreakBefore/>
      <w:widowControl w:val="0"/>
      <w:numPr>
        <w:numId w:val="4"/>
      </w:numPr>
    </w:pPr>
  </w:style>
  <w:style w:type="character" w:customStyle="1" w:styleId="BijlageChar">
    <w:name w:val="Bijlage Char"/>
    <w:basedOn w:val="Kop1Char"/>
    <w:link w:val="Bijlage"/>
    <w:uiPriority w:val="10"/>
    <w:rsid w:val="00D132A6"/>
    <w:rPr>
      <w:rFonts w:asciiTheme="minorHAnsi" w:hAnsiTheme="minorHAnsi"/>
      <w:b/>
      <w:szCs w:val="22"/>
      <w:u w:val="single"/>
    </w:rPr>
  </w:style>
  <w:style w:type="table" w:customStyle="1" w:styleId="Tabelraster2">
    <w:name w:val="Tabelraster2"/>
    <w:basedOn w:val="Standaardtabel"/>
    <w:next w:val="Tabelraster"/>
    <w:uiPriority w:val="59"/>
    <w:rsid w:val="00ED75F9"/>
    <w:pPr>
      <w:ind w:left="0"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roinfranl.sharepoint.com/OfficeTemplates/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E188796D6547B19124BF951403C2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1FFE9-E9C0-4A54-9338-DAFB4BD819CB}"/>
      </w:docPartPr>
      <w:docPartBody>
        <w:p w:rsidR="00931D7C" w:rsidRDefault="00931D7C" w:rsidP="00931D7C">
          <w:pPr>
            <w:pStyle w:val="C7E188796D6547B19124BF951403C24B"/>
          </w:pPr>
          <w:r w:rsidRPr="00D855A3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669B9E5347D4F90A95B8B69C123D4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919470-033A-4010-8534-FF4FE5ED6537}"/>
      </w:docPartPr>
      <w:docPartBody>
        <w:p w:rsidR="00931D7C" w:rsidRDefault="00931D7C" w:rsidP="00931D7C">
          <w:pPr>
            <w:pStyle w:val="5669B9E5347D4F90A95B8B69C123D482"/>
          </w:pPr>
          <w:r w:rsidRPr="00D855A3">
            <w:rPr>
              <w:rStyle w:val="Tekstvantijdelijkeaanduiding"/>
            </w:rPr>
            <w:t>Klik hier als u een datum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7C"/>
    <w:rsid w:val="005F7DC4"/>
    <w:rsid w:val="0093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31D7C"/>
    <w:rPr>
      <w:color w:val="808080"/>
    </w:rPr>
  </w:style>
  <w:style w:type="paragraph" w:customStyle="1" w:styleId="E2F765F72C6440119A8ADC95D81E4591">
    <w:name w:val="E2F765F72C6440119A8ADC95D81E4591"/>
  </w:style>
  <w:style w:type="paragraph" w:customStyle="1" w:styleId="6581DD1C04DA49C9857ACFD4B05E385E">
    <w:name w:val="6581DD1C04DA49C9857ACFD4B05E385E"/>
  </w:style>
  <w:style w:type="paragraph" w:customStyle="1" w:styleId="8B1E9C43CA3F4CC29770531ECED2B7CA">
    <w:name w:val="8B1E9C43CA3F4CC29770531ECED2B7CA"/>
  </w:style>
  <w:style w:type="paragraph" w:customStyle="1" w:styleId="E2F788FBA6B349E98667B2EF295C5A43">
    <w:name w:val="E2F788FBA6B349E98667B2EF295C5A43"/>
  </w:style>
  <w:style w:type="paragraph" w:customStyle="1" w:styleId="F3B5371CF5FA487CA2A364FDD1E17351">
    <w:name w:val="F3B5371CF5FA487CA2A364FDD1E17351"/>
  </w:style>
  <w:style w:type="paragraph" w:customStyle="1" w:styleId="40AE55B466E34D65865B42F3349FBA82">
    <w:name w:val="40AE55B466E34D65865B42F3349FBA82"/>
  </w:style>
  <w:style w:type="paragraph" w:customStyle="1" w:styleId="C7E188796D6547B19124BF951403C24B">
    <w:name w:val="C7E188796D6547B19124BF951403C24B"/>
    <w:rsid w:val="00931D7C"/>
  </w:style>
  <w:style w:type="paragraph" w:customStyle="1" w:styleId="5669B9E5347D4F90A95B8B69C123D482">
    <w:name w:val="5669B9E5347D4F90A95B8B69C123D482"/>
    <w:rsid w:val="00931D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2011-08-31T00:00:00</PublishDate>
  <Abstract/>
  <CompanyAddress/>
  <CompanyPhone>1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B7F98D40DC0449A83B53E794665048" ma:contentTypeVersion="13" ma:contentTypeDescription="Create a new document." ma:contentTypeScope="" ma:versionID="963cecc0f595eb734cf081a9d645e3d7">
  <xsd:schema xmlns:xsd="http://www.w3.org/2001/XMLSchema" xmlns:xs="http://www.w3.org/2001/XMLSchema" xmlns:p="http://schemas.microsoft.com/office/2006/metadata/properties" xmlns:ns2="be5f411a-16aa-46dd-a691-5e6f772fb955" xmlns:ns3="9b032501-dc67-4b84-8c4d-8b2078ac37d7" targetNamespace="http://schemas.microsoft.com/office/2006/metadata/properties" ma:root="true" ma:fieldsID="80c539916c59a10f1c5d5915b72c6812" ns2:_="" ns3:_="">
    <xsd:import namespace="be5f411a-16aa-46dd-a691-5e6f772fb955"/>
    <xsd:import namespace="9b032501-dc67-4b84-8c4d-8b2078ac37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f411a-16aa-46dd-a691-5e6f772fb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191be1a-de04-4d50-a45f-0ff536f61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32501-dc67-4b84-8c4d-8b2078ac37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53d18e-8b72-4c61-b3f8-14b658fc093f}" ma:internalName="TaxCatchAll" ma:showField="CatchAllData" ma:web="9b032501-dc67-4b84-8c4d-8b2078ac37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5f411a-16aa-46dd-a691-5e6f772fb955">
      <Terms xmlns="http://schemas.microsoft.com/office/infopath/2007/PartnerControls"/>
    </lcf76f155ced4ddcb4097134ff3c332f>
    <TaxCatchAll xmlns="9b032501-dc67-4b84-8c4d-8b2078ac37d7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F2F4C4-6830-4AB1-A8A5-118359417D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96033A-B246-4FD2-9B98-D6B0D28FBAA0}"/>
</file>

<file path=customXml/itemProps4.xml><?xml version="1.0" encoding="utf-8"?>
<ds:datastoreItem xmlns:ds="http://schemas.openxmlformats.org/officeDocument/2006/customXml" ds:itemID="{6EB30555-FC2D-4070-A73F-02092A18D4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7069AED-402B-48C2-9DF1-692E500FC2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32</TotalTime>
  <Pages>1</Pages>
  <Words>77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Pro Infra B.V.</dc:subject>
  <dc:creator>Tim van den Broek</dc:creator>
  <cp:lastModifiedBy>Tim van den Broek</cp:lastModifiedBy>
  <cp:revision>1</cp:revision>
  <cp:lastPrinted>2018-04-26T09:33:00Z</cp:lastPrinted>
  <dcterms:created xsi:type="dcterms:W3CDTF">2025-04-22T11:15:00Z</dcterms:created>
  <dcterms:modified xsi:type="dcterms:W3CDTF">2025-04-22T13:29:00Z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0x01010029B7F98D40DC0449A83B53E794665048</vt:lpwstr>
  </property>
  <property fmtid="{D5CDD505-2E9C-101B-9397-08002B2CF9AE}" pid="3" name="Order">
    <vt:r8>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