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9D28F" w14:textId="6177A5A4" w:rsidR="00BC4423" w:rsidRPr="00313E33" w:rsidRDefault="00313E33" w:rsidP="00366E77">
      <w:pPr>
        <w:pStyle w:val="p1"/>
        <w:rPr>
          <w:rStyle w:val="s1"/>
          <w:b/>
          <w:bCs/>
          <w:color w:val="903D00" w:themeColor="accent5" w:themeShade="80"/>
          <w:sz w:val="32"/>
          <w:szCs w:val="32"/>
          <w:lang w:val="nl-NL"/>
        </w:rPr>
      </w:pPr>
      <w:r w:rsidRPr="00313E33">
        <w:rPr>
          <w:rStyle w:val="s1"/>
          <w:b/>
          <w:bCs/>
          <w:color w:val="903D00" w:themeColor="accent5" w:themeShade="80"/>
          <w:sz w:val="32"/>
          <w:szCs w:val="32"/>
          <w:lang w:val="nl-NL"/>
        </w:rPr>
        <w:t>TEMPLATE VOOR ERNSTIGE INCIDENTEN O</w:t>
      </w:r>
      <w:r>
        <w:rPr>
          <w:rStyle w:val="s1"/>
          <w:b/>
          <w:bCs/>
          <w:color w:val="903D00" w:themeColor="accent5" w:themeShade="80"/>
          <w:sz w:val="32"/>
          <w:szCs w:val="32"/>
          <w:lang w:val="nl-NL"/>
        </w:rPr>
        <w:t>F CALAMITEITEN</w:t>
      </w:r>
    </w:p>
    <w:p w14:paraId="712FAC4F" w14:textId="27D2E7B3" w:rsidR="00B13307" w:rsidRPr="00313E33" w:rsidRDefault="00B13307" w:rsidP="006E267A">
      <w:pPr>
        <w:pStyle w:val="p1"/>
        <w:ind w:left="6480" w:firstLine="720"/>
        <w:rPr>
          <w:rStyle w:val="s1"/>
          <w:b/>
          <w:bCs/>
          <w:color w:val="903D00" w:themeColor="accent5" w:themeShade="80"/>
          <w:sz w:val="32"/>
          <w:szCs w:val="32"/>
          <w:lang w:val="nl-NL"/>
        </w:rPr>
      </w:pPr>
    </w:p>
    <w:tbl>
      <w:tblPr>
        <w:tblStyle w:val="Tabelraster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2"/>
        <w:gridCol w:w="2647"/>
        <w:gridCol w:w="407"/>
        <w:gridCol w:w="2113"/>
        <w:gridCol w:w="3875"/>
      </w:tblGrid>
      <w:tr w:rsidR="00B94FC3" w:rsidRPr="00B13307" w14:paraId="48901BA6" w14:textId="77777777" w:rsidTr="00B94FC3">
        <w:trPr>
          <w:trHeight w:val="473"/>
        </w:trPr>
        <w:tc>
          <w:tcPr>
            <w:tcW w:w="1782" w:type="dxa"/>
            <w:vAlign w:val="bottom"/>
          </w:tcPr>
          <w:p w14:paraId="4CF25646" w14:textId="04529214" w:rsidR="00BC4423" w:rsidRPr="00B13307" w:rsidRDefault="00313E33" w:rsidP="00B94FC3">
            <w:pPr>
              <w:pStyle w:val="p1"/>
              <w:jc w:val="right"/>
              <w:rPr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RAPPORT OPGESTELD DOOR</w:t>
            </w:r>
            <w:r w:rsidR="00BC4423" w:rsidRPr="00B13307">
              <w:rPr>
                <w:b/>
                <w:color w:val="903D00" w:themeColor="accent5" w:themeShade="80"/>
                <w:sz w:val="18"/>
                <w:szCs w:val="18"/>
              </w:rPr>
              <w:t>: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vAlign w:val="bottom"/>
          </w:tcPr>
          <w:p w14:paraId="07E493C6" w14:textId="77777777" w:rsidR="00BC4423" w:rsidRPr="00B13307" w:rsidRDefault="00BC4423" w:rsidP="00B94FC3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7" w:type="dxa"/>
          </w:tcPr>
          <w:p w14:paraId="6705CC53" w14:textId="77777777" w:rsidR="00BC4423" w:rsidRPr="00B13307" w:rsidRDefault="00BC4423" w:rsidP="00BC4423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2113" w:type="dxa"/>
            <w:vAlign w:val="bottom"/>
          </w:tcPr>
          <w:p w14:paraId="647C6B3C" w14:textId="704DC1D5" w:rsidR="00BC4423" w:rsidRPr="00B13307" w:rsidRDefault="00313E33" w:rsidP="00B94FC3">
            <w:pPr>
              <w:pStyle w:val="p1"/>
              <w:jc w:val="right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DATUM RAPPORT</w:t>
            </w:r>
          </w:p>
        </w:tc>
        <w:tc>
          <w:tcPr>
            <w:tcW w:w="3875" w:type="dxa"/>
            <w:tcBorders>
              <w:bottom w:val="single" w:sz="4" w:space="0" w:color="auto"/>
            </w:tcBorders>
            <w:vAlign w:val="bottom"/>
          </w:tcPr>
          <w:p w14:paraId="142AC9E5" w14:textId="77777777" w:rsidR="00BC4423" w:rsidRPr="00B13307" w:rsidRDefault="00BC4423" w:rsidP="00B94FC3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  <w:tr w:rsidR="00B94FC3" w:rsidRPr="00B13307" w14:paraId="770A0F03" w14:textId="77777777" w:rsidTr="00B94FC3">
        <w:trPr>
          <w:trHeight w:val="428"/>
        </w:trPr>
        <w:tc>
          <w:tcPr>
            <w:tcW w:w="1782" w:type="dxa"/>
            <w:vAlign w:val="bottom"/>
          </w:tcPr>
          <w:p w14:paraId="5B8197C1" w14:textId="357B1122" w:rsidR="00BC4423" w:rsidRPr="00B13307" w:rsidRDefault="00313E33" w:rsidP="00B94FC3">
            <w:pPr>
              <w:pStyle w:val="p1"/>
              <w:jc w:val="right"/>
              <w:rPr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FUNCTIE</w:t>
            </w:r>
            <w:r w:rsidR="00BC4423" w:rsidRPr="00B13307">
              <w:rPr>
                <w:b/>
                <w:color w:val="903D00" w:themeColor="accent5" w:themeShade="80"/>
                <w:sz w:val="18"/>
                <w:szCs w:val="18"/>
              </w:rPr>
              <w:t>:</w:t>
            </w:r>
          </w:p>
        </w:tc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7A8E6" w14:textId="77777777" w:rsidR="00BC4423" w:rsidRPr="00B13307" w:rsidRDefault="00BC4423" w:rsidP="00B94FC3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7" w:type="dxa"/>
          </w:tcPr>
          <w:p w14:paraId="5C07349A" w14:textId="77777777" w:rsidR="00BC4423" w:rsidRPr="00B13307" w:rsidRDefault="00BC4423" w:rsidP="00BC4423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2113" w:type="dxa"/>
            <w:vAlign w:val="bottom"/>
          </w:tcPr>
          <w:p w14:paraId="1B79E8DD" w14:textId="096EA82B" w:rsidR="00BC4423" w:rsidRPr="00B13307" w:rsidRDefault="00BC4423" w:rsidP="00B94FC3">
            <w:pPr>
              <w:pStyle w:val="p1"/>
              <w:jc w:val="right"/>
              <w:rPr>
                <w:b/>
                <w:color w:val="903D00" w:themeColor="accent5" w:themeShade="80"/>
                <w:sz w:val="18"/>
                <w:szCs w:val="18"/>
              </w:rPr>
            </w:pPr>
            <w:r w:rsidRPr="00B13307">
              <w:rPr>
                <w:b/>
                <w:color w:val="903D00" w:themeColor="accent5" w:themeShade="80"/>
                <w:sz w:val="18"/>
                <w:szCs w:val="18"/>
              </w:rPr>
              <w:t>INCIDENT N</w:t>
            </w:r>
            <w:r w:rsidR="00313E33">
              <w:rPr>
                <w:b/>
                <w:color w:val="903D00" w:themeColor="accent5" w:themeShade="80"/>
                <w:sz w:val="18"/>
                <w:szCs w:val="18"/>
              </w:rPr>
              <w:t>UMMER (I.V.T)</w:t>
            </w:r>
            <w:r w:rsidRPr="00B13307">
              <w:rPr>
                <w:b/>
                <w:color w:val="903D00" w:themeColor="accent5" w:themeShade="80"/>
                <w:sz w:val="18"/>
                <w:szCs w:val="18"/>
              </w:rPr>
              <w:t>.:</w:t>
            </w:r>
          </w:p>
        </w:tc>
        <w:tc>
          <w:tcPr>
            <w:tcW w:w="3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E735DC" w14:textId="77777777" w:rsidR="00BC4423" w:rsidRPr="00B13307" w:rsidRDefault="00BC4423" w:rsidP="00B94FC3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57EEDAFA" w14:textId="77777777" w:rsidR="00E90D2A" w:rsidRPr="00B13307" w:rsidRDefault="00E90D2A" w:rsidP="00366E77">
      <w:pPr>
        <w:pStyle w:val="p1"/>
        <w:rPr>
          <w:color w:val="903D00" w:themeColor="accent5" w:themeShade="80"/>
          <w:sz w:val="18"/>
          <w:szCs w:val="18"/>
        </w:rPr>
      </w:pPr>
    </w:p>
    <w:p w14:paraId="2FA7F971" w14:textId="77777777" w:rsidR="00AE4E4E" w:rsidRPr="00B13307" w:rsidRDefault="00AE4E4E" w:rsidP="00366E77">
      <w:pPr>
        <w:pStyle w:val="p1"/>
        <w:rPr>
          <w:color w:val="903D00" w:themeColor="accent5" w:themeShade="80"/>
          <w:sz w:val="18"/>
          <w:szCs w:val="18"/>
        </w:rPr>
      </w:pPr>
    </w:p>
    <w:tbl>
      <w:tblPr>
        <w:tblStyle w:val="Tabelraster"/>
        <w:tblW w:w="10834" w:type="dxa"/>
        <w:tblInd w:w="-10" w:type="dxa"/>
        <w:tblLook w:val="04A0" w:firstRow="1" w:lastRow="0" w:firstColumn="1" w:lastColumn="0" w:noHBand="0" w:noVBand="1"/>
      </w:tblPr>
      <w:tblGrid>
        <w:gridCol w:w="1496"/>
        <w:gridCol w:w="522"/>
        <w:gridCol w:w="2469"/>
        <w:gridCol w:w="255"/>
        <w:gridCol w:w="917"/>
        <w:gridCol w:w="305"/>
        <w:gridCol w:w="1988"/>
        <w:gridCol w:w="2866"/>
        <w:gridCol w:w="16"/>
      </w:tblGrid>
      <w:tr w:rsidR="00461262" w:rsidRPr="00B13307" w14:paraId="11CA8F25" w14:textId="77777777" w:rsidTr="00335085">
        <w:trPr>
          <w:gridAfter w:val="1"/>
          <w:wAfter w:w="16" w:type="dxa"/>
          <w:trHeight w:val="437"/>
        </w:trPr>
        <w:tc>
          <w:tcPr>
            <w:tcW w:w="10818" w:type="dxa"/>
            <w:gridSpan w:val="8"/>
            <w:tcBorders>
              <w:bottom w:val="nil"/>
            </w:tcBorders>
            <w:shd w:val="clear" w:color="auto" w:fill="903D00" w:themeFill="accent5" w:themeFillShade="80"/>
            <w:vAlign w:val="center"/>
          </w:tcPr>
          <w:p w14:paraId="5A1925C3" w14:textId="023BC85E" w:rsidR="00461262" w:rsidRPr="00B13307" w:rsidRDefault="00313E33" w:rsidP="00461262">
            <w:pPr>
              <w:pStyle w:val="p1"/>
              <w:jc w:val="center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INFORMATIE INCIDENT</w:t>
            </w:r>
          </w:p>
        </w:tc>
      </w:tr>
      <w:tr w:rsidR="00335085" w:rsidRPr="00B13307" w14:paraId="14641BDF" w14:textId="77777777" w:rsidTr="00335085">
        <w:trPr>
          <w:gridAfter w:val="1"/>
          <w:wAfter w:w="16" w:type="dxa"/>
          <w:trHeight w:val="424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7929B" w14:textId="77777777" w:rsidR="00795D3F" w:rsidRDefault="00313E33" w:rsidP="00313E33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 xml:space="preserve">DATUM  </w:t>
            </w:r>
            <w:r w:rsidR="00795D3F" w:rsidRPr="00B13307">
              <w:rPr>
                <w:b/>
                <w:color w:val="903D00" w:themeColor="accent5" w:themeShade="80"/>
                <w:sz w:val="18"/>
                <w:szCs w:val="18"/>
              </w:rPr>
              <w:t xml:space="preserve"> INCIDENT</w:t>
            </w:r>
          </w:p>
          <w:p w14:paraId="22E24819" w14:textId="1CC81E1D" w:rsidR="00313E33" w:rsidRPr="00B13307" w:rsidRDefault="00313E33" w:rsidP="00313E33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42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4AFC3" w14:textId="77777777" w:rsidR="00795D3F" w:rsidRPr="00B13307" w:rsidRDefault="00795D3F" w:rsidP="00461262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0F07AD06" w14:textId="77777777" w:rsidR="00795D3F" w:rsidRPr="00B13307" w:rsidRDefault="00795D3F" w:rsidP="00461262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58936" w14:textId="0ECDF109" w:rsidR="00795D3F" w:rsidRPr="00B13307" w:rsidRDefault="00313E33" w:rsidP="00313E33">
            <w:pPr>
              <w:pStyle w:val="p1"/>
              <w:jc w:val="center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TIJDSTIP</w:t>
            </w:r>
            <w:r w:rsidR="00795D3F" w:rsidRPr="00B13307">
              <w:rPr>
                <w:b/>
                <w:color w:val="903D00" w:themeColor="accent5" w:themeShade="80"/>
                <w:sz w:val="18"/>
                <w:szCs w:val="18"/>
              </w:rPr>
              <w:t xml:space="preserve"> INCIDENT: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EDA1C8" w14:textId="77777777" w:rsidR="00795D3F" w:rsidRPr="00B13307" w:rsidRDefault="00795D3F" w:rsidP="00DD6663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</w:tr>
      <w:tr w:rsidR="00335085" w:rsidRPr="00B13307" w14:paraId="5BE8E37B" w14:textId="77777777" w:rsidTr="00335085">
        <w:trPr>
          <w:gridAfter w:val="1"/>
          <w:wAfter w:w="16" w:type="dxa"/>
          <w:trHeight w:val="424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75A6F" w14:textId="44380D36" w:rsidR="00C66B85" w:rsidRPr="00B13307" w:rsidRDefault="00313E33" w:rsidP="00017608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LOCATIE INCIDENT</w:t>
            </w:r>
          </w:p>
        </w:tc>
        <w:tc>
          <w:tcPr>
            <w:tcW w:w="95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D52493" w14:textId="77777777" w:rsidR="00C66B85" w:rsidRPr="00B13307" w:rsidRDefault="00C66B85" w:rsidP="00461262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</w:tr>
      <w:tr w:rsidR="00335085" w:rsidRPr="00B13307" w14:paraId="4BD576B2" w14:textId="77777777" w:rsidTr="00335085">
        <w:trPr>
          <w:gridAfter w:val="1"/>
          <w:wAfter w:w="16" w:type="dxa"/>
          <w:trHeight w:val="424"/>
        </w:trPr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915DD" w14:textId="53E9EDEA" w:rsidR="00335085" w:rsidRPr="00B13307" w:rsidRDefault="00313E33" w:rsidP="00313E33">
            <w:pPr>
              <w:pStyle w:val="p1"/>
              <w:spacing w:line="360" w:lineRule="auto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 xml:space="preserve">TYPE </w:t>
            </w:r>
            <w:r w:rsidR="00335085">
              <w:rPr>
                <w:b/>
                <w:color w:val="903D00" w:themeColor="accent5" w:themeShade="80"/>
                <w:sz w:val="18"/>
                <w:szCs w:val="18"/>
              </w:rPr>
              <w:t xml:space="preserve">INCIDENT </w:t>
            </w:r>
          </w:p>
        </w:tc>
        <w:tc>
          <w:tcPr>
            <w:tcW w:w="90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89693" w14:textId="77777777" w:rsidR="00335085" w:rsidRPr="00B13307" w:rsidRDefault="00335085" w:rsidP="00461262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  <w:tr w:rsidR="00313E33" w:rsidRPr="00B13307" w14:paraId="1009E22E" w14:textId="77777777" w:rsidTr="00335085">
        <w:trPr>
          <w:gridAfter w:val="1"/>
          <w:wAfter w:w="16" w:type="dxa"/>
          <w:trHeight w:val="424"/>
        </w:trPr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D72E3" w14:textId="7C1125E6" w:rsidR="00313E33" w:rsidRDefault="00313E33" w:rsidP="00017608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BETROKKEN ORGANISATIE VAN OPDRACHTGEVER</w:t>
            </w:r>
          </w:p>
        </w:tc>
        <w:tc>
          <w:tcPr>
            <w:tcW w:w="90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D71F7" w14:textId="77777777" w:rsidR="00313E33" w:rsidRPr="00B13307" w:rsidRDefault="00313E33" w:rsidP="00461262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  <w:tr w:rsidR="00841DDF" w:rsidRPr="00B13307" w14:paraId="74289746" w14:textId="77777777" w:rsidTr="00335085">
        <w:trPr>
          <w:gridAfter w:val="1"/>
          <w:wAfter w:w="16" w:type="dxa"/>
          <w:trHeight w:val="363"/>
        </w:trPr>
        <w:tc>
          <w:tcPr>
            <w:tcW w:w="4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756B7" w14:textId="77777777" w:rsidR="00841DDF" w:rsidRPr="00B13307" w:rsidRDefault="00841DDF" w:rsidP="00017608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65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069256" w14:textId="77777777" w:rsidR="00841DDF" w:rsidRPr="00B13307" w:rsidRDefault="00841DDF" w:rsidP="00461262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  <w:tr w:rsidR="00841DDF" w:rsidRPr="00B13307" w14:paraId="78B5DA74" w14:textId="77777777" w:rsidTr="00335085">
        <w:trPr>
          <w:trHeight w:val="259"/>
        </w:trPr>
        <w:tc>
          <w:tcPr>
            <w:tcW w:w="4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73F12" w14:textId="77777777" w:rsidR="00841DDF" w:rsidRDefault="00841DDF" w:rsidP="00B1039D">
            <w:pPr>
              <w:pStyle w:val="p1"/>
              <w:jc w:val="right"/>
              <w:rPr>
                <w:b/>
                <w:color w:val="903D00" w:themeColor="accent5" w:themeShade="80"/>
                <w:sz w:val="18"/>
                <w:szCs w:val="18"/>
              </w:rPr>
            </w:pPr>
          </w:p>
        </w:tc>
        <w:tc>
          <w:tcPr>
            <w:tcW w:w="6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B681D" w14:textId="77777777" w:rsidR="00841DDF" w:rsidRPr="00B13307" w:rsidRDefault="00841DDF" w:rsidP="00461262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  <w:tr w:rsidR="00313E33" w:rsidRPr="00B13307" w14:paraId="2302CCD4" w14:textId="77777777" w:rsidTr="00335085">
        <w:trPr>
          <w:gridAfter w:val="1"/>
          <w:wAfter w:w="16" w:type="dxa"/>
          <w:trHeight w:val="467"/>
        </w:trPr>
        <w:tc>
          <w:tcPr>
            <w:tcW w:w="108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A7DA3" w14:textId="1BA083A8" w:rsidR="00313E33" w:rsidRPr="00B13307" w:rsidRDefault="00313E33" w:rsidP="00313E33">
            <w:pPr>
              <w:pStyle w:val="p1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OMSCHRIJVING INCIDENT</w:t>
            </w:r>
            <w:r w:rsidR="00754186">
              <w:rPr>
                <w:b/>
                <w:color w:val="903D00" w:themeColor="accent5" w:themeShade="80"/>
                <w:sz w:val="18"/>
                <w:szCs w:val="18"/>
              </w:rPr>
              <w:t xml:space="preserve"> </w:t>
            </w:r>
          </w:p>
        </w:tc>
      </w:tr>
      <w:tr w:rsidR="00313E33" w:rsidRPr="00754186" w14:paraId="58FED3C0" w14:textId="77777777" w:rsidTr="004456E3">
        <w:trPr>
          <w:gridAfter w:val="1"/>
          <w:wAfter w:w="16" w:type="dxa"/>
          <w:trHeight w:val="1402"/>
        </w:trPr>
        <w:tc>
          <w:tcPr>
            <w:tcW w:w="108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E5D2" w:themeFill="accent5" w:themeFillTint="33"/>
            <w:vAlign w:val="center"/>
          </w:tcPr>
          <w:p w14:paraId="3D78A92C" w14:textId="4029D99C" w:rsidR="00313E33" w:rsidRPr="00754186" w:rsidRDefault="00754186" w:rsidP="00313E33">
            <w:pPr>
              <w:pStyle w:val="p1"/>
              <w:rPr>
                <w:i/>
                <w:iCs/>
                <w:color w:val="903D00" w:themeColor="accent5" w:themeShade="80"/>
                <w:sz w:val="18"/>
                <w:szCs w:val="18"/>
                <w:lang w:val="nl-NL"/>
              </w:rPr>
            </w:pPr>
            <w:r w:rsidRPr="00754186">
              <w:rPr>
                <w:i/>
                <w:iCs/>
                <w:color w:val="903D00" w:themeColor="accent5" w:themeShade="80"/>
                <w:sz w:val="18"/>
                <w:szCs w:val="18"/>
                <w:lang w:val="nl-NL"/>
              </w:rPr>
              <w:t>Indien het om een v</w:t>
            </w:r>
            <w:r>
              <w:rPr>
                <w:i/>
                <w:iCs/>
                <w:color w:val="903D00" w:themeColor="accent5" w:themeShade="80"/>
                <w:sz w:val="18"/>
                <w:szCs w:val="18"/>
                <w:lang w:val="nl-NL"/>
              </w:rPr>
              <w:t>ermiste of verloren zending gaat, vermeld hier dan ook tot waar de zending te traceren is</w:t>
            </w:r>
          </w:p>
        </w:tc>
      </w:tr>
      <w:tr w:rsidR="00313E33" w:rsidRPr="00B13307" w14:paraId="17AB0A07" w14:textId="77777777" w:rsidTr="00335085">
        <w:trPr>
          <w:gridAfter w:val="1"/>
          <w:wAfter w:w="16" w:type="dxa"/>
          <w:trHeight w:val="467"/>
        </w:trPr>
        <w:tc>
          <w:tcPr>
            <w:tcW w:w="108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3C4C3" w14:textId="77777777" w:rsidR="00754186" w:rsidRPr="00754186" w:rsidRDefault="00754186" w:rsidP="00313E33">
            <w:pPr>
              <w:pStyle w:val="p1"/>
              <w:rPr>
                <w:sz w:val="18"/>
                <w:szCs w:val="18"/>
                <w:lang w:val="nl-NL"/>
              </w:rPr>
            </w:pPr>
          </w:p>
          <w:p w14:paraId="3C3AC4EB" w14:textId="77777777" w:rsidR="00754186" w:rsidRPr="00754186" w:rsidRDefault="00754186" w:rsidP="00313E33">
            <w:pPr>
              <w:pStyle w:val="p1"/>
              <w:rPr>
                <w:sz w:val="18"/>
                <w:szCs w:val="18"/>
                <w:lang w:val="nl-NL"/>
              </w:rPr>
            </w:pPr>
          </w:p>
          <w:p w14:paraId="036262E7" w14:textId="77777777" w:rsidR="00754186" w:rsidRPr="00754186" w:rsidRDefault="00754186" w:rsidP="00313E33">
            <w:pPr>
              <w:pStyle w:val="p1"/>
              <w:rPr>
                <w:sz w:val="18"/>
                <w:szCs w:val="18"/>
                <w:lang w:val="nl-NL"/>
              </w:rPr>
            </w:pPr>
          </w:p>
          <w:p w14:paraId="684D65FC" w14:textId="77777777" w:rsidR="00313E33" w:rsidRDefault="00313E33" w:rsidP="00313E33">
            <w:pPr>
              <w:pStyle w:val="p1"/>
              <w:rPr>
                <w:b/>
                <w:color w:val="903D00" w:themeColor="accent5" w:themeShade="80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OMSCHRIJVING UITGEZETTE ACTIES</w:t>
            </w:r>
          </w:p>
          <w:p w14:paraId="430E53A0" w14:textId="35A12DAF" w:rsidR="00754186" w:rsidRPr="00B13307" w:rsidRDefault="00754186" w:rsidP="00313E33">
            <w:pPr>
              <w:pStyle w:val="p1"/>
              <w:rPr>
                <w:color w:val="000000" w:themeColor="text1"/>
                <w:sz w:val="18"/>
                <w:szCs w:val="18"/>
              </w:rPr>
            </w:pPr>
          </w:p>
        </w:tc>
      </w:tr>
      <w:tr w:rsidR="00313E33" w:rsidRPr="00B13307" w14:paraId="4CEE17D5" w14:textId="77777777" w:rsidTr="004456E3">
        <w:trPr>
          <w:gridAfter w:val="1"/>
          <w:wAfter w:w="16" w:type="dxa"/>
          <w:trHeight w:val="1467"/>
        </w:trPr>
        <w:tc>
          <w:tcPr>
            <w:tcW w:w="108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E5D2" w:themeFill="accent5" w:themeFillTint="33"/>
            <w:vAlign w:val="center"/>
          </w:tcPr>
          <w:p w14:paraId="17AC6D69" w14:textId="77777777" w:rsidR="00313E33" w:rsidRPr="00B13307" w:rsidRDefault="00313E33" w:rsidP="00313E33">
            <w:pPr>
              <w:pStyle w:val="p1"/>
              <w:rPr>
                <w:color w:val="903D00" w:themeColor="accent5" w:themeShade="80"/>
                <w:sz w:val="18"/>
                <w:szCs w:val="18"/>
              </w:rPr>
            </w:pPr>
          </w:p>
        </w:tc>
      </w:tr>
      <w:tr w:rsidR="00313E33" w:rsidRPr="00B13307" w14:paraId="748DAC84" w14:textId="77777777" w:rsidTr="00335085">
        <w:trPr>
          <w:gridAfter w:val="1"/>
          <w:wAfter w:w="16" w:type="dxa"/>
          <w:trHeight w:val="467"/>
        </w:trPr>
        <w:tc>
          <w:tcPr>
            <w:tcW w:w="108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5132E" w14:textId="777D5E4E" w:rsidR="00313E33" w:rsidRPr="00B13307" w:rsidRDefault="00313E33" w:rsidP="00313E33">
            <w:pPr>
              <w:pStyle w:val="p1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903D00" w:themeColor="accent5" w:themeShade="80"/>
                <w:sz w:val="18"/>
                <w:szCs w:val="18"/>
              </w:rPr>
              <w:t>STATUS UITGEZETTE ACTIES</w:t>
            </w:r>
          </w:p>
        </w:tc>
      </w:tr>
      <w:tr w:rsidR="00313E33" w:rsidRPr="00B13307" w14:paraId="410C197D" w14:textId="77777777" w:rsidTr="004456E3">
        <w:trPr>
          <w:gridAfter w:val="1"/>
          <w:wAfter w:w="16" w:type="dxa"/>
          <w:trHeight w:val="1404"/>
        </w:trPr>
        <w:tc>
          <w:tcPr>
            <w:tcW w:w="108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E5D2" w:themeFill="accent5" w:themeFillTint="33"/>
            <w:vAlign w:val="center"/>
          </w:tcPr>
          <w:p w14:paraId="7A2037DD" w14:textId="77777777" w:rsidR="00313E33" w:rsidRPr="00B13307" w:rsidRDefault="00313E33" w:rsidP="00313E33">
            <w:pPr>
              <w:pStyle w:val="p1"/>
              <w:rPr>
                <w:color w:val="903D00" w:themeColor="accent5" w:themeShade="80"/>
                <w:sz w:val="18"/>
                <w:szCs w:val="18"/>
              </w:rPr>
            </w:pPr>
          </w:p>
        </w:tc>
      </w:tr>
    </w:tbl>
    <w:p w14:paraId="197653C9" w14:textId="77777777" w:rsidR="00841DDF" w:rsidRPr="00B13307" w:rsidRDefault="00841DDF" w:rsidP="00366E77">
      <w:pPr>
        <w:pStyle w:val="p1"/>
        <w:rPr>
          <w:b/>
          <w:color w:val="903D00" w:themeColor="accent5" w:themeShade="80"/>
          <w:sz w:val="18"/>
          <w:szCs w:val="18"/>
        </w:rPr>
      </w:pPr>
    </w:p>
    <w:p w14:paraId="6B791478" w14:textId="77777777" w:rsidR="000B1C76" w:rsidRDefault="000B1C76" w:rsidP="00366E77">
      <w:pPr>
        <w:pStyle w:val="p1"/>
        <w:rPr>
          <w:b/>
          <w:color w:val="903D00" w:themeColor="accent5" w:themeShade="80"/>
          <w:sz w:val="18"/>
          <w:szCs w:val="18"/>
        </w:rPr>
      </w:pPr>
    </w:p>
    <w:p w14:paraId="406F5422" w14:textId="2CF63528" w:rsidR="006E267A" w:rsidRDefault="006E267A">
      <w:pPr>
        <w:rPr>
          <w:rFonts w:ascii="Arial" w:hAnsi="Arial" w:cs="Arial"/>
          <w:b/>
          <w:color w:val="903D00" w:themeColor="accent5" w:themeShade="80"/>
          <w:sz w:val="18"/>
          <w:szCs w:val="18"/>
        </w:rPr>
      </w:pPr>
    </w:p>
    <w:p w14:paraId="1CC43AAB" w14:textId="77777777" w:rsidR="005017FC" w:rsidRPr="00B13307" w:rsidRDefault="005017FC" w:rsidP="00366E77">
      <w:pPr>
        <w:pStyle w:val="p1"/>
        <w:rPr>
          <w:b/>
          <w:color w:val="903D00" w:themeColor="accent5" w:themeShade="80"/>
          <w:sz w:val="18"/>
          <w:szCs w:val="18"/>
        </w:rPr>
      </w:pPr>
    </w:p>
    <w:sectPr w:rsidR="005017FC" w:rsidRPr="00B13307" w:rsidSect="00BC44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5BEA7" w14:textId="77777777" w:rsidR="00313E33" w:rsidRDefault="00313E33" w:rsidP="00313E33">
      <w:r>
        <w:separator/>
      </w:r>
    </w:p>
  </w:endnote>
  <w:endnote w:type="continuationSeparator" w:id="0">
    <w:p w14:paraId="7D7E6D0E" w14:textId="77777777" w:rsidR="00313E33" w:rsidRDefault="00313E33" w:rsidP="0031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685FA" w14:textId="77777777" w:rsidR="00313E33" w:rsidRDefault="00313E33" w:rsidP="00313E33">
      <w:r>
        <w:separator/>
      </w:r>
    </w:p>
  </w:footnote>
  <w:footnote w:type="continuationSeparator" w:id="0">
    <w:p w14:paraId="5DFF586F" w14:textId="77777777" w:rsidR="00313E33" w:rsidRDefault="00313E33" w:rsidP="00313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E33"/>
    <w:rsid w:val="00017608"/>
    <w:rsid w:val="00020500"/>
    <w:rsid w:val="00074557"/>
    <w:rsid w:val="000B1C76"/>
    <w:rsid w:val="000B1F51"/>
    <w:rsid w:val="000F29D8"/>
    <w:rsid w:val="001136F6"/>
    <w:rsid w:val="0017501F"/>
    <w:rsid w:val="002A3194"/>
    <w:rsid w:val="00313E33"/>
    <w:rsid w:val="00335085"/>
    <w:rsid w:val="00366E77"/>
    <w:rsid w:val="003A0753"/>
    <w:rsid w:val="003C6958"/>
    <w:rsid w:val="004456E3"/>
    <w:rsid w:val="00460003"/>
    <w:rsid w:val="00461262"/>
    <w:rsid w:val="0046141A"/>
    <w:rsid w:val="00461D0C"/>
    <w:rsid w:val="004D29FE"/>
    <w:rsid w:val="005017FC"/>
    <w:rsid w:val="00543482"/>
    <w:rsid w:val="00561BFA"/>
    <w:rsid w:val="00654E4A"/>
    <w:rsid w:val="00664358"/>
    <w:rsid w:val="00667E41"/>
    <w:rsid w:val="006A4F39"/>
    <w:rsid w:val="006E267A"/>
    <w:rsid w:val="00754186"/>
    <w:rsid w:val="00783C6B"/>
    <w:rsid w:val="00795D3F"/>
    <w:rsid w:val="007D39B9"/>
    <w:rsid w:val="007D5EB8"/>
    <w:rsid w:val="00834CF4"/>
    <w:rsid w:val="00841DDF"/>
    <w:rsid w:val="00962EFE"/>
    <w:rsid w:val="00985C61"/>
    <w:rsid w:val="009871B6"/>
    <w:rsid w:val="009E0257"/>
    <w:rsid w:val="009E5B26"/>
    <w:rsid w:val="00A0340B"/>
    <w:rsid w:val="00AB721C"/>
    <w:rsid w:val="00AC791D"/>
    <w:rsid w:val="00AE4E4E"/>
    <w:rsid w:val="00B1039D"/>
    <w:rsid w:val="00B13307"/>
    <w:rsid w:val="00B471C6"/>
    <w:rsid w:val="00B60260"/>
    <w:rsid w:val="00B94FC3"/>
    <w:rsid w:val="00BC4423"/>
    <w:rsid w:val="00C55D5B"/>
    <w:rsid w:val="00C66B85"/>
    <w:rsid w:val="00C77446"/>
    <w:rsid w:val="00D16014"/>
    <w:rsid w:val="00D62058"/>
    <w:rsid w:val="00DD6663"/>
    <w:rsid w:val="00DE6BB9"/>
    <w:rsid w:val="00E90D2A"/>
    <w:rsid w:val="00E9307C"/>
    <w:rsid w:val="00ED72DE"/>
    <w:rsid w:val="00F5679B"/>
    <w:rsid w:val="00FB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1DB370"/>
  <w14:defaultImageDpi w14:val="32767"/>
  <w15:docId w15:val="{4D604803-7675-4150-AB21-C45CD9281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1">
    <w:name w:val="p1"/>
    <w:basedOn w:val="Standaard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Standaardalinea-lettertype"/>
    <w:rsid w:val="00366E77"/>
  </w:style>
  <w:style w:type="table" w:styleId="Tabelraster">
    <w:name w:val="Table Grid"/>
    <w:basedOn w:val="Standaardtabe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IC-Information-Security-Incident-Report-8777_WORD.dotx" TargetMode="Externa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77EE3C6CE7F4AA47F232B8CBCA349" ma:contentTypeVersion="2" ma:contentTypeDescription="Een nieuw document maken." ma:contentTypeScope="" ma:versionID="ee3e55fbc48439ab8c5c9f28a30d166c">
  <xsd:schema xmlns:xsd="http://www.w3.org/2001/XMLSchema" xmlns:xs="http://www.w3.org/2001/XMLSchema" xmlns:p="http://schemas.microsoft.com/office/2006/metadata/properties" xmlns:ns2="4ba47593-1401-409d-a44a-e06b804bd8d6" targetNamespace="http://schemas.microsoft.com/office/2006/metadata/properties" ma:root="true" ma:fieldsID="9da6c044c1853b23067ee47ad504020a" ns2:_="">
    <xsd:import namespace="4ba47593-1401-409d-a44a-e06b804bd8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47593-1401-409d-a44a-e06b804bd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3267F-2320-4078-808F-20AA540523A5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1D68AE-1A66-4653-A88C-370F4D174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A0493-4CE9-4DF5-B7CA-E1D2311E8BF3}"/>
</file>

<file path=docProps/app.xml><?xml version="1.0" encoding="utf-8"?>
<Properties xmlns="http://schemas.openxmlformats.org/officeDocument/2006/extended-properties" xmlns:vt="http://schemas.openxmlformats.org/officeDocument/2006/docPropsVTypes">
  <Template>IC-Information-Security-Incident-Report-8777_WORD</Template>
  <TotalTime>0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Morrin, SC (Siobhán) (BEDR/CDI/CO/LOG)</dc:creator>
  <cp:lastModifiedBy>Morrin, SC (Siobhán) (BEDR/CDI/COA/LOG)</cp:lastModifiedBy>
  <cp:revision>2</cp:revision>
  <cp:lastPrinted>2016-12-27T19:50:00Z</cp:lastPrinted>
  <dcterms:created xsi:type="dcterms:W3CDTF">2025-03-04T06:25:00Z</dcterms:created>
  <dcterms:modified xsi:type="dcterms:W3CDTF">2025-03-04T06:42:00Z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3866f6-513b-41e9-9aa1-311b4823e2dc_Enabled">
    <vt:lpwstr>true</vt:lpwstr>
  </property>
  <property fmtid="{D5CDD505-2E9C-101B-9397-08002B2CF9AE}" pid="3" name="MSIP_Label_0b3866f6-513b-41e9-9aa1-311b4823e2dc_SetDate">
    <vt:lpwstr>2025-03-04T06:25:26Z</vt:lpwstr>
  </property>
  <property fmtid="{D5CDD505-2E9C-101B-9397-08002B2CF9AE}" pid="4" name="MSIP_Label_0b3866f6-513b-41e9-9aa1-311b4823e2dc_Method">
    <vt:lpwstr>Standard</vt:lpwstr>
  </property>
  <property fmtid="{D5CDD505-2E9C-101B-9397-08002B2CF9AE}" pid="5" name="MSIP_Label_0b3866f6-513b-41e9-9aa1-311b4823e2dc_Name">
    <vt:lpwstr>FIN-BEDR-Rijksoverheid</vt:lpwstr>
  </property>
  <property fmtid="{D5CDD505-2E9C-101B-9397-08002B2CF9AE}" pid="6" name="MSIP_Label_0b3866f6-513b-41e9-9aa1-311b4823e2dc_SiteId">
    <vt:lpwstr>84712536-f524-40a0-913b-5d25ba502732</vt:lpwstr>
  </property>
  <property fmtid="{D5CDD505-2E9C-101B-9397-08002B2CF9AE}" pid="7" name="MSIP_Label_0b3866f6-513b-41e9-9aa1-311b4823e2dc_ActionId">
    <vt:lpwstr>4e216df7-9a34-4c16-ae52-e15070863eaf</vt:lpwstr>
  </property>
  <property fmtid="{D5CDD505-2E9C-101B-9397-08002B2CF9AE}" pid="8" name="MSIP_Label_0b3866f6-513b-41e9-9aa1-311b4823e2dc_ContentBits">
    <vt:lpwstr>0</vt:lpwstr>
  </property>
  <property fmtid="{D5CDD505-2E9C-101B-9397-08002B2CF9AE}" pid="9" name="ContentTypeId">
    <vt:lpwstr>0x01010031977EE3C6CE7F4AA47F232B8CBCA349</vt:lpwstr>
  </property>
</Properties>
</file>