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59180" w14:textId="77777777" w:rsidR="00DE7735" w:rsidRPr="002045B8" w:rsidRDefault="00DE7735" w:rsidP="00DE7735">
      <w:pPr>
        <w:pStyle w:val="KopBijlage1"/>
      </w:pPr>
      <w:bookmarkStart w:id="0" w:name="_Toc182489568"/>
      <w:r w:rsidRPr="002045B8">
        <w:t>Referentieformulier</w:t>
      </w:r>
      <w:bookmarkEnd w:id="0"/>
      <w:r w:rsidRPr="002045B8">
        <w:t xml:space="preserve"> </w:t>
      </w:r>
    </w:p>
    <w:p w14:paraId="5A7BB14B" w14:textId="77777777" w:rsidR="00DE7735" w:rsidRPr="00DE7735" w:rsidRDefault="00DE7735" w:rsidP="00DE7735">
      <w:pPr>
        <w:rPr>
          <w:rFonts w:ascii="Calibri" w:hAnsi="Calibri" w:cs="Calibri"/>
          <w:noProof/>
          <w:sz w:val="22"/>
          <w:szCs w:val="22"/>
        </w:rPr>
      </w:pPr>
    </w:p>
    <w:p w14:paraId="564D6343" w14:textId="77777777" w:rsidR="00DE7735" w:rsidRPr="00DE7735" w:rsidRDefault="00DE7735" w:rsidP="00DE7735">
      <w:pPr>
        <w:jc w:val="both"/>
        <w:rPr>
          <w:rFonts w:ascii="Calibri" w:hAnsi="Calibri" w:cs="Calibri"/>
          <w:noProof/>
          <w:sz w:val="22"/>
          <w:szCs w:val="22"/>
        </w:rPr>
      </w:pPr>
      <w:r w:rsidRPr="00DE7735">
        <w:rPr>
          <w:rFonts w:ascii="Calibri" w:hAnsi="Calibri" w:cs="Calibri"/>
          <w:noProof/>
          <w:sz w:val="22"/>
          <w:szCs w:val="22"/>
        </w:rPr>
        <w:t>Deelnemer dient onderstaande formulier te hanteren voor het indienen van de referenties waar Deelnemer een beroep op doet. In geval van een tweede referentie dient Deelnemer onderstaande tabel te kopiëren, door te nummeren en in te vullen.</w:t>
      </w:r>
    </w:p>
    <w:p w14:paraId="71E5D315" w14:textId="77777777" w:rsidR="00DE7735" w:rsidRPr="00DE7735" w:rsidRDefault="00DE7735" w:rsidP="00DE7735">
      <w:pPr>
        <w:rPr>
          <w:rFonts w:ascii="Calibri" w:hAnsi="Calibri" w:cs="Calibri"/>
          <w:noProof/>
          <w:sz w:val="22"/>
          <w:szCs w:val="22"/>
        </w:rPr>
      </w:pPr>
    </w:p>
    <w:tbl>
      <w:tblPr>
        <w:tblStyle w:val="Tabelraster"/>
        <w:tblW w:w="8748" w:type="dxa"/>
        <w:tblInd w:w="108" w:type="dxa"/>
        <w:tblLook w:val="01E0" w:firstRow="1" w:lastRow="1" w:firstColumn="1" w:lastColumn="1" w:noHBand="0" w:noVBand="0"/>
      </w:tblPr>
      <w:tblGrid>
        <w:gridCol w:w="3533"/>
        <w:gridCol w:w="5215"/>
      </w:tblGrid>
      <w:tr w:rsidR="00DE7735" w:rsidRPr="009F5160" w14:paraId="5DBBEDF3" w14:textId="77777777" w:rsidTr="00DE7735">
        <w:tc>
          <w:tcPr>
            <w:tcW w:w="8748" w:type="dxa"/>
            <w:gridSpan w:val="2"/>
            <w:tcBorders>
              <w:bottom w:val="single" w:sz="4" w:space="0" w:color="auto"/>
            </w:tcBorders>
            <w:shd w:val="clear" w:color="auto" w:fill="DBDBDB"/>
            <w:vAlign w:val="center"/>
          </w:tcPr>
          <w:p w14:paraId="18DFD35A" w14:textId="77777777" w:rsidR="00DE7735" w:rsidRPr="00DE7735" w:rsidRDefault="00DE7735" w:rsidP="00DC70A5">
            <w:pPr>
              <w:rPr>
                <w:rFonts w:ascii="Calibri" w:hAnsi="Calibri" w:cs="Calibri"/>
                <w:b/>
                <w:noProof/>
                <w:sz w:val="22"/>
                <w:szCs w:val="22"/>
              </w:rPr>
            </w:pPr>
            <w:r w:rsidRPr="00DE7735">
              <w:rPr>
                <w:rFonts w:ascii="Calibri" w:hAnsi="Calibri" w:cs="Calibri"/>
                <w:b/>
                <w:noProof/>
                <w:sz w:val="22"/>
                <w:szCs w:val="22"/>
              </w:rPr>
              <w:t>Referentie 1</w:t>
            </w:r>
          </w:p>
        </w:tc>
      </w:tr>
      <w:tr w:rsidR="00DE7735" w:rsidRPr="009F5160" w14:paraId="759DB92E" w14:textId="77777777" w:rsidTr="00DC70A5">
        <w:tc>
          <w:tcPr>
            <w:tcW w:w="8748" w:type="dxa"/>
            <w:gridSpan w:val="2"/>
            <w:shd w:val="clear" w:color="auto" w:fill="191919"/>
          </w:tcPr>
          <w:p w14:paraId="0DA45D58"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rPr>
              <w:t>Contactgegevens</w:t>
            </w:r>
          </w:p>
        </w:tc>
      </w:tr>
      <w:tr w:rsidR="00DE7735" w:rsidRPr="009F5160" w14:paraId="747EFA7F" w14:textId="77777777" w:rsidTr="00DC70A5">
        <w:tc>
          <w:tcPr>
            <w:tcW w:w="3533" w:type="dxa"/>
          </w:tcPr>
          <w:p w14:paraId="3ED60D1A" w14:textId="77777777" w:rsidR="00DE7735" w:rsidRPr="00DE7735" w:rsidRDefault="00DE7735" w:rsidP="00DC70A5">
            <w:pPr>
              <w:rPr>
                <w:rFonts w:ascii="Calibri" w:hAnsi="Calibri"/>
                <w:sz w:val="22"/>
                <w:szCs w:val="22"/>
                <w:lang w:val="nl-NL"/>
              </w:rPr>
            </w:pPr>
            <w:r w:rsidRPr="00DE7735">
              <w:rPr>
                <w:rFonts w:ascii="Calibri" w:hAnsi="Calibri"/>
                <w:sz w:val="22"/>
                <w:szCs w:val="22"/>
                <w:lang w:val="nl-NL"/>
              </w:rPr>
              <w:t xml:space="preserve">Naam onderneming/organisatie en </w:t>
            </w:r>
            <w:proofErr w:type="spellStart"/>
            <w:r w:rsidRPr="00DE7735">
              <w:rPr>
                <w:rFonts w:ascii="Calibri" w:hAnsi="Calibri"/>
                <w:sz w:val="22"/>
                <w:szCs w:val="22"/>
                <w:lang w:val="nl-NL"/>
              </w:rPr>
              <w:t>en</w:t>
            </w:r>
            <w:proofErr w:type="spellEnd"/>
            <w:r w:rsidRPr="00DE7735">
              <w:rPr>
                <w:rFonts w:ascii="Calibri" w:hAnsi="Calibri"/>
                <w:sz w:val="22"/>
                <w:szCs w:val="22"/>
                <w:lang w:val="nl-NL"/>
              </w:rPr>
              <w:t xml:space="preserve"> omschrijving activiteiten</w:t>
            </w:r>
          </w:p>
        </w:tc>
        <w:tc>
          <w:tcPr>
            <w:tcW w:w="5215" w:type="dxa"/>
          </w:tcPr>
          <w:p w14:paraId="34C16DCC" w14:textId="77777777" w:rsidR="00DE7735" w:rsidRPr="00DE7735" w:rsidRDefault="00DE7735" w:rsidP="00DC70A5">
            <w:pPr>
              <w:rPr>
                <w:rFonts w:ascii="Calibri" w:hAnsi="Calibri" w:cs="Calibri"/>
                <w:noProof/>
                <w:sz w:val="22"/>
                <w:szCs w:val="22"/>
                <w:lang w:val="nl-NL"/>
              </w:rPr>
            </w:pPr>
          </w:p>
          <w:p w14:paraId="7B9DEC4B" w14:textId="77777777" w:rsidR="00DE7735" w:rsidRPr="00DE7735" w:rsidRDefault="00DE7735" w:rsidP="00DC70A5">
            <w:pPr>
              <w:rPr>
                <w:rFonts w:ascii="Calibri" w:hAnsi="Calibri" w:cs="Calibri"/>
                <w:noProof/>
                <w:sz w:val="22"/>
                <w:szCs w:val="22"/>
                <w:lang w:val="nl-NL"/>
              </w:rPr>
            </w:pPr>
          </w:p>
        </w:tc>
      </w:tr>
      <w:tr w:rsidR="00DE7735" w:rsidRPr="009F5160" w14:paraId="5099BBD8" w14:textId="77777777" w:rsidTr="00DC70A5">
        <w:tc>
          <w:tcPr>
            <w:tcW w:w="3533" w:type="dxa"/>
          </w:tcPr>
          <w:p w14:paraId="465CC0B7"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rPr>
              <w:t>Adres</w:t>
            </w:r>
          </w:p>
        </w:tc>
        <w:tc>
          <w:tcPr>
            <w:tcW w:w="5215" w:type="dxa"/>
          </w:tcPr>
          <w:p w14:paraId="6F59F994" w14:textId="77777777" w:rsidR="00DE7735" w:rsidRPr="00DE7735" w:rsidRDefault="00DE7735" w:rsidP="00DC70A5">
            <w:pPr>
              <w:rPr>
                <w:rFonts w:ascii="Calibri" w:hAnsi="Calibri" w:cs="Calibri"/>
                <w:noProof/>
                <w:sz w:val="22"/>
                <w:szCs w:val="22"/>
              </w:rPr>
            </w:pPr>
          </w:p>
          <w:p w14:paraId="69C89F72" w14:textId="77777777" w:rsidR="00DE7735" w:rsidRPr="00DE7735" w:rsidRDefault="00DE7735" w:rsidP="00DC70A5">
            <w:pPr>
              <w:rPr>
                <w:rFonts w:ascii="Calibri" w:hAnsi="Calibri" w:cs="Calibri"/>
                <w:noProof/>
                <w:sz w:val="22"/>
                <w:szCs w:val="22"/>
              </w:rPr>
            </w:pPr>
          </w:p>
        </w:tc>
      </w:tr>
      <w:tr w:rsidR="00DE7735" w:rsidRPr="009F5160" w14:paraId="1592AC00" w14:textId="77777777" w:rsidTr="00DC70A5">
        <w:tc>
          <w:tcPr>
            <w:tcW w:w="3533" w:type="dxa"/>
          </w:tcPr>
          <w:p w14:paraId="34C828BB"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rPr>
              <w:t>Postcode + plaats</w:t>
            </w:r>
          </w:p>
        </w:tc>
        <w:tc>
          <w:tcPr>
            <w:tcW w:w="5215" w:type="dxa"/>
          </w:tcPr>
          <w:p w14:paraId="7DCF70E9" w14:textId="77777777" w:rsidR="00DE7735" w:rsidRPr="00DE7735" w:rsidRDefault="00DE7735" w:rsidP="00DC70A5">
            <w:pPr>
              <w:rPr>
                <w:rFonts w:ascii="Calibri" w:hAnsi="Calibri" w:cs="Calibri"/>
                <w:noProof/>
                <w:sz w:val="22"/>
                <w:szCs w:val="22"/>
              </w:rPr>
            </w:pPr>
          </w:p>
          <w:p w14:paraId="1A2B98D4" w14:textId="77777777" w:rsidR="00DE7735" w:rsidRPr="00DE7735" w:rsidRDefault="00DE7735" w:rsidP="00DC70A5">
            <w:pPr>
              <w:rPr>
                <w:rFonts w:ascii="Calibri" w:hAnsi="Calibri" w:cs="Calibri"/>
                <w:noProof/>
                <w:sz w:val="22"/>
                <w:szCs w:val="22"/>
              </w:rPr>
            </w:pPr>
          </w:p>
        </w:tc>
      </w:tr>
      <w:tr w:rsidR="00DE7735" w:rsidRPr="009F5160" w14:paraId="53269D6D" w14:textId="77777777" w:rsidTr="00DC70A5">
        <w:tc>
          <w:tcPr>
            <w:tcW w:w="3533" w:type="dxa"/>
          </w:tcPr>
          <w:p w14:paraId="36DD2B35"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rPr>
              <w:t>Land</w:t>
            </w:r>
          </w:p>
        </w:tc>
        <w:tc>
          <w:tcPr>
            <w:tcW w:w="5215" w:type="dxa"/>
          </w:tcPr>
          <w:p w14:paraId="5DCF545D" w14:textId="77777777" w:rsidR="00DE7735" w:rsidRPr="00DE7735" w:rsidRDefault="00DE7735" w:rsidP="00DC70A5">
            <w:pPr>
              <w:rPr>
                <w:rFonts w:ascii="Calibri" w:hAnsi="Calibri" w:cs="Calibri"/>
                <w:noProof/>
                <w:sz w:val="22"/>
                <w:szCs w:val="22"/>
              </w:rPr>
            </w:pPr>
          </w:p>
          <w:p w14:paraId="75E451E4" w14:textId="77777777" w:rsidR="00DE7735" w:rsidRPr="00DE7735" w:rsidRDefault="00DE7735" w:rsidP="00DC70A5">
            <w:pPr>
              <w:rPr>
                <w:rFonts w:ascii="Calibri" w:hAnsi="Calibri" w:cs="Calibri"/>
                <w:noProof/>
                <w:sz w:val="22"/>
                <w:szCs w:val="22"/>
              </w:rPr>
            </w:pPr>
          </w:p>
        </w:tc>
      </w:tr>
      <w:tr w:rsidR="00DE7735" w:rsidRPr="009F5160" w14:paraId="2F8A8800" w14:textId="77777777" w:rsidTr="00DC70A5">
        <w:tc>
          <w:tcPr>
            <w:tcW w:w="3533" w:type="dxa"/>
          </w:tcPr>
          <w:p w14:paraId="0B723358"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rPr>
              <w:t>Naam contactpersoon</w:t>
            </w:r>
          </w:p>
        </w:tc>
        <w:tc>
          <w:tcPr>
            <w:tcW w:w="5215" w:type="dxa"/>
          </w:tcPr>
          <w:p w14:paraId="37287B28" w14:textId="77777777" w:rsidR="00DE7735" w:rsidRPr="00DE7735" w:rsidRDefault="00DE7735" w:rsidP="00DC70A5">
            <w:pPr>
              <w:rPr>
                <w:rFonts w:ascii="Calibri" w:hAnsi="Calibri" w:cs="Calibri"/>
                <w:noProof/>
                <w:sz w:val="22"/>
                <w:szCs w:val="22"/>
              </w:rPr>
            </w:pPr>
          </w:p>
          <w:p w14:paraId="27096C40" w14:textId="77777777" w:rsidR="00DE7735" w:rsidRPr="00DE7735" w:rsidRDefault="00DE7735" w:rsidP="00DC70A5">
            <w:pPr>
              <w:rPr>
                <w:rFonts w:ascii="Calibri" w:hAnsi="Calibri" w:cs="Calibri"/>
                <w:noProof/>
                <w:sz w:val="22"/>
                <w:szCs w:val="22"/>
              </w:rPr>
            </w:pPr>
          </w:p>
        </w:tc>
      </w:tr>
      <w:tr w:rsidR="00DE7735" w:rsidRPr="009F5160" w14:paraId="41952F90" w14:textId="77777777" w:rsidTr="00DC70A5">
        <w:tc>
          <w:tcPr>
            <w:tcW w:w="3533" w:type="dxa"/>
          </w:tcPr>
          <w:p w14:paraId="70903D0A"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rPr>
              <w:t>Functie contactpersoon</w:t>
            </w:r>
          </w:p>
        </w:tc>
        <w:tc>
          <w:tcPr>
            <w:tcW w:w="5215" w:type="dxa"/>
          </w:tcPr>
          <w:p w14:paraId="6882AF0D" w14:textId="77777777" w:rsidR="00DE7735" w:rsidRPr="00DE7735" w:rsidRDefault="00DE7735" w:rsidP="00DC70A5">
            <w:pPr>
              <w:rPr>
                <w:rFonts w:ascii="Calibri" w:hAnsi="Calibri" w:cs="Calibri"/>
                <w:noProof/>
                <w:sz w:val="22"/>
                <w:szCs w:val="22"/>
              </w:rPr>
            </w:pPr>
          </w:p>
          <w:p w14:paraId="788280D4" w14:textId="77777777" w:rsidR="00DE7735" w:rsidRPr="00DE7735" w:rsidRDefault="00DE7735" w:rsidP="00DC70A5">
            <w:pPr>
              <w:rPr>
                <w:rFonts w:ascii="Calibri" w:hAnsi="Calibri" w:cs="Calibri"/>
                <w:noProof/>
                <w:sz w:val="22"/>
                <w:szCs w:val="22"/>
              </w:rPr>
            </w:pPr>
          </w:p>
        </w:tc>
      </w:tr>
      <w:tr w:rsidR="00DE7735" w:rsidRPr="009F5160" w14:paraId="4810D82F" w14:textId="77777777" w:rsidTr="00DC70A5">
        <w:tc>
          <w:tcPr>
            <w:tcW w:w="3533" w:type="dxa"/>
          </w:tcPr>
          <w:p w14:paraId="134E8C8B"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rPr>
              <w:t>Telefoonnummer contactpersoon</w:t>
            </w:r>
          </w:p>
        </w:tc>
        <w:tc>
          <w:tcPr>
            <w:tcW w:w="5215" w:type="dxa"/>
          </w:tcPr>
          <w:p w14:paraId="4772732F" w14:textId="77777777" w:rsidR="00DE7735" w:rsidRPr="00DE7735" w:rsidRDefault="00DE7735" w:rsidP="00DC70A5">
            <w:pPr>
              <w:rPr>
                <w:rFonts w:ascii="Calibri" w:hAnsi="Calibri" w:cs="Calibri"/>
                <w:noProof/>
                <w:sz w:val="22"/>
                <w:szCs w:val="22"/>
              </w:rPr>
            </w:pPr>
          </w:p>
          <w:p w14:paraId="0CB99EE1" w14:textId="77777777" w:rsidR="00DE7735" w:rsidRPr="00DE7735" w:rsidRDefault="00DE7735" w:rsidP="00DC70A5">
            <w:pPr>
              <w:rPr>
                <w:rFonts w:ascii="Calibri" w:hAnsi="Calibri" w:cs="Calibri"/>
                <w:noProof/>
                <w:sz w:val="22"/>
                <w:szCs w:val="22"/>
              </w:rPr>
            </w:pPr>
          </w:p>
        </w:tc>
      </w:tr>
      <w:tr w:rsidR="00DE7735" w:rsidRPr="009F5160" w14:paraId="0D0A7AEC" w14:textId="77777777" w:rsidTr="00DC70A5">
        <w:tc>
          <w:tcPr>
            <w:tcW w:w="3533" w:type="dxa"/>
          </w:tcPr>
          <w:p w14:paraId="494250A0"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rPr>
              <w:t>E-mailadres contactpersoon</w:t>
            </w:r>
          </w:p>
        </w:tc>
        <w:tc>
          <w:tcPr>
            <w:tcW w:w="5215" w:type="dxa"/>
          </w:tcPr>
          <w:p w14:paraId="101BE3E4" w14:textId="77777777" w:rsidR="00DE7735" w:rsidRPr="00DE7735" w:rsidRDefault="00DE7735" w:rsidP="00DC70A5">
            <w:pPr>
              <w:rPr>
                <w:rFonts w:ascii="Calibri" w:hAnsi="Calibri" w:cs="Calibri"/>
                <w:noProof/>
                <w:sz w:val="22"/>
                <w:szCs w:val="22"/>
              </w:rPr>
            </w:pPr>
          </w:p>
          <w:p w14:paraId="19026C89" w14:textId="77777777" w:rsidR="00DE7735" w:rsidRPr="00DE7735" w:rsidRDefault="00DE7735" w:rsidP="00DC70A5">
            <w:pPr>
              <w:rPr>
                <w:rFonts w:ascii="Calibri" w:hAnsi="Calibri" w:cs="Calibri"/>
                <w:noProof/>
                <w:sz w:val="22"/>
                <w:szCs w:val="22"/>
              </w:rPr>
            </w:pPr>
          </w:p>
        </w:tc>
      </w:tr>
      <w:tr w:rsidR="00DE7735" w:rsidRPr="009F5160" w14:paraId="1B90F4FC" w14:textId="77777777" w:rsidTr="00DC70A5">
        <w:tc>
          <w:tcPr>
            <w:tcW w:w="8748" w:type="dxa"/>
            <w:gridSpan w:val="2"/>
            <w:shd w:val="clear" w:color="auto" w:fill="191919"/>
          </w:tcPr>
          <w:p w14:paraId="661A5738"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rPr>
              <w:t>Omschrijving opdracht</w:t>
            </w:r>
          </w:p>
        </w:tc>
      </w:tr>
      <w:tr w:rsidR="00DE7735" w:rsidRPr="009F5160" w14:paraId="296FA4F8" w14:textId="77777777" w:rsidTr="00DC70A5">
        <w:tc>
          <w:tcPr>
            <w:tcW w:w="3533" w:type="dxa"/>
          </w:tcPr>
          <w:p w14:paraId="231321C5"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rPr>
              <w:t>Startdatum</w:t>
            </w:r>
          </w:p>
        </w:tc>
        <w:tc>
          <w:tcPr>
            <w:tcW w:w="5215" w:type="dxa"/>
          </w:tcPr>
          <w:p w14:paraId="30033B37" w14:textId="77777777" w:rsidR="00DE7735" w:rsidRPr="00DE7735" w:rsidRDefault="00DE7735" w:rsidP="00DC70A5">
            <w:pPr>
              <w:rPr>
                <w:rFonts w:ascii="Calibri" w:hAnsi="Calibri" w:cs="Calibri"/>
                <w:noProof/>
                <w:sz w:val="22"/>
                <w:szCs w:val="22"/>
              </w:rPr>
            </w:pPr>
          </w:p>
          <w:p w14:paraId="07036CC0" w14:textId="77777777" w:rsidR="00DE7735" w:rsidRPr="00DE7735" w:rsidRDefault="00DE7735" w:rsidP="00DC70A5">
            <w:pPr>
              <w:rPr>
                <w:rFonts w:ascii="Calibri" w:hAnsi="Calibri" w:cs="Calibri"/>
                <w:noProof/>
                <w:sz w:val="22"/>
                <w:szCs w:val="22"/>
              </w:rPr>
            </w:pPr>
          </w:p>
        </w:tc>
      </w:tr>
      <w:tr w:rsidR="00DE7735" w:rsidRPr="009F5160" w14:paraId="7C5B09F9" w14:textId="77777777" w:rsidTr="00DC70A5">
        <w:tc>
          <w:tcPr>
            <w:tcW w:w="3533" w:type="dxa"/>
          </w:tcPr>
          <w:p w14:paraId="3B187FCE"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rPr>
              <w:t>(voorziene) Einddatum</w:t>
            </w:r>
          </w:p>
        </w:tc>
        <w:tc>
          <w:tcPr>
            <w:tcW w:w="5215" w:type="dxa"/>
          </w:tcPr>
          <w:p w14:paraId="35EBE724" w14:textId="77777777" w:rsidR="00DE7735" w:rsidRPr="00DE7735" w:rsidRDefault="00DE7735" w:rsidP="00DC70A5">
            <w:pPr>
              <w:rPr>
                <w:rFonts w:ascii="Calibri" w:hAnsi="Calibri" w:cs="Calibri"/>
                <w:noProof/>
                <w:sz w:val="22"/>
                <w:szCs w:val="22"/>
              </w:rPr>
            </w:pPr>
          </w:p>
          <w:p w14:paraId="360F19BC" w14:textId="77777777" w:rsidR="00DE7735" w:rsidRPr="00DE7735" w:rsidRDefault="00DE7735" w:rsidP="00DC70A5">
            <w:pPr>
              <w:rPr>
                <w:rFonts w:ascii="Calibri" w:hAnsi="Calibri" w:cs="Calibri"/>
                <w:noProof/>
                <w:sz w:val="22"/>
                <w:szCs w:val="22"/>
              </w:rPr>
            </w:pPr>
          </w:p>
        </w:tc>
      </w:tr>
      <w:tr w:rsidR="00DE7735" w:rsidRPr="009F5160" w14:paraId="7FC03CB8" w14:textId="77777777" w:rsidTr="00DC70A5">
        <w:tc>
          <w:tcPr>
            <w:tcW w:w="3533" w:type="dxa"/>
          </w:tcPr>
          <w:p w14:paraId="4B9A9D00" w14:textId="77777777" w:rsidR="00DE7735" w:rsidRPr="00DE7735" w:rsidRDefault="00DE7735" w:rsidP="00DC70A5">
            <w:pPr>
              <w:rPr>
                <w:rFonts w:ascii="Calibri" w:hAnsi="Calibri" w:cs="Calibri"/>
                <w:noProof/>
                <w:sz w:val="22"/>
                <w:szCs w:val="22"/>
                <w:lang w:val="nl-NL"/>
              </w:rPr>
            </w:pPr>
            <w:r w:rsidRPr="00DE7735">
              <w:rPr>
                <w:rFonts w:ascii="Calibri" w:hAnsi="Calibri" w:cs="Calibri"/>
                <w:noProof/>
                <w:sz w:val="22"/>
                <w:szCs w:val="22"/>
                <w:lang w:val="nl-NL"/>
              </w:rPr>
              <w:t>Omvang van de opdracht in euro (exclusief btw, per Jaar)</w:t>
            </w:r>
          </w:p>
        </w:tc>
        <w:tc>
          <w:tcPr>
            <w:tcW w:w="5215" w:type="dxa"/>
          </w:tcPr>
          <w:p w14:paraId="0585F979" w14:textId="77777777" w:rsidR="00DE7735" w:rsidRPr="00DE7735" w:rsidRDefault="00DE7735" w:rsidP="00DC70A5">
            <w:pPr>
              <w:rPr>
                <w:rFonts w:ascii="Calibri" w:hAnsi="Calibri" w:cs="Calibri"/>
                <w:noProof/>
                <w:sz w:val="22"/>
                <w:szCs w:val="22"/>
                <w:lang w:val="nl-NL"/>
              </w:rPr>
            </w:pPr>
          </w:p>
        </w:tc>
      </w:tr>
      <w:tr w:rsidR="00DE7735" w:rsidRPr="009F5160" w14:paraId="68F031D5" w14:textId="77777777" w:rsidTr="00DC70A5">
        <w:tc>
          <w:tcPr>
            <w:tcW w:w="3533" w:type="dxa"/>
          </w:tcPr>
          <w:p w14:paraId="0CE64DAB"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rPr>
              <w:t>Omschrijving van de opdracht</w:t>
            </w:r>
          </w:p>
        </w:tc>
        <w:tc>
          <w:tcPr>
            <w:tcW w:w="5215" w:type="dxa"/>
          </w:tcPr>
          <w:p w14:paraId="7A3E3F1B" w14:textId="77777777" w:rsidR="00DE7735" w:rsidRPr="00DE7735" w:rsidRDefault="00DE7735" w:rsidP="00DC70A5">
            <w:pPr>
              <w:rPr>
                <w:rFonts w:ascii="Calibri" w:hAnsi="Calibri" w:cs="Calibri"/>
                <w:noProof/>
                <w:sz w:val="22"/>
                <w:szCs w:val="22"/>
              </w:rPr>
            </w:pPr>
          </w:p>
          <w:p w14:paraId="4107F288" w14:textId="77777777" w:rsidR="00DE7735" w:rsidRPr="00DE7735" w:rsidRDefault="00DE7735" w:rsidP="00DC70A5">
            <w:pPr>
              <w:rPr>
                <w:rFonts w:ascii="Calibri" w:hAnsi="Calibri" w:cs="Calibri"/>
                <w:noProof/>
                <w:sz w:val="22"/>
                <w:szCs w:val="22"/>
              </w:rPr>
            </w:pPr>
          </w:p>
        </w:tc>
      </w:tr>
      <w:tr w:rsidR="00DE7735" w:rsidRPr="009F5160" w14:paraId="50F8CFE5" w14:textId="77777777" w:rsidTr="00DC70A5">
        <w:tc>
          <w:tcPr>
            <w:tcW w:w="3533" w:type="dxa"/>
          </w:tcPr>
          <w:p w14:paraId="61B49DD5" w14:textId="77777777" w:rsidR="00DE7735" w:rsidRPr="00DE7735" w:rsidRDefault="00DE7735" w:rsidP="00DC70A5">
            <w:pPr>
              <w:rPr>
                <w:rFonts w:ascii="Calibri" w:hAnsi="Calibri" w:cs="Calibri"/>
                <w:noProof/>
                <w:sz w:val="22"/>
                <w:szCs w:val="22"/>
                <w:lang w:val="nl-NL"/>
              </w:rPr>
            </w:pPr>
            <w:r w:rsidRPr="00DE7735">
              <w:rPr>
                <w:rFonts w:ascii="Calibri" w:hAnsi="Calibri" w:cs="Calibri"/>
                <w:noProof/>
                <w:sz w:val="22"/>
                <w:szCs w:val="22"/>
                <w:lang w:val="nl-NL"/>
              </w:rPr>
              <w:t>Sprake van Combinatie? Zo ja, dan vermelden wie waarvoor én voor welk deel ieder verantwoordelijk was/ is.</w:t>
            </w:r>
          </w:p>
        </w:tc>
        <w:tc>
          <w:tcPr>
            <w:tcW w:w="5215" w:type="dxa"/>
          </w:tcPr>
          <w:p w14:paraId="6917CBF8" w14:textId="77777777" w:rsidR="00DE7735" w:rsidRPr="00DE7735" w:rsidRDefault="00DE7735" w:rsidP="00DC70A5">
            <w:pPr>
              <w:rPr>
                <w:rFonts w:ascii="Calibri" w:hAnsi="Calibri" w:cs="Calibri"/>
                <w:noProof/>
                <w:sz w:val="22"/>
                <w:szCs w:val="22"/>
                <w:lang w:val="nl-NL"/>
              </w:rPr>
            </w:pPr>
          </w:p>
        </w:tc>
      </w:tr>
      <w:tr w:rsidR="00DE7735" w:rsidRPr="009F5160" w14:paraId="09F0E766" w14:textId="77777777" w:rsidTr="00DC70A5">
        <w:tc>
          <w:tcPr>
            <w:tcW w:w="3533" w:type="dxa"/>
          </w:tcPr>
          <w:p w14:paraId="744C661F" w14:textId="77777777" w:rsidR="00DE7735" w:rsidRPr="00DE7735" w:rsidRDefault="00DE7735" w:rsidP="00DC70A5">
            <w:pPr>
              <w:rPr>
                <w:rFonts w:ascii="Calibri" w:hAnsi="Calibri" w:cs="Calibri"/>
                <w:b/>
                <w:noProof/>
                <w:sz w:val="22"/>
                <w:szCs w:val="22"/>
              </w:rPr>
            </w:pPr>
            <w:r w:rsidRPr="00DE7735">
              <w:rPr>
                <w:rFonts w:ascii="Calibri" w:hAnsi="Calibri" w:cs="Calibri"/>
                <w:b/>
                <w:noProof/>
                <w:sz w:val="22"/>
                <w:szCs w:val="22"/>
              </w:rPr>
              <w:t>Kerncompetentie 1.</w:t>
            </w:r>
            <w:r w:rsidRPr="00DE7735">
              <w:rPr>
                <w:rFonts w:ascii="Calibri" w:hAnsi="Calibri" w:cs="Calibri"/>
                <w:b/>
                <w:noProof/>
                <w:sz w:val="22"/>
                <w:szCs w:val="22"/>
              </w:rPr>
              <w:tab/>
            </w:r>
          </w:p>
          <w:p w14:paraId="31F69C9D"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highlight w:val="lightGray"/>
              </w:rPr>
              <w:lastRenderedPageBreak/>
              <w:t>……………..</w:t>
            </w:r>
          </w:p>
        </w:tc>
        <w:tc>
          <w:tcPr>
            <w:tcW w:w="5215" w:type="dxa"/>
          </w:tcPr>
          <w:p w14:paraId="5CE2F57F" w14:textId="77777777" w:rsidR="00DE7735" w:rsidRPr="00DE7735" w:rsidRDefault="00DE7735" w:rsidP="00DC70A5">
            <w:pPr>
              <w:rPr>
                <w:rFonts w:ascii="Calibri" w:hAnsi="Calibri" w:cs="Calibri"/>
                <w:noProof/>
                <w:sz w:val="22"/>
                <w:szCs w:val="22"/>
                <w:highlight w:val="lightGray"/>
                <w:lang w:val="nl-NL"/>
              </w:rPr>
            </w:pPr>
            <w:r w:rsidRPr="00DE7735">
              <w:rPr>
                <w:rFonts w:ascii="Calibri" w:hAnsi="Calibri" w:cs="Calibri"/>
                <w:noProof/>
                <w:sz w:val="22"/>
                <w:szCs w:val="22"/>
                <w:highlight w:val="lightGray"/>
                <w:lang w:val="nl-NL"/>
              </w:rPr>
              <w:lastRenderedPageBreak/>
              <w:t>Invullen indien van toepassing voor deze referentie</w:t>
            </w:r>
          </w:p>
        </w:tc>
      </w:tr>
      <w:tr w:rsidR="00DE7735" w:rsidRPr="009F5160" w14:paraId="7CA1D591" w14:textId="77777777" w:rsidTr="00DC70A5">
        <w:tc>
          <w:tcPr>
            <w:tcW w:w="3533" w:type="dxa"/>
          </w:tcPr>
          <w:p w14:paraId="79E9FADC" w14:textId="77777777" w:rsidR="00DE7735" w:rsidRPr="00DE7735" w:rsidRDefault="00DE7735" w:rsidP="00DC70A5">
            <w:pPr>
              <w:rPr>
                <w:rFonts w:ascii="Calibri" w:hAnsi="Calibri" w:cs="Calibri"/>
                <w:b/>
                <w:noProof/>
                <w:sz w:val="22"/>
                <w:szCs w:val="22"/>
              </w:rPr>
            </w:pPr>
            <w:r w:rsidRPr="00DE7735">
              <w:rPr>
                <w:rFonts w:ascii="Calibri" w:hAnsi="Calibri" w:cs="Calibri"/>
                <w:b/>
                <w:noProof/>
                <w:sz w:val="22"/>
                <w:szCs w:val="22"/>
              </w:rPr>
              <w:t>Kerncompetentie 2.</w:t>
            </w:r>
            <w:r w:rsidRPr="00DE7735">
              <w:rPr>
                <w:rFonts w:ascii="Calibri" w:hAnsi="Calibri" w:cs="Calibri"/>
                <w:b/>
                <w:noProof/>
                <w:sz w:val="22"/>
                <w:szCs w:val="22"/>
              </w:rPr>
              <w:tab/>
            </w:r>
          </w:p>
          <w:p w14:paraId="2049BCB7" w14:textId="77777777" w:rsidR="00DE7735" w:rsidRPr="00DE7735" w:rsidRDefault="00DE7735" w:rsidP="00DC70A5">
            <w:pPr>
              <w:rPr>
                <w:rFonts w:ascii="Calibri" w:hAnsi="Calibri" w:cs="Calibri"/>
                <w:noProof/>
                <w:sz w:val="22"/>
                <w:szCs w:val="22"/>
              </w:rPr>
            </w:pPr>
            <w:r w:rsidRPr="00DE7735">
              <w:rPr>
                <w:rFonts w:ascii="Calibri" w:hAnsi="Calibri" w:cs="Calibri"/>
                <w:noProof/>
                <w:sz w:val="22"/>
                <w:szCs w:val="22"/>
                <w:highlight w:val="lightGray"/>
              </w:rPr>
              <w:t>…………………</w:t>
            </w:r>
          </w:p>
        </w:tc>
        <w:tc>
          <w:tcPr>
            <w:tcW w:w="5215" w:type="dxa"/>
          </w:tcPr>
          <w:p w14:paraId="47D97672" w14:textId="77777777" w:rsidR="00DE7735" w:rsidRPr="00DE7735" w:rsidRDefault="00DE7735" w:rsidP="00DC70A5">
            <w:pPr>
              <w:rPr>
                <w:rFonts w:ascii="Calibri" w:hAnsi="Calibri" w:cs="Calibri"/>
                <w:noProof/>
                <w:sz w:val="22"/>
                <w:szCs w:val="22"/>
                <w:highlight w:val="lightGray"/>
                <w:lang w:val="nl-NL"/>
              </w:rPr>
            </w:pPr>
            <w:r w:rsidRPr="00DE7735">
              <w:rPr>
                <w:rFonts w:ascii="Calibri" w:hAnsi="Calibri" w:cs="Calibri"/>
                <w:noProof/>
                <w:sz w:val="22"/>
                <w:szCs w:val="22"/>
                <w:highlight w:val="lightGray"/>
                <w:lang w:val="nl-NL"/>
              </w:rPr>
              <w:t>Invullen indien van toepassing voor deze referentie</w:t>
            </w:r>
          </w:p>
        </w:tc>
      </w:tr>
    </w:tbl>
    <w:p w14:paraId="678B19EE" w14:textId="77777777" w:rsidR="00DE7735" w:rsidRPr="009F5160" w:rsidRDefault="00DE7735" w:rsidP="00DE7735">
      <w:pPr>
        <w:pStyle w:val="StandaardTekst"/>
        <w:rPr>
          <w:sz w:val="22"/>
          <w:szCs w:val="22"/>
          <w:lang w:val="nl-NL"/>
        </w:rPr>
      </w:pPr>
    </w:p>
    <w:p w14:paraId="5E6E9BD9" w14:textId="77777777" w:rsidR="00DE7735" w:rsidRPr="009F5160" w:rsidRDefault="00DE7735" w:rsidP="00DE7735">
      <w:pPr>
        <w:pStyle w:val="StandaardTekst"/>
        <w:rPr>
          <w:sz w:val="22"/>
          <w:szCs w:val="22"/>
          <w:lang w:val="nl-NL"/>
        </w:rPr>
      </w:pPr>
      <w:r w:rsidRPr="009F5160">
        <w:rPr>
          <w:sz w:val="22"/>
          <w:szCs w:val="22"/>
          <w:lang w:val="nl-NL"/>
        </w:rPr>
        <w:t>Naar waarheid, stellig en zonder voorbehoud ondertekend:</w:t>
      </w:r>
    </w:p>
    <w:p w14:paraId="545DAC3F" w14:textId="77777777" w:rsidR="00DE7735" w:rsidRPr="009F5160" w:rsidRDefault="00DE7735" w:rsidP="00DE7735">
      <w:pPr>
        <w:pStyle w:val="StandaardOndertekening"/>
        <w:pBdr>
          <w:right w:val="single" w:sz="4" w:space="0" w:color="auto"/>
        </w:pBdr>
        <w:rPr>
          <w:sz w:val="22"/>
          <w:szCs w:val="22"/>
          <w:lang w:val="nl-NL"/>
        </w:rPr>
      </w:pPr>
      <w:r w:rsidRPr="009F5160">
        <w:rPr>
          <w:sz w:val="22"/>
          <w:szCs w:val="22"/>
          <w:lang w:val="nl-NL"/>
        </w:rPr>
        <w:t>Bedrijfsnaam Deelnemer: ………………………………………………………….</w:t>
      </w:r>
    </w:p>
    <w:p w14:paraId="28A5D39D" w14:textId="77777777" w:rsidR="00DE7735" w:rsidRPr="009F5160" w:rsidRDefault="00DE7735" w:rsidP="00DE7735">
      <w:pPr>
        <w:pStyle w:val="StandaardOndertekening"/>
        <w:pBdr>
          <w:right w:val="single" w:sz="4" w:space="0" w:color="auto"/>
        </w:pBdr>
        <w:rPr>
          <w:sz w:val="22"/>
          <w:szCs w:val="22"/>
          <w:lang w:val="nl-NL"/>
        </w:rPr>
      </w:pPr>
    </w:p>
    <w:p w14:paraId="7CB408FF" w14:textId="77777777" w:rsidR="00DE7735" w:rsidRPr="009F5160" w:rsidRDefault="00DE7735" w:rsidP="00DE7735">
      <w:pPr>
        <w:pStyle w:val="StandaardOndertekening"/>
        <w:pBdr>
          <w:right w:val="single" w:sz="4" w:space="0" w:color="auto"/>
        </w:pBdr>
        <w:rPr>
          <w:sz w:val="22"/>
          <w:szCs w:val="22"/>
          <w:lang w:val="nl-NL"/>
        </w:rPr>
      </w:pPr>
      <w:r w:rsidRPr="009F5160">
        <w:rPr>
          <w:sz w:val="22"/>
          <w:szCs w:val="22"/>
          <w:lang w:val="nl-NL"/>
        </w:rPr>
        <w:t>Plaats: ……………………………………….</w:t>
      </w:r>
      <w:r w:rsidRPr="009F5160">
        <w:rPr>
          <w:sz w:val="22"/>
          <w:szCs w:val="22"/>
          <w:lang w:val="nl-NL"/>
        </w:rPr>
        <w:tab/>
      </w:r>
      <w:r w:rsidRPr="009F5160">
        <w:rPr>
          <w:sz w:val="22"/>
          <w:szCs w:val="22"/>
          <w:lang w:val="nl-NL"/>
        </w:rPr>
        <w:tab/>
        <w:t>Datum:………………………</w:t>
      </w:r>
    </w:p>
    <w:p w14:paraId="21CA0C1C" w14:textId="77777777" w:rsidR="00DE7735" w:rsidRPr="009F5160" w:rsidRDefault="00DE7735" w:rsidP="00DE7735">
      <w:pPr>
        <w:pStyle w:val="StandaardOndertekening"/>
        <w:pBdr>
          <w:right w:val="single" w:sz="4" w:space="0" w:color="auto"/>
        </w:pBdr>
        <w:rPr>
          <w:sz w:val="22"/>
          <w:szCs w:val="22"/>
          <w:lang w:val="nl-NL"/>
        </w:rPr>
      </w:pPr>
    </w:p>
    <w:p w14:paraId="5F3F502F" w14:textId="77777777" w:rsidR="00DE7735" w:rsidRPr="009F5160" w:rsidRDefault="00DE7735" w:rsidP="00DE7735">
      <w:pPr>
        <w:pStyle w:val="StandaardOndertekening"/>
        <w:pBdr>
          <w:right w:val="single" w:sz="4" w:space="0" w:color="auto"/>
        </w:pBdr>
        <w:rPr>
          <w:sz w:val="22"/>
          <w:szCs w:val="22"/>
          <w:lang w:val="nl-NL"/>
        </w:rPr>
      </w:pPr>
      <w:r w:rsidRPr="009F5160">
        <w:rPr>
          <w:sz w:val="22"/>
          <w:szCs w:val="22"/>
          <w:lang w:val="nl-NL"/>
        </w:rPr>
        <w:t>Naam ondergetekende: ……………………..</w:t>
      </w:r>
      <w:r w:rsidRPr="002350F9">
        <w:rPr>
          <w:lang w:val="nl-NL"/>
        </w:rPr>
        <w:tab/>
      </w:r>
      <w:r w:rsidRPr="009F5160">
        <w:rPr>
          <w:sz w:val="22"/>
          <w:szCs w:val="22"/>
          <w:lang w:val="nl-NL"/>
        </w:rPr>
        <w:t>Functie:………………………</w:t>
      </w:r>
    </w:p>
    <w:p w14:paraId="1AF3F5E4" w14:textId="77777777" w:rsidR="00DE7735" w:rsidRPr="009F5160" w:rsidRDefault="00DE7735" w:rsidP="00DE7735">
      <w:pPr>
        <w:pStyle w:val="StandaardOndertekening"/>
        <w:pBdr>
          <w:right w:val="single" w:sz="4" w:space="0" w:color="auto"/>
        </w:pBdr>
        <w:rPr>
          <w:sz w:val="22"/>
          <w:szCs w:val="22"/>
          <w:lang w:val="nl-NL"/>
        </w:rPr>
      </w:pPr>
    </w:p>
    <w:p w14:paraId="1C2CE500" w14:textId="77777777" w:rsidR="00DE7735" w:rsidRPr="009F5160" w:rsidRDefault="00DE7735" w:rsidP="00DE7735">
      <w:pPr>
        <w:pStyle w:val="StandaardOndertekening"/>
        <w:pBdr>
          <w:right w:val="single" w:sz="4" w:space="0" w:color="auto"/>
        </w:pBdr>
        <w:rPr>
          <w:sz w:val="22"/>
          <w:szCs w:val="22"/>
        </w:rPr>
      </w:pPr>
      <w:proofErr w:type="spellStart"/>
      <w:r w:rsidRPr="2F0F9C5C">
        <w:rPr>
          <w:sz w:val="22"/>
          <w:szCs w:val="22"/>
        </w:rPr>
        <w:t>Handtekening</w:t>
      </w:r>
      <w:proofErr w:type="spellEnd"/>
      <w:r w:rsidRPr="2F0F9C5C">
        <w:rPr>
          <w:sz w:val="22"/>
          <w:szCs w:val="22"/>
        </w:rPr>
        <w:t>: …..…………………………………………………………………..</w:t>
      </w:r>
    </w:p>
    <w:p w14:paraId="7145DBA0" w14:textId="076AC901" w:rsidR="006178CD" w:rsidRPr="00DE7735" w:rsidRDefault="006178CD" w:rsidP="00DE7735"/>
    <w:sectPr w:rsidR="006178CD" w:rsidRPr="00DE7735" w:rsidSect="006B4F7F">
      <w:headerReference w:type="default" r:id="rId12"/>
      <w:pgSz w:w="12240" w:h="15840" w:code="1"/>
      <w:pgMar w:top="964" w:right="1134" w:bottom="1134"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739F4" w14:textId="77777777" w:rsidR="00DE7735" w:rsidRDefault="00DE7735">
      <w:r>
        <w:separator/>
      </w:r>
    </w:p>
  </w:endnote>
  <w:endnote w:type="continuationSeparator" w:id="0">
    <w:p w14:paraId="082E4E8A" w14:textId="77777777" w:rsidR="00DE7735" w:rsidRDefault="00DE7735">
      <w:r>
        <w:continuationSeparator/>
      </w:r>
    </w:p>
  </w:endnote>
  <w:endnote w:type="continuationNotice" w:id="1">
    <w:p w14:paraId="36D86D26" w14:textId="77777777" w:rsidR="004C33BB" w:rsidRDefault="004C33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88180" w14:textId="77777777" w:rsidR="00DE7735" w:rsidRDefault="00DE7735">
      <w:r>
        <w:separator/>
      </w:r>
    </w:p>
  </w:footnote>
  <w:footnote w:type="continuationSeparator" w:id="0">
    <w:p w14:paraId="1970D650" w14:textId="77777777" w:rsidR="00DE7735" w:rsidRDefault="00DE7735">
      <w:r>
        <w:continuationSeparator/>
      </w:r>
    </w:p>
  </w:footnote>
  <w:footnote w:type="continuationNotice" w:id="1">
    <w:p w14:paraId="0E3CDC67" w14:textId="77777777" w:rsidR="004C33BB" w:rsidRDefault="004C33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7BC0C" w14:textId="37FC6C2C" w:rsidR="00D3530F" w:rsidRDefault="00DE7735" w:rsidP="00A77FA3">
    <w:pPr>
      <w:pStyle w:val="Koptekst"/>
      <w:ind w:left="-85" w:hanging="539"/>
    </w:pPr>
    <w:r>
      <w:rPr>
        <w:noProof/>
      </w:rPr>
      <w:drawing>
        <wp:anchor distT="0" distB="0" distL="114300" distR="114300" simplePos="0" relativeHeight="251658240" behindDoc="0" locked="0" layoutInCell="1" allowOverlap="1" wp14:anchorId="5685DC67" wp14:editId="0DC41F96">
          <wp:simplePos x="0" y="0"/>
          <wp:positionH relativeFrom="column">
            <wp:posOffset>-342900</wp:posOffset>
          </wp:positionH>
          <wp:positionV relativeFrom="paragraph">
            <wp:posOffset>6985</wp:posOffset>
          </wp:positionV>
          <wp:extent cx="3139440" cy="681990"/>
          <wp:effectExtent l="0" t="0" r="0" b="0"/>
          <wp:wrapTopAndBottom/>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9440" cy="681990"/>
                  </a:xfrm>
                  <a:prstGeom prst="rect">
                    <a:avLst/>
                  </a:prstGeom>
                  <a:noFill/>
                </pic:spPr>
              </pic:pic>
            </a:graphicData>
          </a:graphic>
          <wp14:sizeRelH relativeFrom="page">
            <wp14:pctWidth>0</wp14:pctWidth>
          </wp14:sizeRelH>
          <wp14:sizeRelV relativeFrom="page">
            <wp14:pctHeight>0</wp14:pctHeight>
          </wp14:sizeRelV>
        </wp:anchor>
      </w:drawing>
    </w:r>
  </w:p>
  <w:p w14:paraId="1CC5F220" w14:textId="77777777" w:rsidR="00D3530F" w:rsidRDefault="00D3530F" w:rsidP="00A77FA3">
    <w:pPr>
      <w:pStyle w:val="Koptekst"/>
      <w:ind w:left="-85" w:hanging="539"/>
    </w:pPr>
  </w:p>
  <w:p w14:paraId="70E68053" w14:textId="77777777" w:rsidR="00D3530F" w:rsidRDefault="00D3530F" w:rsidP="00A77FA3">
    <w:pPr>
      <w:pStyle w:val="Koptekst"/>
      <w:ind w:left="-85" w:hanging="539"/>
    </w:pPr>
  </w:p>
  <w:p w14:paraId="55D5F406" w14:textId="77777777" w:rsidR="00D3530F" w:rsidRDefault="00D3530F" w:rsidP="00A77FA3">
    <w:pPr>
      <w:pStyle w:val="Koptekst"/>
      <w:ind w:left="-85" w:hanging="539"/>
    </w:pPr>
  </w:p>
  <w:p w14:paraId="0BFF7E66" w14:textId="77777777" w:rsidR="00D3530F" w:rsidRPr="00AA5E95" w:rsidRDefault="00D3530F" w:rsidP="00A77FA3">
    <w:pPr>
      <w:pStyle w:val="Koptekst"/>
      <w:ind w:left="-85" w:hanging="539"/>
      <w:rPr>
        <w:sz w:val="22"/>
        <w:szCs w:val="22"/>
      </w:rPr>
    </w:pPr>
  </w:p>
  <w:p w14:paraId="63A0B7F7" w14:textId="77777777" w:rsidR="00AA5E95" w:rsidRPr="00AA5E95" w:rsidRDefault="00AA5E95" w:rsidP="00A77FA3">
    <w:pPr>
      <w:pStyle w:val="Koptekst"/>
      <w:ind w:left="-85" w:hanging="539"/>
      <w:rPr>
        <w:sz w:val="22"/>
        <w:szCs w:val="22"/>
      </w:rPr>
    </w:pPr>
  </w:p>
  <w:p w14:paraId="27BE5F51" w14:textId="77777777" w:rsidR="00D3530F" w:rsidRPr="00AA5E95" w:rsidRDefault="00D3530F" w:rsidP="00A77FA3">
    <w:pPr>
      <w:pStyle w:val="Koptekst"/>
      <w:ind w:left="-85" w:hanging="539"/>
      <w:rPr>
        <w:sz w:val="22"/>
        <w:szCs w:val="22"/>
      </w:rPr>
    </w:pPr>
  </w:p>
  <w:p w14:paraId="4D5B5F12" w14:textId="77777777" w:rsidR="00D3530F" w:rsidRPr="00AA5E95" w:rsidRDefault="00D3530F" w:rsidP="00A77FA3">
    <w:pPr>
      <w:pStyle w:val="Koptekst"/>
      <w:ind w:left="-85" w:hanging="539"/>
      <w:rPr>
        <w:sz w:val="22"/>
        <w:szCs w:val="22"/>
      </w:rPr>
    </w:pPr>
  </w:p>
  <w:p w14:paraId="455B1BAB" w14:textId="77777777" w:rsidR="00D3530F" w:rsidRPr="00AA5E95" w:rsidRDefault="00D3530F" w:rsidP="00A77FA3">
    <w:pPr>
      <w:pStyle w:val="Koptekst"/>
      <w:ind w:left="-85" w:hanging="539"/>
      <w:rPr>
        <w:sz w:val="22"/>
        <w:szCs w:val="22"/>
      </w:rPr>
    </w:pPr>
  </w:p>
  <w:p w14:paraId="534138B3" w14:textId="77777777" w:rsidR="00D3530F" w:rsidRPr="00AA5E95" w:rsidRDefault="00D3530F" w:rsidP="00A77FA3">
    <w:pPr>
      <w:pStyle w:val="Koptekst"/>
      <w:ind w:left="-85" w:hanging="539"/>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2589A"/>
    <w:multiLevelType w:val="multilevel"/>
    <w:tmpl w:val="D6922146"/>
    <w:lvl w:ilvl="0">
      <w:start w:val="5"/>
      <w:numFmt w:val="upperLetter"/>
      <w:pStyle w:val="KopBijlage1"/>
      <w:lvlText w:val="Bijlage %1."/>
      <w:lvlJc w:val="left"/>
      <w:pPr>
        <w:tabs>
          <w:tab w:val="num" w:pos="1837"/>
        </w:tabs>
        <w:ind w:left="1837" w:hanging="183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Bijlage2"/>
      <w:lvlText w:val="Bijlage %1.%2"/>
      <w:lvlJc w:val="left"/>
      <w:pPr>
        <w:tabs>
          <w:tab w:val="num" w:pos="2160"/>
        </w:tabs>
        <w:ind w:left="2160" w:hanging="2160"/>
      </w:pPr>
      <w:rPr>
        <w:rFonts w:hint="default"/>
      </w:rPr>
    </w:lvl>
    <w:lvl w:ilvl="2">
      <w:start w:val="1"/>
      <w:numFmt w:val="decimal"/>
      <w:lvlText w:val="Bijlage %1.%2.%3."/>
      <w:lvlJc w:val="left"/>
      <w:pPr>
        <w:tabs>
          <w:tab w:val="num" w:pos="2160"/>
        </w:tabs>
        <w:ind w:left="2160" w:hanging="216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righ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right"/>
      <w:pPr>
        <w:tabs>
          <w:tab w:val="num" w:pos="0"/>
        </w:tabs>
        <w:ind w:left="0" w:firstLine="0"/>
      </w:pPr>
      <w:rPr>
        <w:rFonts w:hint="default"/>
      </w:rPr>
    </w:lvl>
  </w:abstractNum>
  <w:num w:numId="1" w16cid:durableId="872966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735"/>
    <w:rsid w:val="001E024D"/>
    <w:rsid w:val="001E4868"/>
    <w:rsid w:val="00212EFF"/>
    <w:rsid w:val="002157F9"/>
    <w:rsid w:val="002A0581"/>
    <w:rsid w:val="002D5215"/>
    <w:rsid w:val="002F0C8B"/>
    <w:rsid w:val="00326F34"/>
    <w:rsid w:val="00360545"/>
    <w:rsid w:val="00466D42"/>
    <w:rsid w:val="004C33BB"/>
    <w:rsid w:val="004E411C"/>
    <w:rsid w:val="005A3511"/>
    <w:rsid w:val="006178CD"/>
    <w:rsid w:val="006B4F7F"/>
    <w:rsid w:val="006F73DC"/>
    <w:rsid w:val="007A2844"/>
    <w:rsid w:val="00832878"/>
    <w:rsid w:val="00845CCD"/>
    <w:rsid w:val="008727A4"/>
    <w:rsid w:val="009B2593"/>
    <w:rsid w:val="00A32B30"/>
    <w:rsid w:val="00A77FA3"/>
    <w:rsid w:val="00AA5E95"/>
    <w:rsid w:val="00B307D6"/>
    <w:rsid w:val="00B849DB"/>
    <w:rsid w:val="00C86666"/>
    <w:rsid w:val="00C94B4A"/>
    <w:rsid w:val="00C9675E"/>
    <w:rsid w:val="00CF6223"/>
    <w:rsid w:val="00D3530F"/>
    <w:rsid w:val="00D80273"/>
    <w:rsid w:val="00DC0D3D"/>
    <w:rsid w:val="00DE7735"/>
    <w:rsid w:val="00E4781B"/>
    <w:rsid w:val="00E544E8"/>
    <w:rsid w:val="00F144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E6720D"/>
  <w15:chartTrackingRefBased/>
  <w15:docId w15:val="{B063D3F1-988B-4C71-BAAB-B72D56690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E7735"/>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94B4A"/>
    <w:pPr>
      <w:tabs>
        <w:tab w:val="center" w:pos="4320"/>
        <w:tab w:val="right" w:pos="8640"/>
      </w:tabs>
    </w:pPr>
  </w:style>
  <w:style w:type="paragraph" w:styleId="Voettekst">
    <w:name w:val="footer"/>
    <w:basedOn w:val="Standaard"/>
    <w:rsid w:val="00C94B4A"/>
    <w:pPr>
      <w:tabs>
        <w:tab w:val="center" w:pos="4320"/>
        <w:tab w:val="right" w:pos="8640"/>
      </w:tabs>
    </w:pPr>
  </w:style>
  <w:style w:type="paragraph" w:styleId="Ballontekst">
    <w:name w:val="Balloon Text"/>
    <w:basedOn w:val="Standaard"/>
    <w:semiHidden/>
    <w:rsid w:val="00E544E8"/>
    <w:rPr>
      <w:rFonts w:ascii="Tahoma" w:hAnsi="Tahoma" w:cs="Tahoma"/>
      <w:sz w:val="16"/>
      <w:szCs w:val="16"/>
    </w:rPr>
  </w:style>
  <w:style w:type="paragraph" w:customStyle="1" w:styleId="StandaardTekst">
    <w:name w:val="Standaard Tekst"/>
    <w:basedOn w:val="Standaard"/>
    <w:link w:val="StandaardTekstCharChar"/>
    <w:rsid w:val="00DE7735"/>
    <w:pPr>
      <w:spacing w:before="120"/>
    </w:pPr>
    <w:rPr>
      <w:rFonts w:ascii="Calibri" w:hAnsi="Calibri" w:cs="Arial"/>
      <w:sz w:val="20"/>
      <w:szCs w:val="20"/>
      <w:lang w:val="en-US"/>
    </w:rPr>
  </w:style>
  <w:style w:type="paragraph" w:customStyle="1" w:styleId="KopBijlage1">
    <w:name w:val="Kop Bijlage 1"/>
    <w:basedOn w:val="Standaard"/>
    <w:next w:val="StandaardTekst"/>
    <w:rsid w:val="00DE7735"/>
    <w:pPr>
      <w:pageBreakBefore/>
      <w:numPr>
        <w:numId w:val="1"/>
      </w:numPr>
      <w:suppressAutoHyphens/>
      <w:spacing w:after="360"/>
      <w:outlineLvl w:val="0"/>
    </w:pPr>
    <w:rPr>
      <w:rFonts w:ascii="Calibri" w:hAnsi="Calibri" w:cs="Arial"/>
      <w:sz w:val="32"/>
      <w:szCs w:val="32"/>
    </w:rPr>
  </w:style>
  <w:style w:type="paragraph" w:customStyle="1" w:styleId="KopBijlage2">
    <w:name w:val="Kop Bijlage 2"/>
    <w:basedOn w:val="Standaard"/>
    <w:rsid w:val="00DE7735"/>
    <w:pPr>
      <w:pageBreakBefore/>
      <w:numPr>
        <w:ilvl w:val="1"/>
        <w:numId w:val="1"/>
      </w:numPr>
      <w:suppressAutoHyphens/>
      <w:spacing w:before="360" w:after="240"/>
    </w:pPr>
    <w:rPr>
      <w:rFonts w:ascii="Calibri" w:hAnsi="Calibri" w:cs="Arial"/>
      <w:sz w:val="28"/>
      <w:szCs w:val="28"/>
    </w:rPr>
  </w:style>
  <w:style w:type="table" w:styleId="Tabelraster">
    <w:name w:val="Table Grid"/>
    <w:basedOn w:val="Standaardtabel"/>
    <w:uiPriority w:val="59"/>
    <w:rsid w:val="00DE773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andaardTekstCharChar">
    <w:name w:val="Standaard Tekst Char Char"/>
    <w:link w:val="StandaardTekst"/>
    <w:locked/>
    <w:rsid w:val="00DE7735"/>
    <w:rPr>
      <w:rFonts w:ascii="Calibri" w:hAnsi="Calibri" w:cs="Arial"/>
      <w:lang w:val="en-US"/>
    </w:rPr>
  </w:style>
  <w:style w:type="paragraph" w:customStyle="1" w:styleId="StandaardOndertekening">
    <w:name w:val="Standaard Ondertekening"/>
    <w:basedOn w:val="StandaardTekst"/>
    <w:uiPriority w:val="99"/>
    <w:rsid w:val="00DE7735"/>
    <w:pPr>
      <w:pBdr>
        <w:top w:val="single" w:sz="4" w:space="1" w:color="auto"/>
        <w:left w:val="single" w:sz="4" w:space="4" w:color="auto"/>
        <w:bottom w:val="single" w:sz="4" w:space="1" w:color="auto"/>
        <w:right w:val="single" w:sz="4" w:space="4"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BKERSS\AppData\Local\Microsoft\Windows\INetCache\Content.MSO\D60974.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2.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6</Value>
      <Value>8</Value>
      <Value>7</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Inkopen en aanbesteden roerende zaken en diensten</TermName>
          <TermId xmlns="http://schemas.microsoft.com/office/infopath/2007/PartnerControls">5e1ce6c5-4952-4e73-934f-477f183025c3</TermId>
        </TermInfo>
      </Terms>
    </h738996ce8684051a859fd28e4a09c17>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_dlc_DocId xmlns="93ee1607-de60-480a-a5af-a2c2568d15ce">SVB-1733541187-456</_dlc_DocId>
    <_dlc_DocIdUrl xmlns="93ee1607-de60-480a-a5af-a2c2568d15ce">
      <Url>https://svbnl.sharepoint.com/sites/TAA-O-EACateringEA2023044/_layouts/15/DocIdRedir.aspx?ID=SVB-1733541187-456</Url>
      <Description>SVB-1733541187-456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82036CE721A2FC41804699DB9CB53D96" ma:contentTypeVersion="5" ma:contentTypeDescription="" ma:contentTypeScope="" ma:versionID="5500226d78378a76c626762674f579e0">
  <xsd:schema xmlns:xsd="http://www.w3.org/2001/XMLSchema" xmlns:xs="http://www.w3.org/2001/XMLSchema" xmlns:p="http://schemas.microsoft.com/office/2006/metadata/properties" xmlns:ns2="d3a92735-4626-485d-b499-1eae95cc67aa" xmlns:ns3="93ee1607-de60-480a-a5af-a2c2568d15ce" targetNamespace="http://schemas.microsoft.com/office/2006/metadata/properties" ma:root="true" ma:fieldsID="c6d44e3b62ac29b5219281756f0c0e93" ns2:_="" ns3:_="">
    <xsd:import namespace="d3a92735-4626-485d-b499-1eae95cc67aa"/>
    <xsd:import namespace="93ee1607-de60-480a-a5af-a2c2568d15ce"/>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6;#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326eb04-5d9a-41cb-9a79-2b483ed6894d}" ma:internalName="TaxCatchAll" ma:showField="CatchAllData" ma:web="93ee1607-de60-480a-a5af-a2c2568d15c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326eb04-5d9a-41cb-9a79-2b483ed6894d}" ma:internalName="TaxCatchAllLabel" ma:readOnly="true" ma:showField="CatchAllDataLabel" ma:web="93ee1607-de60-480a-a5af-a2c2568d15ce">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ee1607-de60-480a-a5af-a2c2568d15ce"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3AA36D-F448-48BA-AF14-16BCE60EE29A}">
  <ds:schemaRefs>
    <ds:schemaRef ds:uri="Microsoft.SharePoint.Taxonomy.ContentTypeSync"/>
  </ds:schemaRefs>
</ds:datastoreItem>
</file>

<file path=customXml/itemProps2.xml><?xml version="1.0" encoding="utf-8"?>
<ds:datastoreItem xmlns:ds="http://schemas.openxmlformats.org/officeDocument/2006/customXml" ds:itemID="{22D074D9-73B7-4877-9A15-B57507CDE3C5}">
  <ds:schemaRefs>
    <ds:schemaRef ds:uri="http://schemas.microsoft.com/office/2006/metadata/properties"/>
    <ds:schemaRef ds:uri="http://schemas.microsoft.com/office/infopath/2007/PartnerControls"/>
    <ds:schemaRef ds:uri="d3a92735-4626-485d-b499-1eae95cc67aa"/>
    <ds:schemaRef ds:uri="93ee1607-de60-480a-a5af-a2c2568d15ce"/>
  </ds:schemaRefs>
</ds:datastoreItem>
</file>

<file path=customXml/itemProps3.xml><?xml version="1.0" encoding="utf-8"?>
<ds:datastoreItem xmlns:ds="http://schemas.openxmlformats.org/officeDocument/2006/customXml" ds:itemID="{69AB77EA-741F-41FD-A0EF-FA0B64522DB4}">
  <ds:schemaRefs>
    <ds:schemaRef ds:uri="http://schemas.microsoft.com/sharepoint/v3/contenttype/forms"/>
  </ds:schemaRefs>
</ds:datastoreItem>
</file>

<file path=customXml/itemProps4.xml><?xml version="1.0" encoding="utf-8"?>
<ds:datastoreItem xmlns:ds="http://schemas.openxmlformats.org/officeDocument/2006/customXml" ds:itemID="{4106EAFC-F46A-47C9-A517-EB1213B9A804}">
  <ds:schemaRefs>
    <ds:schemaRef ds:uri="http://schemas.microsoft.com/sharepoint/events"/>
  </ds:schemaRefs>
</ds:datastoreItem>
</file>

<file path=customXml/itemProps5.xml><?xml version="1.0" encoding="utf-8"?>
<ds:datastoreItem xmlns:ds="http://schemas.openxmlformats.org/officeDocument/2006/customXml" ds:itemID="{E6F7D3E7-D9F1-4AA3-9FBA-9EF6BEE78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92735-4626-485d-b499-1eae95cc67aa"/>
    <ds:schemaRef ds:uri="93ee1607-de60-480a-a5af-a2c2568d1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D60974</Template>
  <TotalTime>4</TotalTime>
  <Pages>2</Pages>
  <Words>137</Words>
  <Characters>1042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XXXXXXXXXXXXXXXXXX</vt:lpstr>
    </vt:vector>
  </TitlesOfParts>
  <Company>SVB</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XXXXXXXXXXXXXXXXXX</dc:title>
  <dc:subject/>
  <dc:creator>Kerssens, Barry (AV)</dc:creator>
  <cp:keywords/>
  <dc:description/>
  <cp:lastModifiedBy>Kerssens, Barry (AV)</cp:lastModifiedBy>
  <cp:revision>3</cp:revision>
  <cp:lastPrinted>2007-11-02T07:11:00Z</cp:lastPrinted>
  <dcterms:created xsi:type="dcterms:W3CDTF">2025-01-22T14:45:00Z</dcterms:created>
  <dcterms:modified xsi:type="dcterms:W3CDTF">2025-01-30T13:09:00Z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575bb0-c36a-401d-b52f-b1dbcf6705f2_Enabled">
    <vt:lpwstr>true</vt:lpwstr>
  </property>
  <property fmtid="{D5CDD505-2E9C-101B-9397-08002B2CF9AE}" pid="3" name="MSIP_Label_c7575bb0-c36a-401d-b52f-b1dbcf6705f2_SetDate">
    <vt:lpwstr>2021-07-16T08:19:20Z</vt:lpwstr>
  </property>
  <property fmtid="{D5CDD505-2E9C-101B-9397-08002B2CF9AE}" pid="4" name="MSIP_Label_c7575bb0-c36a-401d-b52f-b1dbcf6705f2_Method">
    <vt:lpwstr>Standard</vt:lpwstr>
  </property>
  <property fmtid="{D5CDD505-2E9C-101B-9397-08002B2CF9AE}" pid="5" name="MSIP_Label_c7575bb0-c36a-401d-b52f-b1dbcf6705f2_Name">
    <vt:lpwstr>Binnen SVB</vt:lpwstr>
  </property>
  <property fmtid="{D5CDD505-2E9C-101B-9397-08002B2CF9AE}" pid="6" name="MSIP_Label_c7575bb0-c36a-401d-b52f-b1dbcf6705f2_SiteId">
    <vt:lpwstr>f6eb77fb-3a22-43b2-99fd-eb5d61fccc02</vt:lpwstr>
  </property>
  <property fmtid="{D5CDD505-2E9C-101B-9397-08002B2CF9AE}" pid="7" name="MSIP_Label_c7575bb0-c36a-401d-b52f-b1dbcf6705f2_ActionId">
    <vt:lpwstr>d1b49d80-ec75-41fb-94f9-11fc76f93817</vt:lpwstr>
  </property>
  <property fmtid="{D5CDD505-2E9C-101B-9397-08002B2CF9AE}" pid="8" name="MSIP_Label_c7575bb0-c36a-401d-b52f-b1dbcf6705f2_ContentBits">
    <vt:lpwstr>8</vt:lpwstr>
  </property>
  <property fmtid="{D5CDD505-2E9C-101B-9397-08002B2CF9AE}" pid="9" name="ContentTypeId">
    <vt:lpwstr>0x01010000DE4F45DB4E6C4C8455F1EC030BB93D0082036CE721A2FC41804699DB9CB53D96</vt:lpwstr>
  </property>
  <property fmtid="{D5CDD505-2E9C-101B-9397-08002B2CF9AE}" pid="10" name="_dlc_DocIdItemGuid">
    <vt:lpwstr>3d64bfe5-15b1-4903-92be-9c60d7a9a5b9</vt:lpwstr>
  </property>
  <property fmtid="{D5CDD505-2E9C-101B-9397-08002B2CF9AE}" pid="11" name="Archiefvormer">
    <vt:lpwstr>6;#SVB|75f70ad2-9ad6-4557-b3c1-5a3bfe422971</vt:lpwstr>
  </property>
  <property fmtid="{D5CDD505-2E9C-101B-9397-08002B2CF9AE}" pid="12" name="MediaServiceImageTags">
    <vt:lpwstr/>
  </property>
  <property fmtid="{D5CDD505-2E9C-101B-9397-08002B2CF9AE}" pid="13" name="Procestype">
    <vt:lpwstr>7;#Inkopen en aanbesteden roerende zaken en diensten|5e1ce6c5-4952-4e73-934f-477f183025c3</vt:lpwstr>
  </property>
  <property fmtid="{D5CDD505-2E9C-101B-9397-08002B2CF9AE}" pid="14" name="Organisatieonderdeel">
    <vt:lpwstr>8;#BV - Inkoop ＆ Contractmanagement|1da9cf87-2d48-4537-be0d-2f9aac8b4bc5</vt:lpwstr>
  </property>
  <property fmtid="{D5CDD505-2E9C-101B-9397-08002B2CF9AE}" pid="15" name="lcf76f155ced4ddcb4097134ff3c332f">
    <vt:lpwstr/>
  </property>
</Properties>
</file>