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E85EF" w14:textId="0BB50A97" w:rsidR="008D4A0B" w:rsidRPr="0071345F" w:rsidRDefault="006037CA" w:rsidP="00680424">
      <w:pPr>
        <w:rPr>
          <w:bCs/>
          <w:szCs w:val="18"/>
        </w:rPr>
      </w:pPr>
      <w:bookmarkStart w:id="0" w:name="_Hlk38830412"/>
      <w:r w:rsidRPr="002D3DAF">
        <w:rPr>
          <w:b/>
          <w:sz w:val="28"/>
          <w:szCs w:val="28"/>
        </w:rPr>
        <w:t>Referentieformat</w:t>
      </w:r>
      <w:r w:rsidR="008D4A0B">
        <w:rPr>
          <w:b/>
          <w:sz w:val="28"/>
          <w:szCs w:val="28"/>
        </w:rPr>
        <w:br/>
      </w:r>
      <w:r w:rsidR="008D4A0B" w:rsidRPr="0071345F">
        <w:rPr>
          <w:bCs/>
          <w:szCs w:val="18"/>
        </w:rPr>
        <w:t xml:space="preserve">Behorende bij de openbare Europese </w:t>
      </w:r>
      <w:r w:rsidR="008D4A0B" w:rsidRPr="0071345F">
        <w:rPr>
          <w:bCs/>
          <w:color w:val="auto"/>
          <w:szCs w:val="18"/>
        </w:rPr>
        <w:t xml:space="preserve">aanbesteding: </w:t>
      </w:r>
      <w:r w:rsidR="00CE7CA0" w:rsidRPr="0071345F">
        <w:rPr>
          <w:bCs/>
          <w:color w:val="auto"/>
          <w:szCs w:val="18"/>
        </w:rPr>
        <w:t xml:space="preserve">AV-Middelen Perceel </w:t>
      </w:r>
      <w:r w:rsidR="00461BA2">
        <w:rPr>
          <w:bCs/>
          <w:color w:val="auto"/>
          <w:szCs w:val="18"/>
        </w:rPr>
        <w:t>1</w:t>
      </w: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037CA" w:rsidRPr="00B92844" w14:paraId="48C0871E" w14:textId="77777777" w:rsidTr="00F63C4A">
        <w:trPr>
          <w:trHeight w:val="755"/>
        </w:trPr>
        <w:tc>
          <w:tcPr>
            <w:tcW w:w="9240" w:type="dxa"/>
            <w:shd w:val="clear" w:color="FFFF00" w:fill="D9D9D9"/>
          </w:tcPr>
          <w:p w14:paraId="3F0246B4" w14:textId="765FD6CB" w:rsidR="006037CA" w:rsidRPr="00B92844" w:rsidRDefault="006037CA" w:rsidP="00F63C4A">
            <w:r>
              <w:t xml:space="preserve">Inschrijver </w:t>
            </w:r>
            <w:r w:rsidRPr="00B92844">
              <w:t>dient gebruik te maken van onderstaand model voor referenties (per referentie 1 model).</w:t>
            </w:r>
          </w:p>
          <w:p w14:paraId="6938F29E" w14:textId="77777777" w:rsidR="006037CA" w:rsidRPr="00B92844" w:rsidRDefault="006037CA" w:rsidP="00F63C4A">
            <w:r w:rsidRPr="00B92844">
              <w:t>In het geval van een Combinatie of Onderaannemer dient duidelijk aangegeven te worden wie de referentie opdracht heeft uitgevoerd.</w:t>
            </w:r>
          </w:p>
        </w:tc>
      </w:tr>
    </w:tbl>
    <w:p w14:paraId="1D0C5D12" w14:textId="77777777" w:rsidR="006037CA" w:rsidRPr="00B92844" w:rsidRDefault="006037CA" w:rsidP="0068042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2"/>
      </w:tblGrid>
      <w:tr w:rsidR="006037CA" w:rsidRPr="00B92844" w14:paraId="0EB99501" w14:textId="77777777" w:rsidTr="00F63C4A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7E5B46D7" w14:textId="77777777" w:rsidR="006037CA" w:rsidRPr="00AA01FC" w:rsidRDefault="006037CA" w:rsidP="00F63C4A">
            <w:pPr>
              <w:rPr>
                <w:i/>
                <w:iCs/>
              </w:rPr>
            </w:pPr>
            <w:r w:rsidRPr="00AA01FC">
              <w:rPr>
                <w:i/>
                <w:iCs/>
              </w:rPr>
              <w:t xml:space="preserve">Gegevens opdrachtgever </w:t>
            </w:r>
          </w:p>
        </w:tc>
      </w:tr>
      <w:tr w:rsidR="006037CA" w:rsidRPr="00B92844" w14:paraId="76FBD44D" w14:textId="77777777" w:rsidTr="00F63C4A">
        <w:tc>
          <w:tcPr>
            <w:tcW w:w="2338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0095F440" w14:textId="77777777" w:rsidR="006037CA" w:rsidRPr="00B92844" w:rsidRDefault="006037CA" w:rsidP="00F63C4A">
            <w:bookmarkStart w:id="1" w:name="_Toc139685280"/>
            <w:r w:rsidRPr="00B92844">
              <w:t>Naam opdrachtgever:</w:t>
            </w:r>
            <w:bookmarkEnd w:id="1"/>
          </w:p>
        </w:tc>
        <w:tc>
          <w:tcPr>
            <w:tcW w:w="6872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13C7E729" w14:textId="77777777" w:rsidR="006037CA" w:rsidRPr="00B92844" w:rsidRDefault="006037CA" w:rsidP="00F63C4A"/>
        </w:tc>
      </w:tr>
      <w:tr w:rsidR="006037CA" w:rsidRPr="00B92844" w14:paraId="5DA0006E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360C9375" w14:textId="77777777" w:rsidR="006037CA" w:rsidRPr="00B92844" w:rsidRDefault="006037CA" w:rsidP="00F63C4A">
            <w:bookmarkStart w:id="2" w:name="_Toc139685282"/>
            <w:r w:rsidRPr="00B92844">
              <w:t>Plaatsnaam:</w:t>
            </w:r>
            <w:bookmarkEnd w:id="2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1B81CCF1" w14:textId="77777777" w:rsidR="006037CA" w:rsidRPr="00B92844" w:rsidRDefault="006037CA" w:rsidP="00F63C4A"/>
        </w:tc>
      </w:tr>
      <w:tr w:rsidR="006037CA" w:rsidRPr="00B92844" w14:paraId="22747941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5E3D75B8" w14:textId="77777777" w:rsidR="006037CA" w:rsidRPr="00B92844" w:rsidRDefault="006037CA" w:rsidP="00F63C4A">
            <w:r w:rsidRPr="00B92844">
              <w:t>Type organisatie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76D9F40C" w14:textId="77777777" w:rsidR="006037CA" w:rsidRPr="00B92844" w:rsidRDefault="006037CA" w:rsidP="00F63C4A"/>
        </w:tc>
      </w:tr>
      <w:tr w:rsidR="006037CA" w:rsidRPr="00B92844" w14:paraId="6DEEAFD2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695C870E" w14:textId="77777777" w:rsidR="006037CA" w:rsidRPr="00B92844" w:rsidRDefault="006037CA" w:rsidP="00F63C4A">
            <w:bookmarkStart w:id="3" w:name="_Toc139685284"/>
            <w:r w:rsidRPr="00B92844">
              <w:t>Naam Contactpersoon:</w:t>
            </w:r>
            <w:bookmarkEnd w:id="3"/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1DB61920" w14:textId="77777777" w:rsidR="006037CA" w:rsidRPr="00B92844" w:rsidRDefault="006037CA" w:rsidP="00F63C4A"/>
        </w:tc>
      </w:tr>
      <w:tr w:rsidR="006037CA" w:rsidRPr="00B92844" w14:paraId="6D445B34" w14:textId="77777777" w:rsidTr="00F63C4A">
        <w:tc>
          <w:tcPr>
            <w:tcW w:w="2338" w:type="dxa"/>
            <w:tcBorders>
              <w:left w:val="single" w:sz="6" w:space="0" w:color="auto"/>
            </w:tcBorders>
            <w:shd w:val="clear" w:color="auto" w:fill="D9D9D9"/>
          </w:tcPr>
          <w:p w14:paraId="78DC0B43" w14:textId="77777777" w:rsidR="006037CA" w:rsidRPr="00B92844" w:rsidRDefault="006037CA" w:rsidP="00F63C4A">
            <w:r w:rsidRPr="00B92844">
              <w:t xml:space="preserve">Functie contactpersoon: </w:t>
            </w:r>
          </w:p>
        </w:tc>
        <w:tc>
          <w:tcPr>
            <w:tcW w:w="6872" w:type="dxa"/>
            <w:tcBorders>
              <w:right w:val="single" w:sz="6" w:space="0" w:color="auto"/>
            </w:tcBorders>
            <w:shd w:val="clear" w:color="auto" w:fill="FFFFFF"/>
          </w:tcPr>
          <w:p w14:paraId="2CA912D6" w14:textId="77777777" w:rsidR="006037CA" w:rsidRPr="00B92844" w:rsidRDefault="006037CA" w:rsidP="00F63C4A"/>
        </w:tc>
      </w:tr>
      <w:tr w:rsidR="006037CA" w:rsidRPr="00B92844" w14:paraId="514667F4" w14:textId="77777777" w:rsidTr="00F63C4A">
        <w:tc>
          <w:tcPr>
            <w:tcW w:w="2338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26BD452" w14:textId="77777777" w:rsidR="006037CA" w:rsidRPr="00B92844" w:rsidRDefault="006037CA" w:rsidP="00F63C4A">
            <w:bookmarkStart w:id="4" w:name="_Toc139685286"/>
            <w:r w:rsidRPr="00B92844">
              <w:t>Telefoonnummer contactpersoon:</w:t>
            </w:r>
            <w:bookmarkEnd w:id="4"/>
          </w:p>
        </w:tc>
        <w:tc>
          <w:tcPr>
            <w:tcW w:w="6872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DBD4680" w14:textId="77777777" w:rsidR="006037CA" w:rsidRPr="00B92844" w:rsidRDefault="006037CA" w:rsidP="00F63C4A"/>
        </w:tc>
      </w:tr>
    </w:tbl>
    <w:p w14:paraId="150ED21C" w14:textId="77777777" w:rsidR="006037CA" w:rsidRPr="00B92844" w:rsidRDefault="006037CA" w:rsidP="00680424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  <w:gridCol w:w="9"/>
        <w:gridCol w:w="5171"/>
      </w:tblGrid>
      <w:tr w:rsidR="006037CA" w:rsidRPr="00B92844" w14:paraId="1D7A5C5F" w14:textId="77777777" w:rsidTr="00AA2CBB">
        <w:trPr>
          <w:cantSplit/>
        </w:trPr>
        <w:tc>
          <w:tcPr>
            <w:tcW w:w="921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749F472C" w14:textId="77777777" w:rsidR="006037CA" w:rsidRPr="00AA01FC" w:rsidRDefault="006037CA" w:rsidP="00F63C4A">
            <w:pPr>
              <w:rPr>
                <w:i/>
                <w:iCs/>
              </w:rPr>
            </w:pPr>
            <w:bookmarkStart w:id="5" w:name="_Hlk38830454"/>
            <w:r w:rsidRPr="00AA01FC">
              <w:rPr>
                <w:i/>
                <w:iCs/>
              </w:rPr>
              <w:t xml:space="preserve">Beschrijving Opdracht  </w:t>
            </w:r>
          </w:p>
        </w:tc>
      </w:tr>
      <w:tr w:rsidR="006037CA" w:rsidRPr="00B92844" w14:paraId="5B7E293C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A3665E0" w14:textId="77777777" w:rsidR="006037CA" w:rsidRPr="00B92844" w:rsidRDefault="006037CA" w:rsidP="00F63C4A">
            <w:r>
              <w:t xml:space="preserve">Betreft referentie/kerncompetentie zoals benoemd in het Aanbestedingsdocument: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EF3984" w14:textId="77777777" w:rsidR="006037CA" w:rsidRPr="00B92844" w:rsidRDefault="006037CA" w:rsidP="00F63C4A"/>
        </w:tc>
      </w:tr>
      <w:tr w:rsidR="006037CA" w:rsidRPr="00B92844" w14:paraId="0B860A49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200CA0D" w14:textId="77777777" w:rsidR="006037CA" w:rsidRPr="00B92844" w:rsidRDefault="006037CA" w:rsidP="00F63C4A">
            <w:bookmarkStart w:id="6" w:name="_Toc139685288"/>
            <w:r w:rsidRPr="00B92844">
              <w:t xml:space="preserve">Soort </w:t>
            </w:r>
            <w:r w:rsidRPr="004E1AB7">
              <w:t>Dienstverlening:</w:t>
            </w:r>
            <w:bookmarkEnd w:id="6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5413BD" w14:textId="77777777" w:rsidR="006037CA" w:rsidRPr="00B92844" w:rsidRDefault="006037CA" w:rsidP="00F63C4A"/>
        </w:tc>
      </w:tr>
      <w:tr w:rsidR="006037CA" w:rsidRPr="00B92844" w14:paraId="4BDD1429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0455715" w14:textId="77777777" w:rsidR="006037CA" w:rsidRPr="00B92844" w:rsidRDefault="006037CA" w:rsidP="00F63C4A">
            <w:r w:rsidRPr="00B92844">
              <w:t>Uitgevoerd door: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F2A7BD2" w14:textId="77777777" w:rsidR="006037CA" w:rsidRPr="00B92844" w:rsidRDefault="006037CA" w:rsidP="00F63C4A"/>
        </w:tc>
      </w:tr>
      <w:tr w:rsidR="006037CA" w:rsidRPr="00B92844" w14:paraId="289106A4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B5B3FE2" w14:textId="77777777" w:rsidR="006037CA" w:rsidRPr="00B92844" w:rsidRDefault="006037CA" w:rsidP="00F63C4A">
            <w:bookmarkStart w:id="7" w:name="_Toc139685290"/>
            <w:r w:rsidRPr="00B92844">
              <w:t>Periode uitvoering:</w:t>
            </w:r>
            <w:bookmarkEnd w:id="7"/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6AEBCE1" w14:textId="77777777" w:rsidR="006037CA" w:rsidRPr="00B92844" w:rsidRDefault="006037CA" w:rsidP="00F63C4A">
            <w:r w:rsidRPr="00B92844">
              <w:t>Van                   t/m.</w:t>
            </w:r>
          </w:p>
        </w:tc>
      </w:tr>
      <w:tr w:rsidR="006037CA" w:rsidRPr="00B92844" w14:paraId="5CBB487F" w14:textId="77777777" w:rsidTr="00AA2CBB">
        <w:tc>
          <w:tcPr>
            <w:tcW w:w="4039" w:type="dxa"/>
            <w:gridSpan w:val="2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5EB881A4" w14:textId="77777777" w:rsidR="006037CA" w:rsidRPr="00B92844" w:rsidRDefault="006037CA" w:rsidP="00F63C4A">
            <w:r w:rsidRPr="00B92844">
              <w:t xml:space="preserve">Reden beëindiging: </w:t>
            </w:r>
          </w:p>
        </w:tc>
        <w:tc>
          <w:tcPr>
            <w:tcW w:w="5171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7525607" w14:textId="77777777" w:rsidR="006037CA" w:rsidRPr="00B92844" w:rsidRDefault="006037CA" w:rsidP="00F63C4A"/>
        </w:tc>
      </w:tr>
      <w:tr w:rsidR="006037CA" w:rsidRPr="00B92844" w14:paraId="24B68340" w14:textId="77777777" w:rsidTr="00AA2CBB">
        <w:trPr>
          <w:cantSplit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17D916F1" w14:textId="77777777" w:rsidR="006037CA" w:rsidRPr="00B92844" w:rsidRDefault="006037CA" w:rsidP="00F63C4A">
            <w:r w:rsidRPr="00B92844">
              <w:t xml:space="preserve">Contractwaarde gehele Opdracht: 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E51D71E" w14:textId="77777777" w:rsidR="006037CA" w:rsidRPr="00B92844" w:rsidRDefault="006037CA" w:rsidP="00F63C4A">
            <w:r w:rsidRPr="00B92844">
              <w:t xml:space="preserve">€ </w:t>
            </w:r>
          </w:p>
        </w:tc>
      </w:tr>
      <w:tr w:rsidR="006037CA" w:rsidRPr="00B92844" w14:paraId="6031D40B" w14:textId="77777777" w:rsidTr="00AA2CBB">
        <w:trPr>
          <w:cantSplit/>
          <w:trHeight w:val="327"/>
        </w:trPr>
        <w:tc>
          <w:tcPr>
            <w:tcW w:w="403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08D5F0B7" w14:textId="77777777" w:rsidR="006037CA" w:rsidRPr="00B92844" w:rsidRDefault="006037CA" w:rsidP="00F63C4A">
            <w:r w:rsidRPr="00B92844">
              <w:t xml:space="preserve">Totaalbedrag per jaar: </w:t>
            </w:r>
          </w:p>
        </w:tc>
        <w:tc>
          <w:tcPr>
            <w:tcW w:w="518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2805461" w14:textId="77777777" w:rsidR="006037CA" w:rsidRPr="00B92844" w:rsidRDefault="006037CA" w:rsidP="00F63C4A">
            <w:r w:rsidRPr="00B92844">
              <w:t xml:space="preserve">€ </w:t>
            </w:r>
          </w:p>
        </w:tc>
      </w:tr>
    </w:tbl>
    <w:p w14:paraId="41AAEC33" w14:textId="77777777" w:rsidR="00F21CD9" w:rsidRDefault="00F21CD9">
      <w:r>
        <w:br w:type="pag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6037CA" w:rsidRPr="00B92844" w14:paraId="16ABAF5A" w14:textId="77777777" w:rsidTr="0050395D">
        <w:trPr>
          <w:cantSplit/>
          <w:trHeight w:val="327"/>
        </w:trPr>
        <w:tc>
          <w:tcPr>
            <w:tcW w:w="9210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72A09CC9" w14:textId="6768FC7B" w:rsidR="006037CA" w:rsidRPr="00B92844" w:rsidRDefault="006037CA" w:rsidP="00505580">
            <w:r>
              <w:lastRenderedPageBreak/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</w:tc>
      </w:tr>
      <w:tr w:rsidR="006037CA" w:rsidRPr="00B92844" w14:paraId="543F90DD" w14:textId="77777777" w:rsidTr="00505580">
        <w:trPr>
          <w:cantSplit/>
        </w:trPr>
        <w:tc>
          <w:tcPr>
            <w:tcW w:w="9210" w:type="dxa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372CB90" w14:textId="77777777" w:rsidR="006037CA" w:rsidRPr="00B92844" w:rsidRDefault="006037CA" w:rsidP="00F63C4A">
            <w:bookmarkStart w:id="8" w:name="_Toc139685291"/>
            <w:bookmarkEnd w:id="0"/>
          </w:p>
          <w:bookmarkEnd w:id="8"/>
          <w:p w14:paraId="75F8322B" w14:textId="77777777" w:rsidR="006037CA" w:rsidRDefault="006037CA" w:rsidP="00F63C4A"/>
          <w:p w14:paraId="4DA99A2D" w14:textId="77777777" w:rsidR="006037CA" w:rsidRDefault="006037CA" w:rsidP="00F63C4A"/>
          <w:p w14:paraId="7E8C823E" w14:textId="77777777" w:rsidR="006037CA" w:rsidRDefault="006037CA" w:rsidP="00F63C4A"/>
          <w:p w14:paraId="6F6D72D1" w14:textId="77777777" w:rsidR="006037CA" w:rsidRDefault="006037CA" w:rsidP="00F63C4A"/>
          <w:p w14:paraId="54DAA426" w14:textId="77777777" w:rsidR="006037CA" w:rsidRDefault="006037CA" w:rsidP="00F63C4A"/>
          <w:p w14:paraId="62D8391E" w14:textId="77777777" w:rsidR="006037CA" w:rsidRDefault="006037CA" w:rsidP="00F63C4A"/>
          <w:p w14:paraId="1C1422A5" w14:textId="77777777" w:rsidR="006037CA" w:rsidRDefault="006037CA" w:rsidP="00F63C4A"/>
          <w:p w14:paraId="4B81D940" w14:textId="77777777" w:rsidR="006037CA" w:rsidRDefault="006037CA" w:rsidP="00F63C4A"/>
          <w:p w14:paraId="4F7846C3" w14:textId="77777777" w:rsidR="006037CA" w:rsidRPr="00B92844" w:rsidRDefault="006037CA" w:rsidP="00AA2CBB"/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21"/>
      </w:tblGrid>
      <w:tr w:rsidR="006037CA" w14:paraId="5A7C1A99" w14:textId="77777777" w:rsidTr="00F21CD9">
        <w:trPr>
          <w:trHeight w:val="2222"/>
        </w:trPr>
        <w:tc>
          <w:tcPr>
            <w:tcW w:w="9221" w:type="dxa"/>
            <w:shd w:val="clear" w:color="auto" w:fill="D9D9D9" w:themeFill="background1" w:themeFillShade="D9"/>
          </w:tcPr>
          <w:bookmarkEnd w:id="5"/>
          <w:p w14:paraId="25A548F3" w14:textId="77777777" w:rsidR="006037CA" w:rsidRDefault="006037CA" w:rsidP="00BD1531">
            <w:pPr>
              <w:rPr>
                <w:b/>
                <w:i/>
              </w:rPr>
            </w:pPr>
            <w:r>
              <w:rPr>
                <w:i/>
              </w:rPr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  <w:r>
              <w:rPr>
                <w:b/>
                <w:i/>
              </w:rPr>
              <w:t xml:space="preserve">Op welke wijze voldoet uw referentie aan de gestelde kerncompetentie? </w:t>
            </w:r>
            <w:r w:rsidRPr="00834113">
              <w:rPr>
                <w:i/>
              </w:rPr>
              <w:t>Voer hier</w:t>
            </w:r>
            <w:r>
              <w:rPr>
                <w:i/>
              </w:rPr>
              <w:t>onder</w:t>
            </w:r>
            <w:r w:rsidRPr="00834113">
              <w:rPr>
                <w:i/>
              </w:rPr>
              <w:t xml:space="preserve"> een beschrijving in waarbij wordt toegelicht hoe deze opdracht aantoont dat wordt voldaan aan de kerncompetentie</w:t>
            </w:r>
            <w:r>
              <w:rPr>
                <w:i/>
              </w:rPr>
              <w:t>.</w:t>
            </w:r>
          </w:p>
          <w:p w14:paraId="17C05ACD" w14:textId="77777777" w:rsidR="006037CA" w:rsidRDefault="006037CA" w:rsidP="00BD1531">
            <w:pPr>
              <w:rPr>
                <w:i/>
              </w:rPr>
            </w:pPr>
            <w:r>
              <w:rPr>
                <w:i/>
              </w:rPr>
              <w:t>Meerdere kerncompetenties bij één referent is toegestaan, mits duidelijk en ondubbelzinnig beschreven</w:t>
            </w:r>
          </w:p>
          <w:p w14:paraId="393251E2" w14:textId="38E39665" w:rsidR="006037CA" w:rsidRPr="007E0D74" w:rsidRDefault="006037CA" w:rsidP="00BD1531">
            <w:pPr>
              <w:rPr>
                <w:i/>
                <w:lang w:val="nl-NL"/>
              </w:rPr>
            </w:pPr>
            <w:r>
              <w:rPr>
                <w:i/>
              </w:rPr>
              <w:t>Eén kerncompetentie verdeeld over meerdere referenten niet toegestaan. Per referent dient een afzonderlijk format te worden ingevuld</w:t>
            </w:r>
            <w:r w:rsidR="007E0D74">
              <w:rPr>
                <w:i/>
                <w:lang w:val="nl-NL"/>
              </w:rPr>
              <w:t>.</w:t>
            </w:r>
          </w:p>
        </w:tc>
      </w:tr>
      <w:tr w:rsidR="006037CA" w14:paraId="5B6D662F" w14:textId="77777777" w:rsidTr="00F21CD9">
        <w:trPr>
          <w:trHeight w:val="3804"/>
        </w:trPr>
        <w:tc>
          <w:tcPr>
            <w:tcW w:w="9221" w:type="dxa"/>
          </w:tcPr>
          <w:p w14:paraId="66155511" w14:textId="77777777" w:rsidR="006037CA" w:rsidRDefault="006037CA" w:rsidP="000220FD"/>
        </w:tc>
      </w:tr>
    </w:tbl>
    <w:p w14:paraId="0EF60054" w14:textId="77777777" w:rsidR="006037CA" w:rsidRDefault="006037CA" w:rsidP="00680424"/>
    <w:p w14:paraId="0E775589" w14:textId="77777777" w:rsidR="006037CA" w:rsidRDefault="006037CA">
      <w:pPr>
        <w:spacing w:line="240" w:lineRule="auto"/>
      </w:pPr>
      <w:r>
        <w:br w:type="page"/>
      </w:r>
    </w:p>
    <w:p w14:paraId="13191308" w14:textId="77777777" w:rsidR="006037CA" w:rsidRPr="004E1AB7" w:rsidRDefault="006037CA" w:rsidP="00680424">
      <w:r w:rsidRPr="004E1AB7">
        <w:lastRenderedPageBreak/>
        <w:t>Ondergetekende verklaart bovenstaande tabellen naar waarheid te hebben ingevuld.</w:t>
      </w:r>
    </w:p>
    <w:p w14:paraId="6446C760" w14:textId="77777777" w:rsidR="006037CA" w:rsidRPr="000167B8" w:rsidRDefault="006037CA" w:rsidP="00680424">
      <w:pPr>
        <w:rPr>
          <w:i/>
        </w:rPr>
      </w:pPr>
      <w:r w:rsidRPr="000167B8">
        <w:rPr>
          <w:i/>
        </w:rPr>
        <w:t xml:space="preserve">In te vullen door </w:t>
      </w:r>
      <w:r>
        <w:rPr>
          <w:i/>
        </w:rPr>
        <w:t>Inschrijver</w:t>
      </w:r>
      <w:r w:rsidRPr="000167B8">
        <w:rPr>
          <w:i/>
        </w:rPr>
        <w:t>:</w:t>
      </w:r>
    </w:p>
    <w:tbl>
      <w:tblPr>
        <w:tblW w:w="9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7"/>
        <w:gridCol w:w="6819"/>
      </w:tblGrid>
      <w:tr w:rsidR="006037CA" w:rsidRPr="00B92844" w14:paraId="762175C0" w14:textId="77777777" w:rsidTr="00B12576">
        <w:trPr>
          <w:trHeight w:val="401"/>
        </w:trPr>
        <w:tc>
          <w:tcPr>
            <w:tcW w:w="9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0A5B92F5" w14:textId="77777777" w:rsidR="006037CA" w:rsidRPr="00B92844" w:rsidRDefault="006037CA" w:rsidP="00F63C4A">
            <w:r>
              <w:t>Inschrijver</w:t>
            </w:r>
          </w:p>
        </w:tc>
      </w:tr>
      <w:tr w:rsidR="006037CA" w:rsidRPr="00B92844" w14:paraId="3B597B27" w14:textId="77777777" w:rsidTr="00B12576">
        <w:trPr>
          <w:trHeight w:val="818"/>
        </w:trPr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AF4227" w14:textId="77777777" w:rsidR="006037CA" w:rsidRPr="00B92844" w:rsidRDefault="006037CA" w:rsidP="00F63C4A">
            <w:r w:rsidRPr="00B92844">
              <w:t xml:space="preserve">Naam tekenbevoegde functionaris 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D8A9" w14:textId="77777777" w:rsidR="006037CA" w:rsidRPr="00B92844" w:rsidRDefault="006037CA" w:rsidP="00F63C4A"/>
          <w:p w14:paraId="4549CD65" w14:textId="77777777" w:rsidR="006037CA" w:rsidRPr="00B92844" w:rsidRDefault="006037CA" w:rsidP="00F63C4A"/>
        </w:tc>
      </w:tr>
      <w:tr w:rsidR="006037CA" w:rsidRPr="00B92844" w14:paraId="19324677" w14:textId="77777777" w:rsidTr="00B12576">
        <w:trPr>
          <w:trHeight w:val="401"/>
        </w:trPr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D64A60" w14:textId="77777777" w:rsidR="006037CA" w:rsidRPr="00B92844" w:rsidRDefault="006037CA" w:rsidP="00F63C4A">
            <w:r w:rsidRPr="00B92844">
              <w:t xml:space="preserve">Functie 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4275" w14:textId="77777777" w:rsidR="006037CA" w:rsidRPr="00B92844" w:rsidRDefault="006037CA" w:rsidP="00F63C4A"/>
        </w:tc>
      </w:tr>
      <w:tr w:rsidR="006037CA" w:rsidRPr="00B92844" w14:paraId="42D25FBD" w14:textId="77777777" w:rsidTr="00B12576">
        <w:trPr>
          <w:trHeight w:val="1620"/>
        </w:trPr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C61368" w14:textId="77777777" w:rsidR="006037CA" w:rsidRPr="00B92844" w:rsidRDefault="006037CA" w:rsidP="00F63C4A">
            <w:r w:rsidRPr="00B92844">
              <w:t>Handtekening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3DE5" w14:textId="77777777" w:rsidR="006037CA" w:rsidRPr="00B92844" w:rsidRDefault="006037CA" w:rsidP="00F63C4A"/>
          <w:p w14:paraId="25CA4E1D" w14:textId="77777777" w:rsidR="006037CA" w:rsidRPr="00B92844" w:rsidRDefault="006037CA" w:rsidP="00F63C4A"/>
          <w:p w14:paraId="5D2372CB" w14:textId="77777777" w:rsidR="006037CA" w:rsidRPr="00B92844" w:rsidRDefault="006037CA" w:rsidP="00F63C4A"/>
          <w:p w14:paraId="33F7C1CB" w14:textId="77777777" w:rsidR="006037CA" w:rsidRPr="00B92844" w:rsidRDefault="006037CA" w:rsidP="00F63C4A"/>
        </w:tc>
      </w:tr>
      <w:tr w:rsidR="006037CA" w:rsidRPr="00B92844" w14:paraId="4D9C70D3" w14:textId="77777777" w:rsidTr="00B12576">
        <w:trPr>
          <w:trHeight w:val="401"/>
        </w:trPr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AFAB15" w14:textId="77777777" w:rsidR="006037CA" w:rsidRPr="00B92844" w:rsidRDefault="006037CA" w:rsidP="00F63C4A">
            <w:r w:rsidRPr="00B92844">
              <w:t xml:space="preserve">Plaats en datum </w:t>
            </w:r>
          </w:p>
        </w:tc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FACD" w14:textId="77777777" w:rsidR="006037CA" w:rsidRPr="00B92844" w:rsidRDefault="006037CA" w:rsidP="00F63C4A"/>
        </w:tc>
      </w:tr>
    </w:tbl>
    <w:p w14:paraId="05A12D24" w14:textId="77777777" w:rsidR="006037CA" w:rsidRDefault="006037CA"/>
    <w:p w14:paraId="140730CC" w14:textId="77777777" w:rsidR="00DA3248" w:rsidRPr="00DA3248" w:rsidRDefault="00DA3248" w:rsidP="00704301">
      <w:pPr>
        <w:pStyle w:val="Geenafstand"/>
      </w:pPr>
    </w:p>
    <w:sectPr w:rsidR="00DA3248" w:rsidRPr="00DA3248" w:rsidSect="00704301">
      <w:headerReference w:type="default" r:id="rId10"/>
      <w:footerReference w:type="default" r:id="rId11"/>
      <w:pgSz w:w="11906" w:h="16838"/>
      <w:pgMar w:top="2552" w:right="1134" w:bottom="2495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4794D" w14:textId="77777777" w:rsidR="003C0F25" w:rsidRDefault="003C0F25" w:rsidP="00724105">
      <w:pPr>
        <w:spacing w:after="0" w:line="240" w:lineRule="auto"/>
      </w:pPr>
      <w:r>
        <w:separator/>
      </w:r>
    </w:p>
  </w:endnote>
  <w:endnote w:type="continuationSeparator" w:id="0">
    <w:p w14:paraId="6389154E" w14:textId="77777777" w:rsidR="003C0F25" w:rsidRDefault="003C0F25" w:rsidP="00724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9E36F" w14:textId="77777777" w:rsidR="002B5CA3" w:rsidRPr="000330B2" w:rsidRDefault="0005305F" w:rsidP="000330B2">
    <w:pPr>
      <w:pStyle w:val="Voettekst"/>
      <w:rPr>
        <w:color w:val="FFFFFF" w:themeColor="background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F5825C5" wp14:editId="33ADD5BA">
          <wp:simplePos x="0" y="0"/>
          <wp:positionH relativeFrom="column">
            <wp:posOffset>4771390</wp:posOffset>
          </wp:positionH>
          <wp:positionV relativeFrom="page">
            <wp:posOffset>9199245</wp:posOffset>
          </wp:positionV>
          <wp:extent cx="2116455" cy="1540510"/>
          <wp:effectExtent l="0" t="0" r="0" b="2540"/>
          <wp:wrapNone/>
          <wp:docPr id="105856526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565267" name="Afbeelding 10585652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6455" cy="154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5CA3" w:rsidRPr="000330B2">
      <w:rPr>
        <w:color w:val="FFFFFF" w:themeColor="background1"/>
      </w:rPr>
      <w:t>Witte tekst</w:t>
    </w:r>
  </w:p>
  <w:p w14:paraId="04C6C90F" w14:textId="77777777" w:rsidR="002B5CA3" w:rsidRPr="002B5CA3" w:rsidRDefault="002B5CA3" w:rsidP="000330B2">
    <w:pPr>
      <w:pStyle w:val="Voettekst"/>
    </w:pPr>
    <w:r w:rsidRPr="000330B2">
      <w:rPr>
        <w:color w:val="FFFFFF" w:themeColor="background1"/>
      </w:rPr>
      <w:t>Witte tekst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0F8FD" w14:textId="77777777" w:rsidR="003C0F25" w:rsidRDefault="003C0F25" w:rsidP="00724105">
      <w:pPr>
        <w:spacing w:after="0" w:line="240" w:lineRule="auto"/>
      </w:pPr>
      <w:r>
        <w:separator/>
      </w:r>
    </w:p>
  </w:footnote>
  <w:footnote w:type="continuationSeparator" w:id="0">
    <w:p w14:paraId="6142D790" w14:textId="77777777" w:rsidR="003C0F25" w:rsidRDefault="003C0F25" w:rsidP="00724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D69D" w14:textId="77777777" w:rsidR="00724105" w:rsidRDefault="00724105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E89DD5" wp14:editId="30FB9A38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1591200" cy="471600"/>
          <wp:effectExtent l="0" t="0" r="0" b="5080"/>
          <wp:wrapNone/>
          <wp:docPr id="129610330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248840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4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461E2"/>
    <w:multiLevelType w:val="multilevel"/>
    <w:tmpl w:val="7AAE0100"/>
    <w:styleLink w:val="KoppenLijst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 w:val="0"/>
        <w:i w:val="0"/>
        <w:caps/>
        <w:smallCaps w:val="0"/>
        <w:strike w:val="0"/>
        <w:dstrike w:val="0"/>
        <w:vanish w:val="0"/>
        <w:color w:val="C4161C" w:themeColor="text2"/>
        <w:sz w:val="32"/>
        <w:vertAlign w:val="baseline"/>
      </w:rPr>
    </w:lvl>
    <w:lvl w:ilvl="1">
      <w:start w:val="1"/>
      <w:numFmt w:val="decimal"/>
      <w:lvlText w:val="%2.%1."/>
      <w:lvlJc w:val="left"/>
      <w:pPr>
        <w:ind w:left="360" w:hanging="360"/>
      </w:pPr>
      <w:rPr>
        <w:rFonts w:asciiTheme="majorHAnsi" w:hAnsiTheme="majorHAnsi" w:hint="default"/>
        <w:caps/>
        <w:smallCaps w:val="0"/>
        <w:strike w:val="0"/>
        <w:dstrike w:val="0"/>
        <w:vanish w:val="0"/>
        <w:color w:val="C4161C" w:themeColor="text2"/>
        <w:sz w:val="24"/>
        <w:vertAlign w:val="baseline"/>
      </w:rPr>
    </w:lvl>
    <w:lvl w:ilvl="2">
      <w:start w:val="1"/>
      <w:numFmt w:val="none"/>
      <w:lvlText w:val="%3"/>
      <w:lvlJc w:val="left"/>
      <w:pPr>
        <w:ind w:left="360" w:hanging="360"/>
      </w:pPr>
      <w:rPr>
        <w:rFonts w:asciiTheme="minorHAnsi" w:hAnsiTheme="minorHAnsi" w:hint="default"/>
        <w:color w:val="C4161C" w:themeColor="text2"/>
        <w:sz w:val="24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25770931">
    <w:abstractNumId w:val="0"/>
  </w:num>
  <w:num w:numId="2" w16cid:durableId="155076644">
    <w:abstractNumId w:val="0"/>
  </w:num>
  <w:num w:numId="3" w16cid:durableId="111267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4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01"/>
    <w:rsid w:val="000330B2"/>
    <w:rsid w:val="0003730F"/>
    <w:rsid w:val="000503DE"/>
    <w:rsid w:val="00051AE1"/>
    <w:rsid w:val="0005305F"/>
    <w:rsid w:val="001270B1"/>
    <w:rsid w:val="00160997"/>
    <w:rsid w:val="00162FFD"/>
    <w:rsid w:val="001A650C"/>
    <w:rsid w:val="001C2F26"/>
    <w:rsid w:val="001C5158"/>
    <w:rsid w:val="001D0CC5"/>
    <w:rsid w:val="001E203F"/>
    <w:rsid w:val="00205003"/>
    <w:rsid w:val="00207E3E"/>
    <w:rsid w:val="00265E29"/>
    <w:rsid w:val="00281E5C"/>
    <w:rsid w:val="002B3474"/>
    <w:rsid w:val="002B5CA3"/>
    <w:rsid w:val="002E0D34"/>
    <w:rsid w:val="00311282"/>
    <w:rsid w:val="003B488D"/>
    <w:rsid w:val="003C0F25"/>
    <w:rsid w:val="003C3678"/>
    <w:rsid w:val="003E789A"/>
    <w:rsid w:val="00406EFA"/>
    <w:rsid w:val="00423475"/>
    <w:rsid w:val="00430DF8"/>
    <w:rsid w:val="00432B1C"/>
    <w:rsid w:val="00434A28"/>
    <w:rsid w:val="00461BA2"/>
    <w:rsid w:val="00463362"/>
    <w:rsid w:val="00472028"/>
    <w:rsid w:val="00487BC4"/>
    <w:rsid w:val="00493EC5"/>
    <w:rsid w:val="004975EC"/>
    <w:rsid w:val="005130C2"/>
    <w:rsid w:val="00546F29"/>
    <w:rsid w:val="00581485"/>
    <w:rsid w:val="006037CA"/>
    <w:rsid w:val="0063192A"/>
    <w:rsid w:val="0065217D"/>
    <w:rsid w:val="00652A88"/>
    <w:rsid w:val="006751BF"/>
    <w:rsid w:val="006B1EF6"/>
    <w:rsid w:val="006C53AE"/>
    <w:rsid w:val="006F7AA0"/>
    <w:rsid w:val="00702277"/>
    <w:rsid w:val="00704301"/>
    <w:rsid w:val="00706013"/>
    <w:rsid w:val="0071345F"/>
    <w:rsid w:val="00724105"/>
    <w:rsid w:val="00735E74"/>
    <w:rsid w:val="007973A0"/>
    <w:rsid w:val="00797C69"/>
    <w:rsid w:val="007E0D74"/>
    <w:rsid w:val="00853591"/>
    <w:rsid w:val="008839A1"/>
    <w:rsid w:val="008B7F94"/>
    <w:rsid w:val="008D4A0B"/>
    <w:rsid w:val="008F707D"/>
    <w:rsid w:val="009148EA"/>
    <w:rsid w:val="00940EA4"/>
    <w:rsid w:val="00941DEA"/>
    <w:rsid w:val="009A64C0"/>
    <w:rsid w:val="009F5F60"/>
    <w:rsid w:val="00A16E17"/>
    <w:rsid w:val="00A80211"/>
    <w:rsid w:val="00A9163F"/>
    <w:rsid w:val="00A956FD"/>
    <w:rsid w:val="00AA01FC"/>
    <w:rsid w:val="00AA554C"/>
    <w:rsid w:val="00B02A2B"/>
    <w:rsid w:val="00B12576"/>
    <w:rsid w:val="00B252DA"/>
    <w:rsid w:val="00B641DD"/>
    <w:rsid w:val="00B66501"/>
    <w:rsid w:val="00BA46B5"/>
    <w:rsid w:val="00BA76B1"/>
    <w:rsid w:val="00C14F82"/>
    <w:rsid w:val="00C34C92"/>
    <w:rsid w:val="00CA2559"/>
    <w:rsid w:val="00CC4BE9"/>
    <w:rsid w:val="00CE7CA0"/>
    <w:rsid w:val="00DA3248"/>
    <w:rsid w:val="00DA38E1"/>
    <w:rsid w:val="00DB747B"/>
    <w:rsid w:val="00E26C99"/>
    <w:rsid w:val="00E40733"/>
    <w:rsid w:val="00E618A8"/>
    <w:rsid w:val="00E7274B"/>
    <w:rsid w:val="00F049A7"/>
    <w:rsid w:val="00F162E6"/>
    <w:rsid w:val="00F21CD9"/>
    <w:rsid w:val="00F465E2"/>
    <w:rsid w:val="00F6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954C4"/>
  <w15:chartTrackingRefBased/>
  <w15:docId w15:val="{BB211065-2CC3-41C2-A7F7-522194AE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7BC4"/>
    <w:rPr>
      <w:color w:val="000000" w:themeColor="text1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434A28"/>
    <w:pPr>
      <w:outlineLvl w:val="0"/>
    </w:pPr>
    <w:rPr>
      <w:rFonts w:asciiTheme="majorHAnsi" w:hAnsiTheme="majorHAnsi"/>
      <w:b/>
      <w:color w:val="C4161C" w:themeColor="text2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C34C92"/>
    <w:pPr>
      <w:spacing w:after="240" w:line="240" w:lineRule="auto"/>
      <w:outlineLvl w:val="1"/>
    </w:pPr>
    <w:rPr>
      <w:sz w:val="22"/>
      <w:szCs w:val="4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KoppenLijst">
    <w:name w:val="Koppen (Lijst)"/>
    <w:uiPriority w:val="99"/>
    <w:rsid w:val="008B7F94"/>
    <w:pPr>
      <w:numPr>
        <w:numId w:val="1"/>
      </w:numPr>
    </w:pPr>
  </w:style>
  <w:style w:type="character" w:customStyle="1" w:styleId="Kop1Char">
    <w:name w:val="Kop 1 Char"/>
    <w:basedOn w:val="Standaardalinea-lettertype"/>
    <w:link w:val="Kop1"/>
    <w:uiPriority w:val="9"/>
    <w:rsid w:val="00434A28"/>
    <w:rPr>
      <w:rFonts w:asciiTheme="majorHAnsi" w:hAnsiTheme="majorHAnsi"/>
      <w:b/>
      <w:color w:val="C4161C" w:themeColor="text2"/>
      <w:sz w:val="18"/>
      <w:szCs w:val="32"/>
    </w:rPr>
  </w:style>
  <w:style w:type="paragraph" w:styleId="Koptekst">
    <w:name w:val="header"/>
    <w:basedOn w:val="Standaard"/>
    <w:link w:val="KoptekstChar"/>
    <w:unhideWhenUsed/>
    <w:rsid w:val="00724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4105"/>
    <w:rPr>
      <w:color w:val="000000" w:themeColor="text1"/>
    </w:rPr>
  </w:style>
  <w:style w:type="paragraph" w:styleId="Voettekst">
    <w:name w:val="footer"/>
    <w:basedOn w:val="Standaard"/>
    <w:link w:val="VoettekstChar"/>
    <w:unhideWhenUsed/>
    <w:rsid w:val="000330B2"/>
    <w:pPr>
      <w:tabs>
        <w:tab w:val="right" w:pos="9639"/>
      </w:tabs>
      <w:spacing w:after="0" w:line="240" w:lineRule="auto"/>
      <w:ind w:right="-1644"/>
    </w:pPr>
    <w:rPr>
      <w:color w:val="C4161C" w:themeColor="text2"/>
    </w:rPr>
  </w:style>
  <w:style w:type="character" w:customStyle="1" w:styleId="VoettekstChar">
    <w:name w:val="Voettekst Char"/>
    <w:basedOn w:val="Standaardalinea-lettertype"/>
    <w:link w:val="Voettekst"/>
    <w:uiPriority w:val="99"/>
    <w:rsid w:val="000330B2"/>
    <w:rPr>
      <w:color w:val="C4161C" w:themeColor="text2"/>
      <w:sz w:val="18"/>
    </w:rPr>
  </w:style>
  <w:style w:type="character" w:customStyle="1" w:styleId="Kop2Char">
    <w:name w:val="Kop 2 Char"/>
    <w:basedOn w:val="Standaardalinea-lettertype"/>
    <w:link w:val="Kop2"/>
    <w:uiPriority w:val="9"/>
    <w:rsid w:val="00C34C92"/>
    <w:rPr>
      <w:rFonts w:asciiTheme="majorHAnsi" w:hAnsiTheme="majorHAnsi"/>
      <w:b/>
      <w:color w:val="C4161C" w:themeColor="text2"/>
      <w:szCs w:val="44"/>
    </w:rPr>
  </w:style>
  <w:style w:type="paragraph" w:styleId="Titel">
    <w:name w:val="Title"/>
    <w:basedOn w:val="Standaard"/>
    <w:next w:val="Standaard"/>
    <w:link w:val="TitelChar"/>
    <w:uiPriority w:val="10"/>
    <w:rsid w:val="000330B2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33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704301"/>
    <w:pPr>
      <w:spacing w:after="0" w:line="240" w:lineRule="auto"/>
    </w:pPr>
    <w:rPr>
      <w:color w:val="000000" w:themeColor="text1"/>
      <w:sz w:val="18"/>
    </w:rPr>
  </w:style>
  <w:style w:type="table" w:styleId="Tabelraster">
    <w:name w:val="Table Grid"/>
    <w:basedOn w:val="Standaardtabel"/>
    <w:rsid w:val="006037CA"/>
    <w:pPr>
      <w:spacing w:after="200" w:line="240" w:lineRule="atLeast"/>
    </w:pPr>
    <w:rPr>
      <w:rFonts w:eastAsiaTheme="minorEastAsia"/>
      <w:kern w:val="0"/>
      <w:sz w:val="21"/>
      <w:szCs w:val="21"/>
      <w:lang w:val="bg-BG"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rsid w:val="006037CA"/>
    <w:pPr>
      <w:numPr>
        <w:numId w:val="3"/>
      </w:numPr>
      <w:spacing w:after="200" w:line="288" w:lineRule="auto"/>
    </w:pPr>
    <w:rPr>
      <w:rFonts w:eastAsiaTheme="minorEastAsia"/>
      <w:b/>
      <w:color w:val="auto"/>
      <w:kern w:val="0"/>
      <w:sz w:val="21"/>
      <w:szCs w:val="21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vans.sharepoint.com/sites/Assets/Avans%20Office%20templates/Avans%20briefpapier%20Leeg.dotx" TargetMode="External"/></Relationships>
</file>

<file path=word/theme/theme1.xml><?xml version="1.0" encoding="utf-8"?>
<a:theme xmlns:a="http://schemas.openxmlformats.org/drawingml/2006/main" name="Kantoorthema">
  <a:themeElements>
    <a:clrScheme name="Avans">
      <a:dk1>
        <a:sysClr val="windowText" lastClr="000000"/>
      </a:dk1>
      <a:lt1>
        <a:srgbClr val="FFFFFF"/>
      </a:lt1>
      <a:dk2>
        <a:srgbClr val="C4161C"/>
      </a:dk2>
      <a:lt2>
        <a:srgbClr val="DEB9D8"/>
      </a:lt2>
      <a:accent1>
        <a:srgbClr val="C4161C"/>
      </a:accent1>
      <a:accent2>
        <a:srgbClr val="EE3135"/>
      </a:accent2>
      <a:accent3>
        <a:srgbClr val="F37021"/>
      </a:accent3>
      <a:accent4>
        <a:srgbClr val="DEB9D8"/>
      </a:accent4>
      <a:accent5>
        <a:srgbClr val="00A2E0"/>
      </a:accent5>
      <a:accent6>
        <a:srgbClr val="232A64"/>
      </a:accent6>
      <a:hlink>
        <a:srgbClr val="00A2E0"/>
      </a:hlink>
      <a:folHlink>
        <a:srgbClr val="DEB9D8"/>
      </a:folHlink>
    </a:clrScheme>
    <a:fontScheme name="Avans Hogeschool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Subtiel effen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4e9797-c9de-4ae0-9124-5b215385d802">
      <Terms xmlns="http://schemas.microsoft.com/office/infopath/2007/PartnerControls"/>
    </lcf76f155ced4ddcb4097134ff3c332f>
    <TaxCatchAll xmlns="85fa55d4-3ee8-4bc4-8fbc-63473e84739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20B36A20F2A41A7105EB9F78B798E" ma:contentTypeVersion="17" ma:contentTypeDescription="Een nieuw document maken." ma:contentTypeScope="" ma:versionID="28eebd1b76db79ed73588e23630dd215">
  <xsd:schema xmlns:xsd="http://www.w3.org/2001/XMLSchema" xmlns:xs="http://www.w3.org/2001/XMLSchema" xmlns:p="http://schemas.microsoft.com/office/2006/metadata/properties" xmlns:ns2="a24e9797-c9de-4ae0-9124-5b215385d802" xmlns:ns3="85fa55d4-3ee8-4bc4-8fbc-63473e847397" targetNamespace="http://schemas.microsoft.com/office/2006/metadata/properties" ma:root="true" ma:fieldsID="81d3a83592cbf1756a0d27d5305dae6d" ns2:_="" ns3:_="">
    <xsd:import namespace="a24e9797-c9de-4ae0-9124-5b215385d802"/>
    <xsd:import namespace="85fa55d4-3ee8-4bc4-8fbc-63473e847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e9797-c9de-4ae0-9124-5b215385d8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bc12d8d-c97a-4a38-bef5-4671856346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5d4-3ee8-4bc4-8fbc-63473e847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57ebfe-d654-49a5-9db0-6d7650e97f3b}" ma:internalName="TaxCatchAll" ma:showField="CatchAllData" ma:web="85fa55d4-3ee8-4bc4-8fbc-63473e8473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358422-B929-4FF0-A99D-0FC64751368F}">
  <ds:schemaRefs>
    <ds:schemaRef ds:uri="http://schemas.microsoft.com/office/2006/metadata/properties"/>
    <ds:schemaRef ds:uri="http://schemas.microsoft.com/office/infopath/2007/PartnerControls"/>
    <ds:schemaRef ds:uri="a24e9797-c9de-4ae0-9124-5b215385d802"/>
    <ds:schemaRef ds:uri="85fa55d4-3ee8-4bc4-8fbc-63473e847397"/>
  </ds:schemaRefs>
</ds:datastoreItem>
</file>

<file path=customXml/itemProps2.xml><?xml version="1.0" encoding="utf-8"?>
<ds:datastoreItem xmlns:ds="http://schemas.openxmlformats.org/officeDocument/2006/customXml" ds:itemID="{3996FEA2-1967-4033-BEF6-EB07E8DA6C29}"/>
</file>

<file path=customXml/itemProps3.xml><?xml version="1.0" encoding="utf-8"?>
<ds:datastoreItem xmlns:ds="http://schemas.openxmlformats.org/officeDocument/2006/customXml" ds:itemID="{0F6AD651-4B61-47E7-8518-321227B430B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7c50b58-2ef2-423d-a4db-1fa7c84efcfa}" enabled="0" method="" siteId="{87c50b58-2ef2-423d-a4db-1fa7c84efcf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Avans%20briefpapier%20Leeg</Template>
  <TotalTime>5</TotalTime>
  <Pages>3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Schipperen</dc:creator>
  <cp:keywords/>
  <dc:description/>
  <cp:lastModifiedBy>Koen Haast</cp:lastModifiedBy>
  <cp:revision>6</cp:revision>
  <dcterms:created xsi:type="dcterms:W3CDTF">2025-10-06T10:52:00Z</dcterms:created>
  <dcterms:modified xsi:type="dcterms:W3CDTF">2025-10-08T13:55:00Z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0x0101002AF20B36A20F2A41A7105EB9F78B798E</vt:lpwstr>
  </property>
  <property fmtid="{D5CDD505-2E9C-101B-9397-08002B2CF9AE}" pid="3" name="MediaServiceImageTags">
    <vt:lpwstr/>
  </property>
</Properties>
</file>