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31E" w:rsidRPr="00D676B1" w:rsidRDefault="00D4631E" w:rsidP="00373507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D676B1">
        <w:rPr>
          <w:rFonts w:ascii="Calibri Light" w:hAnsi="Calibri Light" w:cs="Calibri Light"/>
          <w:b/>
        </w:rPr>
        <w:t xml:space="preserve">Bijlage </w:t>
      </w:r>
      <w:r w:rsidR="00B7511B">
        <w:rPr>
          <w:rFonts w:ascii="Calibri Light" w:hAnsi="Calibri Light" w:cs="Calibri Light"/>
          <w:b/>
        </w:rPr>
        <w:t>2</w:t>
      </w:r>
      <w:r w:rsidRPr="00D676B1">
        <w:rPr>
          <w:rFonts w:ascii="Calibri Light" w:hAnsi="Calibri Light" w:cs="Calibri Light"/>
          <w:b/>
        </w:rPr>
        <w:tab/>
      </w:r>
      <w:bookmarkEnd w:id="0"/>
      <w:r w:rsidRPr="00D676B1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D676B1" w:rsidTr="00586C67">
        <w:tc>
          <w:tcPr>
            <w:tcW w:w="9005" w:type="dxa"/>
            <w:gridSpan w:val="3"/>
            <w:shd w:val="clear" w:color="auto" w:fill="C00000"/>
          </w:tcPr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D676B1">
              <w:rPr>
                <w:rFonts w:ascii="Calibri Light" w:hAnsi="Calibri Light" w:cs="Calibri Light"/>
              </w:rPr>
              <w:br w:type="page"/>
            </w:r>
            <w:r w:rsidRPr="00D676B1">
              <w:rPr>
                <w:rFonts w:ascii="Calibri Light" w:hAnsi="Calibri Light" w:cs="Calibri Light"/>
              </w:rPr>
              <w:br w:type="page"/>
            </w:r>
            <w:r w:rsidRPr="00D676B1">
              <w:rPr>
                <w:rFonts w:ascii="Calibri Light" w:hAnsi="Calibri Light" w:cs="Calibri Light"/>
                <w:color w:val="666699"/>
              </w:rPr>
              <w:br w:type="page"/>
            </w:r>
          </w:p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D676B1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D676B1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color w:val="FFFFFF"/>
                  <w:highlight w:val="lightGray"/>
                </w:rPr>
                <w:id w:val="-1639800178"/>
                <w:placeholder>
                  <w:docPart w:val="81ED1289326C41C5AEE60FF00C267C47"/>
                </w:placeholder>
              </w:sdtPr>
              <w:sdtEndPr/>
              <w:sdtContent>
                <w:r w:rsidR="00933E37" w:rsidRPr="00D676B1">
                  <w:rPr>
                    <w:rFonts w:ascii="Calibri Light" w:hAnsi="Calibri Light" w:cs="Calibri Light"/>
                    <w:b/>
                    <w:color w:val="FFFFFF"/>
                    <w:highlight w:val="lightGray"/>
                  </w:rPr>
                  <w:t>nummer</w:t>
                </w:r>
              </w:sdtContent>
            </w:sdt>
            <w:r w:rsidRPr="00D676B1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D676B1" w:rsidTr="00E911E4">
        <w:tc>
          <w:tcPr>
            <w:tcW w:w="317" w:type="dxa"/>
          </w:tcPr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D676B1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D676B1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D676B1" w:rsidTr="008171C4">
        <w:tc>
          <w:tcPr>
            <w:tcW w:w="317" w:type="dxa"/>
          </w:tcPr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bookmarkStart w:id="1" w:name="_GoBack"/>
        <w:bookmarkEnd w:id="1"/>
      </w:tr>
      <w:tr w:rsidR="00D631F2" w:rsidRPr="00D676B1" w:rsidTr="00E911E4">
        <w:tc>
          <w:tcPr>
            <w:tcW w:w="317" w:type="dxa"/>
          </w:tcPr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D676B1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D676B1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D676B1" w:rsidTr="008171C4">
        <w:tc>
          <w:tcPr>
            <w:tcW w:w="317" w:type="dxa"/>
          </w:tcPr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 xml:space="preserve">Bedrijfsnaam </w:t>
            </w:r>
            <w:proofErr w:type="spellStart"/>
            <w:r w:rsidRPr="00D676B1">
              <w:rPr>
                <w:rFonts w:ascii="Calibri Light" w:hAnsi="Calibri Light" w:cs="Calibri Light"/>
              </w:rPr>
              <w:t>opdrachtgevende</w:t>
            </w:r>
            <w:proofErr w:type="spellEnd"/>
            <w:r w:rsidRPr="00D676B1">
              <w:rPr>
                <w:rFonts w:ascii="Calibri Light" w:hAnsi="Calibri Light" w:cs="Calibri Light"/>
              </w:rPr>
              <w:t xml:space="preserve"> instantie of onderneming:</w:t>
            </w:r>
          </w:p>
        </w:tc>
        <w:tc>
          <w:tcPr>
            <w:tcW w:w="4757" w:type="dxa"/>
          </w:tcPr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D676B1" w:rsidTr="008171C4">
        <w:tc>
          <w:tcPr>
            <w:tcW w:w="317" w:type="dxa"/>
          </w:tcPr>
          <w:p w:rsidR="00933E37" w:rsidRPr="00D676B1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:rsidR="00933E37" w:rsidRPr="00D676B1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57" w:type="dxa"/>
          </w:tcPr>
          <w:p w:rsidR="00933E37" w:rsidRPr="00D676B1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D676B1" w:rsidTr="008171C4">
        <w:tc>
          <w:tcPr>
            <w:tcW w:w="317" w:type="dxa"/>
          </w:tcPr>
          <w:p w:rsidR="00933E37" w:rsidRPr="00D676B1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:rsidR="00933E37" w:rsidRPr="00D676B1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57" w:type="dxa"/>
          </w:tcPr>
          <w:p w:rsidR="00933E37" w:rsidRPr="00D676B1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D676B1" w:rsidTr="008171C4">
        <w:tc>
          <w:tcPr>
            <w:tcW w:w="317" w:type="dxa"/>
          </w:tcPr>
          <w:p w:rsidR="00933E37" w:rsidRPr="00D676B1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:rsidR="00933E37" w:rsidRPr="00D676B1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57" w:type="dxa"/>
          </w:tcPr>
          <w:p w:rsidR="00933E37" w:rsidRPr="00D676B1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D676B1" w:rsidTr="00E911E4">
        <w:tc>
          <w:tcPr>
            <w:tcW w:w="317" w:type="dxa"/>
          </w:tcPr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D676B1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D676B1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D676B1" w:rsidTr="008171C4">
        <w:tc>
          <w:tcPr>
            <w:tcW w:w="31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5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D676B1" w:rsidTr="008171C4">
        <w:tc>
          <w:tcPr>
            <w:tcW w:w="31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5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D676B1" w:rsidTr="008171C4">
        <w:tc>
          <w:tcPr>
            <w:tcW w:w="31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5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D676B1" w:rsidTr="008171C4">
        <w:tc>
          <w:tcPr>
            <w:tcW w:w="31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5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D676B1" w:rsidTr="00E911E4">
        <w:tc>
          <w:tcPr>
            <w:tcW w:w="317" w:type="dxa"/>
          </w:tcPr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D676B1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:rsidR="00E911E4" w:rsidRPr="00D676B1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D676B1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D676B1" w:rsidTr="003F4BD5">
        <w:tc>
          <w:tcPr>
            <w:tcW w:w="317" w:type="dxa"/>
          </w:tcPr>
          <w:p w:rsidR="00933E37" w:rsidRPr="00D676B1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88" w:type="dxa"/>
            <w:gridSpan w:val="2"/>
          </w:tcPr>
          <w:p w:rsidR="00933E37" w:rsidRPr="00D676B1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Korte omschrijving van het project:</w:t>
            </w:r>
          </w:p>
          <w:p w:rsidR="00933E37" w:rsidRPr="00D676B1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:rsidR="00933E37" w:rsidRPr="00D676B1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:rsidR="00933E37" w:rsidRPr="00D676B1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D676B1" w:rsidTr="008171C4">
        <w:tc>
          <w:tcPr>
            <w:tcW w:w="31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5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D676B1" w:rsidTr="008171C4">
        <w:tc>
          <w:tcPr>
            <w:tcW w:w="31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5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D676B1" w:rsidTr="008171C4">
        <w:tc>
          <w:tcPr>
            <w:tcW w:w="31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5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D676B1" w:rsidTr="008171C4">
        <w:tc>
          <w:tcPr>
            <w:tcW w:w="31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5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D676B1" w:rsidTr="008171C4">
        <w:tc>
          <w:tcPr>
            <w:tcW w:w="31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5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D676B1" w:rsidTr="008171C4">
        <w:tc>
          <w:tcPr>
            <w:tcW w:w="31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Is het project conform planning afgerond?</w:t>
            </w:r>
          </w:p>
        </w:tc>
        <w:tc>
          <w:tcPr>
            <w:tcW w:w="4757" w:type="dxa"/>
          </w:tcPr>
          <w:p w:rsidR="00586C67" w:rsidRPr="00D676B1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:rsidR="00E911E4" w:rsidRPr="00D676B1" w:rsidRDefault="00E911E4" w:rsidP="00D631F2">
      <w:pPr>
        <w:spacing w:line="300" w:lineRule="auto"/>
        <w:rPr>
          <w:rFonts w:ascii="Calibri Light" w:hAnsi="Calibri Light" w:cs="Calibri Light"/>
        </w:rPr>
      </w:pPr>
    </w:p>
    <w:p w:rsidR="00E911E4" w:rsidRPr="00D676B1" w:rsidRDefault="00E911E4" w:rsidP="00D631F2">
      <w:pPr>
        <w:spacing w:line="300" w:lineRule="auto"/>
        <w:rPr>
          <w:rFonts w:ascii="Calibri Light" w:hAnsi="Calibri Light" w:cs="Calibri Light"/>
        </w:rPr>
      </w:pPr>
      <w:r w:rsidRPr="00D676B1">
        <w:rPr>
          <w:rFonts w:ascii="Calibri Light" w:hAnsi="Calibri Light" w:cs="Calibri Light"/>
        </w:rPr>
        <w:t xml:space="preserve">Aldus rechtsgeldig ondertekend en gegevens naar waarheid verstrekt,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523"/>
        <w:gridCol w:w="4482"/>
      </w:tblGrid>
      <w:tr w:rsidR="00586C67" w:rsidRPr="00D676B1" w:rsidTr="00D631F2">
        <w:trPr>
          <w:trHeight w:val="232"/>
        </w:trPr>
        <w:tc>
          <w:tcPr>
            <w:tcW w:w="4523" w:type="dxa"/>
            <w:shd w:val="clear" w:color="auto" w:fill="EAEAEA"/>
          </w:tcPr>
          <w:p w:rsidR="00586C67" w:rsidRPr="00D676B1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Naam</w:t>
            </w:r>
          </w:p>
        </w:tc>
        <w:tc>
          <w:tcPr>
            <w:tcW w:w="4482" w:type="dxa"/>
          </w:tcPr>
          <w:p w:rsidR="00586C67" w:rsidRPr="00D676B1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D676B1" w:rsidTr="00586C67">
        <w:tc>
          <w:tcPr>
            <w:tcW w:w="4523" w:type="dxa"/>
            <w:shd w:val="clear" w:color="auto" w:fill="EAEAEA"/>
          </w:tcPr>
          <w:p w:rsidR="00586C67" w:rsidRPr="00D676B1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Functie</w:t>
            </w:r>
          </w:p>
        </w:tc>
        <w:tc>
          <w:tcPr>
            <w:tcW w:w="4482" w:type="dxa"/>
          </w:tcPr>
          <w:p w:rsidR="00586C67" w:rsidRPr="00D676B1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D676B1" w:rsidTr="00586C67">
        <w:tc>
          <w:tcPr>
            <w:tcW w:w="4523" w:type="dxa"/>
            <w:shd w:val="clear" w:color="auto" w:fill="EAEAEA"/>
          </w:tcPr>
          <w:p w:rsidR="00586C67" w:rsidRPr="00D676B1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Onderneming</w:t>
            </w:r>
          </w:p>
        </w:tc>
        <w:tc>
          <w:tcPr>
            <w:tcW w:w="4482" w:type="dxa"/>
          </w:tcPr>
          <w:p w:rsidR="00586C67" w:rsidRPr="00D676B1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D676B1" w:rsidTr="00586C67">
        <w:tc>
          <w:tcPr>
            <w:tcW w:w="4523" w:type="dxa"/>
            <w:shd w:val="clear" w:color="auto" w:fill="EAEAEA"/>
          </w:tcPr>
          <w:p w:rsidR="00586C67" w:rsidRPr="00D676B1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>Handtekening</w:t>
            </w:r>
          </w:p>
        </w:tc>
        <w:tc>
          <w:tcPr>
            <w:tcW w:w="4482" w:type="dxa"/>
          </w:tcPr>
          <w:p w:rsidR="00586C67" w:rsidRPr="00D676B1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  <w:p w:rsidR="00586C67" w:rsidRPr="00D676B1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:rsidR="00586C67" w:rsidRPr="00D676B1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E911E4" w:rsidRPr="00D676B1" w:rsidTr="00586C67">
        <w:tc>
          <w:tcPr>
            <w:tcW w:w="4523" w:type="dxa"/>
            <w:shd w:val="clear" w:color="auto" w:fill="EAEAEA"/>
          </w:tcPr>
          <w:p w:rsidR="00E911E4" w:rsidRPr="00D676B1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D676B1">
              <w:rPr>
                <w:rFonts w:ascii="Calibri Light" w:hAnsi="Calibri Light" w:cs="Calibri Light"/>
              </w:rPr>
              <w:t xml:space="preserve">Plaats en datum </w:t>
            </w:r>
          </w:p>
        </w:tc>
        <w:tc>
          <w:tcPr>
            <w:tcW w:w="4482" w:type="dxa"/>
          </w:tcPr>
          <w:p w:rsidR="00E911E4" w:rsidRPr="00D676B1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</w:tbl>
    <w:p w:rsidR="00C47D51" w:rsidRPr="00D676B1" w:rsidRDefault="00C47D51" w:rsidP="00D631F2">
      <w:pPr>
        <w:spacing w:line="300" w:lineRule="auto"/>
        <w:rPr>
          <w:rFonts w:ascii="Calibri Light" w:hAnsi="Calibri Light" w:cs="Calibri Light"/>
        </w:rPr>
      </w:pPr>
    </w:p>
    <w:sectPr w:rsidR="00C47D51" w:rsidRPr="00D676B1" w:rsidSect="00D676B1">
      <w:headerReference w:type="default" r:id="rId11"/>
      <w:pgSz w:w="11906" w:h="16838"/>
      <w:pgMar w:top="1417" w:right="1417" w:bottom="85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82" w:rsidRDefault="002B6C82" w:rsidP="00C47D51">
      <w:pPr>
        <w:spacing w:after="0" w:line="240" w:lineRule="auto"/>
      </w:pPr>
      <w:r>
        <w:separator/>
      </w:r>
    </w:p>
  </w:endnote>
  <w:endnote w:type="continuationSeparator" w:id="0">
    <w:p w:rsidR="002B6C82" w:rsidRDefault="002B6C82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82" w:rsidRDefault="002B6C82" w:rsidP="00C47D51">
      <w:pPr>
        <w:spacing w:after="0" w:line="240" w:lineRule="auto"/>
      </w:pPr>
      <w:r>
        <w:separator/>
      </w:r>
    </w:p>
  </w:footnote>
  <w:footnote w:type="continuationSeparator" w:id="0">
    <w:p w:rsidR="002B6C82" w:rsidRDefault="002B6C82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31E" w:rsidRPr="00D676B1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D676B1">
      <w:rPr>
        <w:rFonts w:ascii="Calibri Light" w:hAnsi="Calibri Light" w:cs="Calibri Light"/>
        <w:i/>
        <w:color w:val="2C204E"/>
        <w:sz w:val="20"/>
      </w:rPr>
      <w:t>Behorende bij de aanbesteding: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81ED1289326C41C5AEE60FF00C267C47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B7511B" w:rsidRPr="00B7511B">
          <w:rPr>
            <w:rStyle w:val="Stijl1"/>
            <w:rFonts w:ascii="Calibri Light" w:hAnsi="Calibri Light" w:cs="Calibri Light"/>
          </w:rPr>
          <w:t>Selectieleidraad Kademuren Oude Binnenhaven, herinrichting Noord- en Zuidzijde Haven v1.0</w:t>
        </w:r>
      </w:sdtContent>
    </w:sdt>
    <w:r w:rsidRPr="00D676B1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  <w:placeholder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B7511B" w:rsidRPr="00B7511B">
          <w:rPr>
            <w:rStyle w:val="Stijl2"/>
            <w:rFonts w:ascii="Calibri Light" w:hAnsi="Calibri Light" w:cs="Calibri Light"/>
          </w:rPr>
          <w:t>dCI-000497</w:t>
        </w:r>
      </w:sdtContent>
    </w:sdt>
  </w:p>
  <w:p w:rsidR="00C47D51" w:rsidRPr="00D676B1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5.05pt;height:4.2pt" o:bullet="t">
        <v:imagedata r:id="rId1" o:title="blokje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11B"/>
    <w:rsid w:val="00040A8B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2B6C82"/>
    <w:rsid w:val="00321176"/>
    <w:rsid w:val="00340F0D"/>
    <w:rsid w:val="00363504"/>
    <w:rsid w:val="0036761D"/>
    <w:rsid w:val="00373507"/>
    <w:rsid w:val="00382378"/>
    <w:rsid w:val="003C5303"/>
    <w:rsid w:val="003E00BD"/>
    <w:rsid w:val="003F1879"/>
    <w:rsid w:val="00475535"/>
    <w:rsid w:val="00487585"/>
    <w:rsid w:val="004F7D9D"/>
    <w:rsid w:val="0051233C"/>
    <w:rsid w:val="00526B30"/>
    <w:rsid w:val="00533B99"/>
    <w:rsid w:val="00574FDF"/>
    <w:rsid w:val="005831DC"/>
    <w:rsid w:val="00586C67"/>
    <w:rsid w:val="005A6736"/>
    <w:rsid w:val="005C23E2"/>
    <w:rsid w:val="00606F5A"/>
    <w:rsid w:val="00645D27"/>
    <w:rsid w:val="00667D33"/>
    <w:rsid w:val="00673B99"/>
    <w:rsid w:val="00674BFB"/>
    <w:rsid w:val="00691FD6"/>
    <w:rsid w:val="006B15E5"/>
    <w:rsid w:val="006B3395"/>
    <w:rsid w:val="0072201F"/>
    <w:rsid w:val="00791A62"/>
    <w:rsid w:val="00806E87"/>
    <w:rsid w:val="008171C4"/>
    <w:rsid w:val="00830378"/>
    <w:rsid w:val="0086451B"/>
    <w:rsid w:val="00865ABC"/>
    <w:rsid w:val="00873226"/>
    <w:rsid w:val="00886765"/>
    <w:rsid w:val="008869FE"/>
    <w:rsid w:val="0089107E"/>
    <w:rsid w:val="008B0E7E"/>
    <w:rsid w:val="00900D97"/>
    <w:rsid w:val="00933E37"/>
    <w:rsid w:val="00964353"/>
    <w:rsid w:val="009678C8"/>
    <w:rsid w:val="009846D0"/>
    <w:rsid w:val="00984884"/>
    <w:rsid w:val="009A00E7"/>
    <w:rsid w:val="009D69F9"/>
    <w:rsid w:val="00A37875"/>
    <w:rsid w:val="00AC0584"/>
    <w:rsid w:val="00AC1D22"/>
    <w:rsid w:val="00B059AE"/>
    <w:rsid w:val="00B06974"/>
    <w:rsid w:val="00B3207C"/>
    <w:rsid w:val="00B40F6C"/>
    <w:rsid w:val="00B52945"/>
    <w:rsid w:val="00B7511B"/>
    <w:rsid w:val="00BE1711"/>
    <w:rsid w:val="00BF6135"/>
    <w:rsid w:val="00C075CD"/>
    <w:rsid w:val="00C27D2B"/>
    <w:rsid w:val="00C47D51"/>
    <w:rsid w:val="00CB5CDC"/>
    <w:rsid w:val="00CF7C8D"/>
    <w:rsid w:val="00D33348"/>
    <w:rsid w:val="00D4631E"/>
    <w:rsid w:val="00D631F2"/>
    <w:rsid w:val="00D676B1"/>
    <w:rsid w:val="00DB1442"/>
    <w:rsid w:val="00DE3844"/>
    <w:rsid w:val="00E911E4"/>
    <w:rsid w:val="00E91AFA"/>
    <w:rsid w:val="00EB5E63"/>
    <w:rsid w:val="00ED75B0"/>
    <w:rsid w:val="00F21D1E"/>
    <w:rsid w:val="00F65B34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FDCF0"/>
  <w15:chartTrackingRefBased/>
  <w15:docId w15:val="{B3A48850-AC41-42E6-881C-47FEB8DB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pij\Desktop\BV\6.%20Project\kade_%20Bergen%20op%20zoom\2.%20CM\4.%20aanbesteding\1.%20Selectie\v2\Bijlage%202%20Format%20referentieopdrach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ED1289326C41C5AEE60FF00C267C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F8704C-A93B-46D2-A773-E242AAAEB8A0}"/>
      </w:docPartPr>
      <w:docPartBody>
        <w:p w:rsidR="00000000" w:rsidRDefault="00772623">
          <w:pPr>
            <w:pStyle w:val="81ED1289326C41C5AEE60FF00C267C47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23"/>
    <w:rsid w:val="0077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81ED1289326C41C5AEE60FF00C267C47">
    <w:name w:val="81ED1289326C41C5AEE60FF00C267C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E80C59B71C624EA20A890C25F69F68" ma:contentTypeVersion="12" ma:contentTypeDescription="Een nieuw document maken." ma:contentTypeScope="" ma:versionID="ef5b2729e4346378aa1fb0d6e3cf4a15">
  <xsd:schema xmlns:xsd="http://www.w3.org/2001/XMLSchema" xmlns:xs="http://www.w3.org/2001/XMLSchema" xmlns:p="http://schemas.microsoft.com/office/2006/metadata/properties" xmlns:ns2="dbcbf77e-03b5-479b-b236-c9c843f35155" xmlns:ns3="23336a7b-fd61-4e00-9bc9-353332ac07f8" xmlns:ns4="8e5b7927-a8f0-43c4-bb91-0d1cb49ce168" targetNamespace="http://schemas.microsoft.com/office/2006/metadata/properties" ma:root="true" ma:fieldsID="2b6ec73af174b4466523999f7a2e5b4b" ns2:_="" ns3:_="" ns4:_="">
    <xsd:import namespace="dbcbf77e-03b5-479b-b236-c9c843f35155"/>
    <xsd:import namespace="23336a7b-fd61-4e00-9bc9-353332ac07f8"/>
    <xsd:import namespace="8e5b7927-a8f0-43c4-bb91-0d1cb49ce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bf77e-03b5-479b-b236-c9c843f35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36a7b-fd61-4e00-9bc9-353332ac0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b7927-a8f0-43c4-bb91-0d1cb49ce16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894b2e9-c677-4145-9d40-c13369d681bd}" ma:internalName="TaxCatchAll" ma:showField="CatchAllData" ma:web="23336a7b-fd61-4e00-9bc9-353332ac0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5b7927-a8f0-43c4-bb91-0d1cb49ce168" xsi:nil="true"/>
    <lcf76f155ced4ddcb4097134ff3c332f xmlns="dbcbf77e-03b5-479b-b236-c9c843f3515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41DE-1EB1-4933-841E-51759237D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cbf77e-03b5-479b-b236-c9c843f35155"/>
    <ds:schemaRef ds:uri="23336a7b-fd61-4e00-9bc9-353332ac07f8"/>
    <ds:schemaRef ds:uri="8e5b7927-a8f0-43c4-bb91-0d1cb49ce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B5CBEE-C7C4-4587-AA4A-4EC6ABF205FD}">
  <ds:schemaRefs>
    <ds:schemaRef ds:uri="http://schemas.microsoft.com/office/2006/metadata/properties"/>
    <ds:schemaRef ds:uri="http://schemas.microsoft.com/office/infopath/2007/PartnerControls"/>
    <ds:schemaRef ds:uri="8e5b7927-a8f0-43c4-bb91-0d1cb49ce168"/>
    <ds:schemaRef ds:uri="dbcbf77e-03b5-479b-b236-c9c843f35155"/>
  </ds:schemaRefs>
</ds:datastoreItem>
</file>

<file path=customXml/itemProps3.xml><?xml version="1.0" encoding="utf-8"?>
<ds:datastoreItem xmlns:ds="http://schemas.openxmlformats.org/officeDocument/2006/customXml" ds:itemID="{74ECCAB6-4ECD-431B-8EF7-E15B01A60F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2DCCE0-3297-4D8E-8894-C1540D05D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Format referentieopdrachten</Template>
  <TotalTime>1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pepij</dc:creator>
  <cp:keywords/>
  <dc:description/>
  <cp:lastModifiedBy>pepij</cp:lastModifiedBy>
  <cp:revision>1</cp:revision>
  <cp:lastPrinted>2017-07-07T13:22:00Z</cp:lastPrinted>
  <dcterms:created xsi:type="dcterms:W3CDTF">2025-10-09T12:54:00Z</dcterms:created>
  <dcterms:modified xsi:type="dcterms:W3CDTF">2025-10-09T12:56:00Z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0x010100C0E80C59B71C624EA20A890C25F69F68</vt:lpwstr>
  </property>
</Properties>
</file>