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252E" w:rsidRDefault="0042252E" w14:paraId="7C5ADE83" w14:textId="77777777"/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681"/>
        <w:gridCol w:w="4495"/>
      </w:tblGrid>
      <w:tr w:rsidR="004A238D" w:rsidTr="00F97354" w14:paraId="1C7E2DD3" w14:textId="77777777">
        <w:tc>
          <w:tcPr>
            <w:tcW w:w="368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365F91" w:themeFill="accent1" w:themeFillShade="BF"/>
            <w:tcMar/>
            <w:hideMark/>
          </w:tcPr>
          <w:p w:rsidR="004A238D" w:rsidRDefault="004A238D" w14:paraId="5F907550" w14:textId="33AF2EC9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 xml:space="preserve">Betreft </w:t>
            </w:r>
            <w:r w:rsidR="00507EB5">
              <w:rPr>
                <w:rFonts w:cs="Arial"/>
                <w:b/>
                <w:bCs/>
                <w:color w:val="FFFFFF" w:themeColor="background1"/>
              </w:rPr>
              <w:t>a</w:t>
            </w:r>
            <w:r>
              <w:rPr>
                <w:rFonts w:cs="Arial"/>
                <w:b/>
                <w:bCs/>
                <w:color w:val="FFFFFF" w:themeColor="background1"/>
              </w:rPr>
              <w:t>anbesteding:</w:t>
            </w:r>
          </w:p>
        </w:tc>
        <w:tc>
          <w:tcPr>
            <w:tcW w:w="44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/>
            <w:hideMark/>
          </w:tcPr>
          <w:p w:rsidR="00361CC6" w:rsidP="000672FE" w:rsidRDefault="00C9286C" w14:paraId="0B3FF7A0" w14:textId="1650BC16">
            <w:pPr>
              <w:spacing w:line="240" w:lineRule="atLeast"/>
            </w:pPr>
            <w:r>
              <w:t>Ontsluitingsweg Vathorst</w:t>
            </w:r>
          </w:p>
          <w:p w:rsidR="004A238D" w:rsidP="00F97354" w:rsidRDefault="002F12B4" w14:paraId="43F15607" w14:textId="2F75E75B">
            <w:pPr>
              <w:pStyle w:val="Standaard"/>
              <w:spacing w:line="240" w:lineRule="atLeast"/>
              <w:rPr>
                <w:highlight w:val="yellow"/>
              </w:rPr>
            </w:pPr>
            <w:r w:rsidR="002F12B4">
              <w:rPr/>
              <w:t>Referentienumme</w:t>
            </w:r>
            <w:r w:rsidRPr="00F97354" w:rsidR="002F12B4">
              <w:rPr>
                <w:rFonts w:ascii="Arial" w:hAnsi="Arial" w:eastAsia="Times New Roman" w:cs="Times New Roman"/>
                <w:color w:val="auto"/>
                <w:sz w:val="18"/>
                <w:szCs w:val="18"/>
                <w:lang w:eastAsia="nl-NL" w:bidi="ar-SA"/>
              </w:rPr>
              <w:t>r</w:t>
            </w:r>
            <w:r w:rsidRPr="00F97354" w:rsidR="00507EB5">
              <w:rPr>
                <w:rFonts w:ascii="Arial" w:hAnsi="Arial" w:eastAsia="Times New Roman" w:cs="Times New Roman"/>
                <w:color w:val="auto"/>
                <w:sz w:val="18"/>
                <w:szCs w:val="18"/>
                <w:lang w:eastAsia="nl-NL" w:bidi="ar-SA"/>
              </w:rPr>
              <w:t>:</w:t>
            </w:r>
            <w:r w:rsidRPr="00F97354" w:rsidR="1322FAD2">
              <w:rPr>
                <w:rFonts w:ascii="Arial" w:hAnsi="Arial" w:eastAsia="Times New Roman" w:cs="Times New Roman"/>
                <w:color w:val="auto"/>
                <w:sz w:val="18"/>
                <w:szCs w:val="18"/>
                <w:lang w:eastAsia="nl-NL" w:bidi="ar-SA"/>
              </w:rPr>
              <w:t xml:space="preserve"> </w:t>
            </w:r>
            <w:r w:rsidRPr="00F97354" w:rsidR="1322FAD2">
              <w:rPr>
                <w:rFonts w:ascii="Arial" w:hAnsi="Arial" w:eastAsia="Times New Roman" w:cs="Times New Roman"/>
                <w:noProof w:val="0"/>
                <w:color w:val="auto"/>
                <w:sz w:val="18"/>
                <w:szCs w:val="18"/>
                <w:lang w:val="nl-NL" w:eastAsia="nl-NL" w:bidi="ar-SA"/>
              </w:rPr>
              <w:t>549781</w:t>
            </w:r>
          </w:p>
        </w:tc>
      </w:tr>
    </w:tbl>
    <w:p w:rsidR="001C380E" w:rsidP="001C380E" w:rsidRDefault="001C380E" w14:paraId="2FB0C4FB" w14:textId="77777777">
      <w:pPr>
        <w:spacing w:line="250" w:lineRule="exact"/>
        <w:rPr>
          <w:rFonts w:cs="Arial"/>
        </w:rPr>
      </w:pPr>
    </w:p>
    <w:p w:rsidRPr="005A2910" w:rsidR="001C380E" w:rsidP="001C380E" w:rsidRDefault="001C380E" w14:paraId="2565FB11" w14:textId="090FA7D4">
      <w:pPr>
        <w:spacing w:line="250" w:lineRule="exact"/>
        <w:rPr>
          <w:rFonts w:cs="Arial"/>
        </w:rPr>
      </w:pPr>
      <w:r w:rsidRPr="77BA40A9">
        <w:rPr>
          <w:rFonts w:cs="Arial"/>
        </w:rPr>
        <w:t xml:space="preserve">Hierbij verklaart de </w:t>
      </w:r>
      <w:sdt>
        <w:sdtPr>
          <w:rPr>
            <w:rFonts w:cs="Arial"/>
          </w:rPr>
          <w:id w:val="1631895947"/>
          <w:lock w:val="sdtLocked"/>
          <w:placeholder>
            <w:docPart w:val="C0CACC747C554D0DB7C723695F62F8E2"/>
          </w:placeholder>
        </w:sdtPr>
        <w:sdtEndPr/>
        <w:sdtContent>
          <w:r w:rsidRPr="77BA40A9" w:rsidR="004762C7">
            <w:rPr>
              <w:rFonts w:cs="Arial"/>
            </w:rPr>
            <w:t>gegadigde</w:t>
          </w:r>
        </w:sdtContent>
      </w:sdt>
      <w:r w:rsidRPr="77BA40A9">
        <w:rPr>
          <w:rFonts w:cs="Arial"/>
        </w:rPr>
        <w:t xml:space="preserve"> dat </w:t>
      </w:r>
      <w:r w:rsidRPr="77BA40A9" w:rsidR="00C65954">
        <w:rPr>
          <w:rFonts w:cs="Arial"/>
        </w:rPr>
        <w:t>hij</w:t>
      </w:r>
      <w:r w:rsidRPr="77BA40A9">
        <w:rPr>
          <w:rFonts w:cs="Arial"/>
        </w:rPr>
        <w:t xml:space="preserve"> een beroep doet op de financiële draagkracht en/of de</w:t>
      </w:r>
      <w:r w:rsidRPr="77BA40A9" w:rsidR="799E8B93">
        <w:rPr>
          <w:rFonts w:cs="Arial"/>
        </w:rPr>
        <w:t xml:space="preserve"> </w:t>
      </w:r>
      <w:r w:rsidRPr="77BA40A9">
        <w:rPr>
          <w:rFonts w:cs="Arial"/>
        </w:rPr>
        <w:t xml:space="preserve">technische bekwaamheid van de hierna genoemde </w:t>
      </w:r>
      <w:r w:rsidRPr="77BA40A9" w:rsidR="004762C7">
        <w:rPr>
          <w:rFonts w:cs="Arial"/>
        </w:rPr>
        <w:t>o</w:t>
      </w:r>
      <w:r w:rsidRPr="77BA40A9">
        <w:rPr>
          <w:rFonts w:cs="Arial"/>
        </w:rPr>
        <w:t xml:space="preserve">nderaannemer/derde </w:t>
      </w:r>
      <w:r w:rsidRPr="77BA40A9" w:rsidR="00AB4B88">
        <w:rPr>
          <w:rFonts w:cs="Arial"/>
        </w:rPr>
        <w:t xml:space="preserve">partij </w:t>
      </w:r>
      <w:r w:rsidRPr="77BA40A9">
        <w:rPr>
          <w:rFonts w:cs="Arial"/>
        </w:rPr>
        <w:t>en dat hij volledig</w:t>
      </w:r>
    </w:p>
    <w:p w:rsidRPr="005A2910" w:rsidR="00C65954" w:rsidP="001C380E" w:rsidRDefault="001C380E" w14:paraId="52CE39F3" w14:textId="07508AD9">
      <w:pPr>
        <w:spacing w:line="250" w:lineRule="exact"/>
        <w:rPr>
          <w:rFonts w:cs="Arial"/>
        </w:rPr>
      </w:pPr>
      <w:r w:rsidRPr="005A2910">
        <w:rPr>
          <w:rFonts w:cs="Arial"/>
        </w:rPr>
        <w:t xml:space="preserve">aansprakelijk is voor de gestanddoening van de verplichtingen voortvloeiend uit de </w:t>
      </w:r>
      <w:sdt>
        <w:sdtPr>
          <w:rPr>
            <w:rFonts w:cs="Arial"/>
          </w:rPr>
          <w:id w:val="1649707955"/>
          <w:placeholder>
            <w:docPart w:val="0CD789013C0A4A5D850280F1FC46252E"/>
          </w:placeholder>
          <w:comboBox>
            <w:listItem w:value="Kies een item."/>
            <w:listItem w:displayText="Inschrijving" w:value="Inschrijving"/>
            <w:listItem w:displayText="Aanmelding" w:value="Aanmelding"/>
            <w:listItem w:displayText="Aanmelding en Inschrijving" w:value="Aanmelding en Inschrijving"/>
          </w:comboBox>
        </w:sdtPr>
        <w:sdtEndPr/>
        <w:sdtContent>
          <w:r w:rsidR="00654D9D">
            <w:rPr>
              <w:rFonts w:cs="Arial"/>
            </w:rPr>
            <w:t>aanmelding en inschrijving</w:t>
          </w:r>
        </w:sdtContent>
      </w:sdt>
      <w:r w:rsidRPr="005A2910" w:rsidR="00C815E4">
        <w:rPr>
          <w:rFonts w:cs="Arial"/>
        </w:rPr>
        <w:t xml:space="preserve"> </w:t>
      </w:r>
      <w:r w:rsidRPr="005A2910">
        <w:rPr>
          <w:rFonts w:cs="Arial"/>
        </w:rPr>
        <w:t>op</w:t>
      </w:r>
      <w:r>
        <w:rPr>
          <w:rFonts w:cs="Arial"/>
        </w:rPr>
        <w:t xml:space="preserve"> </w:t>
      </w:r>
      <w:r w:rsidRPr="005A2910">
        <w:rPr>
          <w:rFonts w:cs="Arial"/>
        </w:rPr>
        <w:t xml:space="preserve">de onderhavige </w:t>
      </w:r>
      <w:r w:rsidR="00654D9D">
        <w:rPr>
          <w:rFonts w:cs="Arial"/>
        </w:rPr>
        <w:t>a</w:t>
      </w:r>
      <w:r w:rsidRPr="005A2910">
        <w:rPr>
          <w:rFonts w:cs="Arial"/>
        </w:rPr>
        <w:t xml:space="preserve">anbesteding alsmede de eventuele uitvoering van de </w:t>
      </w:r>
      <w:r w:rsidR="00654D9D">
        <w:rPr>
          <w:rFonts w:cs="Arial"/>
        </w:rPr>
        <w:t>o</w:t>
      </w:r>
      <w:r w:rsidRPr="005A2910">
        <w:rPr>
          <w:rFonts w:cs="Arial"/>
        </w:rPr>
        <w:t>vereenkomst.</w:t>
      </w:r>
    </w:p>
    <w:p w:rsidRPr="005A2910" w:rsidR="001C380E" w:rsidP="001C380E" w:rsidRDefault="001C380E" w14:paraId="1FCC89F2" w14:textId="77777777">
      <w:pPr>
        <w:spacing w:line="250" w:lineRule="exact"/>
        <w:rPr>
          <w:rFonts w:cs="Arial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681"/>
        <w:gridCol w:w="4495"/>
      </w:tblGrid>
      <w:tr w:rsidRPr="0041784F" w:rsidR="0041784F" w:rsidTr="00102A3E" w14:paraId="49DD7095" w14:textId="77777777">
        <w:tc>
          <w:tcPr>
            <w:tcW w:w="3681" w:type="dxa"/>
            <w:shd w:val="clear" w:color="auto" w:fill="365F91" w:themeFill="accent1" w:themeFillShade="BF"/>
          </w:tcPr>
          <w:p w:rsidRPr="00600368" w:rsidR="0041784F" w:rsidP="00DE1AB2" w:rsidRDefault="0041784F" w14:paraId="04D4C948" w14:textId="5EF32621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 w:rsidRPr="00600368">
              <w:rPr>
                <w:rFonts w:cs="Arial"/>
                <w:b/>
                <w:bCs/>
                <w:color w:val="FFFFFF" w:themeColor="background1"/>
              </w:rPr>
              <w:t xml:space="preserve">Naam </w:t>
            </w:r>
            <w:sdt>
              <w:sdtPr>
                <w:rPr>
                  <w:rFonts w:cs="Arial"/>
                  <w:b/>
                  <w:bCs/>
                  <w:color w:val="FFFFFF" w:themeColor="background1"/>
                </w:rPr>
                <w:id w:val="-318192445"/>
                <w:placeholder>
                  <w:docPart w:val="75165D051FA74597B3390C2232636325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="00654D9D">
                  <w:rPr>
                    <w:rFonts w:cs="Arial"/>
                    <w:b/>
                    <w:bCs/>
                    <w:color w:val="FFFFFF" w:themeColor="background1"/>
                  </w:rPr>
                  <w:t>gegadigde</w:t>
                </w:r>
              </w:sdtContent>
            </w:sdt>
            <w:r w:rsidRPr="00600368">
              <w:rPr>
                <w:rFonts w:cs="Arial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495" w:type="dxa"/>
          </w:tcPr>
          <w:p w:rsidRPr="0041784F" w:rsidR="0041784F" w:rsidP="00DE1AB2" w:rsidRDefault="0041784F" w14:paraId="723A83C1" w14:textId="77777777">
            <w:pPr>
              <w:spacing w:line="250" w:lineRule="exact"/>
              <w:rPr>
                <w:rFonts w:cs="Arial"/>
              </w:rPr>
            </w:pPr>
          </w:p>
        </w:tc>
      </w:tr>
      <w:tr w:rsidRPr="0041784F" w:rsidR="0041784F" w:rsidTr="00102A3E" w14:paraId="139B2B62" w14:textId="77777777">
        <w:tc>
          <w:tcPr>
            <w:tcW w:w="3681" w:type="dxa"/>
            <w:shd w:val="clear" w:color="auto" w:fill="365F91" w:themeFill="accent1" w:themeFillShade="BF"/>
          </w:tcPr>
          <w:p w:rsidRPr="00600368" w:rsidR="0041784F" w:rsidP="00DE1AB2" w:rsidRDefault="0041784F" w14:paraId="4F34EC81" w14:textId="53B879B7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 w:rsidRPr="00600368">
              <w:rPr>
                <w:rFonts w:cs="Arial"/>
                <w:b/>
                <w:bCs/>
                <w:color w:val="FFFFFF" w:themeColor="background1"/>
              </w:rPr>
              <w:t xml:space="preserve">Naam rechtsgeldige vertegenwoordiger van </w:t>
            </w:r>
            <w:sdt>
              <w:sdtPr>
                <w:rPr>
                  <w:rFonts w:cs="Arial"/>
                  <w:b/>
                  <w:bCs/>
                  <w:color w:val="FFFFFF" w:themeColor="background1"/>
                </w:rPr>
                <w:id w:val="-1212265817"/>
                <w:placeholder>
                  <w:docPart w:val="3DD19CC5CD7644EDB7CE4403FB7FC97C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="006625B6">
                  <w:rPr>
                    <w:rFonts w:cs="Arial"/>
                    <w:b/>
                    <w:bCs/>
                    <w:color w:val="FFFFFF" w:themeColor="background1"/>
                  </w:rPr>
                  <w:t>gegadigde</w:t>
                </w:r>
              </w:sdtContent>
            </w:sdt>
            <w:r w:rsidRPr="00600368">
              <w:rPr>
                <w:rFonts w:cs="Arial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495" w:type="dxa"/>
          </w:tcPr>
          <w:p w:rsidRPr="0041784F" w:rsidR="0041784F" w:rsidP="00DE1AB2" w:rsidRDefault="0041784F" w14:paraId="3C61EBAD" w14:textId="77777777">
            <w:pPr>
              <w:spacing w:line="250" w:lineRule="exact"/>
              <w:rPr>
                <w:rFonts w:cs="Arial"/>
              </w:rPr>
            </w:pPr>
          </w:p>
        </w:tc>
      </w:tr>
      <w:tr w:rsidRPr="0041784F" w:rsidR="0041784F" w:rsidTr="00102A3E" w14:paraId="385E4773" w14:textId="77777777">
        <w:tc>
          <w:tcPr>
            <w:tcW w:w="3681" w:type="dxa"/>
            <w:shd w:val="clear" w:color="auto" w:fill="365F91" w:themeFill="accent1" w:themeFillShade="BF"/>
          </w:tcPr>
          <w:p w:rsidRPr="00600368" w:rsidR="0041784F" w:rsidP="00DE1AB2" w:rsidRDefault="0041784F" w14:paraId="42DC18C8" w14:textId="77777777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 w:rsidRPr="00600368">
              <w:rPr>
                <w:rFonts w:cs="Arial"/>
                <w:b/>
                <w:bCs/>
                <w:color w:val="FFFFFF" w:themeColor="background1"/>
              </w:rPr>
              <w:t>Functie:</w:t>
            </w:r>
          </w:p>
        </w:tc>
        <w:tc>
          <w:tcPr>
            <w:tcW w:w="4495" w:type="dxa"/>
          </w:tcPr>
          <w:p w:rsidRPr="0041784F" w:rsidR="0041784F" w:rsidP="00DE1AB2" w:rsidRDefault="0041784F" w14:paraId="10AF83C1" w14:textId="77777777">
            <w:pPr>
              <w:spacing w:line="250" w:lineRule="exact"/>
              <w:rPr>
                <w:rFonts w:cs="Arial"/>
              </w:rPr>
            </w:pPr>
          </w:p>
        </w:tc>
      </w:tr>
      <w:tr w:rsidRPr="0041784F" w:rsidR="00D67461" w:rsidTr="00102A3E" w14:paraId="0331C22D" w14:textId="77777777">
        <w:tc>
          <w:tcPr>
            <w:tcW w:w="3681" w:type="dxa"/>
            <w:shd w:val="clear" w:color="auto" w:fill="365F91" w:themeFill="accent1" w:themeFillShade="BF"/>
          </w:tcPr>
          <w:p w:rsidRPr="00600368" w:rsidR="00D67461" w:rsidP="00DE1AB2" w:rsidRDefault="00D67461" w14:paraId="13E7D36F" w14:textId="77777777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495" w:type="dxa"/>
          </w:tcPr>
          <w:p w:rsidRPr="0041784F" w:rsidR="00D67461" w:rsidP="00DE1AB2" w:rsidRDefault="00D67461" w14:paraId="3FA6F5D5" w14:textId="77777777">
            <w:pPr>
              <w:spacing w:line="250" w:lineRule="exact"/>
              <w:rPr>
                <w:rFonts w:cs="Arial"/>
              </w:rPr>
            </w:pPr>
          </w:p>
        </w:tc>
      </w:tr>
      <w:tr w:rsidRPr="0041784F" w:rsidR="00D67461" w:rsidTr="00102A3E" w14:paraId="05F889A1" w14:textId="77777777">
        <w:tc>
          <w:tcPr>
            <w:tcW w:w="3681" w:type="dxa"/>
            <w:shd w:val="clear" w:color="auto" w:fill="365F91" w:themeFill="accent1" w:themeFillShade="BF"/>
          </w:tcPr>
          <w:p w:rsidRPr="00600368" w:rsidR="00D67461" w:rsidP="00DE1AB2" w:rsidRDefault="0098168A" w14:paraId="26F2EB00" w14:textId="692EEEDE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 xml:space="preserve">Handtekening rechtsgeldige vertegenwoordiger van </w:t>
            </w:r>
            <w:sdt>
              <w:sdtPr>
                <w:rPr>
                  <w:rFonts w:cs="Arial"/>
                  <w:b/>
                  <w:bCs/>
                  <w:color w:val="FFFFFF" w:themeColor="background1"/>
                </w:rPr>
                <w:id w:val="150422706"/>
                <w:placeholder>
                  <w:docPart w:val="532DCC5D42E343CDA974F1C13C844BB8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="006625B6">
                  <w:rPr>
                    <w:rFonts w:cs="Arial"/>
                    <w:b/>
                    <w:bCs/>
                    <w:color w:val="FFFFFF" w:themeColor="background1"/>
                  </w:rPr>
                  <w:t>gegadigde</w:t>
                </w:r>
              </w:sdtContent>
            </w:sdt>
            <w:r>
              <w:rPr>
                <w:rFonts w:cs="Arial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495" w:type="dxa"/>
          </w:tcPr>
          <w:p w:rsidR="00D67461" w:rsidP="00DE1AB2" w:rsidRDefault="00D67461" w14:paraId="502E30C0" w14:textId="77777777">
            <w:pPr>
              <w:spacing w:line="250" w:lineRule="exact"/>
              <w:rPr>
                <w:rFonts w:cs="Arial"/>
              </w:rPr>
            </w:pPr>
          </w:p>
          <w:p w:rsidR="006872C6" w:rsidP="00DE1AB2" w:rsidRDefault="006872C6" w14:paraId="171106C0" w14:textId="77777777">
            <w:pPr>
              <w:spacing w:line="250" w:lineRule="exact"/>
              <w:rPr>
                <w:rFonts w:cs="Arial"/>
              </w:rPr>
            </w:pPr>
          </w:p>
          <w:p w:rsidR="006872C6" w:rsidP="00DE1AB2" w:rsidRDefault="006872C6" w14:paraId="033CB4CB" w14:textId="77777777">
            <w:pPr>
              <w:spacing w:line="250" w:lineRule="exact"/>
              <w:rPr>
                <w:rFonts w:cs="Arial"/>
              </w:rPr>
            </w:pPr>
          </w:p>
          <w:p w:rsidRPr="0041784F" w:rsidR="006872C6" w:rsidP="00DE1AB2" w:rsidRDefault="006872C6" w14:paraId="4AF07655" w14:textId="77777777">
            <w:pPr>
              <w:spacing w:line="250" w:lineRule="exact"/>
              <w:rPr>
                <w:rFonts w:cs="Arial"/>
              </w:rPr>
            </w:pPr>
          </w:p>
        </w:tc>
      </w:tr>
    </w:tbl>
    <w:p w:rsidR="001C380E" w:rsidP="001C380E" w:rsidRDefault="001C380E" w14:paraId="2AC49B70" w14:textId="77777777">
      <w:pPr>
        <w:spacing w:line="250" w:lineRule="exact"/>
        <w:rPr>
          <w:rFonts w:cs="Arial"/>
        </w:rPr>
      </w:pPr>
    </w:p>
    <w:p w:rsidR="001C380E" w:rsidP="001C380E" w:rsidRDefault="001C380E" w14:paraId="538BE922" w14:textId="5ED16FAE">
      <w:pPr>
        <w:spacing w:line="250" w:lineRule="exact"/>
        <w:rPr>
          <w:rFonts w:cs="Arial"/>
        </w:rPr>
      </w:pPr>
      <w:r w:rsidRPr="005A2910">
        <w:rPr>
          <w:rFonts w:cs="Arial"/>
        </w:rPr>
        <w:t xml:space="preserve">Hierbij verklaart hierna genoemde </w:t>
      </w:r>
      <w:r w:rsidR="006625B6">
        <w:rPr>
          <w:rFonts w:cs="Arial"/>
        </w:rPr>
        <w:t>o</w:t>
      </w:r>
      <w:r w:rsidRPr="005A2910">
        <w:rPr>
          <w:rFonts w:cs="Arial"/>
        </w:rPr>
        <w:t>nderaannemer/</w:t>
      </w:r>
      <w:r>
        <w:rPr>
          <w:rFonts w:cs="Arial"/>
        </w:rPr>
        <w:t>d</w:t>
      </w:r>
      <w:r w:rsidRPr="005A2910">
        <w:rPr>
          <w:rFonts w:cs="Arial"/>
        </w:rPr>
        <w:t xml:space="preserve">erde dat zij haar </w:t>
      </w:r>
      <w:r w:rsidR="00096222">
        <w:rPr>
          <w:rFonts w:cs="Arial"/>
        </w:rPr>
        <w:t>personeel</w:t>
      </w:r>
      <w:r w:rsidRPr="005A2910">
        <w:rPr>
          <w:rFonts w:cs="Arial"/>
        </w:rPr>
        <w:t xml:space="preserve"> en middelen inzet</w:t>
      </w:r>
      <w:r>
        <w:rPr>
          <w:rFonts w:cs="Arial"/>
        </w:rPr>
        <w:t xml:space="preserve"> </w:t>
      </w:r>
      <w:r w:rsidRPr="005A2910">
        <w:rPr>
          <w:rFonts w:cs="Arial"/>
        </w:rPr>
        <w:t xml:space="preserve">voor de volledige en juiste uitvoering van de </w:t>
      </w:r>
      <w:r w:rsidR="006625B6">
        <w:rPr>
          <w:rFonts w:cs="Arial"/>
        </w:rPr>
        <w:t>o</w:t>
      </w:r>
      <w:r w:rsidRPr="005A2910">
        <w:rPr>
          <w:rFonts w:cs="Arial"/>
        </w:rPr>
        <w:t xml:space="preserve">vereenkomst, indien tot sluiting van de </w:t>
      </w:r>
      <w:r w:rsidR="006625B6">
        <w:rPr>
          <w:rFonts w:cs="Arial"/>
        </w:rPr>
        <w:t>o</w:t>
      </w:r>
      <w:r w:rsidRPr="005A2910">
        <w:rPr>
          <w:rFonts w:cs="Arial"/>
        </w:rPr>
        <w:t>vereenkomst</w:t>
      </w:r>
      <w:r>
        <w:rPr>
          <w:rFonts w:cs="Arial"/>
        </w:rPr>
        <w:t xml:space="preserve"> </w:t>
      </w:r>
      <w:r w:rsidRPr="005A2910">
        <w:rPr>
          <w:rFonts w:cs="Arial"/>
        </w:rPr>
        <w:t xml:space="preserve">met de </w:t>
      </w:r>
      <w:r w:rsidR="009F06AA">
        <w:rPr>
          <w:rFonts w:cs="Arial"/>
        </w:rPr>
        <w:t xml:space="preserve">(op dat moment) </w:t>
      </w:r>
      <w:r w:rsidR="006625B6">
        <w:rPr>
          <w:rFonts w:cs="Arial"/>
        </w:rPr>
        <w:t>i</w:t>
      </w:r>
      <w:r w:rsidRPr="005A2910">
        <w:rPr>
          <w:rFonts w:cs="Arial"/>
        </w:rPr>
        <w:t>nschrijver wordt overgegaan.</w:t>
      </w:r>
    </w:p>
    <w:p w:rsidRPr="005A2910" w:rsidR="001C380E" w:rsidP="001C380E" w:rsidRDefault="001C380E" w14:paraId="397BA833" w14:textId="77777777">
      <w:pPr>
        <w:spacing w:line="250" w:lineRule="exact"/>
        <w:rPr>
          <w:rFonts w:cs="Arial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681"/>
        <w:gridCol w:w="4495"/>
      </w:tblGrid>
      <w:tr w:rsidRPr="0041784F" w:rsidR="00E55805" w:rsidTr="00102A3E" w14:paraId="59C39595" w14:textId="77777777">
        <w:tc>
          <w:tcPr>
            <w:tcW w:w="3681" w:type="dxa"/>
            <w:shd w:val="clear" w:color="auto" w:fill="365F91" w:themeFill="accent1" w:themeFillShade="BF"/>
          </w:tcPr>
          <w:p w:rsidRPr="00600368" w:rsidR="00E55805" w:rsidP="00DE1AB2" w:rsidRDefault="00E55805" w14:paraId="57F0871D" w14:textId="230E9586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 w:rsidRPr="00600368">
              <w:rPr>
                <w:rFonts w:cs="Arial"/>
                <w:b/>
                <w:bCs/>
                <w:color w:val="FFFFFF" w:themeColor="background1"/>
              </w:rPr>
              <w:t xml:space="preserve">Naam </w:t>
            </w:r>
            <w:r w:rsidR="006625B6">
              <w:rPr>
                <w:rFonts w:cs="Arial"/>
                <w:b/>
                <w:bCs/>
                <w:color w:val="FFFFFF" w:themeColor="background1"/>
              </w:rPr>
              <w:t>o</w:t>
            </w:r>
            <w:r>
              <w:rPr>
                <w:rFonts w:cs="Arial"/>
                <w:b/>
                <w:bCs/>
                <w:color w:val="FFFFFF" w:themeColor="background1"/>
              </w:rPr>
              <w:t>nderaannemer/derde</w:t>
            </w:r>
            <w:r w:rsidR="00CD6F0E">
              <w:rPr>
                <w:rFonts w:cs="Arial"/>
                <w:b/>
                <w:bCs/>
                <w:color w:val="FFFFFF" w:themeColor="background1"/>
              </w:rPr>
              <w:t xml:space="preserve"> partij</w:t>
            </w:r>
            <w:r w:rsidRPr="00600368">
              <w:rPr>
                <w:rFonts w:cs="Arial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495" w:type="dxa"/>
          </w:tcPr>
          <w:p w:rsidRPr="0041784F" w:rsidR="00E55805" w:rsidP="00DE1AB2" w:rsidRDefault="00E55805" w14:paraId="417C5487" w14:textId="77777777">
            <w:pPr>
              <w:spacing w:line="250" w:lineRule="exact"/>
              <w:rPr>
                <w:rFonts w:cs="Arial"/>
              </w:rPr>
            </w:pPr>
          </w:p>
        </w:tc>
      </w:tr>
      <w:tr w:rsidRPr="0041784F" w:rsidR="00E55805" w:rsidTr="00102A3E" w14:paraId="6F97FF17" w14:textId="77777777">
        <w:tc>
          <w:tcPr>
            <w:tcW w:w="3681" w:type="dxa"/>
            <w:shd w:val="clear" w:color="auto" w:fill="365F91" w:themeFill="accent1" w:themeFillShade="BF"/>
          </w:tcPr>
          <w:p w:rsidRPr="00600368" w:rsidR="00E55805" w:rsidP="00DE1AB2" w:rsidRDefault="00E55805" w14:paraId="3F4E6D77" w14:textId="4CC5AB2C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 w:rsidRPr="00600368">
              <w:rPr>
                <w:rFonts w:cs="Arial"/>
                <w:b/>
                <w:bCs/>
                <w:color w:val="FFFFFF" w:themeColor="background1"/>
              </w:rPr>
              <w:t>Naam rechtsgeldige vertegenwoordiger van</w:t>
            </w:r>
            <w:r w:rsidR="009C00D6">
              <w:rPr>
                <w:rFonts w:cs="Arial"/>
                <w:b/>
                <w:bCs/>
                <w:color w:val="FFFFFF" w:themeColor="background1"/>
              </w:rPr>
              <w:t xml:space="preserve"> </w:t>
            </w:r>
            <w:r w:rsidR="006625B6">
              <w:rPr>
                <w:rFonts w:cs="Arial"/>
                <w:b/>
                <w:bCs/>
                <w:color w:val="FFFFFF" w:themeColor="background1"/>
              </w:rPr>
              <w:t>o</w:t>
            </w:r>
            <w:r w:rsidR="009C00D6">
              <w:rPr>
                <w:rFonts w:cs="Arial"/>
                <w:b/>
                <w:bCs/>
                <w:color w:val="FFFFFF" w:themeColor="background1"/>
              </w:rPr>
              <w:t>nderaannemer/derde</w:t>
            </w:r>
            <w:r w:rsidR="00CD6F0E">
              <w:rPr>
                <w:rFonts w:cs="Arial"/>
                <w:b/>
                <w:bCs/>
                <w:color w:val="FFFFFF" w:themeColor="background1"/>
              </w:rPr>
              <w:t xml:space="preserve"> partij</w:t>
            </w:r>
            <w:r w:rsidRPr="00600368">
              <w:rPr>
                <w:rFonts w:cs="Arial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495" w:type="dxa"/>
          </w:tcPr>
          <w:p w:rsidRPr="0041784F" w:rsidR="00E55805" w:rsidP="00DE1AB2" w:rsidRDefault="00E55805" w14:paraId="3ECA3D21" w14:textId="77777777">
            <w:pPr>
              <w:spacing w:line="250" w:lineRule="exact"/>
              <w:rPr>
                <w:rFonts w:cs="Arial"/>
              </w:rPr>
            </w:pPr>
          </w:p>
        </w:tc>
      </w:tr>
      <w:tr w:rsidRPr="0041784F" w:rsidR="00E55805" w:rsidTr="00102A3E" w14:paraId="3A006F64" w14:textId="77777777">
        <w:tc>
          <w:tcPr>
            <w:tcW w:w="3681" w:type="dxa"/>
            <w:shd w:val="clear" w:color="auto" w:fill="365F91" w:themeFill="accent1" w:themeFillShade="BF"/>
          </w:tcPr>
          <w:p w:rsidRPr="00600368" w:rsidR="00E55805" w:rsidP="00DE1AB2" w:rsidRDefault="00E55805" w14:paraId="352208F9" w14:textId="77777777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 w:rsidRPr="00600368">
              <w:rPr>
                <w:rFonts w:cs="Arial"/>
                <w:b/>
                <w:bCs/>
                <w:color w:val="FFFFFF" w:themeColor="background1"/>
              </w:rPr>
              <w:t>Functie:</w:t>
            </w:r>
          </w:p>
        </w:tc>
        <w:tc>
          <w:tcPr>
            <w:tcW w:w="4495" w:type="dxa"/>
          </w:tcPr>
          <w:p w:rsidRPr="0041784F" w:rsidR="00E55805" w:rsidP="00DE1AB2" w:rsidRDefault="00E55805" w14:paraId="75BEF66B" w14:textId="77777777">
            <w:pPr>
              <w:spacing w:line="250" w:lineRule="exact"/>
              <w:rPr>
                <w:rFonts w:cs="Arial"/>
              </w:rPr>
            </w:pPr>
          </w:p>
        </w:tc>
      </w:tr>
      <w:tr w:rsidRPr="0041784F" w:rsidR="00E55805" w:rsidTr="00102A3E" w14:paraId="6C02B142" w14:textId="77777777">
        <w:tc>
          <w:tcPr>
            <w:tcW w:w="3681" w:type="dxa"/>
            <w:shd w:val="clear" w:color="auto" w:fill="365F91" w:themeFill="accent1" w:themeFillShade="BF"/>
          </w:tcPr>
          <w:p w:rsidRPr="00600368" w:rsidR="00E55805" w:rsidP="00DE1AB2" w:rsidRDefault="00E55805" w14:paraId="3DBE275F" w14:textId="77777777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495" w:type="dxa"/>
          </w:tcPr>
          <w:p w:rsidRPr="0041784F" w:rsidR="00E55805" w:rsidP="00DE1AB2" w:rsidRDefault="00E55805" w14:paraId="42F92B66" w14:textId="77777777">
            <w:pPr>
              <w:spacing w:line="250" w:lineRule="exact"/>
              <w:rPr>
                <w:rFonts w:cs="Arial"/>
              </w:rPr>
            </w:pPr>
          </w:p>
        </w:tc>
      </w:tr>
      <w:tr w:rsidRPr="0041784F" w:rsidR="00E55805" w:rsidTr="00102A3E" w14:paraId="719C6551" w14:textId="77777777">
        <w:tc>
          <w:tcPr>
            <w:tcW w:w="3681" w:type="dxa"/>
            <w:shd w:val="clear" w:color="auto" w:fill="365F91" w:themeFill="accent1" w:themeFillShade="BF"/>
          </w:tcPr>
          <w:p w:rsidRPr="00600368" w:rsidR="00E55805" w:rsidP="00DE1AB2" w:rsidRDefault="00E55805" w14:paraId="3E571C93" w14:textId="1FE4E6BF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Handtekening rechtsgeldige vertegenwoordiger van</w:t>
            </w:r>
            <w:r w:rsidR="009C00D6">
              <w:rPr>
                <w:rFonts w:cs="Arial"/>
                <w:b/>
                <w:bCs/>
                <w:color w:val="FFFFFF" w:themeColor="background1"/>
              </w:rPr>
              <w:t xml:space="preserve"> </w:t>
            </w:r>
            <w:r w:rsidR="006625B6">
              <w:rPr>
                <w:rFonts w:cs="Arial"/>
                <w:b/>
                <w:bCs/>
                <w:color w:val="FFFFFF" w:themeColor="background1"/>
              </w:rPr>
              <w:t>o</w:t>
            </w:r>
            <w:r w:rsidR="009C00D6">
              <w:rPr>
                <w:rFonts w:cs="Arial"/>
                <w:b/>
                <w:bCs/>
                <w:color w:val="FFFFFF" w:themeColor="background1"/>
              </w:rPr>
              <w:t>nderaannemer/derde</w:t>
            </w:r>
            <w:r w:rsidR="00CD6F0E">
              <w:rPr>
                <w:rFonts w:cs="Arial"/>
                <w:b/>
                <w:bCs/>
                <w:color w:val="FFFFFF" w:themeColor="background1"/>
              </w:rPr>
              <w:t xml:space="preserve"> partij</w:t>
            </w:r>
            <w:r>
              <w:rPr>
                <w:rFonts w:cs="Arial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495" w:type="dxa"/>
          </w:tcPr>
          <w:p w:rsidR="00E55805" w:rsidP="00DE1AB2" w:rsidRDefault="00E55805" w14:paraId="2EF006F3" w14:textId="77777777">
            <w:pPr>
              <w:spacing w:line="250" w:lineRule="exact"/>
              <w:rPr>
                <w:rFonts w:cs="Arial"/>
              </w:rPr>
            </w:pPr>
          </w:p>
          <w:p w:rsidR="00E55805" w:rsidP="00DE1AB2" w:rsidRDefault="00E55805" w14:paraId="4947600F" w14:textId="77777777">
            <w:pPr>
              <w:spacing w:line="250" w:lineRule="exact"/>
              <w:rPr>
                <w:rFonts w:cs="Arial"/>
              </w:rPr>
            </w:pPr>
          </w:p>
          <w:p w:rsidR="00E55805" w:rsidP="00DE1AB2" w:rsidRDefault="00E55805" w14:paraId="523CF9BD" w14:textId="77777777">
            <w:pPr>
              <w:spacing w:line="250" w:lineRule="exact"/>
              <w:rPr>
                <w:rFonts w:cs="Arial"/>
              </w:rPr>
            </w:pPr>
          </w:p>
          <w:p w:rsidRPr="0041784F" w:rsidR="00E55805" w:rsidP="00DE1AB2" w:rsidRDefault="00E55805" w14:paraId="08459CC8" w14:textId="77777777">
            <w:pPr>
              <w:spacing w:line="250" w:lineRule="exact"/>
              <w:rPr>
                <w:rFonts w:cs="Arial"/>
              </w:rPr>
            </w:pPr>
          </w:p>
        </w:tc>
      </w:tr>
    </w:tbl>
    <w:p w:rsidR="001C380E" w:rsidP="00A64A05" w:rsidRDefault="001C380E" w14:paraId="17E7CB44" w14:textId="77777777"/>
    <w:p w:rsidRPr="00A64A05" w:rsidR="0053355D" w:rsidP="00A64A05" w:rsidRDefault="0053355D" w14:paraId="326DA67A" w14:textId="77777777"/>
    <w:sectPr w:rsidRPr="00A64A05" w:rsidR="0053355D" w:rsidSect="005F580D">
      <w:headerReference w:type="default" r:id="rId10"/>
      <w:footerReference w:type="even" r:id="rId11"/>
      <w:footerReference w:type="default" r:id="rId12"/>
      <w:headerReference w:type="first" r:id="rId13"/>
      <w:pgSz w:w="11906" w:h="16838" w:orient="portrait" w:code="9"/>
      <w:pgMar w:top="2180" w:right="1860" w:bottom="1520" w:left="1860" w:header="1080" w:footer="250" w:gutter="0"/>
      <w:cols w:space="720"/>
      <w:titlePg/>
      <w:docGrid w:linePitch="360"/>
      <w:footerReference w:type="first" r:id="R81952165c90e42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7D95" w:rsidRDefault="00367D95" w14:paraId="6ECF6436" w14:textId="77777777">
      <w:r>
        <w:separator/>
      </w:r>
    </w:p>
  </w:endnote>
  <w:endnote w:type="continuationSeparator" w:id="0">
    <w:p w:rsidR="00367D95" w:rsidRDefault="00367D95" w14:paraId="4A906424" w14:textId="77777777">
      <w:r>
        <w:continuationSeparator/>
      </w:r>
    </w:p>
  </w:endnote>
  <w:endnote w:type="continuationNotice" w:id="1">
    <w:p w:rsidR="00367D95" w:rsidRDefault="00367D95" w14:paraId="6614C01A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354C9" w:rsidRDefault="008354C9" w14:paraId="67CD4CF5" w14:textId="763425FD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9A24C93" wp14:editId="611701A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270" b="12700"/>
              <wp:wrapSquare wrapText="bothSides"/>
              <wp:docPr id="3" name="Tekstvak 3" descr="Classificatie: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354C9" w:rsidR="008354C9" w:rsidRDefault="008354C9" w14:paraId="00E04DBA" w14:textId="38127711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8354C9"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Classificatie: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9A24C93">
              <v:stroke joinstyle="miter"/>
              <v:path gradientshapeok="t" o:connecttype="rect"/>
            </v:shapetype>
            <v:shape id="Tekstvak 3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Classificatie: Openbaar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>
              <v:textbox style="mso-fit-shape-to-text:t" inset="0,0,0,0">
                <w:txbxContent>
                  <w:p w:rsidRPr="008354C9" w:rsidR="008354C9" w:rsidRDefault="008354C9" w14:paraId="00E04DBA" w14:textId="38127711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 w:rsidRPr="008354C9"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Classificatie: Openbaar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354C9" w:rsidRDefault="008354C9" w14:paraId="1FE908F7" w14:textId="65D6783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FCE8AA7" wp14:editId="293DF67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270" b="12700"/>
              <wp:wrapSquare wrapText="bothSides"/>
              <wp:docPr id="4" name="Tekstvak 4" descr="Classificatie: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354C9" w:rsidR="008354C9" w:rsidRDefault="008354C9" w14:paraId="5CD315DF" w14:textId="28FAE3E8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8354C9"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Classificatie: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FCE8AA7">
              <v:stroke joinstyle="miter"/>
              <v:path gradientshapeok="t" o:connecttype="rect"/>
            </v:shapetype>
            <v:shape id="Tekstvak 4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Classificatie: Openbaar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>
              <v:textbox style="mso-fit-shape-to-text:t" inset="0,0,0,0">
                <w:txbxContent>
                  <w:p w:rsidRPr="008354C9" w:rsidR="008354C9" w:rsidRDefault="008354C9" w14:paraId="5CD315DF" w14:textId="28FAE3E8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 w:rsidRPr="008354C9"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Classificatie: Openbaar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725"/>
      <w:gridCol w:w="2725"/>
      <w:gridCol w:w="2725"/>
    </w:tblGrid>
    <w:tr w:rsidR="35A4A57B" w:rsidTr="35A4A57B" w14:paraId="7EDC34E5">
      <w:trPr>
        <w:trHeight w:val="300"/>
      </w:trPr>
      <w:tc>
        <w:tcPr>
          <w:tcW w:w="2725" w:type="dxa"/>
          <w:tcMar/>
        </w:tcPr>
        <w:p w:rsidR="35A4A57B" w:rsidP="35A4A57B" w:rsidRDefault="35A4A57B" w14:paraId="15C378B5" w14:textId="172C13F9">
          <w:pPr>
            <w:pStyle w:val="Koptekst"/>
            <w:bidi w:val="0"/>
            <w:ind w:left="-115"/>
            <w:jc w:val="left"/>
          </w:pPr>
        </w:p>
      </w:tc>
      <w:tc>
        <w:tcPr>
          <w:tcW w:w="2725" w:type="dxa"/>
          <w:tcMar/>
        </w:tcPr>
        <w:p w:rsidR="35A4A57B" w:rsidP="35A4A57B" w:rsidRDefault="35A4A57B" w14:paraId="61AE762D" w14:textId="68FE98D3">
          <w:pPr>
            <w:pStyle w:val="Koptekst"/>
            <w:bidi w:val="0"/>
            <w:jc w:val="center"/>
          </w:pPr>
        </w:p>
      </w:tc>
      <w:tc>
        <w:tcPr>
          <w:tcW w:w="2725" w:type="dxa"/>
          <w:tcMar/>
        </w:tcPr>
        <w:p w:rsidR="35A4A57B" w:rsidP="35A4A57B" w:rsidRDefault="35A4A57B" w14:paraId="03040583" w14:textId="281714DF">
          <w:pPr>
            <w:pStyle w:val="Koptekst"/>
            <w:bidi w:val="0"/>
            <w:ind w:right="-115"/>
            <w:jc w:val="right"/>
          </w:pPr>
        </w:p>
      </w:tc>
    </w:tr>
  </w:tbl>
  <w:p w:rsidR="35A4A57B" w:rsidP="35A4A57B" w:rsidRDefault="35A4A57B" w14:paraId="27FFC810" w14:textId="12A0B67A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7D95" w:rsidRDefault="00367D95" w14:paraId="0872200F" w14:textId="77777777">
      <w:r>
        <w:separator/>
      </w:r>
    </w:p>
  </w:footnote>
  <w:footnote w:type="continuationSeparator" w:id="0">
    <w:p w:rsidR="00367D95" w:rsidRDefault="00367D95" w14:paraId="6CB3C986" w14:textId="77777777">
      <w:r>
        <w:continuationSeparator/>
      </w:r>
    </w:p>
  </w:footnote>
  <w:footnote w:type="continuationNotice" w:id="1">
    <w:p w:rsidR="00367D95" w:rsidRDefault="00367D95" w14:paraId="67EA252D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715B2D" w:rsidP="003D59B9" w:rsidRDefault="00715B2D" w14:paraId="33CB770E" w14:textId="77777777"/>
  <w:p w:rsidR="00715B2D" w:rsidP="003D59B9" w:rsidRDefault="00715B2D" w14:paraId="1FA32EFA" w14:textId="77777777"/>
  <w:p w:rsidR="00715B2D" w:rsidP="003D59B9" w:rsidRDefault="00715B2D" w14:paraId="524DECF5" w14:textId="77777777"/>
  <w:p w:rsidR="00715B2D" w:rsidP="003D59B9" w:rsidRDefault="00715B2D" w14:paraId="12885F6E" w14:textId="77777777"/>
  <w:tbl>
    <w:tblPr>
      <w:tblStyle w:val="Tabelraster"/>
      <w:tblW w:w="822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</w:tblGrid>
    <w:tr w:rsidR="00715B2D" w:rsidTr="00DE1AB2" w14:paraId="64F2EF5A" w14:textId="77777777">
      <w:tc>
        <w:tcPr>
          <w:tcW w:w="8222" w:type="dxa"/>
        </w:tcPr>
        <w:p w:rsidR="00715B2D" w:rsidP="001C380E" w:rsidRDefault="001C380E" w14:paraId="14C1AC12" w14:textId="77777777">
          <w:pPr>
            <w:pStyle w:val="Huisstijl-Sjabloonnaam"/>
          </w:pPr>
          <w:bookmarkStart w:name="bmSjabloonnaam2" w:colFirst="0" w:colLast="0" w:id="0"/>
          <w:r>
            <w:t>Verklaring beroep op derde(n)</w:t>
          </w:r>
        </w:p>
      </w:tc>
    </w:tr>
  </w:tbl>
  <w:bookmarkEnd w:id="0"/>
  <w:p w:rsidR="00006641" w:rsidP="003D59B9" w:rsidRDefault="001C380E" w14:paraId="56D52E1B" w14:textId="77777777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67C0B85" wp14:editId="0FD2EDF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752600"/>
              <wp:effectExtent l="0" t="0" r="0" b="0"/>
              <wp:wrapNone/>
              <wp:docPr id="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75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0"/>
                          </w:tblGrid>
                          <w:tr w:rsidR="00006641" w:rsidTr="00006641" w14:paraId="7F4A17B1" w14:textId="77777777">
                            <w:tc>
                              <w:tcPr>
                                <w:tcW w:w="11900" w:type="dxa"/>
                              </w:tcPr>
                              <w:p w:rsidR="00006641" w:rsidP="00006641" w:rsidRDefault="00006641" w14:paraId="718B124D" w14:textId="77777777">
                                <w:pPr>
                                  <w:spacing w:line="280" w:lineRule="atLeast"/>
                                </w:pPr>
                                <w:bookmarkStart w:name="bmLogo2" w:colFirst="0" w:colLast="0" w:id="1"/>
                                <w:r>
                                  <w:t xml:space="preserve"> </w:t>
                                </w:r>
                              </w:p>
                            </w:tc>
                          </w:tr>
                          <w:bookmarkEnd w:id="1"/>
                        </w:tbl>
                        <w:p w:rsidR="00006641" w:rsidP="003D59B9" w:rsidRDefault="00006641" w14:paraId="587BEE17" w14:textId="7777777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67C0B85">
              <v:stroke joinstyle="miter"/>
              <v:path gradientshapeok="t" o:connecttype="rect"/>
            </v:shapetype>
            <v:shape id="Text Box 1" style="position:absolute;margin-left:0;margin-top:0;width:595.35pt;height:13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0"/>
                    </w:tblGrid>
                    <w:tr w:rsidR="00006641" w:rsidTr="00006641" w14:paraId="7F4A17B1" w14:textId="77777777">
                      <w:tc>
                        <w:tcPr>
                          <w:tcW w:w="11900" w:type="dxa"/>
                        </w:tcPr>
                        <w:p w:rsidR="00006641" w:rsidP="00006641" w:rsidRDefault="00006641" w14:paraId="718B124D" w14:textId="77777777">
                          <w:pPr>
                            <w:spacing w:line="280" w:lineRule="atLeast"/>
                          </w:pPr>
                          <w:r>
                            <w:t xml:space="preserve"> </w:t>
                          </w:r>
                        </w:p>
                      </w:tc>
                    </w:tr>
                  </w:tbl>
                  <w:p w:rsidR="00006641" w:rsidP="003D59B9" w:rsidRDefault="00006641" w14:paraId="587BEE17" w14:textId="77777777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06641" w:rsidP="00CD79B2" w:rsidRDefault="00C9286C" w14:paraId="53DA89C5" w14:textId="724F5B7B">
    <w:r>
      <w:rPr>
        <w:noProof/>
      </w:rPr>
      <w:drawing>
        <wp:anchor distT="0" distB="0" distL="114300" distR="114300" simplePos="0" relativeHeight="251659268" behindDoc="1" locked="0" layoutInCell="1" allowOverlap="1" wp14:anchorId="14E47227" wp14:editId="4A1617E1">
          <wp:simplePos x="0" y="0"/>
          <wp:positionH relativeFrom="column">
            <wp:posOffset>4737100</wp:posOffset>
          </wp:positionH>
          <wp:positionV relativeFrom="paragraph">
            <wp:posOffset>-177800</wp:posOffset>
          </wp:positionV>
          <wp:extent cx="1236980" cy="882650"/>
          <wp:effectExtent l="0" t="0" r="1270" b="0"/>
          <wp:wrapNone/>
          <wp:docPr id="2" name="Afbeelding 1" descr="http://teamsites/sites/PCA/Documenten%20huisstijl%20gemeente%20Amersfoort/Logo%20Gemeente%20Amersfoort/Logo_gemeente_Amersfoort_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http://teamsites/sites/PCA/Documenten%20huisstijl%20gemeente%20Amersfoort/Logo%20Gemeente%20Amersfoort/Logo_gemeente_Amersfoort_jpeg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98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C380E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A00184A" wp14:editId="60B0968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752600"/>
              <wp:effectExtent l="0" t="0" r="1905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75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0"/>
                          </w:tblGrid>
                          <w:tr w:rsidR="00006641" w:rsidTr="00006641" w14:paraId="5A737713" w14:textId="77777777">
                            <w:tc>
                              <w:tcPr>
                                <w:tcW w:w="11900" w:type="dxa"/>
                              </w:tcPr>
                              <w:p w:rsidR="00006641" w:rsidP="001C380E" w:rsidRDefault="00006641" w14:paraId="670C35A9" w14:textId="1242639E">
                                <w:pPr>
                                  <w:spacing w:line="280" w:lineRule="atLeast"/>
                                </w:pPr>
                                <w:bookmarkStart w:name="bmLogo1" w:colFirst="0" w:colLast="0" w:id="3"/>
                              </w:p>
                            </w:tc>
                          </w:tr>
                          <w:bookmarkEnd w:id="3"/>
                        </w:tbl>
                        <w:p w:rsidR="00006641" w:rsidP="00CD79B2" w:rsidRDefault="00006641" w14:paraId="1AABF636" w14:textId="7777777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00184A">
              <v:stroke joinstyle="miter"/>
              <v:path gradientshapeok="t" o:connecttype="rect"/>
            </v:shapetype>
            <v:shape id="_x0000_s1029" style="position:absolute;margin-left:0;margin-top:0;width:595.35pt;height:138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0"/>
                    </w:tblGrid>
                    <w:tr w:rsidR="00006641" w:rsidTr="00006641" w14:paraId="5A737713" w14:textId="77777777">
                      <w:tc>
                        <w:tcPr>
                          <w:tcW w:w="11900" w:type="dxa"/>
                        </w:tcPr>
                        <w:p w:rsidR="00006641" w:rsidP="001C380E" w:rsidRDefault="00006641" w14:paraId="670C35A9" w14:textId="1242639E">
                          <w:pPr>
                            <w:spacing w:line="280" w:lineRule="atLeast"/>
                          </w:pPr>
                        </w:p>
                      </w:tc>
                    </w:tr>
                  </w:tbl>
                  <w:p w:rsidR="00006641" w:rsidP="00CD79B2" w:rsidRDefault="00006641" w14:paraId="1AABF636" w14:textId="77777777"/>
                </w:txbxContent>
              </v:textbox>
              <w10:wrap anchorx="page" anchory="page"/>
            </v:shape>
          </w:pict>
        </mc:Fallback>
      </mc:AlternateContent>
    </w:r>
  </w:p>
  <w:p w:rsidR="00006641" w:rsidP="001B152F" w:rsidRDefault="00006641" w14:paraId="01E42FA6" w14:textId="6B2E9F5B"/>
  <w:p w:rsidR="00715B2D" w:rsidP="001B152F" w:rsidRDefault="00715B2D" w14:paraId="2A04A80E" w14:textId="7829AFEF"/>
  <w:p w:rsidR="00715B2D" w:rsidP="001B152F" w:rsidRDefault="00715B2D" w14:paraId="0FAFF623" w14:textId="77777777"/>
  <w:tbl>
    <w:tblPr>
      <w:tblStyle w:val="Tabelraster"/>
      <w:tblW w:w="822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</w:tblGrid>
    <w:tr w:rsidR="00715B2D" w:rsidTr="40624C2A" w14:paraId="5CEC8940" w14:textId="77777777">
      <w:tc>
        <w:tcPr>
          <w:tcW w:w="8222" w:type="dxa"/>
          <w:tcMar/>
        </w:tcPr>
        <w:p w:rsidR="00715B2D" w:rsidP="001C380E" w:rsidRDefault="367304F4" w14:paraId="6C82470C" w14:noSpellErr="1" w14:textId="64AF2612">
          <w:pPr>
            <w:pStyle w:val="Huisstijl-Sjabloonnaam"/>
          </w:pPr>
          <w:bookmarkStart w:name="bmSjabloonnaam1" w:id="5"/>
          <w:r w:rsidR="40624C2A">
            <w:rPr/>
            <w:t>Bijlage 0</w:t>
          </w:r>
          <w:r w:rsidR="40624C2A">
            <w:rPr/>
            <w:t>8</w:t>
          </w:r>
          <w:r w:rsidR="40624C2A">
            <w:rPr/>
            <w:t xml:space="preserve"> - Verklaring beroep op derde(n)</w:t>
          </w:r>
        </w:p>
      </w:tc>
    </w:tr>
    <w:bookmarkEnd w:id="5"/>
  </w:tbl>
  <w:p w:rsidR="00715B2D" w:rsidP="001B152F" w:rsidRDefault="00715B2D" w14:paraId="795A39A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0C027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0003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FEA9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9E8D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98E5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17C68A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97E4700"/>
    <w:lvl w:ilvl="0">
      <w:start w:val="1"/>
      <w:numFmt w:val="bullet"/>
      <w:pStyle w:val="Lijstopsomteken3"/>
      <w:lvlText w:val="−"/>
      <w:lvlJc w:val="left"/>
      <w:pPr>
        <w:tabs>
          <w:tab w:val="num" w:pos="920"/>
        </w:tabs>
        <w:ind w:left="840" w:hanging="280"/>
      </w:pPr>
      <w:rPr>
        <w:rFonts w:hint="default" w:ascii="Verdana" w:hAnsi="Verdana"/>
      </w:rPr>
    </w:lvl>
  </w:abstractNum>
  <w:abstractNum w:abstractNumId="7" w15:restartNumberingAfterBreak="0">
    <w:nsid w:val="FFFFFF83"/>
    <w:multiLevelType w:val="singleLevel"/>
    <w:tmpl w:val="BD607E76"/>
    <w:lvl w:ilvl="0">
      <w:start w:val="1"/>
      <w:numFmt w:val="bullet"/>
      <w:pStyle w:val="Lijstopsomteken2"/>
      <w:lvlText w:val="−"/>
      <w:lvlJc w:val="left"/>
      <w:pPr>
        <w:tabs>
          <w:tab w:val="num" w:pos="640"/>
        </w:tabs>
        <w:ind w:left="560" w:hanging="280"/>
      </w:pPr>
      <w:rPr>
        <w:rFonts w:hint="default" w:ascii="Verdana" w:hAnsi="Verdana"/>
      </w:rPr>
    </w:lvl>
  </w:abstractNum>
  <w:abstractNum w:abstractNumId="8" w15:restartNumberingAfterBreak="0">
    <w:nsid w:val="FFFFFF88"/>
    <w:multiLevelType w:val="singleLevel"/>
    <w:tmpl w:val="2B3CF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C8A684"/>
    <w:lvl w:ilvl="0">
      <w:start w:val="1"/>
      <w:numFmt w:val="bullet"/>
      <w:pStyle w:val="Lijstopsomteken"/>
      <w:lvlText w:val="−"/>
      <w:lvlJc w:val="left"/>
      <w:pPr>
        <w:tabs>
          <w:tab w:val="num" w:pos="360"/>
        </w:tabs>
        <w:ind w:left="280" w:hanging="280"/>
      </w:pPr>
      <w:rPr>
        <w:rFonts w:hint="default" w:ascii="Verdana" w:hAnsi="Verdana"/>
      </w:rPr>
    </w:lvl>
  </w:abstractNum>
  <w:abstractNum w:abstractNumId="10" w15:restartNumberingAfterBreak="0">
    <w:nsid w:val="07A03E4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C051C60"/>
    <w:multiLevelType w:val="multilevel"/>
    <w:tmpl w:val="881A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B1333"/>
    <w:multiLevelType w:val="multilevel"/>
    <w:tmpl w:val="9A8E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04E6B33"/>
    <w:multiLevelType w:val="multilevel"/>
    <w:tmpl w:val="0E682BE4"/>
    <w:lvl w:ilvl="0">
      <w:start w:val="1"/>
      <w:numFmt w:val="decimal"/>
      <w:pStyle w:val="Kop1"/>
      <w:lvlText w:val="%1"/>
      <w:lvlJc w:val="left"/>
      <w:pPr>
        <w:tabs>
          <w:tab w:val="num" w:pos="240"/>
        </w:tabs>
        <w:ind w:left="240" w:hanging="2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4" w15:restartNumberingAfterBreak="0">
    <w:nsid w:val="3B420334"/>
    <w:multiLevelType w:val="hybridMultilevel"/>
    <w:tmpl w:val="0174045A"/>
    <w:lvl w:ilvl="0" w:tplc="09487B6E"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705107422">
    <w:abstractNumId w:val="13"/>
  </w:num>
  <w:num w:numId="2" w16cid:durableId="1233850166">
    <w:abstractNumId w:val="13"/>
  </w:num>
  <w:num w:numId="3" w16cid:durableId="854415549">
    <w:abstractNumId w:val="13"/>
  </w:num>
  <w:num w:numId="4" w16cid:durableId="460347110">
    <w:abstractNumId w:val="9"/>
  </w:num>
  <w:num w:numId="5" w16cid:durableId="1576628775">
    <w:abstractNumId w:val="9"/>
  </w:num>
  <w:num w:numId="6" w16cid:durableId="74472122">
    <w:abstractNumId w:val="7"/>
  </w:num>
  <w:num w:numId="7" w16cid:durableId="946085955">
    <w:abstractNumId w:val="7"/>
  </w:num>
  <w:num w:numId="8" w16cid:durableId="1527409318">
    <w:abstractNumId w:val="6"/>
  </w:num>
  <w:num w:numId="9" w16cid:durableId="538788536">
    <w:abstractNumId w:val="6"/>
  </w:num>
  <w:num w:numId="10" w16cid:durableId="6830485">
    <w:abstractNumId w:val="13"/>
  </w:num>
  <w:num w:numId="11" w16cid:durableId="1547141065">
    <w:abstractNumId w:val="13"/>
  </w:num>
  <w:num w:numId="12" w16cid:durableId="357971948">
    <w:abstractNumId w:val="13"/>
  </w:num>
  <w:num w:numId="13" w16cid:durableId="546332077">
    <w:abstractNumId w:val="13"/>
  </w:num>
  <w:num w:numId="14" w16cid:durableId="843782039">
    <w:abstractNumId w:val="13"/>
  </w:num>
  <w:num w:numId="15" w16cid:durableId="1189951281">
    <w:abstractNumId w:val="10"/>
  </w:num>
  <w:num w:numId="16" w16cid:durableId="329718370">
    <w:abstractNumId w:val="8"/>
  </w:num>
  <w:num w:numId="17" w16cid:durableId="555899922">
    <w:abstractNumId w:val="5"/>
  </w:num>
  <w:num w:numId="18" w16cid:durableId="1975988659">
    <w:abstractNumId w:val="4"/>
  </w:num>
  <w:num w:numId="19" w16cid:durableId="548612792">
    <w:abstractNumId w:val="3"/>
  </w:num>
  <w:num w:numId="20" w16cid:durableId="718941813">
    <w:abstractNumId w:val="2"/>
  </w:num>
  <w:num w:numId="21" w16cid:durableId="1751729677">
    <w:abstractNumId w:val="1"/>
  </w:num>
  <w:num w:numId="22" w16cid:durableId="136344476">
    <w:abstractNumId w:val="0"/>
  </w:num>
  <w:num w:numId="23" w16cid:durableId="969750678">
    <w:abstractNumId w:val="14"/>
  </w:num>
  <w:num w:numId="24" w16cid:durableId="1058940966">
    <w:abstractNumId w:val="11"/>
  </w:num>
  <w:num w:numId="25" w16cid:durableId="19279599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stylePaneFormatFilter w:val="3A08" w:allStyles="0" w:customStyles="0" w:latentStyles="0" w:stylesInUse="1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stylePaneSortMethod w:val="0000"/>
  <w:trackRevisions w:val="false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anmaakDatum" w:val="12-08-2019"/>
    <w:docVar w:name="_AanmaakGebruiker" w:val="Poot04"/>
    <w:docVar w:name="_KlantCode" w:val="Waternet"/>
    <w:docVar w:name="_LicCode" w:val="Waternet"/>
    <w:docVar w:name="_Versie" w:val="2018.2.6"/>
    <w:docVar w:name="Aanhef" w:val="Beste meneer/mevrouw"/>
    <w:docVar w:name="Afdeling" w:val="Algemene Zaken"/>
    <w:docVar w:name="AfdelingID" w:val="105"/>
    <w:docVar w:name="AfdelingOmschr" w:val="Algemene Zaken"/>
    <w:docVar w:name="Bedrijf" w:val="Middelen"/>
    <w:docVar w:name="BedrijfID" w:val="5"/>
    <w:docVar w:name="BedrijfStatutair" w:val="Waternet"/>
    <w:docVar w:name="BijlageCC" w:val="0"/>
    <w:docVar w:name="Contactpersoon" w:val="Poot, S.H. mw."/>
    <w:docVar w:name="ContactpersoonID" w:val="3064"/>
    <w:docVar w:name="ContactpersoonVoluit" w:val="S.H. Poot"/>
    <w:docVar w:name="Datum" w:val="12-08-2019"/>
    <w:docVar w:name="Doorkiesnummer" w:val="020-608 24 82"/>
    <w:docVar w:name="Email" w:val="suzanne.poot@waternet.nl"/>
    <w:docVar w:name="Liggend" w:val="0"/>
    <w:docVar w:name="MergeLayout" w:val="RelatieBeheer"/>
    <w:docVar w:name="MergeStatus" w:val="-1"/>
    <w:docVar w:name="Mobielnummer" w:val="06-83 64 83 18"/>
    <w:docVar w:name="PlaatsKIXcode" w:val="0"/>
    <w:docVar w:name="PlaatsMobielnummer" w:val="0"/>
    <w:docVar w:name="Sjabloon" w:val="Leeg document"/>
    <w:docVar w:name="SjabloonID" w:val="26"/>
    <w:docVar w:name="Sjabloonnaam" w:val="Verklaring beroep op derde(n)"/>
    <w:docVar w:name="SjabloonType" w:val="LEEG"/>
    <w:docVar w:name="Taal" w:val="NL"/>
    <w:docVar w:name="VestigingID" w:val="0"/>
    <w:docVar w:name="VoorAkkoordNaam_Status" w:val="0"/>
    <w:docVar w:name="Wijzig" w:val="1"/>
  </w:docVars>
  <w:rsids>
    <w:rsidRoot w:val="00FF67AC"/>
    <w:rsid w:val="00006641"/>
    <w:rsid w:val="00014C85"/>
    <w:rsid w:val="00016005"/>
    <w:rsid w:val="00052823"/>
    <w:rsid w:val="0005306E"/>
    <w:rsid w:val="00055C4F"/>
    <w:rsid w:val="000672FE"/>
    <w:rsid w:val="00077399"/>
    <w:rsid w:val="00096222"/>
    <w:rsid w:val="000B1596"/>
    <w:rsid w:val="000C731C"/>
    <w:rsid w:val="00102A3E"/>
    <w:rsid w:val="00110A51"/>
    <w:rsid w:val="00187A46"/>
    <w:rsid w:val="001B152F"/>
    <w:rsid w:val="001B7D46"/>
    <w:rsid w:val="001C380E"/>
    <w:rsid w:val="001E0913"/>
    <w:rsid w:val="001E38E7"/>
    <w:rsid w:val="00212403"/>
    <w:rsid w:val="00250A6B"/>
    <w:rsid w:val="00263C27"/>
    <w:rsid w:val="002704F1"/>
    <w:rsid w:val="00281B1E"/>
    <w:rsid w:val="002976D7"/>
    <w:rsid w:val="002F12B4"/>
    <w:rsid w:val="003041F2"/>
    <w:rsid w:val="00304DBA"/>
    <w:rsid w:val="00311492"/>
    <w:rsid w:val="00327842"/>
    <w:rsid w:val="00342BA1"/>
    <w:rsid w:val="0035772B"/>
    <w:rsid w:val="00361CC6"/>
    <w:rsid w:val="003656FC"/>
    <w:rsid w:val="00367D95"/>
    <w:rsid w:val="00390AE4"/>
    <w:rsid w:val="003D2109"/>
    <w:rsid w:val="003D59B9"/>
    <w:rsid w:val="003E6CD2"/>
    <w:rsid w:val="0041784F"/>
    <w:rsid w:val="0042125E"/>
    <w:rsid w:val="0042252E"/>
    <w:rsid w:val="00433DC0"/>
    <w:rsid w:val="00454DE4"/>
    <w:rsid w:val="00460E28"/>
    <w:rsid w:val="004631A5"/>
    <w:rsid w:val="004762C7"/>
    <w:rsid w:val="00480A5D"/>
    <w:rsid w:val="004911AE"/>
    <w:rsid w:val="00494D7B"/>
    <w:rsid w:val="004A01B2"/>
    <w:rsid w:val="004A238D"/>
    <w:rsid w:val="004B38A7"/>
    <w:rsid w:val="004D5153"/>
    <w:rsid w:val="0050597F"/>
    <w:rsid w:val="005075F4"/>
    <w:rsid w:val="00507EB5"/>
    <w:rsid w:val="005131A7"/>
    <w:rsid w:val="0053355D"/>
    <w:rsid w:val="00545BB6"/>
    <w:rsid w:val="005569E7"/>
    <w:rsid w:val="005A62E9"/>
    <w:rsid w:val="005B3FC9"/>
    <w:rsid w:val="005C21A8"/>
    <w:rsid w:val="005F2327"/>
    <w:rsid w:val="005F3597"/>
    <w:rsid w:val="005F580D"/>
    <w:rsid w:val="00600368"/>
    <w:rsid w:val="00610610"/>
    <w:rsid w:val="00654D9D"/>
    <w:rsid w:val="00655E97"/>
    <w:rsid w:val="006625B6"/>
    <w:rsid w:val="00682CF0"/>
    <w:rsid w:val="006872C6"/>
    <w:rsid w:val="006B3148"/>
    <w:rsid w:val="006B720F"/>
    <w:rsid w:val="006D47BE"/>
    <w:rsid w:val="006F3400"/>
    <w:rsid w:val="006F571B"/>
    <w:rsid w:val="00713EA0"/>
    <w:rsid w:val="00715B2D"/>
    <w:rsid w:val="007208E8"/>
    <w:rsid w:val="00741109"/>
    <w:rsid w:val="00775096"/>
    <w:rsid w:val="00795FCF"/>
    <w:rsid w:val="007A54DC"/>
    <w:rsid w:val="007B3C04"/>
    <w:rsid w:val="007C67B2"/>
    <w:rsid w:val="007C72D4"/>
    <w:rsid w:val="00804275"/>
    <w:rsid w:val="00826BA1"/>
    <w:rsid w:val="008354C9"/>
    <w:rsid w:val="0085015E"/>
    <w:rsid w:val="00850505"/>
    <w:rsid w:val="00862331"/>
    <w:rsid w:val="008D06A6"/>
    <w:rsid w:val="008E5211"/>
    <w:rsid w:val="00926B48"/>
    <w:rsid w:val="00957398"/>
    <w:rsid w:val="00970FE4"/>
    <w:rsid w:val="0098168A"/>
    <w:rsid w:val="009A534E"/>
    <w:rsid w:val="009C00D6"/>
    <w:rsid w:val="009C08FB"/>
    <w:rsid w:val="009D4655"/>
    <w:rsid w:val="009F06AA"/>
    <w:rsid w:val="009F25E0"/>
    <w:rsid w:val="00A05440"/>
    <w:rsid w:val="00A056FE"/>
    <w:rsid w:val="00A13BFA"/>
    <w:rsid w:val="00A52415"/>
    <w:rsid w:val="00A54BE0"/>
    <w:rsid w:val="00A54DFE"/>
    <w:rsid w:val="00A62C3A"/>
    <w:rsid w:val="00A64A05"/>
    <w:rsid w:val="00AB4B88"/>
    <w:rsid w:val="00AE7907"/>
    <w:rsid w:val="00AF4B51"/>
    <w:rsid w:val="00B1055C"/>
    <w:rsid w:val="00B11E81"/>
    <w:rsid w:val="00B25E42"/>
    <w:rsid w:val="00B63510"/>
    <w:rsid w:val="00BA359D"/>
    <w:rsid w:val="00BA51C9"/>
    <w:rsid w:val="00BC353E"/>
    <w:rsid w:val="00C2732C"/>
    <w:rsid w:val="00C3555B"/>
    <w:rsid w:val="00C46DD6"/>
    <w:rsid w:val="00C65954"/>
    <w:rsid w:val="00C815E4"/>
    <w:rsid w:val="00C9286C"/>
    <w:rsid w:val="00CC51D7"/>
    <w:rsid w:val="00CD6F0E"/>
    <w:rsid w:val="00CD79B2"/>
    <w:rsid w:val="00CF0F92"/>
    <w:rsid w:val="00D1105B"/>
    <w:rsid w:val="00D12B6F"/>
    <w:rsid w:val="00D33194"/>
    <w:rsid w:val="00D67461"/>
    <w:rsid w:val="00D71A43"/>
    <w:rsid w:val="00D81A8D"/>
    <w:rsid w:val="00DA4806"/>
    <w:rsid w:val="00DB6CFA"/>
    <w:rsid w:val="00DC37B9"/>
    <w:rsid w:val="00DD5DA0"/>
    <w:rsid w:val="00DE1AB2"/>
    <w:rsid w:val="00DE44B4"/>
    <w:rsid w:val="00E17661"/>
    <w:rsid w:val="00E264A9"/>
    <w:rsid w:val="00E55805"/>
    <w:rsid w:val="00E76491"/>
    <w:rsid w:val="00E92E2B"/>
    <w:rsid w:val="00ED1DD7"/>
    <w:rsid w:val="00F00702"/>
    <w:rsid w:val="00F00907"/>
    <w:rsid w:val="00F04CD4"/>
    <w:rsid w:val="00F15A5C"/>
    <w:rsid w:val="00F62B37"/>
    <w:rsid w:val="00F8399B"/>
    <w:rsid w:val="00F97354"/>
    <w:rsid w:val="00FC0487"/>
    <w:rsid w:val="00FD4BBA"/>
    <w:rsid w:val="00FF67AC"/>
    <w:rsid w:val="1322FAD2"/>
    <w:rsid w:val="35A4A57B"/>
    <w:rsid w:val="367304F4"/>
    <w:rsid w:val="40624C2A"/>
    <w:rsid w:val="40A4766E"/>
    <w:rsid w:val="4F59BE1C"/>
    <w:rsid w:val="77BA40A9"/>
    <w:rsid w:val="77C35C1F"/>
    <w:rsid w:val="799E8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EFBB04"/>
  <w15:docId w15:val="{039D38C6-F963-4C47-9ED7-4168A28E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Times New Roman" w:cs="Times New Roman"/>
        <w:sz w:val="18"/>
        <w:szCs w:val="18"/>
        <w:lang w:val="nl-NL" w:eastAsia="nl-NL" w:bidi="ar-SA"/>
      </w:rPr>
    </w:rPrDefault>
    <w:pPrDefault>
      <w:pPr>
        <w:spacing w:line="25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DB6CFA"/>
  </w:style>
  <w:style w:type="paragraph" w:styleId="Kop1">
    <w:name w:val="heading 1"/>
    <w:basedOn w:val="Standaard"/>
    <w:next w:val="Standaard"/>
    <w:rsid w:val="00110A51"/>
    <w:pPr>
      <w:keepNext/>
      <w:numPr>
        <w:numId w:val="14"/>
      </w:numPr>
      <w:spacing w:before="280" w:after="280"/>
      <w:outlineLvl w:val="0"/>
    </w:pPr>
    <w:rPr>
      <w:rFonts w:cs="Arial"/>
      <w:b/>
      <w:bCs/>
      <w:szCs w:val="32"/>
    </w:rPr>
  </w:style>
  <w:style w:type="paragraph" w:styleId="Kop2">
    <w:name w:val="heading 2"/>
    <w:basedOn w:val="Kop1"/>
    <w:next w:val="Standaard"/>
    <w:rsid w:val="00110A51"/>
    <w:pPr>
      <w:numPr>
        <w:ilvl w:val="1"/>
      </w:numPr>
      <w:spacing w:after="0"/>
      <w:outlineLvl w:val="1"/>
    </w:pPr>
    <w:rPr>
      <w:bCs w:val="0"/>
      <w:iCs/>
      <w:szCs w:val="28"/>
    </w:rPr>
  </w:style>
  <w:style w:type="paragraph" w:styleId="Kop3">
    <w:name w:val="heading 3"/>
    <w:basedOn w:val="Kop2"/>
    <w:next w:val="Standaard"/>
    <w:rsid w:val="00110A51"/>
    <w:pPr>
      <w:numPr>
        <w:ilvl w:val="2"/>
      </w:numPr>
      <w:outlineLvl w:val="2"/>
    </w:pPr>
    <w:rPr>
      <w:bCs/>
      <w:szCs w:val="26"/>
    </w:rPr>
  </w:style>
  <w:style w:type="paragraph" w:styleId="Kop4">
    <w:name w:val="heading 4"/>
    <w:basedOn w:val="Kop3"/>
    <w:next w:val="Standaard"/>
    <w:rsid w:val="00110A51"/>
    <w:pPr>
      <w:numPr>
        <w:ilvl w:val="3"/>
      </w:numPr>
      <w:outlineLvl w:val="3"/>
    </w:pPr>
    <w:rPr>
      <w:bCs w:val="0"/>
      <w:szCs w:val="18"/>
    </w:rPr>
  </w:style>
  <w:style w:type="paragraph" w:styleId="Kop5">
    <w:name w:val="heading 5"/>
    <w:basedOn w:val="Kop4"/>
    <w:next w:val="Standaard"/>
    <w:rsid w:val="00110A51"/>
    <w:pPr>
      <w:numPr>
        <w:ilvl w:val="4"/>
      </w:numPr>
      <w:outlineLvl w:val="4"/>
    </w:pPr>
    <w:rPr>
      <w:bCs/>
      <w:iCs w:val="0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Huisstijl-Gegeven" w:customStyle="1">
    <w:name w:val="Huisstijl-Gegeven"/>
    <w:basedOn w:val="Huisstijl-Kopje"/>
    <w:rsid w:val="00006641"/>
    <w:rPr>
      <w:b w:val="0"/>
    </w:rPr>
  </w:style>
  <w:style w:type="paragraph" w:styleId="Huisstijl-Kopje" w:customStyle="1">
    <w:name w:val="Huisstijl-Kopje"/>
    <w:basedOn w:val="Standaard"/>
    <w:rsid w:val="004D5153"/>
    <w:pPr>
      <w:spacing w:line="200" w:lineRule="atLeast"/>
    </w:pPr>
    <w:rPr>
      <w:b/>
      <w:noProof/>
      <w:sz w:val="16"/>
    </w:rPr>
  </w:style>
  <w:style w:type="paragraph" w:styleId="Huisstijl-Sjabloonnaam" w:customStyle="1">
    <w:name w:val="Huisstijl-Sjabloonnaam"/>
    <w:basedOn w:val="Huisstijl-Gegeven"/>
    <w:next w:val="Standaard"/>
    <w:rsid w:val="00187A46"/>
    <w:pPr>
      <w:spacing w:line="400" w:lineRule="exact"/>
    </w:pPr>
    <w:rPr>
      <w:b/>
      <w:sz w:val="26"/>
    </w:rPr>
  </w:style>
  <w:style w:type="paragraph" w:styleId="Kop1zondernummer" w:customStyle="1">
    <w:name w:val="Kop 1 zonder nummer"/>
    <w:basedOn w:val="Kop1"/>
    <w:next w:val="Standaard"/>
    <w:rsid w:val="00110A51"/>
    <w:pPr>
      <w:numPr>
        <w:numId w:val="0"/>
      </w:numPr>
    </w:pPr>
  </w:style>
  <w:style w:type="paragraph" w:styleId="Kop2zondernummer" w:customStyle="1">
    <w:name w:val="Kop 2 zonder nummer"/>
    <w:basedOn w:val="Kop2"/>
    <w:next w:val="Standaard"/>
    <w:rsid w:val="00110A51"/>
    <w:pPr>
      <w:numPr>
        <w:ilvl w:val="0"/>
        <w:numId w:val="0"/>
      </w:numPr>
    </w:pPr>
  </w:style>
  <w:style w:type="paragraph" w:styleId="Kop3zondernummer" w:customStyle="1">
    <w:name w:val="Kop 3 zonder nummer"/>
    <w:basedOn w:val="Kop3"/>
    <w:next w:val="Standaard"/>
    <w:rsid w:val="00110A51"/>
    <w:pPr>
      <w:numPr>
        <w:ilvl w:val="0"/>
        <w:numId w:val="0"/>
      </w:numPr>
    </w:pPr>
  </w:style>
  <w:style w:type="paragraph" w:styleId="Lijstopsomteken">
    <w:name w:val="List Bullet"/>
    <w:basedOn w:val="Standaard"/>
    <w:rsid w:val="00460E28"/>
    <w:pPr>
      <w:numPr>
        <w:numId w:val="5"/>
      </w:numPr>
      <w:tabs>
        <w:tab w:val="clear" w:pos="360"/>
        <w:tab w:val="left" w:pos="280"/>
      </w:tabs>
    </w:pPr>
  </w:style>
  <w:style w:type="paragraph" w:styleId="Lijstopsomteken2">
    <w:name w:val="List Bullet 2"/>
    <w:basedOn w:val="Lijstopsomteken"/>
    <w:rsid w:val="00460E28"/>
    <w:pPr>
      <w:numPr>
        <w:numId w:val="7"/>
      </w:numPr>
      <w:tabs>
        <w:tab w:val="clear" w:pos="640"/>
        <w:tab w:val="left" w:pos="560"/>
      </w:tabs>
    </w:pPr>
  </w:style>
  <w:style w:type="paragraph" w:styleId="Lijstopsomteken3">
    <w:name w:val="List Bullet 3"/>
    <w:basedOn w:val="Lijstopsomteken2"/>
    <w:rsid w:val="00460E28"/>
    <w:pPr>
      <w:numPr>
        <w:numId w:val="9"/>
      </w:numPr>
      <w:tabs>
        <w:tab w:val="clear" w:pos="920"/>
        <w:tab w:val="left" w:pos="840"/>
      </w:tabs>
    </w:pPr>
  </w:style>
  <w:style w:type="table" w:styleId="Tabelraster">
    <w:name w:val="Table Grid"/>
    <w:basedOn w:val="Standaardtabel"/>
    <w:rsid w:val="00A54BE0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uisstijl-NaVoettekstLogo" w:customStyle="1">
    <w:name w:val="Huisstijl-NaVoettekstLogo"/>
    <w:basedOn w:val="Standaard"/>
    <w:semiHidden/>
    <w:rsid w:val="007C67B2"/>
    <w:pPr>
      <w:spacing w:line="240" w:lineRule="auto"/>
    </w:pPr>
    <w:rPr>
      <w:sz w:val="2"/>
      <w:szCs w:val="20"/>
    </w:rPr>
  </w:style>
  <w:style w:type="paragraph" w:styleId="Koptekst">
    <w:name w:val="header"/>
    <w:basedOn w:val="Standaard"/>
    <w:link w:val="KoptekstChar"/>
    <w:unhideWhenUsed/>
    <w:rsid w:val="00715B2D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rsid w:val="00715B2D"/>
  </w:style>
  <w:style w:type="paragraph" w:styleId="Voettekst">
    <w:name w:val="footer"/>
    <w:basedOn w:val="Standaard"/>
    <w:link w:val="VoettekstChar"/>
    <w:unhideWhenUsed/>
    <w:rsid w:val="00715B2D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rsid w:val="00715B2D"/>
  </w:style>
  <w:style w:type="table" w:styleId="Tabelrasterlicht">
    <w:name w:val="Grid Table Light"/>
    <w:basedOn w:val="Standaardtabel"/>
    <w:uiPriority w:val="40"/>
    <w:rsid w:val="0041784F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52415"/>
    <w:rPr>
      <w:color w:val="808080"/>
    </w:rPr>
  </w:style>
  <w:style w:type="paragraph" w:styleId="Lijstalinea">
    <w:name w:val="List Paragraph"/>
    <w:basedOn w:val="Standaard"/>
    <w:uiPriority w:val="34"/>
    <w:qFormat/>
    <w:rsid w:val="00422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footer" Target="footer3.xml" Id="R81952165c90e4225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kf01\OneDrive%20-%20Waternet%20Amsterdam\Operatie%20standaardisatie\Leidraden\Definitief%20-%20docx\Bijlage%20X%20-%20Model%20verklaring%20beroep%20op%20derde(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CACC747C554D0DB7C723695F62F8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94D97E-965D-4D37-A661-D877CABB9CA7}"/>
      </w:docPartPr>
      <w:docPartBody>
        <w:p w:rsidR="00A05440" w:rsidP="001E38E7" w:rsidRDefault="001E38E7">
          <w:pPr>
            <w:pStyle w:val="C0CACC747C554D0DB7C723695F62F8E2"/>
          </w:pPr>
          <w:r w:rsidRPr="00A52415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0CD789013C0A4A5D850280F1FC4625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56BEBD-2A8E-40F2-B381-074624FBC43C}"/>
      </w:docPartPr>
      <w:docPartBody>
        <w:p w:rsidR="00CE50CE" w:rsidP="00A05440" w:rsidRDefault="00A05440">
          <w:pPr>
            <w:pStyle w:val="0CD789013C0A4A5D850280F1FC46252E"/>
          </w:pPr>
          <w:r w:rsidRPr="00A52415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75165D051FA74597B3390C22326363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33DEC7-6B98-46AE-9808-E4FC5C2B6450}"/>
      </w:docPartPr>
      <w:docPartBody>
        <w:p w:rsidR="00CE50CE" w:rsidP="00A05440" w:rsidRDefault="00A05440">
          <w:pPr>
            <w:pStyle w:val="75165D051FA74597B3390C2232636325"/>
          </w:pPr>
          <w:r w:rsidRPr="00A52415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3DD19CC5CD7644EDB7CE4403FB7FC9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FAD1AC-F995-4894-BDD5-5E0958617324}"/>
      </w:docPartPr>
      <w:docPartBody>
        <w:p w:rsidR="00CE50CE" w:rsidP="00A05440" w:rsidRDefault="00A05440">
          <w:pPr>
            <w:pStyle w:val="3DD19CC5CD7644EDB7CE4403FB7FC97C"/>
          </w:pPr>
          <w:r w:rsidRPr="00A52415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532DCC5D42E343CDA974F1C13C844B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4B597A-7B6D-4881-8B4B-9FBFB981B4A5}"/>
      </w:docPartPr>
      <w:docPartBody>
        <w:p w:rsidR="00CE50CE" w:rsidP="00A05440" w:rsidRDefault="00A05440">
          <w:pPr>
            <w:pStyle w:val="532DCC5D42E343CDA974F1C13C844BB8"/>
          </w:pPr>
          <w:r w:rsidRPr="00A52415">
            <w:rPr>
              <w:rStyle w:val="Tekstvantijdelijkeaanduiding"/>
              <w:highlight w:val="lightGray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E7"/>
    <w:rsid w:val="00113F2F"/>
    <w:rsid w:val="001E38E7"/>
    <w:rsid w:val="00454DE4"/>
    <w:rsid w:val="006D47BE"/>
    <w:rsid w:val="00875EE1"/>
    <w:rsid w:val="00A05440"/>
    <w:rsid w:val="00CD0739"/>
    <w:rsid w:val="00CE50CE"/>
    <w:rsid w:val="00D1105B"/>
    <w:rsid w:val="00F6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E50CE"/>
    <w:rPr>
      <w:color w:val="808080"/>
    </w:rPr>
  </w:style>
  <w:style w:type="paragraph" w:customStyle="1" w:styleId="C0CACC747C554D0DB7C723695F62F8E2">
    <w:name w:val="C0CACC747C554D0DB7C723695F62F8E2"/>
    <w:rsid w:val="001E38E7"/>
    <w:pPr>
      <w:spacing w:after="0" w:line="250" w:lineRule="atLeast"/>
    </w:pPr>
    <w:rPr>
      <w:rFonts w:ascii="Arial" w:eastAsia="Times New Roman" w:hAnsi="Arial" w:cs="Times New Roman"/>
      <w:sz w:val="18"/>
      <w:szCs w:val="18"/>
    </w:rPr>
  </w:style>
  <w:style w:type="paragraph" w:customStyle="1" w:styleId="0CD789013C0A4A5D850280F1FC46252E">
    <w:name w:val="0CD789013C0A4A5D850280F1FC46252E"/>
    <w:rsid w:val="00A05440"/>
  </w:style>
  <w:style w:type="paragraph" w:customStyle="1" w:styleId="75165D051FA74597B3390C2232636325">
    <w:name w:val="75165D051FA74597B3390C2232636325"/>
    <w:rsid w:val="00A05440"/>
  </w:style>
  <w:style w:type="paragraph" w:customStyle="1" w:styleId="3DD19CC5CD7644EDB7CE4403FB7FC97C">
    <w:name w:val="3DD19CC5CD7644EDB7CE4403FB7FC97C"/>
    <w:rsid w:val="00A05440"/>
  </w:style>
  <w:style w:type="paragraph" w:customStyle="1" w:styleId="532DCC5D42E343CDA974F1C13C844BB8">
    <w:name w:val="532DCC5D42E343CDA974F1C13C844BB8"/>
    <w:rsid w:val="00A054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  <SharedWithUsers xmlns="746fbf30-322b-40ed-bd2b-2342a9dc1d58">
      <UserInfo>
        <DisplayName/>
        <AccountId xsi:nil="true"/>
        <AccountType/>
      </UserInfo>
    </SharedWithUsers>
    <MediaLengthInSeconds xmlns="8641d731-8d82-4025-94ac-f81355cd71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d5e123bfb8117916618d7a598e1da19d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4a917784198aa9f19fb372ffc0c70641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EE5A2D-47A2-4CFA-B039-0449414B0DE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66c4c1ed-dd7d-409d-af38-91b32f71edcb"/>
    <ds:schemaRef ds:uri="http://purl.org/dc/terms/"/>
    <ds:schemaRef ds:uri="http://schemas.openxmlformats.org/package/2006/metadata/core-properties"/>
    <ds:schemaRef ds:uri="http://schemas.microsoft.com/sharepoint/v3/fields"/>
    <ds:schemaRef ds:uri="http://schemas.microsoft.com/office/2006/documentManagement/types"/>
    <ds:schemaRef ds:uri="9d91d6af-08f5-4678-bdb3-a1672e9c223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AEB53CD-62F8-4E74-AE9A-0EE390AF0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D4DAEA-2768-4C01-B004-A9EBE3D5DAE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Bijlage X - Model verklaring beroep op derde(n)</ap:Template>
  <ap:Application>Microsoft Word for the web</ap:Application>
  <ap:DocSecurity>0</ap:DocSecurity>
  <ap:ScaleCrop>false</ap:ScaleCrop>
  <ap:Company>Middelen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Frankfoorder, Joost</dc:creator>
  <cp:keywords/>
  <dc:description>Dit document is gemaakt met WhiteOffice versie 2018.2.6</dc:description>
  <cp:lastModifiedBy>Charlotte Legall Melendez</cp:lastModifiedBy>
  <cp:revision>12</cp:revision>
  <cp:lastPrinted>2005-12-02T15:03:00Z</cp:lastPrinted>
  <dcterms:created xsi:type="dcterms:W3CDTF">2025-10-23T17:38:00Z</dcterms:created>
  <dcterms:modified xsi:type="dcterms:W3CDTF">2025-10-31T11:50:02Z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ClassificationContentMarkingFooterShapeIds">
    <vt:lpwstr>1,3,4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Classificatie: Openbaar</vt:lpwstr>
  </property>
  <property fmtid="{D5CDD505-2E9C-101B-9397-08002B2CF9AE}" pid="6" name="MSIP_Label_e2a72a14-c288-406d-a5d3-5564fadfd1f4_Enabled">
    <vt:lpwstr>true</vt:lpwstr>
  </property>
  <property fmtid="{D5CDD505-2E9C-101B-9397-08002B2CF9AE}" pid="7" name="MSIP_Label_e2a72a14-c288-406d-a5d3-5564fadfd1f4_SetDate">
    <vt:lpwstr>2021-07-29T14:22:38Z</vt:lpwstr>
  </property>
  <property fmtid="{D5CDD505-2E9C-101B-9397-08002B2CF9AE}" pid="8" name="MSIP_Label_e2a72a14-c288-406d-a5d3-5564fadfd1f4_Method">
    <vt:lpwstr>Privileged</vt:lpwstr>
  </property>
  <property fmtid="{D5CDD505-2E9C-101B-9397-08002B2CF9AE}" pid="9" name="MSIP_Label_e2a72a14-c288-406d-a5d3-5564fadfd1f4_Name">
    <vt:lpwstr>Openbaar</vt:lpwstr>
  </property>
  <property fmtid="{D5CDD505-2E9C-101B-9397-08002B2CF9AE}" pid="10" name="MSIP_Label_e2a72a14-c288-406d-a5d3-5564fadfd1f4_SiteId">
    <vt:lpwstr>dc176db0-cbcb-4c49-84e9-efe31a545c55</vt:lpwstr>
  </property>
  <property fmtid="{D5CDD505-2E9C-101B-9397-08002B2CF9AE}" pid="11" name="MSIP_Label_e2a72a14-c288-406d-a5d3-5564fadfd1f4_ActionId">
    <vt:lpwstr>41ebe15a-a753-45ae-bb0d-860b5fa66851</vt:lpwstr>
  </property>
  <property fmtid="{D5CDD505-2E9C-101B-9397-08002B2CF9AE}" pid="12" name="MSIP_Label_e2a72a14-c288-406d-a5d3-5564fadfd1f4_ContentBits">
    <vt:lpwstr>2</vt:lpwstr>
  </property>
  <property fmtid="{D5CDD505-2E9C-101B-9397-08002B2CF9AE}" pid="13" name="Order">
    <vt:r8>15484700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TriggerFlowInfo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peedd9e5bd9c4bde80e9724fdd1dbfe6">
    <vt:lpwstr>Nader te bepalen|aa393513-975e-4785-8131-4e91903919b9</vt:lpwstr>
  </property>
  <property fmtid="{D5CDD505-2E9C-101B-9397-08002B2CF9AE}" pid="21" name="TaxCatchAll">
    <vt:lpwstr>1;#Nader te bepalen|aa393513-975e-4785-8131-4e91903919b9</vt:lpwstr>
  </property>
  <property fmtid="{D5CDD505-2E9C-101B-9397-08002B2CF9AE}" pid="22" name="e4567e1b04004892a9194d178007cbc3">
    <vt:lpwstr/>
  </property>
  <property fmtid="{D5CDD505-2E9C-101B-9397-08002B2CF9AE}" pid="23" name="Documenttype">
    <vt:lpwstr/>
  </property>
  <property fmtid="{D5CDD505-2E9C-101B-9397-08002B2CF9AE}" pid="24" name="ff48d3ad62b64fdf8ed55719a44d4f45">
    <vt:lpwstr/>
  </property>
  <property fmtid="{D5CDD505-2E9C-101B-9397-08002B2CF9AE}" pid="25" name="RedenBeperkingOpenbaarheid">
    <vt:lpwstr>1;#Nader te bepalen|aa393513-975e-4785-8131-4e91903919b9</vt:lpwstr>
  </property>
  <property fmtid="{D5CDD505-2E9C-101B-9397-08002B2CF9AE}" pid="26" name="Waardeketen">
    <vt:lpwstr/>
  </property>
  <property fmtid="{D5CDD505-2E9C-101B-9397-08002B2CF9AE}" pid="27" name="h23030b1f64f4a93a036421b755f9d71">
    <vt:lpwstr/>
  </property>
  <property fmtid="{D5CDD505-2E9C-101B-9397-08002B2CF9AE}" pid="28" name="Bronsysteem">
    <vt:lpwstr/>
  </property>
  <property fmtid="{D5CDD505-2E9C-101B-9397-08002B2CF9AE}" pid="29" name="MediaServiceImageTags">
    <vt:lpwstr/>
  </property>
</Properties>
</file>