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722A" w:rsidRDefault="0044722A" w14:paraId="66A9C9F0" w14:textId="77777777"/>
    <w:tbl>
      <w:tblPr>
        <w:tblW w:w="906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5"/>
        <w:gridCol w:w="5389"/>
      </w:tblGrid>
      <w:tr w:rsidRPr="0044722A" w:rsidR="0044722A" w:rsidTr="382CB983" w14:paraId="412A9539" w14:textId="77777777">
        <w:trPr>
          <w:trHeight w:val="300"/>
        </w:trPr>
        <w:tc>
          <w:tcPr>
            <w:tcW w:w="3675" w:type="dxa"/>
            <w:tcBorders>
              <w:top w:val="single" w:color="BFBFBF" w:themeColor="background1" w:themeShade="BF" w:sz="6" w:space="0"/>
              <w:left w:val="single" w:color="BFBFBF" w:themeColor="background1" w:themeShade="BF" w:sz="6" w:space="0"/>
              <w:bottom w:val="single" w:color="BFBFBF" w:themeColor="background1" w:themeShade="BF" w:sz="6" w:space="0"/>
              <w:right w:val="single" w:color="BFBFBF" w:themeColor="background1" w:themeShade="BF" w:sz="6" w:space="0"/>
            </w:tcBorders>
            <w:shd w:val="clear" w:color="auto" w:fill="548DD4" w:themeFill="text2" w:themeFillTint="99"/>
            <w:tcMar/>
            <w:hideMark/>
          </w:tcPr>
          <w:p w:rsidRPr="0044722A" w:rsidR="0044722A" w:rsidP="0044722A" w:rsidRDefault="0044722A" w14:paraId="09C8952D" w14:textId="77777777">
            <w:pPr>
              <w:spacing w:line="240" w:lineRule="auto"/>
              <w:textAlignment w:val="baseline"/>
              <w:rPr>
                <w:rFonts w:ascii="Segoe UI" w:hAnsi="Segoe UI" w:cs="Segoe UI"/>
              </w:rPr>
            </w:pPr>
            <w:r w:rsidRPr="0044722A">
              <w:rPr>
                <w:rFonts w:cs="Arial"/>
                <w:b/>
                <w:bCs/>
                <w:color w:val="FFFFFF"/>
              </w:rPr>
              <w:t>Betreft aanbesteding:</w:t>
            </w:r>
            <w:r w:rsidRPr="0044722A">
              <w:rPr>
                <w:rFonts w:cs="Arial"/>
                <w:color w:val="FFFFFF"/>
              </w:rPr>
              <w:t> </w:t>
            </w:r>
          </w:p>
        </w:tc>
        <w:tc>
          <w:tcPr>
            <w:tcW w:w="5389" w:type="dxa"/>
            <w:tcBorders>
              <w:top w:val="single" w:color="BFBFBF" w:themeColor="background1" w:themeShade="BF" w:sz="6" w:space="0"/>
              <w:left w:val="single" w:color="BFBFBF" w:themeColor="background1" w:themeShade="BF" w:sz="6" w:space="0"/>
              <w:bottom w:val="single" w:color="BFBFBF" w:themeColor="background1" w:themeShade="BF" w:sz="6" w:space="0"/>
              <w:right w:val="single" w:color="BFBFBF" w:themeColor="background1" w:themeShade="BF" w:sz="6" w:space="0"/>
            </w:tcBorders>
            <w:tcMar/>
            <w:hideMark/>
          </w:tcPr>
          <w:p w:rsidR="00362571" w:rsidP="0044722A" w:rsidRDefault="00B359B2" w14:paraId="48C7B745" w14:textId="60196D92">
            <w:pPr>
              <w:spacing w:line="240" w:lineRule="atLeast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Ontsluitingsweg Vathorst</w:t>
            </w:r>
          </w:p>
          <w:p w:rsidRPr="0044722A" w:rsidR="0044722A" w:rsidP="382CB983" w:rsidRDefault="00053991" w14:paraId="6F0F833C" w14:textId="69751587">
            <w:pPr>
              <w:pStyle w:val="Standaard"/>
              <w:spacing w:line="240" w:lineRule="atLeast"/>
              <w:textAlignment w:val="baseline"/>
              <w:rPr>
                <w:rFonts w:ascii="Arial" w:hAnsi="Arial" w:eastAsia="Arial" w:cs="Arial"/>
                <w:noProof w:val="0"/>
                <w:sz w:val="18"/>
                <w:szCs w:val="18"/>
                <w:lang w:val="nl-NL"/>
              </w:rPr>
            </w:pPr>
            <w:r w:rsidRPr="382CB983" w:rsidR="00053991">
              <w:rPr>
                <w:rFonts w:cs="Arial"/>
              </w:rPr>
              <w:t>Referentienummer: </w:t>
            </w:r>
            <w:r w:rsidRPr="382CB983" w:rsidR="18A4FBE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nl-NL"/>
              </w:rPr>
              <w:t>549781</w:t>
            </w:r>
          </w:p>
        </w:tc>
      </w:tr>
    </w:tbl>
    <w:p w:rsidR="00804CB3" w:rsidRDefault="00804CB3" w14:paraId="3C6B0D1D" w14:textId="77777777"/>
    <w:p w:rsidR="00457317" w:rsidP="00457317" w:rsidRDefault="00457317" w14:paraId="6B9ADF90" w14:textId="20397029">
      <w:r w:rsidRPr="00457317">
        <w:t xml:space="preserve">De </w:t>
      </w:r>
      <w:sdt>
        <w:sdtPr>
          <w:id w:val="910969797"/>
          <w:placeholder>
            <w:docPart w:val="8C0C4091DA9A4524B3DD442BFEFD425F"/>
          </w:placeholder>
          <w:comboBox>
            <w:listItem w:displayText="Inschrijver" w:value="Inschrijver"/>
            <w:listItem w:displayText="Gegadigde" w:value="Gegadigde"/>
          </w:comboBox>
        </w:sdtPr>
        <w:sdtEndPr/>
        <w:sdtContent>
          <w:r w:rsidR="00F44703">
            <w:t>gegadigde</w:t>
          </w:r>
        </w:sdtContent>
      </w:sdt>
      <w:r w:rsidRPr="00457317" w:rsidR="00124573">
        <w:t xml:space="preserve"> </w:t>
      </w:r>
      <w:r w:rsidRPr="00457317">
        <w:t>dient zijn ervaring te beschrijven met behulp van de vragenlijst die hieronder is aangegeven.</w:t>
      </w:r>
      <w:r w:rsidR="00C340C4">
        <w:t xml:space="preserve"> De </w:t>
      </w:r>
      <w:sdt>
        <w:sdtPr>
          <w:id w:val="28694714"/>
          <w:placeholder>
            <w:docPart w:val="1FA23C07616844B69AC2E6E834D37E7D"/>
          </w:placeholder>
          <w:comboBox>
            <w:listItem w:displayText="Inschrijver" w:value="Inschrijver"/>
            <w:listItem w:displayText="Gegadigde" w:value="Gegadigde"/>
          </w:comboBox>
        </w:sdtPr>
        <w:sdtEndPr/>
        <w:sdtContent>
          <w:r w:rsidR="00F44703">
            <w:t>gegadigde</w:t>
          </w:r>
        </w:sdtContent>
      </w:sdt>
      <w:r w:rsidRPr="00457317" w:rsidR="00124573">
        <w:t xml:space="preserve"> </w:t>
      </w:r>
      <w:r w:rsidRPr="00457317">
        <w:t>dient gebruik te maken van onderstaande tabel voor het indienen van referenties</w:t>
      </w:r>
      <w:r w:rsidR="00F961C2">
        <w:t>.</w:t>
      </w:r>
    </w:p>
    <w:p w:rsidR="008A6B5F" w:rsidP="00457317" w:rsidRDefault="008A6B5F" w14:paraId="21939889" w14:textId="77777777"/>
    <w:tbl>
      <w:tblPr>
        <w:tblStyle w:val="Tabelrasterlicht"/>
        <w:tblW w:w="9071" w:type="dxa"/>
        <w:tblLayout w:type="fixed"/>
        <w:tblLook w:val="0020" w:firstRow="1" w:lastRow="0" w:firstColumn="0" w:lastColumn="0" w:noHBand="0" w:noVBand="0"/>
      </w:tblPr>
      <w:tblGrid>
        <w:gridCol w:w="3681"/>
        <w:gridCol w:w="5390"/>
      </w:tblGrid>
      <w:tr w:rsidRPr="000F471D" w:rsidR="00AD524E" w:rsidTr="00B359B2" w14:paraId="7B4148CD" w14:textId="77777777">
        <w:trPr>
          <w:trHeight w:val="60"/>
        </w:trPr>
        <w:tc>
          <w:tcPr>
            <w:tcW w:w="3681" w:type="dxa"/>
            <w:shd w:val="clear" w:color="auto" w:fill="548DD4" w:themeFill="text2" w:themeFillTint="99"/>
          </w:tcPr>
          <w:p w:rsidRPr="00457317" w:rsidR="00AD524E" w:rsidP="004240CF" w:rsidRDefault="00AD524E" w14:paraId="6BCF2171" w14:textId="5D535DA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</w:t>
            </w:r>
            <w:r w:rsidRPr="00457317">
              <w:rPr>
                <w:b/>
                <w:bCs/>
                <w:color w:val="FFFFFF" w:themeColor="background1"/>
              </w:rPr>
              <w:t>eferentie</w:t>
            </w:r>
          </w:p>
        </w:tc>
        <w:tc>
          <w:tcPr>
            <w:tcW w:w="5390" w:type="dxa"/>
          </w:tcPr>
          <w:p w:rsidRPr="00457317" w:rsidR="00AD524E" w:rsidP="004240CF" w:rsidRDefault="00455F72" w14:paraId="302AF68D" w14:textId="4BA87856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sdt>
              <w:sdtPr>
                <w:rPr>
                  <w:rFonts w:cs="Arial"/>
                  <w:b/>
                  <w:bCs/>
                  <w:shd w:val="clear" w:color="auto" w:fill="C0C0C0"/>
                </w:rPr>
                <w:id w:val="1444412109"/>
                <w:placeholder>
                  <w:docPart w:val="DefaultPlaceholder_-1854013440"/>
                </w:placeholder>
              </w:sdtPr>
              <w:sdtEndPr/>
              <w:sdtContent>
                <w:r w:rsidR="001E129B">
                  <w:rPr>
                    <w:rFonts w:cs="Arial"/>
                    <w:b/>
                    <w:bCs/>
                    <w:shd w:val="clear" w:color="auto" w:fill="C0C0C0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default w:val="&lt;referentie nummer X&gt;"/>
                      </w:textInput>
                    </w:ffData>
                  </w:fldChar>
                </w:r>
                <w:r w:rsidR="001E129B">
                  <w:rPr>
                    <w:rFonts w:cs="Arial"/>
                    <w:b/>
                    <w:bCs/>
                    <w:shd w:val="clear" w:color="auto" w:fill="C0C0C0"/>
                  </w:rPr>
                  <w:instrText xml:space="preserve"> FORMTEXT </w:instrText>
                </w:r>
                <w:r w:rsidR="001E129B">
                  <w:rPr>
                    <w:rFonts w:cs="Arial"/>
                    <w:b/>
                    <w:bCs/>
                    <w:shd w:val="clear" w:color="auto" w:fill="C0C0C0"/>
                  </w:rPr>
                </w:r>
                <w:r w:rsidR="001E129B">
                  <w:rPr>
                    <w:rFonts w:cs="Arial"/>
                    <w:b/>
                    <w:bCs/>
                    <w:shd w:val="clear" w:color="auto" w:fill="C0C0C0"/>
                  </w:rPr>
                  <w:fldChar w:fldCharType="separate"/>
                </w:r>
                <w:r w:rsidR="001E129B">
                  <w:rPr>
                    <w:rFonts w:cs="Arial"/>
                    <w:b/>
                    <w:bCs/>
                    <w:shd w:val="clear" w:color="auto" w:fill="C0C0C0"/>
                  </w:rPr>
                  <w:t>&lt;referentie nummer X&gt;</w:t>
                </w:r>
                <w:r w:rsidR="001E129B">
                  <w:rPr>
                    <w:rFonts w:cs="Arial"/>
                    <w:b/>
                    <w:bCs/>
                    <w:shd w:val="clear" w:color="auto" w:fill="C0C0C0"/>
                  </w:rPr>
                  <w:fldChar w:fldCharType="end"/>
                </w:r>
              </w:sdtContent>
            </w:sdt>
            <w:r w:rsidR="00AD524E">
              <w:rPr>
                <w:rFonts w:cs="Arial"/>
                <w:b/>
                <w:bCs/>
                <w:shd w:val="clear" w:color="auto" w:fill="C0C0C0"/>
              </w:rPr>
              <w:t xml:space="preserve"> van </w:t>
            </w:r>
            <w:r w:rsidR="00F961C2">
              <w:rPr>
                <w:rFonts w:cs="Arial"/>
                <w:b/>
                <w:bCs/>
                <w:shd w:val="clear" w:color="auto" w:fill="C0C0C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X totaal aantal referenties&gt;"/>
                  </w:textInput>
                </w:ffData>
              </w:fldChar>
            </w:r>
            <w:r w:rsidR="00F961C2">
              <w:rPr>
                <w:rFonts w:cs="Arial"/>
                <w:b/>
                <w:bCs/>
                <w:shd w:val="clear" w:color="auto" w:fill="C0C0C0"/>
              </w:rPr>
              <w:instrText xml:space="preserve"> FORMTEXT </w:instrText>
            </w:r>
            <w:r w:rsidR="00F961C2">
              <w:rPr>
                <w:rFonts w:cs="Arial"/>
                <w:b/>
                <w:bCs/>
                <w:shd w:val="clear" w:color="auto" w:fill="C0C0C0"/>
              </w:rPr>
            </w:r>
            <w:r w:rsidR="00F961C2">
              <w:rPr>
                <w:rFonts w:cs="Arial"/>
                <w:b/>
                <w:bCs/>
                <w:shd w:val="clear" w:color="auto" w:fill="C0C0C0"/>
              </w:rPr>
              <w:fldChar w:fldCharType="separate"/>
            </w:r>
            <w:r w:rsidR="00F961C2">
              <w:rPr>
                <w:rFonts w:cs="Arial"/>
                <w:b/>
                <w:bCs/>
                <w:shd w:val="clear" w:color="auto" w:fill="C0C0C0"/>
              </w:rPr>
              <w:t>&lt;X totaal aantal referenties&gt;</w:t>
            </w:r>
            <w:r w:rsidR="00F961C2">
              <w:rPr>
                <w:rFonts w:cs="Arial"/>
                <w:b/>
                <w:bCs/>
                <w:shd w:val="clear" w:color="auto" w:fill="C0C0C0"/>
              </w:rPr>
              <w:fldChar w:fldCharType="end"/>
            </w:r>
          </w:p>
        </w:tc>
      </w:tr>
      <w:tr w:rsidRPr="00776E81" w:rsidR="00AD524E" w:rsidTr="00F961C2" w14:paraId="05734F95" w14:textId="77777777">
        <w:trPr>
          <w:trHeight w:val="60"/>
        </w:trPr>
        <w:tc>
          <w:tcPr>
            <w:tcW w:w="3681" w:type="dxa"/>
          </w:tcPr>
          <w:p w:rsidRPr="00457317" w:rsidR="00AD524E" w:rsidP="004240CF" w:rsidRDefault="00AD524E" w14:paraId="2424883D" w14:textId="5A42C68A">
            <w:pPr>
              <w:spacing w:line="250" w:lineRule="atLeast"/>
            </w:pPr>
            <w:r>
              <w:rPr>
                <w:rFonts w:cs="Arial"/>
              </w:rPr>
              <w:t>Betreft kerncompetentie</w:t>
            </w:r>
            <w:r w:rsidRPr="00DB1BD3">
              <w:rPr>
                <w:rFonts w:cs="Arial"/>
              </w:rPr>
              <w:t>/</w:t>
            </w:r>
            <w:r>
              <w:rPr>
                <w:rFonts w:cs="Arial"/>
              </w:rPr>
              <w:t>selectiecriterium</w:t>
            </w:r>
          </w:p>
        </w:tc>
        <w:tc>
          <w:tcPr>
            <w:tcW w:w="5390" w:type="dxa"/>
          </w:tcPr>
          <w:p w:rsidRPr="00776E81" w:rsidR="00AD524E" w:rsidP="00AD524E" w:rsidRDefault="00455F72" w14:paraId="29366D19" w14:textId="7157323F">
            <w:pPr>
              <w:spacing w:before="60" w:after="60"/>
              <w:rPr>
                <w:rFonts w:cs="Arial"/>
                <w:shd w:val="clear" w:color="auto" w:fill="C0C0C0"/>
                <w:lang w:val="en-US"/>
              </w:rPr>
            </w:pPr>
            <w:sdt>
              <w:sdtPr>
                <w:rPr>
                  <w:rFonts w:cs="Arial"/>
                  <w:shd w:val="clear" w:color="auto" w:fill="C0C0C0"/>
                  <w:lang w:val="en-US"/>
                </w:rPr>
                <w:id w:val="125201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6E81" w:rsidR="00921328">
                  <w:rPr>
                    <w:rFonts w:hint="eastAsia" w:ascii="MS Gothic" w:hAnsi="MS Gothic" w:eastAsia="MS Gothic" w:cs="Arial"/>
                    <w:shd w:val="clear" w:color="auto" w:fill="C0C0C0"/>
                    <w:lang w:val="en-US"/>
                  </w:rPr>
                  <w:t>☐</w:t>
                </w:r>
              </w:sdtContent>
            </w:sdt>
            <w:r w:rsidRPr="00776E81" w:rsidR="00AD524E">
              <w:rPr>
                <w:rFonts w:cs="Arial"/>
                <w:shd w:val="clear" w:color="auto" w:fill="C0C0C0"/>
                <w:lang w:val="en-US"/>
              </w:rPr>
              <w:t xml:space="preserve"> K1</w:t>
            </w:r>
            <w:r w:rsidRPr="00776E81" w:rsidR="00921328">
              <w:rPr>
                <w:rFonts w:cs="Arial"/>
                <w:shd w:val="clear" w:color="auto" w:fill="C0C0C0"/>
                <w:lang w:val="en-US"/>
              </w:rPr>
              <w:t xml:space="preserve">     </w:t>
            </w:r>
            <w:sdt>
              <w:sdtPr>
                <w:rPr>
                  <w:rFonts w:cs="Arial"/>
                  <w:shd w:val="clear" w:color="auto" w:fill="C0C0C0"/>
                  <w:lang w:val="en-US"/>
                </w:rPr>
                <w:id w:val="722492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6E81" w:rsidR="00921328">
                  <w:rPr>
                    <w:rFonts w:hint="eastAsia" w:ascii="MS Gothic" w:hAnsi="MS Gothic" w:eastAsia="MS Gothic" w:cs="Arial"/>
                    <w:shd w:val="clear" w:color="auto" w:fill="C0C0C0"/>
                    <w:lang w:val="en-US"/>
                  </w:rPr>
                  <w:t>☐</w:t>
                </w:r>
              </w:sdtContent>
            </w:sdt>
            <w:r w:rsidRPr="00776E81" w:rsidR="00AD524E">
              <w:rPr>
                <w:rFonts w:cs="Arial"/>
                <w:shd w:val="clear" w:color="auto" w:fill="C0C0C0"/>
                <w:lang w:val="en-US"/>
              </w:rPr>
              <w:t xml:space="preserve"> K2</w:t>
            </w:r>
            <w:r w:rsidRPr="00776E81" w:rsidR="00921328">
              <w:rPr>
                <w:rFonts w:cs="Arial"/>
                <w:shd w:val="clear" w:color="auto" w:fill="C0C0C0"/>
                <w:lang w:val="en-US"/>
              </w:rPr>
              <w:t xml:space="preserve">     </w:t>
            </w:r>
            <w:sdt>
              <w:sdtPr>
                <w:rPr>
                  <w:rFonts w:cs="Arial"/>
                  <w:shd w:val="clear" w:color="auto" w:fill="C0C0C0"/>
                  <w:lang w:val="en-US"/>
                </w:rPr>
                <w:id w:val="97109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6E81" w:rsidR="00921328">
                  <w:rPr>
                    <w:rFonts w:hint="eastAsia" w:ascii="MS Gothic" w:hAnsi="MS Gothic" w:eastAsia="MS Gothic" w:cs="Arial"/>
                    <w:shd w:val="clear" w:color="auto" w:fill="C0C0C0"/>
                    <w:lang w:val="en-US"/>
                  </w:rPr>
                  <w:t>☐</w:t>
                </w:r>
              </w:sdtContent>
            </w:sdt>
            <w:r w:rsidRPr="00776E81" w:rsidR="00AD524E">
              <w:rPr>
                <w:rFonts w:cs="Arial"/>
                <w:shd w:val="clear" w:color="auto" w:fill="C0C0C0"/>
                <w:lang w:val="en-US"/>
              </w:rPr>
              <w:t xml:space="preserve"> K3</w:t>
            </w:r>
            <w:r w:rsidRPr="00776E81" w:rsidR="00921328">
              <w:rPr>
                <w:rFonts w:cs="Arial"/>
                <w:shd w:val="clear" w:color="auto" w:fill="C0C0C0"/>
                <w:lang w:val="en-US"/>
              </w:rPr>
              <w:t xml:space="preserve">     </w:t>
            </w:r>
            <w:sdt>
              <w:sdtPr>
                <w:rPr>
                  <w:rFonts w:cs="Arial"/>
                  <w:shd w:val="clear" w:color="auto" w:fill="C0C0C0"/>
                  <w:lang w:val="en-US"/>
                </w:rPr>
                <w:id w:val="1411426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6E81" w:rsidR="00652AEF">
                  <w:rPr>
                    <w:rFonts w:hint="eastAsia" w:ascii="MS Gothic" w:hAnsi="MS Gothic" w:eastAsia="MS Gothic" w:cs="Arial"/>
                    <w:shd w:val="clear" w:color="auto" w:fill="C0C0C0"/>
                    <w:lang w:val="en-US"/>
                  </w:rPr>
                  <w:t>☐</w:t>
                </w:r>
              </w:sdtContent>
            </w:sdt>
            <w:r w:rsidRPr="00776E81" w:rsidR="00AD524E">
              <w:rPr>
                <w:rFonts w:cs="Arial"/>
                <w:shd w:val="clear" w:color="auto" w:fill="C0C0C0"/>
                <w:lang w:val="en-US"/>
              </w:rPr>
              <w:t xml:space="preserve"> K4</w:t>
            </w:r>
            <w:r w:rsidR="00BE2ADC">
              <w:rPr>
                <w:rFonts w:cs="Arial"/>
                <w:shd w:val="clear" w:color="auto" w:fill="C0C0C0"/>
                <w:lang w:val="en-US"/>
              </w:rPr>
              <w:t xml:space="preserve">     </w:t>
            </w:r>
            <w:sdt>
              <w:sdtPr>
                <w:rPr>
                  <w:rFonts w:cs="Arial"/>
                  <w:shd w:val="clear" w:color="auto" w:fill="C0C0C0"/>
                  <w:lang w:val="en-US"/>
                </w:rPr>
                <w:id w:val="-161204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6E81" w:rsidR="00BE2ADC">
                  <w:rPr>
                    <w:rFonts w:hint="eastAsia" w:ascii="MS Gothic" w:hAnsi="MS Gothic" w:eastAsia="MS Gothic" w:cs="Arial"/>
                    <w:shd w:val="clear" w:color="auto" w:fill="C0C0C0"/>
                    <w:lang w:val="en-US"/>
                  </w:rPr>
                  <w:t>☐</w:t>
                </w:r>
              </w:sdtContent>
            </w:sdt>
            <w:r w:rsidRPr="00776E81" w:rsidR="00BE2ADC">
              <w:rPr>
                <w:rFonts w:cs="Arial"/>
                <w:shd w:val="clear" w:color="auto" w:fill="C0C0C0"/>
                <w:lang w:val="en-US"/>
              </w:rPr>
              <w:t xml:space="preserve"> K</w:t>
            </w:r>
            <w:r w:rsidR="00BE2ADC">
              <w:rPr>
                <w:rFonts w:cs="Arial"/>
                <w:shd w:val="clear" w:color="auto" w:fill="C0C0C0"/>
                <w:lang w:val="en-US"/>
              </w:rPr>
              <w:t>5</w:t>
            </w:r>
          </w:p>
          <w:p w:rsidRPr="00776E81" w:rsidR="00AD524E" w:rsidP="00AD524E" w:rsidRDefault="00455F72" w14:paraId="288B5CC9" w14:textId="06F407BD">
            <w:pPr>
              <w:spacing w:line="250" w:lineRule="atLeast"/>
              <w:rPr>
                <w:lang w:val="en-US"/>
              </w:rPr>
            </w:pPr>
            <w:sdt>
              <w:sdtPr>
                <w:rPr>
                  <w:rFonts w:cs="Arial"/>
                  <w:shd w:val="clear" w:color="auto" w:fill="C0C0C0"/>
                  <w:lang w:val="en-US"/>
                </w:rPr>
                <w:id w:val="-1201782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6E81" w:rsidR="00921328">
                  <w:rPr>
                    <w:rFonts w:hint="eastAsia" w:ascii="MS Gothic" w:hAnsi="MS Gothic" w:eastAsia="MS Gothic" w:cs="Arial"/>
                    <w:shd w:val="clear" w:color="auto" w:fill="C0C0C0"/>
                    <w:lang w:val="en-US"/>
                  </w:rPr>
                  <w:t>☐</w:t>
                </w:r>
              </w:sdtContent>
            </w:sdt>
            <w:r w:rsidRPr="00776E81" w:rsidR="00AD524E">
              <w:rPr>
                <w:rFonts w:cs="Arial"/>
                <w:shd w:val="clear" w:color="auto" w:fill="C0C0C0"/>
                <w:lang w:val="en-US"/>
              </w:rPr>
              <w:t xml:space="preserve"> S2</w:t>
            </w:r>
            <w:r w:rsidRPr="00776E81" w:rsidR="00776E81">
              <w:rPr>
                <w:rFonts w:cs="Arial"/>
                <w:shd w:val="clear" w:color="auto" w:fill="C0C0C0"/>
                <w:lang w:val="en-US"/>
              </w:rPr>
              <w:t>a</w:t>
            </w:r>
            <w:r w:rsidRPr="00776E81" w:rsidR="00921328">
              <w:rPr>
                <w:rFonts w:cs="Arial"/>
                <w:shd w:val="clear" w:color="auto" w:fill="C0C0C0"/>
                <w:lang w:val="en-US"/>
              </w:rPr>
              <w:t xml:space="preserve">     </w:t>
            </w:r>
            <w:sdt>
              <w:sdtPr>
                <w:rPr>
                  <w:rFonts w:cs="Arial"/>
                  <w:shd w:val="clear" w:color="auto" w:fill="C0C0C0"/>
                  <w:lang w:val="en-US"/>
                </w:rPr>
                <w:id w:val="-2018841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6E81" w:rsidR="00921328">
                  <w:rPr>
                    <w:rFonts w:hint="eastAsia" w:ascii="MS Gothic" w:hAnsi="MS Gothic" w:eastAsia="MS Gothic" w:cs="Arial"/>
                    <w:shd w:val="clear" w:color="auto" w:fill="C0C0C0"/>
                    <w:lang w:val="en-US"/>
                  </w:rPr>
                  <w:t>☐</w:t>
                </w:r>
              </w:sdtContent>
            </w:sdt>
            <w:r w:rsidRPr="00776E81" w:rsidR="00AD524E">
              <w:rPr>
                <w:rFonts w:cs="Arial"/>
                <w:shd w:val="clear" w:color="auto" w:fill="C0C0C0"/>
                <w:lang w:val="en-US"/>
              </w:rPr>
              <w:t xml:space="preserve"> S</w:t>
            </w:r>
            <w:r w:rsidRPr="00776E81" w:rsidR="00776E81">
              <w:rPr>
                <w:rFonts w:cs="Arial"/>
                <w:shd w:val="clear" w:color="auto" w:fill="C0C0C0"/>
                <w:lang w:val="en-US"/>
              </w:rPr>
              <w:t xml:space="preserve">2b </w:t>
            </w:r>
            <w:r w:rsidR="00776E81">
              <w:rPr>
                <w:rFonts w:cs="Arial"/>
                <w:shd w:val="clear" w:color="auto" w:fill="C0C0C0"/>
                <w:lang w:val="en-US"/>
              </w:rPr>
              <w:t xml:space="preserve">    </w:t>
            </w:r>
            <w:sdt>
              <w:sdtPr>
                <w:rPr>
                  <w:rFonts w:cs="Arial"/>
                  <w:shd w:val="clear" w:color="auto" w:fill="C0C0C0"/>
                  <w:lang w:val="en-US"/>
                </w:rPr>
                <w:id w:val="128524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E81">
                  <w:rPr>
                    <w:rFonts w:hint="eastAsia" w:ascii="MS Gothic" w:hAnsi="MS Gothic" w:eastAsia="MS Gothic" w:cs="Arial"/>
                    <w:shd w:val="clear" w:color="auto" w:fill="C0C0C0"/>
                    <w:lang w:val="en-US"/>
                  </w:rPr>
                  <w:t>☐</w:t>
                </w:r>
              </w:sdtContent>
            </w:sdt>
            <w:r w:rsidRPr="00776E81" w:rsidR="00776E81">
              <w:rPr>
                <w:rFonts w:cs="Arial"/>
                <w:shd w:val="clear" w:color="auto" w:fill="C0C0C0"/>
                <w:lang w:val="en-US"/>
              </w:rPr>
              <w:t xml:space="preserve"> S2</w:t>
            </w:r>
            <w:r w:rsidR="00776E81">
              <w:rPr>
                <w:rFonts w:cs="Arial"/>
                <w:shd w:val="clear" w:color="auto" w:fill="C0C0C0"/>
                <w:lang w:val="en-US"/>
              </w:rPr>
              <w:t>c</w:t>
            </w:r>
          </w:p>
        </w:tc>
      </w:tr>
    </w:tbl>
    <w:p w:rsidRPr="00776E81" w:rsidR="00EF577A" w:rsidP="00457317" w:rsidRDefault="00EF577A" w14:paraId="1CDEF35D" w14:textId="77777777">
      <w:pPr>
        <w:rPr>
          <w:lang w:val="en-US"/>
        </w:rPr>
      </w:pPr>
    </w:p>
    <w:tbl>
      <w:tblPr>
        <w:tblStyle w:val="Tabelrasterlicht"/>
        <w:tblW w:w="9071" w:type="dxa"/>
        <w:tblLayout w:type="fixed"/>
        <w:tblLook w:val="0020" w:firstRow="1" w:lastRow="0" w:firstColumn="0" w:lastColumn="0" w:noHBand="0" w:noVBand="0"/>
      </w:tblPr>
      <w:tblGrid>
        <w:gridCol w:w="4252"/>
        <w:gridCol w:w="4819"/>
      </w:tblGrid>
      <w:tr w:rsidRPr="000F471D" w:rsidR="000F471D" w:rsidTr="00B359B2" w14:paraId="47D12F28" w14:textId="77777777">
        <w:trPr>
          <w:trHeight w:val="60"/>
        </w:trPr>
        <w:tc>
          <w:tcPr>
            <w:tcW w:w="9071" w:type="dxa"/>
            <w:gridSpan w:val="2"/>
            <w:shd w:val="clear" w:color="auto" w:fill="548DD4" w:themeFill="text2" w:themeFillTint="99"/>
          </w:tcPr>
          <w:p w:rsidRPr="00457317" w:rsidR="00457317" w:rsidP="00457317" w:rsidRDefault="00457317" w14:paraId="2F7F75A6" w14:textId="77777777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>Gegevens referentie</w:t>
            </w:r>
          </w:p>
        </w:tc>
      </w:tr>
      <w:tr w:rsidRPr="00457317" w:rsidR="00A253AA" w:rsidTr="004240CF" w14:paraId="3B8ADFDE" w14:textId="77777777">
        <w:trPr>
          <w:trHeight w:val="60"/>
        </w:trPr>
        <w:tc>
          <w:tcPr>
            <w:tcW w:w="4252" w:type="dxa"/>
          </w:tcPr>
          <w:p w:rsidRPr="00457317" w:rsidR="00A253AA" w:rsidP="00457317" w:rsidRDefault="00A253AA" w14:paraId="1F5F1F6C" w14:textId="392F96E5">
            <w:pPr>
              <w:spacing w:line="250" w:lineRule="atLeast"/>
            </w:pPr>
            <w:r w:rsidRPr="00457317">
              <w:t>Naam opdrachtgevende instantie</w:t>
            </w:r>
          </w:p>
        </w:tc>
        <w:tc>
          <w:tcPr>
            <w:tcW w:w="4819" w:type="dxa"/>
          </w:tcPr>
          <w:p w:rsidRPr="00457317" w:rsidR="00A253AA" w:rsidP="00457317" w:rsidRDefault="00A253AA" w14:paraId="1F452AE2" w14:textId="17B67435">
            <w:pPr>
              <w:spacing w:line="250" w:lineRule="atLeast"/>
            </w:pPr>
          </w:p>
        </w:tc>
      </w:tr>
      <w:tr w:rsidRPr="00457317" w:rsidR="00A253AA" w:rsidTr="004240CF" w14:paraId="73558F0A" w14:textId="77777777">
        <w:trPr>
          <w:trHeight w:val="60"/>
        </w:trPr>
        <w:tc>
          <w:tcPr>
            <w:tcW w:w="4252" w:type="dxa"/>
          </w:tcPr>
          <w:p w:rsidRPr="00457317" w:rsidR="00A253AA" w:rsidP="00457317" w:rsidRDefault="00A253AA" w14:paraId="7890C625" w14:textId="77777777">
            <w:pPr>
              <w:spacing w:line="250" w:lineRule="atLeast"/>
            </w:pPr>
            <w:r w:rsidRPr="00457317">
              <w:t>Adres</w:t>
            </w:r>
          </w:p>
        </w:tc>
        <w:tc>
          <w:tcPr>
            <w:tcW w:w="4819" w:type="dxa"/>
          </w:tcPr>
          <w:p w:rsidRPr="00457317" w:rsidR="00A253AA" w:rsidP="00457317" w:rsidRDefault="00A253AA" w14:paraId="650E5EBE" w14:textId="3433418C">
            <w:pPr>
              <w:spacing w:line="250" w:lineRule="atLeast"/>
            </w:pPr>
          </w:p>
        </w:tc>
      </w:tr>
      <w:tr w:rsidRPr="00457317" w:rsidR="00A253AA" w:rsidTr="004240CF" w14:paraId="7562BF46" w14:textId="77777777">
        <w:trPr>
          <w:trHeight w:val="60"/>
        </w:trPr>
        <w:tc>
          <w:tcPr>
            <w:tcW w:w="4252" w:type="dxa"/>
          </w:tcPr>
          <w:p w:rsidRPr="00457317" w:rsidR="00A253AA" w:rsidP="00457317" w:rsidRDefault="00A253AA" w14:paraId="7D790B2D" w14:textId="77777777">
            <w:pPr>
              <w:spacing w:line="250" w:lineRule="atLeast"/>
            </w:pPr>
            <w:r w:rsidRPr="00457317">
              <w:t>Postcode en plaatsnaam</w:t>
            </w:r>
          </w:p>
        </w:tc>
        <w:tc>
          <w:tcPr>
            <w:tcW w:w="4819" w:type="dxa"/>
          </w:tcPr>
          <w:p w:rsidRPr="00457317" w:rsidR="00A253AA" w:rsidP="00457317" w:rsidRDefault="00A253AA" w14:paraId="27AEBBAE" w14:textId="77777777">
            <w:pPr>
              <w:spacing w:line="250" w:lineRule="atLeast"/>
            </w:pPr>
          </w:p>
        </w:tc>
      </w:tr>
      <w:tr w:rsidRPr="00457317" w:rsidR="00400754" w:rsidTr="004240CF" w14:paraId="67FCF666" w14:textId="77777777">
        <w:trPr>
          <w:trHeight w:val="60"/>
        </w:trPr>
        <w:tc>
          <w:tcPr>
            <w:tcW w:w="4252" w:type="dxa"/>
          </w:tcPr>
          <w:p w:rsidRPr="00457317" w:rsidR="00400754" w:rsidP="00457317" w:rsidRDefault="00400754" w14:paraId="01FD1638" w14:textId="0983B3DF">
            <w:pPr>
              <w:spacing w:line="250" w:lineRule="atLeast"/>
            </w:pPr>
            <w:r w:rsidRPr="00457317">
              <w:t>Naam contactpersoon opdracht</w:t>
            </w:r>
            <w:r w:rsidR="00652AEF">
              <w:t xml:space="preserve"> </w:t>
            </w:r>
            <w:r w:rsidRPr="00457317">
              <w:t>gevende instantie</w:t>
            </w:r>
          </w:p>
        </w:tc>
        <w:tc>
          <w:tcPr>
            <w:tcW w:w="4819" w:type="dxa"/>
          </w:tcPr>
          <w:p w:rsidRPr="00457317" w:rsidR="00400754" w:rsidP="00457317" w:rsidRDefault="00400754" w14:paraId="654A21BB" w14:textId="77777777">
            <w:pPr>
              <w:spacing w:line="250" w:lineRule="atLeast"/>
            </w:pPr>
          </w:p>
        </w:tc>
      </w:tr>
      <w:tr w:rsidRPr="00457317" w:rsidR="00400754" w:rsidTr="004240CF" w14:paraId="1DC1DC89" w14:textId="77777777">
        <w:trPr>
          <w:trHeight w:val="60"/>
        </w:trPr>
        <w:tc>
          <w:tcPr>
            <w:tcW w:w="4252" w:type="dxa"/>
          </w:tcPr>
          <w:p w:rsidRPr="00457317" w:rsidR="00400754" w:rsidP="00457317" w:rsidRDefault="00400754" w14:paraId="159A013E" w14:textId="77777777">
            <w:pPr>
              <w:spacing w:line="250" w:lineRule="atLeast"/>
            </w:pPr>
            <w:r w:rsidRPr="00457317">
              <w:t>Functie</w:t>
            </w:r>
          </w:p>
        </w:tc>
        <w:tc>
          <w:tcPr>
            <w:tcW w:w="4819" w:type="dxa"/>
          </w:tcPr>
          <w:p w:rsidRPr="00457317" w:rsidR="00400754" w:rsidP="00457317" w:rsidRDefault="00400754" w14:paraId="502E5D65" w14:textId="77777777">
            <w:pPr>
              <w:spacing w:line="250" w:lineRule="atLeast"/>
            </w:pPr>
          </w:p>
        </w:tc>
      </w:tr>
      <w:tr w:rsidRPr="00457317" w:rsidR="00400754" w:rsidTr="004240CF" w14:paraId="09E29104" w14:textId="77777777">
        <w:trPr>
          <w:trHeight w:val="60"/>
        </w:trPr>
        <w:tc>
          <w:tcPr>
            <w:tcW w:w="4252" w:type="dxa"/>
          </w:tcPr>
          <w:p w:rsidRPr="00457317" w:rsidR="00400754" w:rsidP="00457317" w:rsidRDefault="00400754" w14:paraId="08B70918" w14:textId="77777777">
            <w:pPr>
              <w:spacing w:line="250" w:lineRule="atLeast"/>
            </w:pPr>
            <w:r w:rsidRPr="00457317">
              <w:t>Telefoonnummer</w:t>
            </w:r>
          </w:p>
        </w:tc>
        <w:tc>
          <w:tcPr>
            <w:tcW w:w="4819" w:type="dxa"/>
          </w:tcPr>
          <w:p w:rsidRPr="00457317" w:rsidR="00400754" w:rsidP="00457317" w:rsidRDefault="00400754" w14:paraId="70E48581" w14:textId="77777777">
            <w:pPr>
              <w:spacing w:line="250" w:lineRule="atLeast"/>
            </w:pPr>
          </w:p>
        </w:tc>
      </w:tr>
      <w:tr w:rsidRPr="00457317" w:rsidR="00400754" w:rsidTr="004240CF" w14:paraId="05DAF34C" w14:textId="77777777">
        <w:trPr>
          <w:trHeight w:val="60"/>
        </w:trPr>
        <w:tc>
          <w:tcPr>
            <w:tcW w:w="4252" w:type="dxa"/>
          </w:tcPr>
          <w:p w:rsidRPr="00457317" w:rsidR="00400754" w:rsidP="00457317" w:rsidRDefault="167E99F8" w14:paraId="1DCE01B0" w14:textId="7B8BF52C">
            <w:pPr>
              <w:spacing w:line="250" w:lineRule="atLeast"/>
            </w:pPr>
            <w:r>
              <w:t>E-mailadres</w:t>
            </w:r>
          </w:p>
        </w:tc>
        <w:tc>
          <w:tcPr>
            <w:tcW w:w="4819" w:type="dxa"/>
          </w:tcPr>
          <w:p w:rsidRPr="00457317" w:rsidR="00400754" w:rsidP="00457317" w:rsidRDefault="00400754" w14:paraId="03238CBD" w14:textId="77777777">
            <w:pPr>
              <w:spacing w:line="250" w:lineRule="atLeast"/>
            </w:pPr>
          </w:p>
        </w:tc>
      </w:tr>
    </w:tbl>
    <w:p w:rsidRPr="00457317" w:rsidR="00457317" w:rsidP="00457317" w:rsidRDefault="00457317" w14:paraId="3BB46CC6" w14:textId="77777777"/>
    <w:tbl>
      <w:tblPr>
        <w:tblStyle w:val="Tabelrasterlicht"/>
        <w:tblW w:w="9071" w:type="dxa"/>
        <w:tblLayout w:type="fixed"/>
        <w:tblLook w:val="0020" w:firstRow="1" w:lastRow="0" w:firstColumn="0" w:lastColumn="0" w:noHBand="0" w:noVBand="0"/>
      </w:tblPr>
      <w:tblGrid>
        <w:gridCol w:w="3681"/>
        <w:gridCol w:w="5390"/>
      </w:tblGrid>
      <w:tr w:rsidRPr="00457317" w:rsidR="00457317" w:rsidTr="56A8AF91" w14:paraId="71ADD900" w14:textId="77777777">
        <w:trPr>
          <w:trHeight w:val="60"/>
        </w:trPr>
        <w:tc>
          <w:tcPr>
            <w:tcW w:w="9071" w:type="dxa"/>
            <w:gridSpan w:val="2"/>
            <w:shd w:val="clear" w:color="auto" w:fill="548DD4" w:themeFill="text2" w:themeFillTint="99"/>
            <w:tcMar/>
          </w:tcPr>
          <w:p w:rsidRPr="00457317" w:rsidR="00457317" w:rsidP="00457317" w:rsidRDefault="005172DB" w14:paraId="13BDC150" w14:textId="7FB61BEF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Informatie opdracht</w:t>
            </w:r>
          </w:p>
        </w:tc>
      </w:tr>
      <w:tr w:rsidRPr="00457317" w:rsidR="00870692" w:rsidTr="56A8AF91" w14:paraId="2792C3B6" w14:textId="77777777">
        <w:trPr>
          <w:trHeight w:val="60"/>
        </w:trPr>
        <w:tc>
          <w:tcPr>
            <w:tcW w:w="3681" w:type="dxa"/>
            <w:tcMar/>
          </w:tcPr>
          <w:p w:rsidRPr="00457317" w:rsidR="00870692" w:rsidP="00457317" w:rsidRDefault="00870692" w14:paraId="5C151992" w14:textId="77777777">
            <w:pPr>
              <w:spacing w:line="250" w:lineRule="atLeast"/>
            </w:pPr>
            <w:r w:rsidRPr="00457317">
              <w:t>Naam opdracht</w:t>
            </w:r>
          </w:p>
        </w:tc>
        <w:tc>
          <w:tcPr>
            <w:tcW w:w="5390" w:type="dxa"/>
            <w:tcMar/>
          </w:tcPr>
          <w:p w:rsidRPr="00457317" w:rsidR="00870692" w:rsidP="00457317" w:rsidRDefault="00870692" w14:paraId="3082DE31" w14:textId="77777777">
            <w:pPr>
              <w:spacing w:line="250" w:lineRule="atLeast"/>
            </w:pPr>
          </w:p>
        </w:tc>
      </w:tr>
      <w:tr w:rsidRPr="00457317" w:rsidR="00870692" w:rsidTr="56A8AF91" w14:paraId="47598F6F" w14:textId="77777777">
        <w:trPr>
          <w:trHeight w:val="60"/>
        </w:trPr>
        <w:tc>
          <w:tcPr>
            <w:tcW w:w="3681" w:type="dxa"/>
            <w:tcMar/>
          </w:tcPr>
          <w:p w:rsidRPr="00457317" w:rsidR="00870692" w:rsidP="00457317" w:rsidRDefault="00B27471" w14:paraId="5385E9B9" w14:textId="20DC1A9D">
            <w:pPr>
              <w:spacing w:line="250" w:lineRule="atLeast"/>
            </w:pPr>
            <w:r>
              <w:t>Overeengekomen uitvoeringsduur</w:t>
            </w:r>
          </w:p>
        </w:tc>
        <w:tc>
          <w:tcPr>
            <w:tcW w:w="5390" w:type="dxa"/>
            <w:tcMar/>
          </w:tcPr>
          <w:p w:rsidRPr="00457317" w:rsidR="00870692" w:rsidP="00457317" w:rsidRDefault="00870692" w14:paraId="53643BDE" w14:textId="77777777">
            <w:pPr>
              <w:spacing w:line="250" w:lineRule="atLeast"/>
            </w:pPr>
          </w:p>
        </w:tc>
      </w:tr>
      <w:tr w:rsidRPr="00457317" w:rsidR="00870692" w:rsidTr="56A8AF91" w14:paraId="3AD3FC58" w14:textId="77777777">
        <w:trPr>
          <w:trHeight w:val="60"/>
        </w:trPr>
        <w:tc>
          <w:tcPr>
            <w:tcW w:w="3681" w:type="dxa"/>
            <w:tcMar/>
          </w:tcPr>
          <w:p w:rsidRPr="00457317" w:rsidR="00870692" w:rsidP="00457317" w:rsidRDefault="00870692" w14:paraId="2D03AE2D" w14:textId="7AD264AB">
            <w:pPr>
              <w:spacing w:line="250" w:lineRule="atLeast"/>
            </w:pPr>
            <w:r w:rsidRPr="00457317">
              <w:t>Start</w:t>
            </w:r>
            <w:r w:rsidR="002F5154">
              <w:t>-</w:t>
            </w:r>
            <w:r w:rsidRPr="00457317">
              <w:t xml:space="preserve"> en einddatum opdracht</w:t>
            </w:r>
          </w:p>
        </w:tc>
        <w:tc>
          <w:tcPr>
            <w:tcW w:w="5390" w:type="dxa"/>
            <w:tcMar/>
          </w:tcPr>
          <w:p w:rsidRPr="00457317" w:rsidR="00870692" w:rsidP="00457317" w:rsidRDefault="00870692" w14:paraId="013DCC51" w14:textId="77777777">
            <w:pPr>
              <w:spacing w:line="250" w:lineRule="atLeast"/>
            </w:pPr>
          </w:p>
        </w:tc>
      </w:tr>
      <w:tr w:rsidRPr="00457317" w:rsidR="002F5154" w:rsidTr="56A8AF91" w14:paraId="5D28A1C2" w14:textId="77777777">
        <w:trPr>
          <w:trHeight w:val="60"/>
        </w:trPr>
        <w:tc>
          <w:tcPr>
            <w:tcW w:w="3681" w:type="dxa"/>
            <w:tcMar/>
          </w:tcPr>
          <w:p w:rsidRPr="00457317" w:rsidR="002F5154" w:rsidP="00D534AC" w:rsidRDefault="002F5154" w14:paraId="0AB90D50" w14:textId="77777777">
            <w:pPr>
              <w:spacing w:line="250" w:lineRule="atLeast"/>
            </w:pPr>
            <w:r>
              <w:t>Reden eventuele vertraging</w:t>
            </w:r>
          </w:p>
        </w:tc>
        <w:tc>
          <w:tcPr>
            <w:tcW w:w="5390" w:type="dxa"/>
            <w:tcMar/>
          </w:tcPr>
          <w:p w:rsidRPr="00457317" w:rsidR="002F5154" w:rsidP="00D534AC" w:rsidRDefault="002F5154" w14:paraId="78407DD7" w14:textId="77777777">
            <w:pPr>
              <w:spacing w:line="250" w:lineRule="atLeast"/>
            </w:pPr>
          </w:p>
        </w:tc>
      </w:tr>
      <w:tr w:rsidRPr="00457317" w:rsidR="00870692" w:rsidTr="56A8AF91" w14:paraId="11B7D80E" w14:textId="77777777">
        <w:trPr>
          <w:trHeight w:val="60"/>
        </w:trPr>
        <w:tc>
          <w:tcPr>
            <w:tcW w:w="3681" w:type="dxa"/>
            <w:tcMar/>
          </w:tcPr>
          <w:p w:rsidRPr="00457317" w:rsidR="00870692" w:rsidP="00457317" w:rsidRDefault="00870692" w14:paraId="0493F8F0" w14:textId="77777777">
            <w:pPr>
              <w:spacing w:line="250" w:lineRule="atLeast"/>
            </w:pPr>
            <w:r w:rsidRPr="00457317">
              <w:t>Reden beëindiging</w:t>
            </w:r>
          </w:p>
        </w:tc>
        <w:tc>
          <w:tcPr>
            <w:tcW w:w="5390" w:type="dxa"/>
            <w:tcMar/>
          </w:tcPr>
          <w:p w:rsidRPr="00457317" w:rsidR="00870692" w:rsidP="00457317" w:rsidRDefault="00870692" w14:paraId="3BC1B7E0" w14:textId="77777777">
            <w:pPr>
              <w:spacing w:line="250" w:lineRule="atLeast"/>
            </w:pPr>
          </w:p>
        </w:tc>
      </w:tr>
      <w:tr w:rsidRPr="00457317" w:rsidR="00870692" w:rsidTr="56A8AF91" w14:paraId="3AB861F0" w14:textId="77777777">
        <w:trPr>
          <w:trHeight w:val="60"/>
        </w:trPr>
        <w:tc>
          <w:tcPr>
            <w:tcW w:w="3681" w:type="dxa"/>
            <w:tcMar/>
          </w:tcPr>
          <w:p w:rsidRPr="00457317" w:rsidR="00870692" w:rsidP="00457317" w:rsidRDefault="00054308" w14:paraId="703BBBB8" w14:textId="1623F538">
            <w:pPr>
              <w:spacing w:line="250" w:lineRule="atLeast"/>
            </w:pPr>
            <w:r>
              <w:t xml:space="preserve">Aanneemsom </w:t>
            </w:r>
            <w:r w:rsidR="00D534AC">
              <w:t>(excl. omzetbelasting)</w:t>
            </w:r>
          </w:p>
        </w:tc>
        <w:tc>
          <w:tcPr>
            <w:tcW w:w="5390" w:type="dxa"/>
            <w:tcMar/>
          </w:tcPr>
          <w:p w:rsidRPr="00457317" w:rsidR="00870692" w:rsidP="00457317" w:rsidRDefault="00870692" w14:paraId="3E9D7C5A" w14:textId="085A9C95">
            <w:pPr>
              <w:spacing w:line="250" w:lineRule="atLeast"/>
            </w:pPr>
            <w:r w:rsidRPr="00457317">
              <w:t>€</w:t>
            </w:r>
            <w:r>
              <w:t xml:space="preserve"> </w:t>
            </w:r>
          </w:p>
        </w:tc>
      </w:tr>
      <w:tr w:rsidRPr="00457317" w:rsidR="00054308" w:rsidTr="56A8AF91" w14:paraId="64CD658C" w14:textId="77777777">
        <w:trPr>
          <w:trHeight w:val="60"/>
        </w:trPr>
        <w:tc>
          <w:tcPr>
            <w:tcW w:w="3681" w:type="dxa"/>
            <w:tcMar/>
          </w:tcPr>
          <w:p w:rsidR="00054308" w:rsidP="00054308" w:rsidRDefault="00054308" w14:paraId="34290F47" w14:textId="3C476283">
            <w:pPr>
              <w:spacing w:line="250" w:lineRule="atLeast"/>
            </w:pPr>
            <w:r>
              <w:t>Gefactureerd bedrag (excl. omzetbelasting</w:t>
            </w:r>
            <w:r w:rsidR="0060646D">
              <w:t>)</w:t>
            </w:r>
          </w:p>
        </w:tc>
        <w:tc>
          <w:tcPr>
            <w:tcW w:w="5390" w:type="dxa"/>
            <w:tcMar/>
          </w:tcPr>
          <w:p w:rsidRPr="00457317" w:rsidR="00054308" w:rsidP="00054308" w:rsidRDefault="00054308" w14:paraId="263BF25B" w14:textId="095B0267">
            <w:pPr>
              <w:spacing w:line="250" w:lineRule="atLeast"/>
            </w:pPr>
            <w:r>
              <w:t>€</w:t>
            </w:r>
          </w:p>
        </w:tc>
      </w:tr>
      <w:tr w:rsidRPr="00457317" w:rsidR="00870692" w:rsidTr="56A8AF91" w14:paraId="61F22EAF" w14:textId="77777777">
        <w:trPr>
          <w:trHeight w:val="60"/>
        </w:trPr>
        <w:tc>
          <w:tcPr>
            <w:tcW w:w="3681" w:type="dxa"/>
            <w:tcMar/>
          </w:tcPr>
          <w:p w:rsidRPr="00457317" w:rsidR="00870692" w:rsidP="00457317" w:rsidRDefault="00870692" w14:paraId="3BCD8697" w14:textId="427AD146">
            <w:pPr>
              <w:spacing w:line="250" w:lineRule="atLeast"/>
            </w:pPr>
            <w:r w:rsidRPr="00457317">
              <w:t xml:space="preserve">Indien uitgevoerd in combinatie, de namen van de </w:t>
            </w:r>
            <w:proofErr w:type="spellStart"/>
            <w:r>
              <w:t>c</w:t>
            </w:r>
            <w:r w:rsidRPr="00457317">
              <w:t>ombinanten</w:t>
            </w:r>
            <w:proofErr w:type="spellEnd"/>
            <w:r w:rsidRPr="00457317">
              <w:t xml:space="preserve"> en het percentage aandeel in de </w:t>
            </w:r>
            <w:r>
              <w:t>c</w:t>
            </w:r>
            <w:r w:rsidRPr="00457317">
              <w:t>ombinatie</w:t>
            </w:r>
          </w:p>
        </w:tc>
        <w:tc>
          <w:tcPr>
            <w:tcW w:w="5390" w:type="dxa"/>
            <w:tcMar/>
          </w:tcPr>
          <w:p w:rsidRPr="00457317" w:rsidR="00870692" w:rsidP="00457317" w:rsidRDefault="00870692" w14:paraId="56B11151" w14:textId="77777777">
            <w:pPr>
              <w:spacing w:line="250" w:lineRule="atLeast"/>
            </w:pPr>
          </w:p>
        </w:tc>
      </w:tr>
      <w:tr w:rsidRPr="00457317" w:rsidR="00745274" w:rsidTr="56A8AF91" w14:paraId="07CF414C" w14:textId="77777777">
        <w:trPr>
          <w:trHeight w:val="60"/>
        </w:trPr>
        <w:tc>
          <w:tcPr>
            <w:tcW w:w="3681" w:type="dxa"/>
            <w:tcMar/>
          </w:tcPr>
          <w:p w:rsidR="00745274" w:rsidP="00457317" w:rsidRDefault="00684035" w14:paraId="7B843C1A" w14:textId="5F170AE5">
            <w:r>
              <w:t>Opsomming van d</w:t>
            </w:r>
            <w:r w:rsidR="00745274">
              <w:t>oor de gegadigde feitelijk zelf uitgevoerde relevante werkzaamheden</w:t>
            </w:r>
          </w:p>
          <w:p w:rsidRPr="00457317" w:rsidR="003D3030" w:rsidP="00457317" w:rsidRDefault="003D3030" w14:paraId="7DBE3A7A" w14:textId="24073B99"/>
        </w:tc>
        <w:tc>
          <w:tcPr>
            <w:tcW w:w="5390" w:type="dxa"/>
            <w:tcMar/>
          </w:tcPr>
          <w:p w:rsidR="00745274" w:rsidP="00457317" w:rsidRDefault="00745274" w14:paraId="7CE219EA" w14:textId="77777777"/>
          <w:p w:rsidR="00C233C4" w:rsidP="00457317" w:rsidRDefault="00C233C4" w14:paraId="3B76C08B" w14:textId="77777777"/>
          <w:p w:rsidR="00C233C4" w:rsidP="00457317" w:rsidRDefault="00C233C4" w14:paraId="139F39FA" w14:textId="77777777"/>
          <w:p w:rsidR="00C233C4" w:rsidP="00457317" w:rsidRDefault="00C233C4" w14:paraId="4A003726" w14:textId="77777777"/>
          <w:p w:rsidR="00C233C4" w:rsidP="00457317" w:rsidRDefault="00C233C4" w14:paraId="7EE2673F" w14:textId="77777777"/>
          <w:p w:rsidR="00C233C4" w:rsidP="00457317" w:rsidRDefault="00C233C4" w14:paraId="644441B0" w14:textId="77777777"/>
          <w:p w:rsidR="00C233C4" w:rsidP="00457317" w:rsidRDefault="00C233C4" w14:paraId="6BEF4E5D" w14:textId="77777777"/>
          <w:p w:rsidR="00C233C4" w:rsidP="00457317" w:rsidRDefault="00C233C4" w14:paraId="0BEAE665" w14:textId="77777777"/>
          <w:p w:rsidR="00C233C4" w:rsidP="00457317" w:rsidRDefault="00C233C4" w14:paraId="773936E7" w14:textId="77777777"/>
          <w:p w:rsidR="00C233C4" w:rsidP="00457317" w:rsidRDefault="00C233C4" w14:paraId="2DAFB90D" w14:textId="77777777"/>
          <w:p w:rsidR="00C233C4" w:rsidP="00457317" w:rsidRDefault="00C233C4" w14:paraId="3FA60D88" w14:textId="77777777"/>
          <w:p w:rsidRPr="00457317" w:rsidR="00C233C4" w:rsidP="00457317" w:rsidRDefault="00C233C4" w14:paraId="05D642D9" w14:textId="77777777"/>
        </w:tc>
      </w:tr>
      <w:tr w:rsidRPr="00457317" w:rsidR="00E975E6" w:rsidTr="56A8AF91" w14:paraId="056D219E" w14:textId="77777777">
        <w:trPr>
          <w:trHeight w:val="619"/>
        </w:trPr>
        <w:tc>
          <w:tcPr>
            <w:tcW w:w="9071" w:type="dxa"/>
            <w:gridSpan w:val="2"/>
            <w:tcMar/>
          </w:tcPr>
          <w:p w:rsidR="00E975E6" w:rsidP="004240CF" w:rsidRDefault="00E975E6" w14:paraId="0F82165E" w14:textId="66640FFB">
            <w:pPr>
              <w:spacing w:line="250" w:lineRule="atLeast"/>
            </w:pPr>
            <w:r w:rsidRPr="00457317">
              <w:t>Korte omschrijving van de opdracht</w:t>
            </w:r>
            <w:r>
              <w:t xml:space="preserve"> (maximaal 1 A4) (zie volgende pagina)</w:t>
            </w:r>
          </w:p>
          <w:p w:rsidR="00FA7133" w:rsidP="004240CF" w:rsidRDefault="00C233C4" w14:paraId="7F8D6673" w14:noSpellErr="1" w14:textId="45149144">
            <w:pPr>
              <w:spacing w:line="250" w:lineRule="atLeast"/>
            </w:pPr>
            <w:r w:rsidR="00C233C4">
              <w:rPr/>
              <w:t>Uit de omschrijving dient expliciet te blijken dat voldaan wordt aan</w:t>
            </w:r>
            <w:r w:rsidR="00CE5CFE">
              <w:rPr/>
              <w:t xml:space="preserve"> de betreffende kerncompetentie. In het geval van </w:t>
            </w:r>
            <w:r w:rsidR="006C4989">
              <w:rPr/>
              <w:t>selectiecriteri</w:t>
            </w:r>
            <w:r w:rsidR="334EE5D9">
              <w:rPr/>
              <w:t>a</w:t>
            </w:r>
            <w:r w:rsidR="006C4989">
              <w:rPr/>
              <w:t xml:space="preserve"> S2</w:t>
            </w:r>
            <w:r w:rsidR="3EDB0A17">
              <w:rPr/>
              <w:t>a, S2b en S2c</w:t>
            </w:r>
            <w:r w:rsidR="006C4989">
              <w:rPr/>
              <w:t xml:space="preserve"> dient uit de </w:t>
            </w:r>
            <w:r w:rsidR="003D3030">
              <w:rPr/>
              <w:t>omschrijving expliciet te blijken welke maatregelen in het referentieproject zijn uitgevoerd.</w:t>
            </w:r>
          </w:p>
          <w:p w:rsidRPr="00457317" w:rsidR="00E975E6" w:rsidP="004240CF" w:rsidRDefault="00E975E6" w14:paraId="7393BAAB" w14:textId="77777777">
            <w:pPr>
              <w:spacing w:line="250" w:lineRule="atLeast"/>
            </w:pPr>
          </w:p>
        </w:tc>
      </w:tr>
    </w:tbl>
    <w:p w:rsidR="00E975E6" w:rsidP="00457317" w:rsidRDefault="00E975E6" w14:paraId="2323E7F7" w14:textId="122AA22C">
      <w:pPr>
        <w:sectPr w:rsidR="00E975E6" w:rsidSect="005F580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orient="portrait" w:code="9"/>
          <w:pgMar w:top="2180" w:right="1860" w:bottom="1520" w:left="1860" w:header="1080" w:footer="250" w:gutter="0"/>
          <w:cols w:space="720"/>
          <w:titlePg/>
          <w:docGrid w:linePitch="360"/>
        </w:sectPr>
      </w:pPr>
    </w:p>
    <w:tbl>
      <w:tblPr>
        <w:tblStyle w:val="Tabelrasterlicht"/>
        <w:tblpPr w:leftFromText="141" w:rightFromText="141" w:horzAnchor="margin" w:tblpXSpec="center" w:tblpY="450"/>
        <w:tblW w:w="10632" w:type="dxa"/>
        <w:tblLayout w:type="fixed"/>
        <w:tblLook w:val="0020" w:firstRow="1" w:lastRow="0" w:firstColumn="0" w:lastColumn="0" w:noHBand="0" w:noVBand="0"/>
      </w:tblPr>
      <w:tblGrid>
        <w:gridCol w:w="10632"/>
      </w:tblGrid>
      <w:tr w:rsidRPr="00457317" w:rsidR="004F218F" w:rsidTr="00E975E6" w14:paraId="07BC62B4" w14:textId="77777777">
        <w:trPr>
          <w:trHeight w:val="60"/>
        </w:trPr>
        <w:tc>
          <w:tcPr>
            <w:tcW w:w="10632" w:type="dxa"/>
            <w:shd w:val="clear" w:color="auto" w:fill="548DD4" w:themeFill="text2" w:themeFillTint="99"/>
          </w:tcPr>
          <w:p w:rsidRPr="00457317" w:rsidR="004F218F" w:rsidP="00E975E6" w:rsidRDefault="004F218F" w14:paraId="70765C35" w14:textId="411500AB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Korte omschrijving van de opdracht</w:t>
            </w:r>
          </w:p>
        </w:tc>
      </w:tr>
      <w:tr w:rsidRPr="00457317" w:rsidR="004F218F" w:rsidTr="00E975E6" w14:paraId="7E71CEF7" w14:textId="77777777">
        <w:trPr>
          <w:trHeight w:val="60"/>
        </w:trPr>
        <w:tc>
          <w:tcPr>
            <w:tcW w:w="10632" w:type="dxa"/>
          </w:tcPr>
          <w:p w:rsidR="004F218F" w:rsidP="00E975E6" w:rsidRDefault="004F218F" w14:paraId="7ACA8C3D" w14:textId="77777777">
            <w:pPr>
              <w:spacing w:line="250" w:lineRule="atLeast"/>
            </w:pPr>
          </w:p>
          <w:p w:rsidR="004F218F" w:rsidP="00E975E6" w:rsidRDefault="004F218F" w14:paraId="22C4D764" w14:textId="77777777">
            <w:pPr>
              <w:spacing w:line="250" w:lineRule="atLeast"/>
            </w:pPr>
          </w:p>
          <w:p w:rsidR="004F218F" w:rsidP="00E975E6" w:rsidRDefault="004F218F" w14:paraId="1D757938" w14:textId="77777777">
            <w:pPr>
              <w:spacing w:line="250" w:lineRule="atLeast"/>
            </w:pPr>
          </w:p>
          <w:p w:rsidR="004F218F" w:rsidP="00E975E6" w:rsidRDefault="004F218F" w14:paraId="3820CB52" w14:textId="77777777">
            <w:pPr>
              <w:spacing w:line="250" w:lineRule="atLeast"/>
            </w:pPr>
          </w:p>
          <w:p w:rsidR="004F218F" w:rsidP="00E975E6" w:rsidRDefault="004F218F" w14:paraId="6A481578" w14:textId="77777777">
            <w:pPr>
              <w:spacing w:line="250" w:lineRule="atLeast"/>
            </w:pPr>
          </w:p>
          <w:p w:rsidR="004F218F" w:rsidP="00E975E6" w:rsidRDefault="004F218F" w14:paraId="622FE225" w14:textId="77777777">
            <w:pPr>
              <w:spacing w:line="250" w:lineRule="atLeast"/>
            </w:pPr>
          </w:p>
          <w:p w:rsidR="004F218F" w:rsidP="00E975E6" w:rsidRDefault="004F218F" w14:paraId="3C9B2ECB" w14:textId="77777777">
            <w:pPr>
              <w:spacing w:line="250" w:lineRule="atLeast"/>
            </w:pPr>
          </w:p>
          <w:p w:rsidR="004F218F" w:rsidP="00E975E6" w:rsidRDefault="004F218F" w14:paraId="5CFDD126" w14:textId="77777777">
            <w:pPr>
              <w:spacing w:line="250" w:lineRule="atLeast"/>
            </w:pPr>
          </w:p>
          <w:p w:rsidR="004F218F" w:rsidP="00E975E6" w:rsidRDefault="004F218F" w14:paraId="088A1310" w14:textId="77777777">
            <w:pPr>
              <w:spacing w:line="250" w:lineRule="atLeast"/>
            </w:pPr>
          </w:p>
          <w:p w:rsidR="004F218F" w:rsidP="00E975E6" w:rsidRDefault="004F218F" w14:paraId="001898C8" w14:textId="77777777">
            <w:pPr>
              <w:spacing w:line="250" w:lineRule="atLeast"/>
            </w:pPr>
          </w:p>
          <w:p w:rsidR="004F218F" w:rsidP="00E975E6" w:rsidRDefault="004F218F" w14:paraId="71F545C8" w14:textId="77777777">
            <w:pPr>
              <w:spacing w:line="250" w:lineRule="atLeast"/>
            </w:pPr>
          </w:p>
          <w:p w:rsidR="004F218F" w:rsidP="00E975E6" w:rsidRDefault="004F218F" w14:paraId="61E79CA2" w14:textId="77777777">
            <w:pPr>
              <w:spacing w:line="250" w:lineRule="atLeast"/>
            </w:pPr>
          </w:p>
          <w:p w:rsidR="004F218F" w:rsidP="00E975E6" w:rsidRDefault="004F218F" w14:paraId="3FD8E0E4" w14:textId="77777777">
            <w:pPr>
              <w:spacing w:line="250" w:lineRule="atLeast"/>
            </w:pPr>
          </w:p>
          <w:p w:rsidR="004F218F" w:rsidP="00E975E6" w:rsidRDefault="004F218F" w14:paraId="51EE4326" w14:textId="77777777">
            <w:pPr>
              <w:spacing w:line="250" w:lineRule="atLeast"/>
            </w:pPr>
          </w:p>
          <w:p w:rsidR="004F218F" w:rsidP="00E975E6" w:rsidRDefault="004F218F" w14:paraId="6C358CC8" w14:textId="77777777">
            <w:pPr>
              <w:spacing w:line="250" w:lineRule="atLeast"/>
            </w:pPr>
          </w:p>
          <w:p w:rsidR="004F218F" w:rsidP="00E975E6" w:rsidRDefault="004F218F" w14:paraId="4957B7D4" w14:textId="77777777">
            <w:pPr>
              <w:spacing w:line="250" w:lineRule="atLeast"/>
            </w:pPr>
          </w:p>
          <w:p w:rsidR="004F218F" w:rsidP="00E975E6" w:rsidRDefault="004F218F" w14:paraId="7BE78BAF" w14:textId="77777777">
            <w:pPr>
              <w:spacing w:line="250" w:lineRule="atLeast"/>
            </w:pPr>
          </w:p>
          <w:p w:rsidR="004F218F" w:rsidP="00E975E6" w:rsidRDefault="004F218F" w14:paraId="37D038B2" w14:textId="77777777">
            <w:pPr>
              <w:spacing w:line="250" w:lineRule="atLeast"/>
            </w:pPr>
          </w:p>
          <w:p w:rsidR="004F218F" w:rsidP="00E975E6" w:rsidRDefault="004F218F" w14:paraId="2ABDC654" w14:textId="77777777">
            <w:pPr>
              <w:spacing w:line="250" w:lineRule="atLeast"/>
            </w:pPr>
          </w:p>
          <w:p w:rsidR="004F218F" w:rsidP="00E975E6" w:rsidRDefault="004F218F" w14:paraId="1D2F65DB" w14:textId="77777777">
            <w:pPr>
              <w:spacing w:line="250" w:lineRule="atLeast"/>
            </w:pPr>
          </w:p>
          <w:p w:rsidR="004F218F" w:rsidP="00E975E6" w:rsidRDefault="004F218F" w14:paraId="006A39F2" w14:textId="77777777">
            <w:pPr>
              <w:spacing w:line="250" w:lineRule="atLeast"/>
            </w:pPr>
          </w:p>
          <w:p w:rsidR="004F218F" w:rsidP="00E975E6" w:rsidRDefault="004F218F" w14:paraId="0453A94D" w14:textId="77777777">
            <w:pPr>
              <w:spacing w:line="250" w:lineRule="atLeast"/>
            </w:pPr>
          </w:p>
          <w:p w:rsidR="004F218F" w:rsidP="00E975E6" w:rsidRDefault="004F218F" w14:paraId="4E10F6A4" w14:textId="77777777">
            <w:pPr>
              <w:spacing w:line="250" w:lineRule="atLeast"/>
            </w:pPr>
          </w:p>
          <w:p w:rsidR="004F218F" w:rsidP="00E975E6" w:rsidRDefault="004F218F" w14:paraId="60683E54" w14:textId="77777777">
            <w:pPr>
              <w:spacing w:line="250" w:lineRule="atLeast"/>
            </w:pPr>
          </w:p>
          <w:p w:rsidR="00E975E6" w:rsidP="00E975E6" w:rsidRDefault="00E975E6" w14:paraId="017F4F92" w14:textId="77777777">
            <w:pPr>
              <w:spacing w:line="250" w:lineRule="atLeast"/>
            </w:pPr>
          </w:p>
          <w:p w:rsidR="00E975E6" w:rsidP="00E975E6" w:rsidRDefault="00E975E6" w14:paraId="3457DFF9" w14:textId="77777777">
            <w:pPr>
              <w:spacing w:line="250" w:lineRule="atLeast"/>
            </w:pPr>
          </w:p>
          <w:p w:rsidR="00E975E6" w:rsidP="00E975E6" w:rsidRDefault="00E975E6" w14:paraId="44DA44A0" w14:textId="77777777">
            <w:pPr>
              <w:spacing w:line="250" w:lineRule="atLeast"/>
            </w:pPr>
          </w:p>
          <w:p w:rsidR="00E975E6" w:rsidP="00E975E6" w:rsidRDefault="00E975E6" w14:paraId="26FC6B8D" w14:textId="77777777">
            <w:pPr>
              <w:spacing w:line="250" w:lineRule="atLeast"/>
            </w:pPr>
          </w:p>
          <w:p w:rsidR="004F218F" w:rsidP="00E975E6" w:rsidRDefault="004F218F" w14:paraId="2363150F" w14:textId="77777777">
            <w:pPr>
              <w:spacing w:line="250" w:lineRule="atLeast"/>
            </w:pPr>
          </w:p>
          <w:p w:rsidR="004F218F" w:rsidP="00E975E6" w:rsidRDefault="004F218F" w14:paraId="47237FBA" w14:textId="77777777">
            <w:pPr>
              <w:spacing w:line="250" w:lineRule="atLeast"/>
            </w:pPr>
          </w:p>
          <w:p w:rsidR="004F218F" w:rsidP="00E975E6" w:rsidRDefault="004F218F" w14:paraId="56A326EF" w14:textId="77777777">
            <w:pPr>
              <w:spacing w:line="250" w:lineRule="atLeast"/>
            </w:pPr>
          </w:p>
          <w:p w:rsidR="004F218F" w:rsidP="00E975E6" w:rsidRDefault="004F218F" w14:paraId="09F74F42" w14:textId="77777777">
            <w:pPr>
              <w:spacing w:line="250" w:lineRule="atLeast"/>
            </w:pPr>
          </w:p>
          <w:p w:rsidR="004F218F" w:rsidP="00E975E6" w:rsidRDefault="004F218F" w14:paraId="2790468E" w14:textId="77777777">
            <w:pPr>
              <w:spacing w:line="250" w:lineRule="atLeast"/>
            </w:pPr>
          </w:p>
          <w:p w:rsidR="004F218F" w:rsidP="00E975E6" w:rsidRDefault="004F218F" w14:paraId="516A47CB" w14:textId="77777777">
            <w:pPr>
              <w:spacing w:line="250" w:lineRule="atLeast"/>
            </w:pPr>
          </w:p>
          <w:p w:rsidR="004F218F" w:rsidP="00E975E6" w:rsidRDefault="004F218F" w14:paraId="40D0E95B" w14:textId="77777777">
            <w:pPr>
              <w:spacing w:line="250" w:lineRule="atLeast"/>
            </w:pPr>
          </w:p>
          <w:p w:rsidR="004F218F" w:rsidP="00E975E6" w:rsidRDefault="004F218F" w14:paraId="58F1C9D9" w14:textId="77777777">
            <w:pPr>
              <w:spacing w:line="250" w:lineRule="atLeast"/>
            </w:pPr>
          </w:p>
          <w:p w:rsidR="004F218F" w:rsidP="00E975E6" w:rsidRDefault="004F218F" w14:paraId="04CBCF6B" w14:textId="77777777">
            <w:pPr>
              <w:spacing w:line="250" w:lineRule="atLeast"/>
            </w:pPr>
          </w:p>
          <w:p w:rsidR="004F218F" w:rsidP="00E975E6" w:rsidRDefault="004F218F" w14:paraId="6675ED8D" w14:textId="77777777">
            <w:pPr>
              <w:spacing w:line="250" w:lineRule="atLeast"/>
            </w:pPr>
          </w:p>
          <w:p w:rsidR="004F218F" w:rsidP="00E975E6" w:rsidRDefault="004F218F" w14:paraId="5BEB056D" w14:textId="77777777">
            <w:pPr>
              <w:spacing w:line="250" w:lineRule="atLeast"/>
            </w:pPr>
          </w:p>
          <w:p w:rsidR="004F218F" w:rsidP="00E975E6" w:rsidRDefault="004F218F" w14:paraId="336814AC" w14:textId="77777777">
            <w:pPr>
              <w:spacing w:line="250" w:lineRule="atLeast"/>
            </w:pPr>
          </w:p>
          <w:p w:rsidR="004F218F" w:rsidP="00E975E6" w:rsidRDefault="004F218F" w14:paraId="4F1E86B5" w14:textId="77777777">
            <w:pPr>
              <w:spacing w:line="250" w:lineRule="atLeast"/>
            </w:pPr>
          </w:p>
          <w:p w:rsidR="004F218F" w:rsidP="00E975E6" w:rsidRDefault="004F218F" w14:paraId="0CEE1C94" w14:textId="77777777">
            <w:pPr>
              <w:spacing w:line="250" w:lineRule="atLeast"/>
            </w:pPr>
          </w:p>
          <w:p w:rsidR="004F218F" w:rsidP="00E975E6" w:rsidRDefault="004F218F" w14:paraId="7BB07F35" w14:textId="77777777">
            <w:pPr>
              <w:spacing w:line="250" w:lineRule="atLeast"/>
            </w:pPr>
          </w:p>
          <w:p w:rsidR="004F218F" w:rsidP="00E975E6" w:rsidRDefault="004F218F" w14:paraId="3844305B" w14:textId="77777777">
            <w:pPr>
              <w:spacing w:line="250" w:lineRule="atLeast"/>
            </w:pPr>
          </w:p>
          <w:p w:rsidR="004F218F" w:rsidP="00E975E6" w:rsidRDefault="004F218F" w14:paraId="38639764" w14:textId="77777777">
            <w:pPr>
              <w:spacing w:line="250" w:lineRule="atLeast"/>
            </w:pPr>
          </w:p>
          <w:p w:rsidR="004F218F" w:rsidP="00E975E6" w:rsidRDefault="004F218F" w14:paraId="08B811CB" w14:textId="77777777">
            <w:pPr>
              <w:spacing w:line="250" w:lineRule="atLeast"/>
            </w:pPr>
          </w:p>
          <w:p w:rsidR="004F218F" w:rsidP="00E975E6" w:rsidRDefault="004F218F" w14:paraId="4B5524EC" w14:textId="77777777">
            <w:pPr>
              <w:spacing w:line="250" w:lineRule="atLeast"/>
            </w:pPr>
          </w:p>
          <w:p w:rsidR="004F218F" w:rsidP="00E975E6" w:rsidRDefault="004F218F" w14:paraId="0396DD0D" w14:textId="77777777">
            <w:pPr>
              <w:spacing w:line="250" w:lineRule="atLeast"/>
            </w:pPr>
          </w:p>
          <w:p w:rsidR="004F218F" w:rsidP="00E975E6" w:rsidRDefault="004F218F" w14:paraId="2EFE07DA" w14:textId="77777777">
            <w:pPr>
              <w:spacing w:line="250" w:lineRule="atLeast"/>
            </w:pPr>
          </w:p>
          <w:p w:rsidR="004F218F" w:rsidP="00E975E6" w:rsidRDefault="004F218F" w14:paraId="62C67F8A" w14:textId="77777777">
            <w:pPr>
              <w:spacing w:line="250" w:lineRule="atLeast"/>
            </w:pPr>
          </w:p>
          <w:p w:rsidR="004F218F" w:rsidP="00E975E6" w:rsidRDefault="004F218F" w14:paraId="4D42EA64" w14:textId="77777777">
            <w:pPr>
              <w:spacing w:line="250" w:lineRule="atLeast"/>
            </w:pPr>
          </w:p>
          <w:p w:rsidR="004F218F" w:rsidP="00E975E6" w:rsidRDefault="004F218F" w14:paraId="3FC652AF" w14:textId="77777777">
            <w:pPr>
              <w:spacing w:line="250" w:lineRule="atLeast"/>
            </w:pPr>
          </w:p>
          <w:p w:rsidR="004F218F" w:rsidP="00E975E6" w:rsidRDefault="004F218F" w14:paraId="71DC6C1B" w14:textId="77777777">
            <w:pPr>
              <w:spacing w:line="250" w:lineRule="atLeast"/>
            </w:pPr>
          </w:p>
          <w:p w:rsidRPr="00457317" w:rsidR="004F218F" w:rsidP="00E975E6" w:rsidRDefault="004F218F" w14:paraId="244822F5" w14:textId="77777777">
            <w:pPr>
              <w:spacing w:line="250" w:lineRule="atLeast"/>
            </w:pPr>
          </w:p>
        </w:tc>
      </w:tr>
    </w:tbl>
    <w:p w:rsidR="004F218F" w:rsidP="00457317" w:rsidRDefault="004F218F" w14:paraId="62417878" w14:textId="77777777"/>
    <w:p w:rsidR="00E975E6" w:rsidP="00457317" w:rsidRDefault="00E975E6" w14:paraId="68A6996D" w14:textId="77777777"/>
    <w:p w:rsidRPr="00457317" w:rsidR="00457317" w:rsidP="00457317" w:rsidRDefault="00457317" w14:paraId="4D2257D0" w14:textId="04B76F76">
      <w:r w:rsidRPr="00457317">
        <w:t>Ondergetekende verklaart de vragen volledig en naar waarheid te hebben beantwoord en dat de in deze vragenlijst verstrekte inlichtingen met de werkelijkheid overeenstemmen en volledig zijn.</w:t>
      </w:r>
    </w:p>
    <w:p w:rsidRPr="00457317" w:rsidR="00457317" w:rsidP="00457317" w:rsidRDefault="00457317" w14:paraId="398FAAE4" w14:textId="77777777"/>
    <w:p w:rsidRPr="00457317" w:rsidR="00457317" w:rsidP="00457317" w:rsidRDefault="00457317" w14:paraId="579BCEFC" w14:textId="0BF35962">
      <w:r w:rsidRPr="00457317">
        <w:t xml:space="preserve">Ondergetekende stemt ermee in dat </w:t>
      </w:r>
      <w:r w:rsidR="00931FDC">
        <w:t>de aanbesteder</w:t>
      </w:r>
      <w:r w:rsidRPr="00457317">
        <w:t xml:space="preserve"> op basis van artikel 2.102 van de Aanbestedingswet</w:t>
      </w:r>
      <w:r w:rsidR="001F487C">
        <w:t xml:space="preserve"> 2012</w:t>
      </w:r>
      <w:r w:rsidRPr="00457317">
        <w:t xml:space="preserve"> aanvullende documentatie en inlichtingen kan verlangen.</w:t>
      </w:r>
    </w:p>
    <w:p w:rsidRPr="00457317" w:rsidR="00457317" w:rsidP="00457317" w:rsidRDefault="00457317" w14:paraId="0F607171" w14:textId="77777777"/>
    <w:tbl>
      <w:tblPr>
        <w:tblStyle w:val="Tabelrasterlicht"/>
        <w:tblW w:w="9072" w:type="dxa"/>
        <w:tblLayout w:type="fixed"/>
        <w:tblLook w:val="0020" w:firstRow="1" w:lastRow="0" w:firstColumn="0" w:lastColumn="0" w:noHBand="0" w:noVBand="0"/>
      </w:tblPr>
      <w:tblGrid>
        <w:gridCol w:w="3823"/>
        <w:gridCol w:w="5249"/>
      </w:tblGrid>
      <w:tr w:rsidRPr="00457317" w:rsidR="006E4F63" w:rsidTr="00B359B2" w14:paraId="2AE99C09" w14:textId="77777777">
        <w:trPr>
          <w:trHeight w:val="60"/>
        </w:trPr>
        <w:tc>
          <w:tcPr>
            <w:tcW w:w="3823" w:type="dxa"/>
            <w:shd w:val="clear" w:color="auto" w:fill="548DD4" w:themeFill="text2" w:themeFillTint="99"/>
          </w:tcPr>
          <w:p w:rsidRPr="00457317" w:rsidR="006E4F63" w:rsidP="004240CF" w:rsidRDefault="006E4F63" w14:paraId="01B543E8" w14:textId="77777777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 xml:space="preserve">Naam </w:t>
            </w:r>
            <w:r>
              <w:rPr>
                <w:b/>
                <w:bCs/>
                <w:color w:val="FFFFFF" w:themeColor="background1"/>
              </w:rPr>
              <w:t xml:space="preserve">van de </w:t>
            </w:r>
            <w:sdt>
              <w:sdtPr>
                <w:rPr>
                  <w:b/>
                  <w:bCs/>
                  <w:color w:val="FFFFFF" w:themeColor="background1"/>
                </w:rPr>
                <w:id w:val="662589224"/>
                <w:placeholder>
                  <w:docPart w:val="65C007BDED3F4EA4968FFEB968BEECB0"/>
                </w:placeholder>
                <w:comboBox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>
                  <w:rPr>
                    <w:b/>
                    <w:bCs/>
                    <w:color w:val="FFFFFF" w:themeColor="background1"/>
                  </w:rPr>
                  <w:t>g</w:t>
                </w:r>
                <w:r w:rsidRPr="00931FDC">
                  <w:rPr>
                    <w:b/>
                    <w:bCs/>
                    <w:color w:val="FFFFFF" w:themeColor="background1"/>
                  </w:rPr>
                  <w:t>egadigde</w:t>
                </w:r>
              </w:sdtContent>
            </w:sdt>
            <w:r>
              <w:rPr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5249" w:type="dxa"/>
          </w:tcPr>
          <w:p w:rsidRPr="00457317" w:rsidR="006E4F63" w:rsidP="004240CF" w:rsidRDefault="006E4F63" w14:paraId="21FABB21" w14:textId="77777777">
            <w:pPr>
              <w:spacing w:line="250" w:lineRule="atLeast"/>
            </w:pPr>
          </w:p>
        </w:tc>
      </w:tr>
      <w:tr w:rsidRPr="00457317" w:rsidR="006E4F63" w:rsidTr="00B359B2" w14:paraId="32776BDB" w14:textId="77777777">
        <w:trPr>
          <w:trHeight w:val="60"/>
        </w:trPr>
        <w:tc>
          <w:tcPr>
            <w:tcW w:w="3823" w:type="dxa"/>
            <w:shd w:val="clear" w:color="auto" w:fill="548DD4" w:themeFill="text2" w:themeFillTint="99"/>
          </w:tcPr>
          <w:p w:rsidRPr="00457317" w:rsidR="006E4F63" w:rsidP="004240CF" w:rsidRDefault="006E4F63" w14:paraId="2F3422F3" w14:textId="77777777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>Naam rechtsgeldige vertegenwoordiger</w:t>
            </w:r>
            <w:r>
              <w:rPr>
                <w:b/>
                <w:bCs/>
                <w:color w:val="FFFFFF" w:themeColor="background1"/>
              </w:rPr>
              <w:t xml:space="preserve"> van de </w:t>
            </w:r>
            <w:sdt>
              <w:sdtPr>
                <w:rPr>
                  <w:b/>
                  <w:bCs/>
                  <w:color w:val="FFFFFF" w:themeColor="background1"/>
                </w:rPr>
                <w:id w:val="1240752010"/>
                <w:placeholder>
                  <w:docPart w:val="CBE5DF863CA145C08541667916BDE63E"/>
                </w:placeholder>
                <w:comboBox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Pr="00931FDC">
                  <w:rPr>
                    <w:b/>
                    <w:bCs/>
                    <w:color w:val="FFFFFF" w:themeColor="background1"/>
                  </w:rPr>
                  <w:t>gegadigde</w:t>
                </w:r>
              </w:sdtContent>
            </w:sdt>
          </w:p>
        </w:tc>
        <w:tc>
          <w:tcPr>
            <w:tcW w:w="5249" w:type="dxa"/>
          </w:tcPr>
          <w:p w:rsidRPr="00457317" w:rsidR="006E4F63" w:rsidP="004240CF" w:rsidRDefault="006E4F63" w14:paraId="7E2D7F3E" w14:textId="77777777">
            <w:pPr>
              <w:spacing w:line="250" w:lineRule="atLeast"/>
            </w:pPr>
          </w:p>
        </w:tc>
      </w:tr>
      <w:tr w:rsidRPr="00457317" w:rsidR="006E4F63" w:rsidTr="00B359B2" w14:paraId="52A2AEF2" w14:textId="77777777">
        <w:trPr>
          <w:trHeight w:val="60"/>
        </w:trPr>
        <w:tc>
          <w:tcPr>
            <w:tcW w:w="3823" w:type="dxa"/>
            <w:shd w:val="clear" w:color="auto" w:fill="548DD4" w:themeFill="text2" w:themeFillTint="99"/>
          </w:tcPr>
          <w:p w:rsidRPr="00457317" w:rsidR="006E4F63" w:rsidP="004240CF" w:rsidRDefault="006E4F63" w14:paraId="2A716DA0" w14:textId="77777777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>Functie</w:t>
            </w:r>
          </w:p>
        </w:tc>
        <w:tc>
          <w:tcPr>
            <w:tcW w:w="5249" w:type="dxa"/>
          </w:tcPr>
          <w:p w:rsidRPr="00457317" w:rsidR="006E4F63" w:rsidP="004240CF" w:rsidRDefault="006E4F63" w14:paraId="5C876E63" w14:textId="77777777">
            <w:pPr>
              <w:spacing w:line="250" w:lineRule="atLeast"/>
            </w:pPr>
          </w:p>
        </w:tc>
      </w:tr>
      <w:tr w:rsidRPr="00457317" w:rsidR="00457317" w:rsidTr="00B359B2" w14:paraId="660DAF43" w14:textId="77777777">
        <w:trPr>
          <w:trHeight w:val="60"/>
        </w:trPr>
        <w:tc>
          <w:tcPr>
            <w:tcW w:w="3823" w:type="dxa"/>
            <w:shd w:val="clear" w:color="auto" w:fill="548DD4" w:themeFill="text2" w:themeFillTint="99"/>
          </w:tcPr>
          <w:p w:rsidRPr="00457317" w:rsidR="00457317" w:rsidP="00457317" w:rsidRDefault="00457317" w14:paraId="01ECB201" w14:textId="77777777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5249" w:type="dxa"/>
          </w:tcPr>
          <w:p w:rsidRPr="00457317" w:rsidR="00457317" w:rsidP="00457317" w:rsidRDefault="00457317" w14:paraId="70757B72" w14:textId="77777777">
            <w:pPr>
              <w:spacing w:line="250" w:lineRule="atLeast"/>
            </w:pPr>
          </w:p>
        </w:tc>
      </w:tr>
      <w:tr w:rsidRPr="00457317" w:rsidR="00457317" w:rsidTr="00B359B2" w14:paraId="0D099F3A" w14:textId="77777777">
        <w:trPr>
          <w:trHeight w:val="60"/>
        </w:trPr>
        <w:tc>
          <w:tcPr>
            <w:tcW w:w="3823" w:type="dxa"/>
            <w:shd w:val="clear" w:color="auto" w:fill="548DD4" w:themeFill="text2" w:themeFillTint="99"/>
          </w:tcPr>
          <w:p w:rsidRPr="00457317" w:rsidR="00457317" w:rsidP="00457317" w:rsidRDefault="00457317" w14:paraId="36098F02" w14:textId="77777777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>Plaats</w:t>
            </w:r>
          </w:p>
        </w:tc>
        <w:tc>
          <w:tcPr>
            <w:tcW w:w="5249" w:type="dxa"/>
          </w:tcPr>
          <w:p w:rsidRPr="00457317" w:rsidR="00457317" w:rsidP="00457317" w:rsidRDefault="00457317" w14:paraId="27C00842" w14:textId="77777777">
            <w:pPr>
              <w:spacing w:line="250" w:lineRule="atLeast"/>
            </w:pPr>
          </w:p>
        </w:tc>
      </w:tr>
      <w:tr w:rsidRPr="00457317" w:rsidR="00457317" w:rsidTr="00B359B2" w14:paraId="04867792" w14:textId="77777777">
        <w:trPr>
          <w:trHeight w:val="60"/>
        </w:trPr>
        <w:tc>
          <w:tcPr>
            <w:tcW w:w="3823" w:type="dxa"/>
            <w:shd w:val="clear" w:color="auto" w:fill="548DD4" w:themeFill="text2" w:themeFillTint="99"/>
          </w:tcPr>
          <w:p w:rsidRPr="00457317" w:rsidR="00457317" w:rsidP="00457317" w:rsidRDefault="00457317" w14:paraId="07D55AEE" w14:textId="4CD1A062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 xml:space="preserve">Handtekening rechtsgeldige vertegenwoordiger </w:t>
            </w:r>
            <w:r w:rsidR="009267A7">
              <w:rPr>
                <w:b/>
                <w:bCs/>
                <w:color w:val="FFFFFF" w:themeColor="background1"/>
              </w:rPr>
              <w:t xml:space="preserve">van de </w:t>
            </w:r>
            <w:sdt>
              <w:sdtPr>
                <w:rPr>
                  <w:b/>
                  <w:bCs/>
                  <w:color w:val="FFFFFF" w:themeColor="background1"/>
                </w:rPr>
                <w:id w:val="2011107851"/>
                <w:placeholder>
                  <w:docPart w:val="3C36CB2AC373416D9DD24F7890A85CEE"/>
                </w:placeholder>
                <w:comboBox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Pr="00931FDC" w:rsidR="00931FDC">
                  <w:rPr>
                    <w:b/>
                    <w:bCs/>
                    <w:color w:val="FFFFFF" w:themeColor="background1"/>
                  </w:rPr>
                  <w:t>gegadigde</w:t>
                </w:r>
              </w:sdtContent>
            </w:sdt>
          </w:p>
        </w:tc>
        <w:tc>
          <w:tcPr>
            <w:tcW w:w="5249" w:type="dxa"/>
          </w:tcPr>
          <w:p w:rsidR="00457317" w:rsidP="00457317" w:rsidRDefault="00457317" w14:paraId="1F0E09F2" w14:textId="77777777">
            <w:pPr>
              <w:spacing w:line="250" w:lineRule="atLeast"/>
            </w:pPr>
          </w:p>
          <w:p w:rsidR="004923C2" w:rsidP="00457317" w:rsidRDefault="004923C2" w14:paraId="78A04634" w14:textId="77777777">
            <w:pPr>
              <w:spacing w:line="250" w:lineRule="atLeast"/>
            </w:pPr>
          </w:p>
          <w:p w:rsidR="004923C2" w:rsidP="00457317" w:rsidRDefault="004923C2" w14:paraId="37B2290F" w14:textId="77777777">
            <w:pPr>
              <w:spacing w:line="250" w:lineRule="atLeast"/>
            </w:pPr>
          </w:p>
          <w:p w:rsidR="004923C2" w:rsidP="00457317" w:rsidRDefault="004923C2" w14:paraId="48DDFB24" w14:textId="77777777">
            <w:pPr>
              <w:spacing w:line="250" w:lineRule="atLeast"/>
            </w:pPr>
          </w:p>
          <w:p w:rsidRPr="00457317" w:rsidR="004923C2" w:rsidP="00457317" w:rsidRDefault="004923C2" w14:paraId="06F873FD" w14:textId="77777777">
            <w:pPr>
              <w:spacing w:line="250" w:lineRule="atLeast"/>
            </w:pPr>
          </w:p>
        </w:tc>
      </w:tr>
    </w:tbl>
    <w:p w:rsidR="001B36AE" w:rsidP="00A64A05" w:rsidRDefault="001B36AE" w14:paraId="35A5DA88" w14:textId="77777777"/>
    <w:p w:rsidRPr="00A64A05" w:rsidR="0053355D" w:rsidP="00A64A05" w:rsidRDefault="0053355D" w14:paraId="36BD599D" w14:textId="77777777"/>
    <w:sectPr w:rsidRPr="00A64A05" w:rsidR="0053355D" w:rsidSect="00E975E6">
      <w:headerReference w:type="first" r:id="rId17"/>
      <w:pgSz w:w="11906" w:h="16838" w:orient="portrait" w:code="9"/>
      <w:pgMar w:top="771" w:right="1860" w:bottom="1520" w:left="1860" w:header="371" w:footer="2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286A" w:rsidRDefault="0040286A" w14:paraId="0F53A282" w14:textId="77777777">
      <w:r>
        <w:separator/>
      </w:r>
    </w:p>
  </w:endnote>
  <w:endnote w:type="continuationSeparator" w:id="0">
    <w:p w:rsidR="0040286A" w:rsidRDefault="0040286A" w14:paraId="617AD85D" w14:textId="77777777">
      <w:r>
        <w:continuationSeparator/>
      </w:r>
    </w:p>
  </w:endnote>
  <w:endnote w:type="continuationNotice" w:id="1">
    <w:p w:rsidR="0040286A" w:rsidRDefault="0040286A" w14:paraId="52E32ECD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C77A38" w:rsidRDefault="00C77A38" w14:paraId="0C87975E" w14:textId="6D279224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21E561B" wp14:editId="51C45C5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270" b="12700"/>
              <wp:wrapSquare wrapText="bothSides"/>
              <wp:docPr id="3" name="Tekstvak 3" descr="Classificatie: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C77A38" w:rsidR="00C77A38" w:rsidRDefault="00C77A38" w14:paraId="7A2ACDC4" w14:textId="5724D02A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C77A38"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Classificatie: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21E561B">
              <v:stroke joinstyle="miter"/>
              <v:path gradientshapeok="t" o:connecttype="rect"/>
            </v:shapetype>
            <v:shape id="Tekstvak 3" style="position:absolute;margin-left:0;margin-top:.05pt;width:34.95pt;height:34.95pt;z-index:251658243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Classificatie: Openbaar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>
              <v:textbox style="mso-fit-shape-to-text:t" inset="0,0,0,0">
                <w:txbxContent>
                  <w:p w:rsidRPr="00C77A38" w:rsidR="00C77A38" w:rsidRDefault="00C77A38" w14:paraId="7A2ACDC4" w14:textId="5724D02A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C77A38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Classificatie: Openbaar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7A38" w:rsidRDefault="00C77A38" w14:paraId="0572F926" w14:textId="637171F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7A38" w:rsidRDefault="00C77A38" w14:paraId="1C1E0AFC" w14:textId="2AAE1AE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286A" w:rsidRDefault="0040286A" w14:paraId="1DD3B0C9" w14:textId="77777777">
      <w:r>
        <w:separator/>
      </w:r>
    </w:p>
  </w:footnote>
  <w:footnote w:type="continuationSeparator" w:id="0">
    <w:p w:rsidR="0040286A" w:rsidRDefault="0040286A" w14:paraId="5A162743" w14:textId="77777777">
      <w:r>
        <w:continuationSeparator/>
      </w:r>
    </w:p>
  </w:footnote>
  <w:footnote w:type="continuationNotice" w:id="1">
    <w:p w:rsidR="0040286A" w:rsidRDefault="0040286A" w14:paraId="0AB0A3C1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59B2" w:rsidRDefault="00B359B2" w14:paraId="7B45A39F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715B2D" w:rsidP="003D59B9" w:rsidRDefault="00715B2D" w14:paraId="56818F9F" w14:textId="77777777"/>
  <w:p w:rsidR="00715B2D" w:rsidP="003D59B9" w:rsidRDefault="00715B2D" w14:paraId="436FA2D9" w14:textId="77777777"/>
  <w:p w:rsidR="00715B2D" w:rsidP="003D59B9" w:rsidRDefault="00715B2D" w14:paraId="2CC741BD" w14:textId="77777777"/>
  <w:p w:rsidR="00715B2D" w:rsidP="003D59B9" w:rsidRDefault="00715B2D" w14:paraId="7331C081" w14:textId="77777777"/>
  <w:p w:rsidR="00006641" w:rsidP="003D59B9" w:rsidRDefault="001B36AE" w14:paraId="04525283" w14:textId="77777777"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0205B2C" wp14:editId="2456883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752600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945" cy="175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1900"/>
                          </w:tblGrid>
                          <w:tr w:rsidR="00006641" w:rsidTr="00006641" w14:paraId="7B7449E4" w14:textId="77777777">
                            <w:tc>
                              <w:tcPr>
                                <w:tcW w:w="11900" w:type="dxa"/>
                              </w:tcPr>
                              <w:p w:rsidR="00006641" w:rsidP="00006641" w:rsidRDefault="00006641" w14:paraId="557B6F93" w14:textId="77777777">
                                <w:pPr>
                                  <w:spacing w:line="280" w:lineRule="atLeast"/>
                                </w:pPr>
                                <w:bookmarkStart w:name="bmLogo2" w:colFirst="0" w:colLast="0" w:id="0"/>
                                <w:r>
                                  <w:t xml:space="preserve"> </w:t>
                                </w:r>
                              </w:p>
                            </w:tc>
                          </w:tr>
                          <w:bookmarkEnd w:id="0"/>
                        </w:tbl>
                        <w:p w:rsidR="00006641" w:rsidP="001E4828" w:rsidRDefault="00006641" w14:paraId="3743BAD2" w14:textId="7777777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70205B2C">
              <v:stroke joinstyle="miter"/>
              <v:path gradientshapeok="t" o:connecttype="rect"/>
            </v:shapetype>
            <v:shape id="Text Box 1" style="position:absolute;margin-left:0;margin-top:0;width:595.35pt;height:13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1900"/>
                    </w:tblGrid>
                    <w:tr w:rsidR="00006641" w:rsidTr="00006641" w14:paraId="7B7449E4" w14:textId="77777777">
                      <w:tc>
                        <w:tcPr>
                          <w:tcW w:w="11900" w:type="dxa"/>
                        </w:tcPr>
                        <w:p w:rsidR="00006641" w:rsidP="00006641" w:rsidRDefault="00006641" w14:paraId="557B6F93" w14:textId="77777777">
                          <w:pPr>
                            <w:spacing w:line="280" w:lineRule="atLeast"/>
                          </w:pPr>
                          <w:r>
                            <w:t xml:space="preserve"> </w:t>
                          </w:r>
                        </w:p>
                      </w:tc>
                    </w:tr>
                  </w:tbl>
                  <w:p w:rsidR="00006641" w:rsidP="001E4828" w:rsidRDefault="00006641" w14:paraId="3743BAD2" w14:textId="77777777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06641" w:rsidP="00CD79B2" w:rsidRDefault="00B359B2" w14:paraId="1E16C424" w14:textId="7DEB1275">
    <w:r w:rsidRPr="00B359B2">
      <w:rPr>
        <w:noProof/>
      </w:rPr>
      <w:drawing>
        <wp:anchor distT="0" distB="0" distL="114300" distR="114300" simplePos="0" relativeHeight="251659268" behindDoc="1" locked="0" layoutInCell="1" allowOverlap="1" wp14:anchorId="4AF01C41" wp14:editId="3A571422">
          <wp:simplePos x="0" y="0"/>
          <wp:positionH relativeFrom="column">
            <wp:posOffset>4705350</wp:posOffset>
          </wp:positionH>
          <wp:positionV relativeFrom="paragraph">
            <wp:posOffset>-177800</wp:posOffset>
          </wp:positionV>
          <wp:extent cx="1238250" cy="876300"/>
          <wp:effectExtent l="0" t="0" r="0" b="0"/>
          <wp:wrapNone/>
          <wp:docPr id="711570026" name="Afbeelding 9" descr="Afbeelding met Lettertype, tekst, Graphics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1570026" name="Afbeelding 9" descr="Afbeelding met Lettertype, tekst, Graphics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B36AE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6B583AC" wp14:editId="1C892C7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752600"/>
              <wp:effectExtent l="0" t="0" r="1905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945" cy="175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1900"/>
                          </w:tblGrid>
                          <w:tr w:rsidR="00006641" w:rsidTr="00006641" w14:paraId="0BD172D9" w14:textId="77777777">
                            <w:tc>
                              <w:tcPr>
                                <w:tcW w:w="11900" w:type="dxa"/>
                              </w:tcPr>
                              <w:p w:rsidR="00006641" w:rsidP="008E21A0" w:rsidRDefault="00006641" w14:paraId="38861B48" w14:textId="39A30CFD">
                                <w:pPr>
                                  <w:spacing w:line="280" w:lineRule="atLeast"/>
                                </w:pPr>
                                <w:bookmarkStart w:name="bmLogo1" w:colFirst="0" w:colLast="0" w:id="1"/>
                              </w:p>
                            </w:tc>
                          </w:tr>
                          <w:bookmarkEnd w:id="1"/>
                        </w:tbl>
                        <w:p w:rsidR="00006641" w:rsidP="00CD79B2" w:rsidRDefault="00006641" w14:paraId="7D2FB290" w14:textId="7777777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26B583AC">
              <v:stroke joinstyle="miter"/>
              <v:path gradientshapeok="t" o:connecttype="rect"/>
            </v:shapetype>
            <v:shape id="_x0000_s1028" style="position:absolute;margin-left:0;margin-top:0;width:595.35pt;height:138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1900"/>
                    </w:tblGrid>
                    <w:tr w:rsidR="00006641" w:rsidTr="00006641" w14:paraId="0BD172D9" w14:textId="77777777">
                      <w:tc>
                        <w:tcPr>
                          <w:tcW w:w="11900" w:type="dxa"/>
                        </w:tcPr>
                        <w:p w:rsidR="00006641" w:rsidP="008E21A0" w:rsidRDefault="00006641" w14:paraId="38861B48" w14:textId="39A30CFD">
                          <w:pPr>
                            <w:spacing w:line="280" w:lineRule="atLeast"/>
                          </w:pPr>
                        </w:p>
                      </w:tc>
                    </w:tr>
                  </w:tbl>
                  <w:p w:rsidR="00006641" w:rsidP="00CD79B2" w:rsidRDefault="00006641" w14:paraId="7D2FB290" w14:textId="77777777"/>
                </w:txbxContent>
              </v:textbox>
              <w10:wrap anchorx="page" anchory="page"/>
            </v:shape>
          </w:pict>
        </mc:Fallback>
      </mc:AlternateContent>
    </w:r>
  </w:p>
  <w:p w:rsidR="00006641" w:rsidP="001B152F" w:rsidRDefault="00006641" w14:paraId="6A6F51F2" w14:textId="77777777"/>
  <w:p w:rsidR="00715B2D" w:rsidP="001B152F" w:rsidRDefault="00715B2D" w14:paraId="4BA7ABF2" w14:textId="77777777"/>
  <w:p w:rsidR="00715B2D" w:rsidP="001B152F" w:rsidRDefault="00715B2D" w14:paraId="7A7C467E" w14:textId="25EFA6CE"/>
  <w:tbl>
    <w:tblPr>
      <w:tblStyle w:val="Tabelraster"/>
      <w:tblW w:w="8647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</w:tblGrid>
    <w:tr w:rsidR="00715B2D" w:rsidTr="256ADF77" w14:paraId="52FB8332" w14:textId="77777777">
      <w:tc>
        <w:tcPr>
          <w:tcW w:w="8647" w:type="dxa"/>
          <w:tcMar/>
        </w:tcPr>
        <w:p w:rsidR="00715B2D" w:rsidP="008E21A0" w:rsidRDefault="69693FB5" w14:paraId="0CA938FA" w14:noSpellErr="1" w14:textId="0630E4F3">
          <w:pPr>
            <w:pStyle w:val="Huisstijl-Sjabloonnaam"/>
          </w:pPr>
          <w:bookmarkStart w:name="bmSjabloonnaam1" w:id="2"/>
          <w:r w:rsidR="256ADF77">
            <w:rPr/>
            <w:t>Bijlage 1</w:t>
          </w:r>
          <w:r w:rsidR="256ADF77">
            <w:rPr/>
            <w:t>1</w:t>
          </w:r>
          <w:r w:rsidR="256ADF77">
            <w:rPr/>
            <w:t xml:space="preserve"> – Format referentieprojecten</w:t>
          </w:r>
        </w:p>
      </w:tc>
    </w:tr>
    <w:bookmarkEnd w:id="2"/>
  </w:tbl>
  <w:p w:rsidR="00715B2D" w:rsidP="001B152F" w:rsidRDefault="00715B2D" w14:paraId="15E4EDBB" w14:textId="1D9CC47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975E6" w:rsidR="00E975E6" w:rsidP="00E975E6" w:rsidRDefault="00E975E6" w14:paraId="502D0AB2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0C027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0003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FEA9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09E8D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98E5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17C68A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E97E4700"/>
    <w:lvl w:ilvl="0">
      <w:start w:val="1"/>
      <w:numFmt w:val="bullet"/>
      <w:pStyle w:val="Lijstopsomteken3"/>
      <w:lvlText w:val="−"/>
      <w:lvlJc w:val="left"/>
      <w:pPr>
        <w:tabs>
          <w:tab w:val="num" w:pos="920"/>
        </w:tabs>
        <w:ind w:left="840" w:hanging="280"/>
      </w:pPr>
      <w:rPr>
        <w:rFonts w:hint="default" w:ascii="Verdana" w:hAnsi="Verdana"/>
      </w:rPr>
    </w:lvl>
  </w:abstractNum>
  <w:abstractNum w:abstractNumId="7" w15:restartNumberingAfterBreak="0">
    <w:nsid w:val="FFFFFF83"/>
    <w:multiLevelType w:val="singleLevel"/>
    <w:tmpl w:val="BD607E76"/>
    <w:lvl w:ilvl="0">
      <w:start w:val="1"/>
      <w:numFmt w:val="bullet"/>
      <w:pStyle w:val="Lijstopsomteken2"/>
      <w:lvlText w:val="−"/>
      <w:lvlJc w:val="left"/>
      <w:pPr>
        <w:tabs>
          <w:tab w:val="num" w:pos="640"/>
        </w:tabs>
        <w:ind w:left="560" w:hanging="280"/>
      </w:pPr>
      <w:rPr>
        <w:rFonts w:hint="default" w:ascii="Verdana" w:hAnsi="Verdana"/>
      </w:rPr>
    </w:lvl>
  </w:abstractNum>
  <w:abstractNum w:abstractNumId="8" w15:restartNumberingAfterBreak="0">
    <w:nsid w:val="FFFFFF88"/>
    <w:multiLevelType w:val="singleLevel"/>
    <w:tmpl w:val="2B3CF3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C8A684"/>
    <w:lvl w:ilvl="0">
      <w:start w:val="1"/>
      <w:numFmt w:val="bullet"/>
      <w:pStyle w:val="Lijstopsomteken"/>
      <w:lvlText w:val="−"/>
      <w:lvlJc w:val="left"/>
      <w:pPr>
        <w:tabs>
          <w:tab w:val="num" w:pos="360"/>
        </w:tabs>
        <w:ind w:left="280" w:hanging="280"/>
      </w:pPr>
      <w:rPr>
        <w:rFonts w:hint="default" w:ascii="Verdana" w:hAnsi="Verdana"/>
      </w:rPr>
    </w:lvl>
  </w:abstractNum>
  <w:abstractNum w:abstractNumId="10" w15:restartNumberingAfterBreak="0">
    <w:nsid w:val="07A03E4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04E6B33"/>
    <w:multiLevelType w:val="multilevel"/>
    <w:tmpl w:val="0E682BE4"/>
    <w:lvl w:ilvl="0">
      <w:start w:val="1"/>
      <w:numFmt w:val="decimal"/>
      <w:pStyle w:val="Kop1"/>
      <w:lvlText w:val="%1"/>
      <w:lvlJc w:val="left"/>
      <w:pPr>
        <w:tabs>
          <w:tab w:val="num" w:pos="240"/>
        </w:tabs>
        <w:ind w:left="240" w:hanging="2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12" w15:restartNumberingAfterBreak="0">
    <w:nsid w:val="3B420334"/>
    <w:multiLevelType w:val="hybridMultilevel"/>
    <w:tmpl w:val="0174045A"/>
    <w:lvl w:ilvl="0" w:tplc="09487B6E">
      <w:numFmt w:val="bullet"/>
      <w:lvlText w:val="-"/>
      <w:lvlJc w:val="left"/>
      <w:pPr>
        <w:ind w:left="36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678531805">
    <w:abstractNumId w:val="11"/>
  </w:num>
  <w:num w:numId="2" w16cid:durableId="924997995">
    <w:abstractNumId w:val="11"/>
  </w:num>
  <w:num w:numId="3" w16cid:durableId="720903474">
    <w:abstractNumId w:val="11"/>
  </w:num>
  <w:num w:numId="4" w16cid:durableId="1390762642">
    <w:abstractNumId w:val="9"/>
  </w:num>
  <w:num w:numId="5" w16cid:durableId="1848598031">
    <w:abstractNumId w:val="9"/>
  </w:num>
  <w:num w:numId="6" w16cid:durableId="1625650702">
    <w:abstractNumId w:val="7"/>
  </w:num>
  <w:num w:numId="7" w16cid:durableId="57755493">
    <w:abstractNumId w:val="7"/>
  </w:num>
  <w:num w:numId="8" w16cid:durableId="795442896">
    <w:abstractNumId w:val="6"/>
  </w:num>
  <w:num w:numId="9" w16cid:durableId="1356031131">
    <w:abstractNumId w:val="6"/>
  </w:num>
  <w:num w:numId="10" w16cid:durableId="801769880">
    <w:abstractNumId w:val="11"/>
  </w:num>
  <w:num w:numId="11" w16cid:durableId="1887449617">
    <w:abstractNumId w:val="11"/>
  </w:num>
  <w:num w:numId="12" w16cid:durableId="1881892728">
    <w:abstractNumId w:val="11"/>
  </w:num>
  <w:num w:numId="13" w16cid:durableId="859321233">
    <w:abstractNumId w:val="11"/>
  </w:num>
  <w:num w:numId="14" w16cid:durableId="1582644570">
    <w:abstractNumId w:val="11"/>
  </w:num>
  <w:num w:numId="15" w16cid:durableId="1074544322">
    <w:abstractNumId w:val="10"/>
  </w:num>
  <w:num w:numId="16" w16cid:durableId="632029489">
    <w:abstractNumId w:val="8"/>
  </w:num>
  <w:num w:numId="17" w16cid:durableId="600994365">
    <w:abstractNumId w:val="5"/>
  </w:num>
  <w:num w:numId="18" w16cid:durableId="584845414">
    <w:abstractNumId w:val="4"/>
  </w:num>
  <w:num w:numId="19" w16cid:durableId="1947342546">
    <w:abstractNumId w:val="3"/>
  </w:num>
  <w:num w:numId="20" w16cid:durableId="1930969208">
    <w:abstractNumId w:val="2"/>
  </w:num>
  <w:num w:numId="21" w16cid:durableId="1621688768">
    <w:abstractNumId w:val="1"/>
  </w:num>
  <w:num w:numId="22" w16cid:durableId="2114128605">
    <w:abstractNumId w:val="0"/>
  </w:num>
  <w:num w:numId="23" w16cid:durableId="17071708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attachedTemplate r:id="rId1"/>
  <w:stylePaneFormatFilter w:val="3A08" w:allStyles="0" w:customStyles="0" w:latentStyles="0" w:stylesInUse="1" w:headingStyles="0" w:numberingStyles="0" w:tableStyles="0" w:directFormattingOnRuns="0" w:directFormattingOnParagraphs="1" w:directFormattingOnNumbering="0" w:directFormattingOnTables="1" w:clearFormatting="1" w:top3HeadingStyles="1" w:visibleStyles="0" w:alternateStyleNames="0"/>
  <w:stylePaneSortMethod w:val="0000"/>
  <w:trackRevisions w:val="false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anmaakDatum" w:val="04-12-2020"/>
    <w:docVar w:name="_AanmaakGebruiker" w:val="frankf01"/>
    <w:docVar w:name="_KlantCode" w:val="Waternet"/>
    <w:docVar w:name="_LicCode" w:val="Waternet"/>
    <w:docVar w:name="_Versie" w:val="2019.2.2"/>
    <w:docVar w:name="Aanhef" w:val="Beste meneer/mevrouw"/>
    <w:docVar w:name="AfdelingID" w:val="0"/>
    <w:docVar w:name="Bedrijf" w:val="Middelen"/>
    <w:docVar w:name="BedrijfID" w:val="5"/>
    <w:docVar w:name="BedrijfStatutair" w:val="Waternet"/>
    <w:docVar w:name="BijlageCC" w:val="0"/>
    <w:docVar w:name="Contactpersoon" w:val="Frankfoorder, J.P."/>
    <w:docVar w:name="ContactpersoonID" w:val="5298"/>
    <w:docVar w:name="ContactpersoonVoluit" w:val="J.P. Frankfoorder"/>
    <w:docVar w:name="Datum" w:val="04-12-2020"/>
    <w:docVar w:name="Doorkiesnummer" w:val="020-608 24 24"/>
    <w:docVar w:name="Email" w:val="joost.frankfoorder@waternet.nl"/>
    <w:docVar w:name="Liggend" w:val="0"/>
    <w:docVar w:name="MergeLayout" w:val="RelatieBeheer"/>
    <w:docVar w:name="MergeStatus" w:val="-1"/>
    <w:docVar w:name="Mobielnummer" w:val="06-12 14 86 14"/>
    <w:docVar w:name="PlaatsKIXcode" w:val="0"/>
    <w:docVar w:name="PlaatsMobielnummer" w:val="0"/>
    <w:docVar w:name="Sjabloon" w:val="Leeg document"/>
    <w:docVar w:name="SjabloonID" w:val="26"/>
    <w:docVar w:name="Sjabloonnaam" w:val="Bijlage X - Model verklaring hoofdelijke aansprakelijkheid"/>
    <w:docVar w:name="SjabloonType" w:val="LEEG"/>
    <w:docVar w:name="Taal" w:val="NL"/>
    <w:docVar w:name="VestigingID" w:val="0"/>
    <w:docVar w:name="VoorAkkoordNaam_Status" w:val="0"/>
    <w:docVar w:name="Wijzig" w:val="1"/>
  </w:docVars>
  <w:rsids>
    <w:rsidRoot w:val="006B45DC"/>
    <w:rsid w:val="00006641"/>
    <w:rsid w:val="00012184"/>
    <w:rsid w:val="00013606"/>
    <w:rsid w:val="00014C85"/>
    <w:rsid w:val="00026488"/>
    <w:rsid w:val="00052823"/>
    <w:rsid w:val="0005306E"/>
    <w:rsid w:val="00053991"/>
    <w:rsid w:val="00054308"/>
    <w:rsid w:val="00055C4F"/>
    <w:rsid w:val="00056F8E"/>
    <w:rsid w:val="00064BEE"/>
    <w:rsid w:val="00077399"/>
    <w:rsid w:val="000B1596"/>
    <w:rsid w:val="000C7A81"/>
    <w:rsid w:val="000E290B"/>
    <w:rsid w:val="000F471D"/>
    <w:rsid w:val="00110A51"/>
    <w:rsid w:val="00124573"/>
    <w:rsid w:val="00124B78"/>
    <w:rsid w:val="0013097E"/>
    <w:rsid w:val="00187A46"/>
    <w:rsid w:val="001B152F"/>
    <w:rsid w:val="001B36AE"/>
    <w:rsid w:val="001B3A19"/>
    <w:rsid w:val="001C4CB0"/>
    <w:rsid w:val="001E0913"/>
    <w:rsid w:val="001E129B"/>
    <w:rsid w:val="001E4777"/>
    <w:rsid w:val="001E4828"/>
    <w:rsid w:val="001F487C"/>
    <w:rsid w:val="002145DF"/>
    <w:rsid w:val="00250A6B"/>
    <w:rsid w:val="00263C27"/>
    <w:rsid w:val="002730EC"/>
    <w:rsid w:val="00273938"/>
    <w:rsid w:val="00281B1E"/>
    <w:rsid w:val="002976D7"/>
    <w:rsid w:val="002F5154"/>
    <w:rsid w:val="00300338"/>
    <w:rsid w:val="00304DBA"/>
    <w:rsid w:val="00325AD9"/>
    <w:rsid w:val="00327842"/>
    <w:rsid w:val="00340579"/>
    <w:rsid w:val="00342BA1"/>
    <w:rsid w:val="0035289B"/>
    <w:rsid w:val="00362571"/>
    <w:rsid w:val="0037157F"/>
    <w:rsid w:val="00372254"/>
    <w:rsid w:val="00380E26"/>
    <w:rsid w:val="003D2109"/>
    <w:rsid w:val="003D3030"/>
    <w:rsid w:val="003D59B9"/>
    <w:rsid w:val="003D79E6"/>
    <w:rsid w:val="003E0C1B"/>
    <w:rsid w:val="00400754"/>
    <w:rsid w:val="0040286A"/>
    <w:rsid w:val="004031C3"/>
    <w:rsid w:val="00412A73"/>
    <w:rsid w:val="0042125E"/>
    <w:rsid w:val="004240CF"/>
    <w:rsid w:val="00433DC0"/>
    <w:rsid w:val="0044722A"/>
    <w:rsid w:val="00454DE4"/>
    <w:rsid w:val="00455F72"/>
    <w:rsid w:val="00457317"/>
    <w:rsid w:val="00460E28"/>
    <w:rsid w:val="00460E7C"/>
    <w:rsid w:val="004631A5"/>
    <w:rsid w:val="004911AE"/>
    <w:rsid w:val="00491813"/>
    <w:rsid w:val="004923C2"/>
    <w:rsid w:val="00494D7B"/>
    <w:rsid w:val="00496CC4"/>
    <w:rsid w:val="004A01B2"/>
    <w:rsid w:val="004A503A"/>
    <w:rsid w:val="004A684C"/>
    <w:rsid w:val="004D5153"/>
    <w:rsid w:val="004E1D2C"/>
    <w:rsid w:val="004F218F"/>
    <w:rsid w:val="0050597F"/>
    <w:rsid w:val="005075F4"/>
    <w:rsid w:val="00516D2E"/>
    <w:rsid w:val="005172DB"/>
    <w:rsid w:val="0053355D"/>
    <w:rsid w:val="00551791"/>
    <w:rsid w:val="005569E7"/>
    <w:rsid w:val="00557E88"/>
    <w:rsid w:val="005B3FC9"/>
    <w:rsid w:val="005F3597"/>
    <w:rsid w:val="005F580D"/>
    <w:rsid w:val="0060646D"/>
    <w:rsid w:val="00610449"/>
    <w:rsid w:val="00625386"/>
    <w:rsid w:val="00641548"/>
    <w:rsid w:val="00652AEF"/>
    <w:rsid w:val="00682CF0"/>
    <w:rsid w:val="00684035"/>
    <w:rsid w:val="006A657F"/>
    <w:rsid w:val="006B3148"/>
    <w:rsid w:val="006B45DC"/>
    <w:rsid w:val="006B720F"/>
    <w:rsid w:val="006C4989"/>
    <w:rsid w:val="006D1CCD"/>
    <w:rsid w:val="006D47BE"/>
    <w:rsid w:val="006E4F63"/>
    <w:rsid w:val="006F2719"/>
    <w:rsid w:val="006F3400"/>
    <w:rsid w:val="006F571B"/>
    <w:rsid w:val="00713863"/>
    <w:rsid w:val="00715B2D"/>
    <w:rsid w:val="00732C2A"/>
    <w:rsid w:val="00737445"/>
    <w:rsid w:val="00741109"/>
    <w:rsid w:val="00741D0B"/>
    <w:rsid w:val="00745274"/>
    <w:rsid w:val="007743E3"/>
    <w:rsid w:val="00775096"/>
    <w:rsid w:val="00776E81"/>
    <w:rsid w:val="00777D79"/>
    <w:rsid w:val="00795FCF"/>
    <w:rsid w:val="007C67B2"/>
    <w:rsid w:val="007D52A7"/>
    <w:rsid w:val="007E4EF7"/>
    <w:rsid w:val="00804275"/>
    <w:rsid w:val="00804CB3"/>
    <w:rsid w:val="00840539"/>
    <w:rsid w:val="00862331"/>
    <w:rsid w:val="00864C40"/>
    <w:rsid w:val="00870692"/>
    <w:rsid w:val="00884B59"/>
    <w:rsid w:val="008A6B5F"/>
    <w:rsid w:val="008D06A6"/>
    <w:rsid w:val="008D6578"/>
    <w:rsid w:val="008E21A0"/>
    <w:rsid w:val="008E5211"/>
    <w:rsid w:val="00921328"/>
    <w:rsid w:val="009267A7"/>
    <w:rsid w:val="00926B48"/>
    <w:rsid w:val="00931FDC"/>
    <w:rsid w:val="009374C3"/>
    <w:rsid w:val="00964CC5"/>
    <w:rsid w:val="00970FE4"/>
    <w:rsid w:val="009967A6"/>
    <w:rsid w:val="009A38C7"/>
    <w:rsid w:val="009A4FC8"/>
    <w:rsid w:val="009A534E"/>
    <w:rsid w:val="009C08FB"/>
    <w:rsid w:val="009E1A1E"/>
    <w:rsid w:val="00A13BFA"/>
    <w:rsid w:val="00A253AA"/>
    <w:rsid w:val="00A54BE0"/>
    <w:rsid w:val="00A607AD"/>
    <w:rsid w:val="00A64A05"/>
    <w:rsid w:val="00AD524E"/>
    <w:rsid w:val="00AF26EF"/>
    <w:rsid w:val="00AF4B51"/>
    <w:rsid w:val="00B05131"/>
    <w:rsid w:val="00B11E81"/>
    <w:rsid w:val="00B13DED"/>
    <w:rsid w:val="00B255AF"/>
    <w:rsid w:val="00B27471"/>
    <w:rsid w:val="00B30F06"/>
    <w:rsid w:val="00B359B2"/>
    <w:rsid w:val="00BA359D"/>
    <w:rsid w:val="00BE1977"/>
    <w:rsid w:val="00BE2ADC"/>
    <w:rsid w:val="00C233C4"/>
    <w:rsid w:val="00C340C4"/>
    <w:rsid w:val="00C34C78"/>
    <w:rsid w:val="00C3555B"/>
    <w:rsid w:val="00C46DD6"/>
    <w:rsid w:val="00C77A38"/>
    <w:rsid w:val="00CA4692"/>
    <w:rsid w:val="00CC51D7"/>
    <w:rsid w:val="00CD79B2"/>
    <w:rsid w:val="00CE1962"/>
    <w:rsid w:val="00CE5CFE"/>
    <w:rsid w:val="00CF0F92"/>
    <w:rsid w:val="00D3090A"/>
    <w:rsid w:val="00D4233B"/>
    <w:rsid w:val="00D534AC"/>
    <w:rsid w:val="00D55A88"/>
    <w:rsid w:val="00D84FD3"/>
    <w:rsid w:val="00D8707C"/>
    <w:rsid w:val="00DB076E"/>
    <w:rsid w:val="00DB1BD3"/>
    <w:rsid w:val="00DB4797"/>
    <w:rsid w:val="00DB6CFA"/>
    <w:rsid w:val="00DC1DB4"/>
    <w:rsid w:val="00DD73E4"/>
    <w:rsid w:val="00DE44B4"/>
    <w:rsid w:val="00E264A9"/>
    <w:rsid w:val="00E76491"/>
    <w:rsid w:val="00E92E2B"/>
    <w:rsid w:val="00E975E6"/>
    <w:rsid w:val="00EA3056"/>
    <w:rsid w:val="00EB79BE"/>
    <w:rsid w:val="00EC36CE"/>
    <w:rsid w:val="00ED1DD7"/>
    <w:rsid w:val="00ED5247"/>
    <w:rsid w:val="00EE0E06"/>
    <w:rsid w:val="00EF577A"/>
    <w:rsid w:val="00F00702"/>
    <w:rsid w:val="00F00907"/>
    <w:rsid w:val="00F44703"/>
    <w:rsid w:val="00F577DC"/>
    <w:rsid w:val="00F961C2"/>
    <w:rsid w:val="00FA7133"/>
    <w:rsid w:val="00FD11DB"/>
    <w:rsid w:val="00FD44D5"/>
    <w:rsid w:val="00FF4B05"/>
    <w:rsid w:val="167E99F8"/>
    <w:rsid w:val="18A4FBEE"/>
    <w:rsid w:val="256ADF77"/>
    <w:rsid w:val="334EE5D9"/>
    <w:rsid w:val="382CB983"/>
    <w:rsid w:val="3EDB0A17"/>
    <w:rsid w:val="4E955F82"/>
    <w:rsid w:val="56A8AF91"/>
    <w:rsid w:val="5E7A51D1"/>
    <w:rsid w:val="69693FB5"/>
    <w:rsid w:val="6B43B89F"/>
    <w:rsid w:val="753DE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9CCAD9"/>
  <w15:docId w15:val="{C633A385-7AC6-45A0-9DDE-3D8691A4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Times New Roman" w:cs="Times New Roman"/>
        <w:sz w:val="18"/>
        <w:szCs w:val="18"/>
        <w:lang w:val="nl-NL" w:eastAsia="nl-NL" w:bidi="ar-SA"/>
      </w:rPr>
    </w:rPrDefault>
    <w:pPrDefault>
      <w:pPr>
        <w:spacing w:line="25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DB6CFA"/>
  </w:style>
  <w:style w:type="paragraph" w:styleId="Kop1">
    <w:name w:val="heading 1"/>
    <w:basedOn w:val="Standaard"/>
    <w:next w:val="Standaard"/>
    <w:rsid w:val="00110A51"/>
    <w:pPr>
      <w:keepNext/>
      <w:numPr>
        <w:numId w:val="14"/>
      </w:numPr>
      <w:spacing w:before="280" w:after="280"/>
      <w:outlineLvl w:val="0"/>
    </w:pPr>
    <w:rPr>
      <w:rFonts w:cs="Arial"/>
      <w:b/>
      <w:bCs/>
      <w:szCs w:val="32"/>
    </w:rPr>
  </w:style>
  <w:style w:type="paragraph" w:styleId="Kop2">
    <w:name w:val="heading 2"/>
    <w:basedOn w:val="Kop1"/>
    <w:next w:val="Standaard"/>
    <w:rsid w:val="00110A51"/>
    <w:pPr>
      <w:numPr>
        <w:ilvl w:val="1"/>
      </w:numPr>
      <w:tabs>
        <w:tab w:val="clear" w:pos="480"/>
        <w:tab w:val="num" w:pos="360"/>
      </w:tabs>
      <w:spacing w:after="0"/>
      <w:ind w:left="240" w:hanging="240"/>
      <w:outlineLvl w:val="1"/>
    </w:pPr>
    <w:rPr>
      <w:bCs w:val="0"/>
      <w:iCs/>
      <w:szCs w:val="28"/>
    </w:rPr>
  </w:style>
  <w:style w:type="paragraph" w:styleId="Kop3">
    <w:name w:val="heading 3"/>
    <w:basedOn w:val="Kop2"/>
    <w:next w:val="Standaard"/>
    <w:rsid w:val="00110A51"/>
    <w:pPr>
      <w:numPr>
        <w:ilvl w:val="2"/>
      </w:numPr>
      <w:outlineLvl w:val="2"/>
    </w:pPr>
    <w:rPr>
      <w:bCs/>
      <w:szCs w:val="26"/>
    </w:rPr>
  </w:style>
  <w:style w:type="paragraph" w:styleId="Kop4">
    <w:name w:val="heading 4"/>
    <w:basedOn w:val="Kop3"/>
    <w:next w:val="Standaard"/>
    <w:rsid w:val="00110A51"/>
    <w:pPr>
      <w:numPr>
        <w:ilvl w:val="3"/>
      </w:numPr>
      <w:outlineLvl w:val="3"/>
    </w:pPr>
    <w:rPr>
      <w:bCs w:val="0"/>
      <w:szCs w:val="18"/>
    </w:rPr>
  </w:style>
  <w:style w:type="paragraph" w:styleId="Kop5">
    <w:name w:val="heading 5"/>
    <w:basedOn w:val="Kop4"/>
    <w:next w:val="Standaard"/>
    <w:rsid w:val="00110A51"/>
    <w:pPr>
      <w:numPr>
        <w:ilvl w:val="4"/>
      </w:numPr>
      <w:outlineLvl w:val="4"/>
    </w:pPr>
    <w:rPr>
      <w:bCs/>
      <w:iCs w:val="0"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uisstijl-Gegeven" w:customStyle="1">
    <w:name w:val="Huisstijl-Gegeven"/>
    <w:basedOn w:val="Huisstijl-Kopje"/>
    <w:rsid w:val="00006641"/>
    <w:rPr>
      <w:b w:val="0"/>
    </w:rPr>
  </w:style>
  <w:style w:type="paragraph" w:styleId="Huisstijl-Kopje" w:customStyle="1">
    <w:name w:val="Huisstijl-Kopje"/>
    <w:basedOn w:val="Standaard"/>
    <w:rsid w:val="004D5153"/>
    <w:pPr>
      <w:spacing w:line="200" w:lineRule="atLeast"/>
    </w:pPr>
    <w:rPr>
      <w:b/>
      <w:noProof/>
      <w:sz w:val="16"/>
    </w:rPr>
  </w:style>
  <w:style w:type="paragraph" w:styleId="Huisstijl-Sjabloonnaam" w:customStyle="1">
    <w:name w:val="Huisstijl-Sjabloonnaam"/>
    <w:basedOn w:val="Huisstijl-Gegeven"/>
    <w:next w:val="Standaard"/>
    <w:rsid w:val="00187A46"/>
    <w:pPr>
      <w:spacing w:line="400" w:lineRule="exact"/>
    </w:pPr>
    <w:rPr>
      <w:b/>
      <w:sz w:val="26"/>
    </w:rPr>
  </w:style>
  <w:style w:type="paragraph" w:styleId="Kop1zondernummer" w:customStyle="1">
    <w:name w:val="Kop 1 zonder nummer"/>
    <w:basedOn w:val="Kop1"/>
    <w:next w:val="Standaard"/>
    <w:rsid w:val="00110A51"/>
    <w:pPr>
      <w:numPr>
        <w:numId w:val="0"/>
      </w:numPr>
    </w:pPr>
  </w:style>
  <w:style w:type="paragraph" w:styleId="Kop2zondernummer" w:customStyle="1">
    <w:name w:val="Kop 2 zonder nummer"/>
    <w:basedOn w:val="Kop2"/>
    <w:next w:val="Standaard"/>
    <w:rsid w:val="00110A51"/>
    <w:pPr>
      <w:numPr>
        <w:ilvl w:val="0"/>
        <w:numId w:val="0"/>
      </w:numPr>
    </w:pPr>
  </w:style>
  <w:style w:type="paragraph" w:styleId="Kop3zondernummer" w:customStyle="1">
    <w:name w:val="Kop 3 zonder nummer"/>
    <w:basedOn w:val="Kop3"/>
    <w:next w:val="Standaard"/>
    <w:rsid w:val="00110A51"/>
    <w:pPr>
      <w:numPr>
        <w:ilvl w:val="0"/>
        <w:numId w:val="0"/>
      </w:numPr>
    </w:pPr>
  </w:style>
  <w:style w:type="paragraph" w:styleId="Lijstopsomteken">
    <w:name w:val="List Bullet"/>
    <w:basedOn w:val="Standaard"/>
    <w:rsid w:val="00460E28"/>
    <w:pPr>
      <w:numPr>
        <w:numId w:val="5"/>
      </w:numPr>
      <w:tabs>
        <w:tab w:val="clear" w:pos="360"/>
        <w:tab w:val="left" w:pos="280"/>
      </w:tabs>
    </w:pPr>
  </w:style>
  <w:style w:type="paragraph" w:styleId="Lijstopsomteken2">
    <w:name w:val="List Bullet 2"/>
    <w:basedOn w:val="Lijstopsomteken"/>
    <w:rsid w:val="00460E28"/>
    <w:pPr>
      <w:numPr>
        <w:numId w:val="7"/>
      </w:numPr>
      <w:tabs>
        <w:tab w:val="clear" w:pos="640"/>
        <w:tab w:val="left" w:pos="560"/>
      </w:tabs>
    </w:pPr>
  </w:style>
  <w:style w:type="paragraph" w:styleId="Lijstopsomteken3">
    <w:name w:val="List Bullet 3"/>
    <w:basedOn w:val="Lijstopsomteken2"/>
    <w:rsid w:val="00460E28"/>
    <w:pPr>
      <w:numPr>
        <w:numId w:val="9"/>
      </w:numPr>
      <w:tabs>
        <w:tab w:val="clear" w:pos="920"/>
        <w:tab w:val="left" w:pos="840"/>
      </w:tabs>
    </w:pPr>
  </w:style>
  <w:style w:type="table" w:styleId="Tabelraster">
    <w:name w:val="Table Grid"/>
    <w:basedOn w:val="Standaardtabel"/>
    <w:rsid w:val="00A54BE0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uisstijl-NaVoettekstLogo" w:customStyle="1">
    <w:name w:val="Huisstijl-NaVoettekstLogo"/>
    <w:basedOn w:val="Standaard"/>
    <w:semiHidden/>
    <w:rsid w:val="007C67B2"/>
    <w:pPr>
      <w:spacing w:line="240" w:lineRule="auto"/>
    </w:pPr>
    <w:rPr>
      <w:sz w:val="2"/>
      <w:szCs w:val="20"/>
    </w:rPr>
  </w:style>
  <w:style w:type="paragraph" w:styleId="Koptekst">
    <w:name w:val="header"/>
    <w:basedOn w:val="Standaard"/>
    <w:link w:val="KoptekstChar"/>
    <w:unhideWhenUsed/>
    <w:rsid w:val="00715B2D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rsid w:val="00715B2D"/>
  </w:style>
  <w:style w:type="paragraph" w:styleId="Voettekst">
    <w:name w:val="footer"/>
    <w:basedOn w:val="Standaard"/>
    <w:link w:val="VoettekstChar"/>
    <w:unhideWhenUsed/>
    <w:rsid w:val="00715B2D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rsid w:val="00715B2D"/>
  </w:style>
  <w:style w:type="table" w:styleId="Tabelrasterlicht">
    <w:name w:val="Grid Table Light"/>
    <w:basedOn w:val="Standaardtabel"/>
    <w:uiPriority w:val="40"/>
    <w:rsid w:val="000F471D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Lijstalinea">
    <w:name w:val="List Paragraph"/>
    <w:basedOn w:val="Standaard"/>
    <w:uiPriority w:val="34"/>
    <w:qFormat/>
    <w:rsid w:val="00804CB3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124573"/>
    <w:rPr>
      <w:color w:val="808080"/>
    </w:rPr>
  </w:style>
  <w:style w:type="paragraph" w:styleId="paragraph" w:customStyle="1">
    <w:name w:val="paragraph"/>
    <w:basedOn w:val="Standaard"/>
    <w:rsid w:val="004472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ormaltextrun" w:customStyle="1">
    <w:name w:val="normaltextrun"/>
    <w:basedOn w:val="Standaardalinea-lettertype"/>
    <w:rsid w:val="0044722A"/>
  </w:style>
  <w:style w:type="character" w:styleId="eop" w:customStyle="1">
    <w:name w:val="eop"/>
    <w:basedOn w:val="Standaardalinea-lettertype"/>
    <w:rsid w:val="00447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8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header" Target="header4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f01\OneDrive%20-%20Waternet%20Amsterdam\Operatie%20standaardisatie\Leidraden\Definitief%20-%20docx\Bijlage%20X%20-%20Model%20referentieopdrachten%20voor%20kerncompetenti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0C4091DA9A4524B3DD442BFEFD42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FA1C0A-66D7-4690-B1B7-D7BD75073D66}"/>
      </w:docPartPr>
      <w:docPartBody>
        <w:p w:rsidR="0097722B" w:rsidP="007743E3" w:rsidRDefault="007743E3">
          <w:pPr>
            <w:pStyle w:val="8C0C4091DA9A4524B3DD442BFEFD425F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1FA23C07616844B69AC2E6E834D37E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DD8061-5D2C-49B4-B606-95CA4A92E521}"/>
      </w:docPartPr>
      <w:docPartBody>
        <w:p w:rsidR="0097722B" w:rsidP="007743E3" w:rsidRDefault="007743E3">
          <w:pPr>
            <w:pStyle w:val="1FA23C07616844B69AC2E6E834D37E7D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3C36CB2AC373416D9DD24F7890A85C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45101C-6E03-4345-BA5C-9A5717761072}"/>
      </w:docPartPr>
      <w:docPartBody>
        <w:p w:rsidR="0097722B" w:rsidP="007743E3" w:rsidRDefault="007743E3">
          <w:pPr>
            <w:pStyle w:val="3C36CB2AC373416D9DD24F7890A85CEE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70EE44-5FA6-4203-A236-97CD8BFB92BE}"/>
      </w:docPartPr>
      <w:docPartBody>
        <w:p w:rsidR="00516D2E" w:rsidRDefault="00516D2E">
          <w:r w:rsidRPr="00D76AF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5C007BDED3F4EA4968FFEB968BEEC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0A94B2-AEFD-4168-A5F5-88BD7906B3A1}"/>
      </w:docPartPr>
      <w:docPartBody>
        <w:p w:rsidR="00516D2E" w:rsidP="00516D2E" w:rsidRDefault="00516D2E">
          <w:pPr>
            <w:pStyle w:val="65C007BDED3F4EA4968FFEB968BEECB0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CBE5DF863CA145C08541667916BDE6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1F24B6-5449-4325-8E05-286F08CC9B50}"/>
      </w:docPartPr>
      <w:docPartBody>
        <w:p w:rsidR="00516D2E" w:rsidP="00516D2E" w:rsidRDefault="00516D2E">
          <w:pPr>
            <w:pStyle w:val="CBE5DF863CA145C08541667916BDE63E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E3"/>
    <w:rsid w:val="00300338"/>
    <w:rsid w:val="00454DE4"/>
    <w:rsid w:val="00516D2E"/>
    <w:rsid w:val="006D47BE"/>
    <w:rsid w:val="007743E3"/>
    <w:rsid w:val="008D1058"/>
    <w:rsid w:val="00921639"/>
    <w:rsid w:val="0097722B"/>
    <w:rsid w:val="00AF4677"/>
    <w:rsid w:val="00D84FD3"/>
    <w:rsid w:val="00DB076E"/>
    <w:rsid w:val="00F577DC"/>
    <w:rsid w:val="00FF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16D2E"/>
    <w:rPr>
      <w:color w:val="808080"/>
    </w:rPr>
  </w:style>
  <w:style w:type="paragraph" w:customStyle="1" w:styleId="8C0C4091DA9A4524B3DD442BFEFD425F">
    <w:name w:val="8C0C4091DA9A4524B3DD442BFEFD425F"/>
    <w:rsid w:val="007743E3"/>
  </w:style>
  <w:style w:type="paragraph" w:customStyle="1" w:styleId="1FA23C07616844B69AC2E6E834D37E7D">
    <w:name w:val="1FA23C07616844B69AC2E6E834D37E7D"/>
    <w:rsid w:val="007743E3"/>
  </w:style>
  <w:style w:type="paragraph" w:customStyle="1" w:styleId="3C36CB2AC373416D9DD24F7890A85CEE">
    <w:name w:val="3C36CB2AC373416D9DD24F7890A85CEE"/>
    <w:rsid w:val="007743E3"/>
  </w:style>
  <w:style w:type="paragraph" w:customStyle="1" w:styleId="65C007BDED3F4EA4968FFEB968BEECB0">
    <w:name w:val="65C007BDED3F4EA4968FFEB968BEECB0"/>
    <w:rsid w:val="00516D2E"/>
    <w:rPr>
      <w:kern w:val="2"/>
      <w14:ligatures w14:val="standardContextual"/>
    </w:rPr>
  </w:style>
  <w:style w:type="paragraph" w:customStyle="1" w:styleId="CBE5DF863CA145C08541667916BDE63E">
    <w:name w:val="CBE5DF863CA145C08541667916BDE63E"/>
    <w:rsid w:val="00516D2E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5" ma:contentTypeDescription="Een nieuw document maken." ma:contentTypeScope="" ma:versionID="d5e123bfb8117916618d7a598e1da19d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4a917784198aa9f19fb372ffc0c70641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  <SharedWithUsers xmlns="746fbf30-322b-40ed-bd2b-2342a9dc1d58">
      <UserInfo>
        <DisplayName/>
        <AccountId xsi:nil="true"/>
        <AccountType/>
      </UserInfo>
    </SharedWithUsers>
    <MediaLengthInSeconds xmlns="8641d731-8d82-4025-94ac-f81355cd7152" xsi:nil="true"/>
  </documentManagement>
</p:properties>
</file>

<file path=customXml/itemProps1.xml><?xml version="1.0" encoding="utf-8"?>
<ds:datastoreItem xmlns:ds="http://schemas.openxmlformats.org/officeDocument/2006/customXml" ds:itemID="{D118EA95-4339-4934-BCA2-3A4ACE2B51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D092D2-23F5-4CE7-8288-0F5D0390A828}"/>
</file>

<file path=customXml/itemProps3.xml><?xml version="1.0" encoding="utf-8"?>
<ds:datastoreItem xmlns:ds="http://schemas.openxmlformats.org/officeDocument/2006/customXml" ds:itemID="{34A89617-3BA2-438E-840A-1C132FE02C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CACA94-E50F-439B-A078-A04CE9130406}">
  <ds:schemaRefs>
    <ds:schemaRef ds:uri="http://schemas.microsoft.com/office/2006/metadata/properties"/>
    <ds:schemaRef ds:uri="http://schemas.microsoft.com/office/infopath/2007/PartnerControls"/>
    <ds:schemaRef ds:uri="66c4c1ed-dd7d-409d-af38-91b32f71edcb"/>
    <ds:schemaRef ds:uri="9d91d6af-08f5-4678-bdb3-a1672e9c2231"/>
    <ds:schemaRef ds:uri="http://schemas.microsoft.com/sharepoint/v3/field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Bijlage%20X%20-%20Model%20referentieopdrachten%20voor%20kerncompetenties.dotx</ap:Template>
  <ap:Application>Microsoft Word for the web</ap:Application>
  <ap:DocSecurity>0</ap:DocSecurity>
  <ap:ScaleCrop>false</ap:ScaleCrop>
  <ap:Company>Middelen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Frankfoorder, Joost</dc:creator>
  <cp:keywords/>
  <dc:description>Dit document is gemaakt met WhiteOffice versie 2019.2.2</dc:description>
  <cp:lastModifiedBy>Charlotte Legall Melendez</cp:lastModifiedBy>
  <cp:revision>21</cp:revision>
  <cp:lastPrinted>2005-12-03T00:03:00Z</cp:lastPrinted>
  <dcterms:created xsi:type="dcterms:W3CDTF">2025-10-27T08:11:00Z</dcterms:created>
  <dcterms:modified xsi:type="dcterms:W3CDTF">2025-10-31T11:51:00Z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  <property fmtid="{D5CDD505-2E9C-101B-9397-08002B2CF9AE}" pid="3" name="ClassificationContentMarkingFooterShapeIds">
    <vt:lpwstr>1,3,4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Classificatie: Openbaar</vt:lpwstr>
  </property>
  <property fmtid="{D5CDD505-2E9C-101B-9397-08002B2CF9AE}" pid="6" name="MSIP_Label_e2a72a14-c288-406d-a5d3-5564fadfd1f4_Enabled">
    <vt:lpwstr>true</vt:lpwstr>
  </property>
  <property fmtid="{D5CDD505-2E9C-101B-9397-08002B2CF9AE}" pid="7" name="MSIP_Label_e2a72a14-c288-406d-a5d3-5564fadfd1f4_SetDate">
    <vt:lpwstr>2021-11-25T14:05:31Z</vt:lpwstr>
  </property>
  <property fmtid="{D5CDD505-2E9C-101B-9397-08002B2CF9AE}" pid="8" name="MSIP_Label_e2a72a14-c288-406d-a5d3-5564fadfd1f4_Method">
    <vt:lpwstr>Privileged</vt:lpwstr>
  </property>
  <property fmtid="{D5CDD505-2E9C-101B-9397-08002B2CF9AE}" pid="9" name="MSIP_Label_e2a72a14-c288-406d-a5d3-5564fadfd1f4_Name">
    <vt:lpwstr>Openbaar</vt:lpwstr>
  </property>
  <property fmtid="{D5CDD505-2E9C-101B-9397-08002B2CF9AE}" pid="10" name="MSIP_Label_e2a72a14-c288-406d-a5d3-5564fadfd1f4_SiteId">
    <vt:lpwstr>dc176db0-cbcb-4c49-84e9-efe31a545c55</vt:lpwstr>
  </property>
  <property fmtid="{D5CDD505-2E9C-101B-9397-08002B2CF9AE}" pid="11" name="MSIP_Label_e2a72a14-c288-406d-a5d3-5564fadfd1f4_ActionId">
    <vt:lpwstr>89363b81-8765-4970-b31e-5a0aafa2593e</vt:lpwstr>
  </property>
  <property fmtid="{D5CDD505-2E9C-101B-9397-08002B2CF9AE}" pid="12" name="MSIP_Label_e2a72a14-c288-406d-a5d3-5564fadfd1f4_ContentBits">
    <vt:lpwstr>2</vt:lpwstr>
  </property>
  <property fmtid="{D5CDD505-2E9C-101B-9397-08002B2CF9AE}" pid="13" name="Order">
    <vt:r8>15484900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TriggerFlowInfo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peedd9e5bd9c4bde80e9724fdd1dbfe6">
    <vt:lpwstr>Nader te bepalen|aa393513-975e-4785-8131-4e91903919b9</vt:lpwstr>
  </property>
  <property fmtid="{D5CDD505-2E9C-101B-9397-08002B2CF9AE}" pid="21" name="TaxCatchAll">
    <vt:lpwstr>1;#Nader te bepalen|aa393513-975e-4785-8131-4e91903919b9</vt:lpwstr>
  </property>
  <property fmtid="{D5CDD505-2E9C-101B-9397-08002B2CF9AE}" pid="22" name="e4567e1b04004892a9194d178007cbc3">
    <vt:lpwstr/>
  </property>
  <property fmtid="{D5CDD505-2E9C-101B-9397-08002B2CF9AE}" pid="23" name="Documenttype">
    <vt:lpwstr/>
  </property>
  <property fmtid="{D5CDD505-2E9C-101B-9397-08002B2CF9AE}" pid="24" name="ff48d3ad62b64fdf8ed55719a44d4f45">
    <vt:lpwstr/>
  </property>
  <property fmtid="{D5CDD505-2E9C-101B-9397-08002B2CF9AE}" pid="25" name="RedenBeperkingOpenbaarheid">
    <vt:lpwstr>1;#Nader te bepalen|aa393513-975e-4785-8131-4e91903919b9</vt:lpwstr>
  </property>
  <property fmtid="{D5CDD505-2E9C-101B-9397-08002B2CF9AE}" pid="26" name="Waardeketen">
    <vt:lpwstr/>
  </property>
  <property fmtid="{D5CDD505-2E9C-101B-9397-08002B2CF9AE}" pid="27" name="h23030b1f64f4a93a036421b755f9d71">
    <vt:lpwstr/>
  </property>
  <property fmtid="{D5CDD505-2E9C-101B-9397-08002B2CF9AE}" pid="28" name="Bronsysteem">
    <vt:lpwstr/>
  </property>
  <property fmtid="{D5CDD505-2E9C-101B-9397-08002B2CF9AE}" pid="29" name="MediaServiceImageTags">
    <vt:lpwstr/>
  </property>
</Properties>
</file>