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EE46B" w14:textId="6B4242C3" w:rsidR="00955823" w:rsidRDefault="005B531F">
      <w:pPr>
        <w:pStyle w:val="PBTAhoofdstuk"/>
        <w:numPr>
          <w:ilvl w:val="0"/>
          <w:numId w:val="0"/>
        </w:numPr>
      </w:pPr>
      <w:r>
        <w:t>Garantietermijn</w:t>
      </w:r>
    </w:p>
    <w:p w14:paraId="69B1EFF5" w14:textId="1FED875C" w:rsidR="00492447" w:rsidRDefault="00492447">
      <w:pPr>
        <w:tabs>
          <w:tab w:val="left" w:pos="5670"/>
        </w:tabs>
        <w:spacing w:line="300" w:lineRule="auto"/>
        <w:rPr>
          <w:b/>
          <w:sz w:val="18"/>
          <w:szCs w:val="18"/>
        </w:rPr>
      </w:pPr>
    </w:p>
    <w:p w14:paraId="76EAFCCC" w14:textId="15C2EA19" w:rsidR="00492447" w:rsidRDefault="00492447" w:rsidP="00492447">
      <w:pPr>
        <w:autoSpaceDE w:val="0"/>
        <w:autoSpaceDN w:val="0"/>
        <w:adjustRightInd w:val="0"/>
        <w:spacing w:line="288" w:lineRule="auto"/>
      </w:pPr>
      <w:r>
        <w:rPr>
          <w:szCs w:val="24"/>
        </w:rPr>
        <w:t>D</w:t>
      </w:r>
      <w:r w:rsidR="001216F9">
        <w:rPr>
          <w:szCs w:val="24"/>
        </w:rPr>
        <w:t xml:space="preserve">e gegadigde </w:t>
      </w:r>
      <w:r>
        <w:rPr>
          <w:szCs w:val="24"/>
        </w:rPr>
        <w:t>biedt een garantietermijn conform onderstaande tabel aan:</w:t>
      </w:r>
    </w:p>
    <w:p w14:paraId="56853104" w14:textId="77777777" w:rsidR="00492447" w:rsidRDefault="00492447" w:rsidP="00492447"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1"/>
        <w:gridCol w:w="4241"/>
      </w:tblGrid>
      <w:tr w:rsidR="00492447" w14:paraId="256B6A46" w14:textId="77777777" w:rsidTr="000159D2">
        <w:tc>
          <w:tcPr>
            <w:tcW w:w="4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639C6" w14:textId="77777777" w:rsidR="00492447" w:rsidRDefault="00492447" w:rsidP="000159D2">
            <w:r>
              <w:rPr>
                <w:b/>
                <w:bCs/>
              </w:rPr>
              <w:t xml:space="preserve">Aanvullende garantietermijn van: </w:t>
            </w:r>
          </w:p>
        </w:tc>
        <w:tc>
          <w:tcPr>
            <w:tcW w:w="4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33A2B" w14:textId="03790BEA" w:rsidR="00492447" w:rsidRDefault="00492447" w:rsidP="000159D2">
            <w:r>
              <w:t>(aankruisen wat van toepassing is)</w:t>
            </w:r>
          </w:p>
        </w:tc>
      </w:tr>
      <w:tr w:rsidR="00492447" w14:paraId="3685D194" w14:textId="77777777" w:rsidTr="000159D2">
        <w:tc>
          <w:tcPr>
            <w:tcW w:w="4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8D36D" w14:textId="77777777" w:rsidR="00492447" w:rsidRDefault="00492447" w:rsidP="000159D2">
            <w:r>
              <w:t>Minimale garantietermijn van 1 jaar + 0 jaar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3C7D4" w14:textId="21581C85" w:rsidR="00492447" w:rsidRDefault="00492447" w:rsidP="000159D2"/>
        </w:tc>
      </w:tr>
      <w:tr w:rsidR="00492447" w14:paraId="5C69632E" w14:textId="77777777" w:rsidTr="000159D2">
        <w:tc>
          <w:tcPr>
            <w:tcW w:w="4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5F222" w14:textId="77777777" w:rsidR="00492447" w:rsidRDefault="00492447" w:rsidP="000159D2">
            <w:r>
              <w:t>Minimale garantietermijn van 1 jaar + 1 jaar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6D440" w14:textId="4C4ACFF7" w:rsidR="00492447" w:rsidRDefault="00492447" w:rsidP="000159D2"/>
        </w:tc>
      </w:tr>
      <w:tr w:rsidR="00492447" w14:paraId="096C9C98" w14:textId="77777777" w:rsidTr="000159D2">
        <w:tc>
          <w:tcPr>
            <w:tcW w:w="4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EC3EF" w14:textId="77777777" w:rsidR="00492447" w:rsidRDefault="00492447" w:rsidP="000159D2">
            <w:r>
              <w:t>Minimale garantietermijn van 1 jaar + 2 jaar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F9B11" w14:textId="6D1912AA" w:rsidR="00492447" w:rsidRDefault="00492447" w:rsidP="000159D2"/>
        </w:tc>
      </w:tr>
      <w:tr w:rsidR="00492447" w14:paraId="21D5C294" w14:textId="77777777" w:rsidTr="000159D2">
        <w:tc>
          <w:tcPr>
            <w:tcW w:w="4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01649" w14:textId="77777777" w:rsidR="00492447" w:rsidRDefault="00492447" w:rsidP="000159D2">
            <w:r>
              <w:t>Minimale garantietermijn van 1 jaar + 3 jaar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3C8A9" w14:textId="75EDFF16" w:rsidR="00492447" w:rsidRDefault="00492447" w:rsidP="000159D2"/>
        </w:tc>
      </w:tr>
      <w:tr w:rsidR="00492447" w14:paraId="692B4348" w14:textId="77777777" w:rsidTr="000159D2">
        <w:tc>
          <w:tcPr>
            <w:tcW w:w="4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670AC" w14:textId="77777777" w:rsidR="00492447" w:rsidRDefault="00492447" w:rsidP="000159D2">
            <w:r>
              <w:t>Minimale garantietermijn van 1 jaar + 4 jaar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D4635" w14:textId="465FEE98" w:rsidR="00492447" w:rsidRDefault="00492447" w:rsidP="000159D2"/>
        </w:tc>
      </w:tr>
      <w:tr w:rsidR="00492447" w14:paraId="17F2B4A6" w14:textId="77777777" w:rsidTr="000159D2">
        <w:tc>
          <w:tcPr>
            <w:tcW w:w="4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10DCE" w14:textId="77777777" w:rsidR="00492447" w:rsidRDefault="00492447" w:rsidP="000159D2">
            <w:r>
              <w:t>Minimale garantietermijn van 1 jaar + 5 jaar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B59D8" w14:textId="68DCD5E0" w:rsidR="00492447" w:rsidRDefault="00492447" w:rsidP="000159D2"/>
        </w:tc>
      </w:tr>
    </w:tbl>
    <w:p w14:paraId="3131A1DE" w14:textId="77777777" w:rsidR="00492447" w:rsidRDefault="00492447" w:rsidP="001216F9">
      <w:pPr>
        <w:autoSpaceDE w:val="0"/>
        <w:autoSpaceDN w:val="0"/>
        <w:adjustRightInd w:val="0"/>
        <w:spacing w:line="288" w:lineRule="auto"/>
        <w:rPr>
          <w:szCs w:val="24"/>
        </w:rPr>
      </w:pPr>
    </w:p>
    <w:p w14:paraId="2FF102E4" w14:textId="77777777" w:rsidR="00955823" w:rsidRDefault="00955823">
      <w:pPr>
        <w:autoSpaceDE w:val="0"/>
        <w:autoSpaceDN w:val="0"/>
        <w:adjustRightInd w:val="0"/>
        <w:spacing w:line="240" w:lineRule="auto"/>
        <w:rPr>
          <w:szCs w:val="24"/>
        </w:rPr>
      </w:pPr>
    </w:p>
    <w:p w14:paraId="4C08A424" w14:textId="77777777" w:rsidR="00955823" w:rsidRDefault="00955823">
      <w:pPr>
        <w:tabs>
          <w:tab w:val="left" w:leader="dot" w:pos="5670"/>
          <w:tab w:val="left" w:pos="7938"/>
        </w:tabs>
        <w:spacing w:line="300" w:lineRule="auto"/>
        <w:rPr>
          <w:sz w:val="18"/>
          <w:szCs w:val="18"/>
        </w:rPr>
      </w:pPr>
    </w:p>
    <w:p w14:paraId="028DE594" w14:textId="5CD6585A" w:rsidR="00955823" w:rsidRDefault="00955823">
      <w:pPr>
        <w:tabs>
          <w:tab w:val="left" w:pos="5103"/>
          <w:tab w:val="left" w:leader="dot" w:pos="7938"/>
        </w:tabs>
        <w:spacing w:line="300" w:lineRule="auto"/>
        <w:rPr>
          <w:sz w:val="18"/>
          <w:szCs w:val="18"/>
        </w:rPr>
      </w:pPr>
      <w:r>
        <w:rPr>
          <w:sz w:val="18"/>
          <w:szCs w:val="18"/>
        </w:rPr>
        <w:t>Handtekening inschrijver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18AD12D8" w14:textId="77777777" w:rsidR="00955823" w:rsidRDefault="00955823">
      <w:pPr>
        <w:tabs>
          <w:tab w:val="left" w:leader="dot" w:pos="5670"/>
          <w:tab w:val="left" w:pos="7938"/>
        </w:tabs>
        <w:spacing w:line="300" w:lineRule="auto"/>
        <w:rPr>
          <w:sz w:val="18"/>
          <w:szCs w:val="18"/>
        </w:rPr>
      </w:pPr>
    </w:p>
    <w:p w14:paraId="42B8A52A" w14:textId="77777777" w:rsidR="00955823" w:rsidRDefault="00955823">
      <w:pPr>
        <w:tabs>
          <w:tab w:val="left" w:pos="5103"/>
          <w:tab w:val="left" w:leader="dot" w:pos="7938"/>
        </w:tabs>
        <w:spacing w:line="300" w:lineRule="auto"/>
        <w:rPr>
          <w:sz w:val="18"/>
          <w:szCs w:val="18"/>
        </w:rPr>
      </w:pPr>
      <w:r>
        <w:rPr>
          <w:sz w:val="18"/>
          <w:szCs w:val="18"/>
        </w:rPr>
        <w:t>Plaats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40A50BAF" w14:textId="77777777" w:rsidR="00955823" w:rsidRDefault="00955823">
      <w:pPr>
        <w:tabs>
          <w:tab w:val="left" w:leader="dot" w:pos="5670"/>
          <w:tab w:val="left" w:pos="7938"/>
        </w:tabs>
        <w:spacing w:line="300" w:lineRule="auto"/>
        <w:rPr>
          <w:sz w:val="18"/>
          <w:szCs w:val="18"/>
        </w:rPr>
      </w:pPr>
    </w:p>
    <w:p w14:paraId="16BE00BC" w14:textId="77777777" w:rsidR="00955823" w:rsidRDefault="00955823">
      <w:pPr>
        <w:tabs>
          <w:tab w:val="left" w:pos="5103"/>
          <w:tab w:val="left" w:leader="dot" w:pos="7938"/>
        </w:tabs>
        <w:spacing w:line="300" w:lineRule="auto"/>
        <w:rPr>
          <w:sz w:val="18"/>
          <w:szCs w:val="18"/>
        </w:rPr>
      </w:pPr>
      <w:r>
        <w:rPr>
          <w:sz w:val="18"/>
          <w:szCs w:val="18"/>
        </w:rPr>
        <w:t>Datum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sectPr w:rsidR="00955823" w:rsidSect="008544E8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B2A01" w14:textId="77777777" w:rsidR="000F659A" w:rsidRDefault="000F659A">
      <w:r>
        <w:separator/>
      </w:r>
    </w:p>
  </w:endnote>
  <w:endnote w:type="continuationSeparator" w:id="0">
    <w:p w14:paraId="20297329" w14:textId="77777777" w:rsidR="000F659A" w:rsidRDefault="000F6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0E96A" w14:textId="599A95B6" w:rsidR="00A72D10" w:rsidRDefault="00184BA5">
    <w:pPr>
      <w:pStyle w:val="Voettekst"/>
      <w:tabs>
        <w:tab w:val="clear" w:pos="9072"/>
        <w:tab w:val="right" w:pos="9360"/>
      </w:tabs>
      <w:rPr>
        <w:sz w:val="16"/>
        <w:szCs w:val="16"/>
      </w:rPr>
    </w:pPr>
    <w:r>
      <w:rPr>
        <w:snapToGrid w:val="0"/>
        <w:sz w:val="16"/>
        <w:szCs w:val="16"/>
      </w:rPr>
      <w:fldChar w:fldCharType="begin"/>
    </w:r>
    <w:r w:rsidR="00A72D10">
      <w:rPr>
        <w:snapToGrid w:val="0"/>
        <w:sz w:val="16"/>
        <w:szCs w:val="16"/>
      </w:rPr>
      <w:instrText xml:space="preserve"> FILENAME </w:instrText>
    </w:r>
    <w:r>
      <w:rPr>
        <w:snapToGrid w:val="0"/>
        <w:sz w:val="16"/>
        <w:szCs w:val="16"/>
      </w:rPr>
      <w:fldChar w:fldCharType="separate"/>
    </w:r>
    <w:r w:rsidR="00E448CD">
      <w:rPr>
        <w:noProof/>
        <w:snapToGrid w:val="0"/>
        <w:sz w:val="16"/>
        <w:szCs w:val="16"/>
      </w:rPr>
      <w:t>Bijlage 10. garantietermijn.docx</w:t>
    </w:r>
    <w:r>
      <w:rPr>
        <w:snapToGrid w:val="0"/>
        <w:sz w:val="16"/>
        <w:szCs w:val="16"/>
      </w:rPr>
      <w:fldChar w:fldCharType="end"/>
    </w:r>
    <w:r w:rsidR="00A72D10">
      <w:tab/>
    </w:r>
    <w:r w:rsidR="00A72D10">
      <w:tab/>
    </w:r>
    <w:r>
      <w:rPr>
        <w:sz w:val="16"/>
        <w:szCs w:val="16"/>
      </w:rPr>
      <w:fldChar w:fldCharType="begin"/>
    </w:r>
    <w:r w:rsidR="00A72D10"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E34738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 w:rsidR="00A72D10">
      <w:rPr>
        <w:sz w:val="16"/>
        <w:szCs w:val="16"/>
      </w:rPr>
      <w:t>/</w:t>
    </w:r>
    <w:r>
      <w:rPr>
        <w:sz w:val="16"/>
        <w:szCs w:val="16"/>
      </w:rPr>
      <w:fldChar w:fldCharType="begin"/>
    </w:r>
    <w:r w:rsidR="00A72D10">
      <w:rPr>
        <w:sz w:val="16"/>
        <w:szCs w:val="16"/>
      </w:rPr>
      <w:instrText xml:space="preserve"> NUMPAGES </w:instrText>
    </w:r>
    <w:r>
      <w:rPr>
        <w:sz w:val="16"/>
        <w:szCs w:val="16"/>
      </w:rPr>
      <w:fldChar w:fldCharType="separate"/>
    </w:r>
    <w:r w:rsidR="00E34738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FB3E9" w14:textId="77777777" w:rsidR="000F659A" w:rsidRDefault="000F659A">
      <w:r>
        <w:separator/>
      </w:r>
    </w:p>
  </w:footnote>
  <w:footnote w:type="continuationSeparator" w:id="0">
    <w:p w14:paraId="52B49592" w14:textId="77777777" w:rsidR="000F659A" w:rsidRDefault="000F65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C4B0B" w14:textId="146C78D9" w:rsidR="00A72D10" w:rsidRDefault="001F6E4D">
    <w:pPr>
      <w:pStyle w:val="Koptekst"/>
      <w:pBdr>
        <w:bottom w:val="single" w:sz="4" w:space="1" w:color="auto"/>
      </w:pBdr>
      <w:rPr>
        <w:i/>
      </w:rPr>
    </w:pPr>
    <w:r w:rsidRPr="00EE6C4B">
      <w:rPr>
        <w:sz w:val="28"/>
        <w:szCs w:val="28"/>
      </w:rPr>
      <w:fldChar w:fldCharType="begin"/>
    </w:r>
    <w:r w:rsidRPr="00EE6C4B">
      <w:rPr>
        <w:sz w:val="28"/>
        <w:szCs w:val="28"/>
      </w:rPr>
      <w:instrText xml:space="preserve"> DOCPROPERTY  Project  \* MERGEFORMAT </w:instrText>
    </w:r>
    <w:r w:rsidRPr="00EE6C4B">
      <w:rPr>
        <w:sz w:val="28"/>
        <w:szCs w:val="28"/>
      </w:rPr>
      <w:fldChar w:fldCharType="separate"/>
    </w:r>
    <w:r w:rsidR="00E448CD">
      <w:rPr>
        <w:sz w:val="28"/>
        <w:szCs w:val="28"/>
      </w:rPr>
      <w:t>Theater Rotterdam</w:t>
    </w:r>
    <w:r w:rsidRPr="00EE6C4B">
      <w:rPr>
        <w:sz w:val="28"/>
        <w:szCs w:val="28"/>
      </w:rPr>
      <w:fldChar w:fldCharType="end"/>
    </w:r>
    <w:r w:rsidR="00B36B6F">
      <w:rPr>
        <w:sz w:val="28"/>
        <w:szCs w:val="28"/>
      </w:rPr>
      <w:t>,</w:t>
    </w:r>
    <w:r w:rsidR="00A72D10">
      <w:rPr>
        <w:sz w:val="28"/>
        <w:szCs w:val="28"/>
      </w:rPr>
      <w:t xml:space="preserve"> </w:t>
    </w:r>
    <w:fldSimple w:instr=" DOCPROPERTY  Plaats  \* MERGEFORMAT ">
      <w:r w:rsidR="00E448CD" w:rsidRPr="00E448CD">
        <w:rPr>
          <w:sz w:val="28"/>
          <w:szCs w:val="28"/>
        </w:rPr>
        <w:t>Rotterdam</w:t>
      </w:r>
    </w:fldSimple>
    <w:r w:rsidR="00566241">
      <w:rPr>
        <w:sz w:val="28"/>
        <w:szCs w:val="28"/>
      </w:rPr>
      <w:tab/>
    </w:r>
    <w:r w:rsidR="00C35607"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271D9"/>
    <w:multiLevelType w:val="hybridMultilevel"/>
    <w:tmpl w:val="E19E292E"/>
    <w:lvl w:ilvl="0" w:tplc="814EF86C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072E7E"/>
    <w:multiLevelType w:val="hybridMultilevel"/>
    <w:tmpl w:val="52B201CA"/>
    <w:lvl w:ilvl="0" w:tplc="3E300E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C20B10"/>
    <w:multiLevelType w:val="multilevel"/>
    <w:tmpl w:val="2FFADB40"/>
    <w:lvl w:ilvl="0">
      <w:start w:val="1"/>
      <w:numFmt w:val="decimal"/>
      <w:pStyle w:val="PBTAhoofdstuk"/>
      <w:lvlText w:val="%1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439E3F8E"/>
    <w:multiLevelType w:val="hybridMultilevel"/>
    <w:tmpl w:val="843EB9D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A13646"/>
    <w:multiLevelType w:val="hybridMultilevel"/>
    <w:tmpl w:val="A628D502"/>
    <w:lvl w:ilvl="0" w:tplc="0413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101806"/>
    <w:multiLevelType w:val="multilevel"/>
    <w:tmpl w:val="52B20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1A768F"/>
    <w:multiLevelType w:val="multilevel"/>
    <w:tmpl w:val="8F4C014A"/>
    <w:lvl w:ilvl="0">
      <w:start w:val="1"/>
      <w:numFmt w:val="decimal"/>
      <w:pStyle w:val="Hoofdstuk"/>
      <w:lvlText w:val="%1"/>
      <w:lvlJc w:val="left"/>
      <w:pPr>
        <w:tabs>
          <w:tab w:val="num" w:pos="1080"/>
        </w:tabs>
        <w:ind w:left="792" w:hanging="432"/>
      </w:pPr>
      <w:rPr>
        <w:rFonts w:ascii="Verdana" w:hAnsi="Verdana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ascii="Verdana" w:hAnsi="Verdana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 w:val="0"/>
        <w:i w:val="0"/>
        <w:u w:val="none"/>
      </w:rPr>
    </w:lvl>
    <w:lvl w:ilvl="3">
      <w:start w:val="1"/>
      <w:numFmt w:val="upperLetter"/>
      <w:lvlText w:val="%1.%2.%3.%4"/>
      <w:lvlJc w:val="left"/>
      <w:pPr>
        <w:tabs>
          <w:tab w:val="num" w:pos="1224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num w:numId="1" w16cid:durableId="1904828967">
    <w:abstractNumId w:val="6"/>
  </w:num>
  <w:num w:numId="2" w16cid:durableId="77101687">
    <w:abstractNumId w:val="3"/>
  </w:num>
  <w:num w:numId="3" w16cid:durableId="1850636967">
    <w:abstractNumId w:val="0"/>
  </w:num>
  <w:num w:numId="4" w16cid:durableId="1118374811">
    <w:abstractNumId w:val="4"/>
  </w:num>
  <w:num w:numId="5" w16cid:durableId="1023020802">
    <w:abstractNumId w:val="1"/>
  </w:num>
  <w:num w:numId="6" w16cid:durableId="74280039">
    <w:abstractNumId w:val="5"/>
  </w:num>
  <w:num w:numId="7" w16cid:durableId="2339790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6E2"/>
    <w:rsid w:val="00022B39"/>
    <w:rsid w:val="00041FDE"/>
    <w:rsid w:val="000848E9"/>
    <w:rsid w:val="0008647E"/>
    <w:rsid w:val="000F2DCB"/>
    <w:rsid w:val="000F659A"/>
    <w:rsid w:val="001216F9"/>
    <w:rsid w:val="0018021E"/>
    <w:rsid w:val="00184BA5"/>
    <w:rsid w:val="00186901"/>
    <w:rsid w:val="001F6E4D"/>
    <w:rsid w:val="002114CD"/>
    <w:rsid w:val="00285308"/>
    <w:rsid w:val="002D6A78"/>
    <w:rsid w:val="00397F22"/>
    <w:rsid w:val="003B0EBC"/>
    <w:rsid w:val="003B3DF4"/>
    <w:rsid w:val="003B4B68"/>
    <w:rsid w:val="003D42E8"/>
    <w:rsid w:val="003F6324"/>
    <w:rsid w:val="0044175B"/>
    <w:rsid w:val="00492447"/>
    <w:rsid w:val="00530071"/>
    <w:rsid w:val="00566241"/>
    <w:rsid w:val="005B531F"/>
    <w:rsid w:val="005D37EC"/>
    <w:rsid w:val="005F3A77"/>
    <w:rsid w:val="005F597D"/>
    <w:rsid w:val="00675AFA"/>
    <w:rsid w:val="00692D5F"/>
    <w:rsid w:val="006E7EBB"/>
    <w:rsid w:val="00760263"/>
    <w:rsid w:val="00783223"/>
    <w:rsid w:val="00804135"/>
    <w:rsid w:val="00813BB3"/>
    <w:rsid w:val="008216E2"/>
    <w:rsid w:val="008544E8"/>
    <w:rsid w:val="00953D77"/>
    <w:rsid w:val="00955823"/>
    <w:rsid w:val="009A3BF8"/>
    <w:rsid w:val="009B42E5"/>
    <w:rsid w:val="009E57C5"/>
    <w:rsid w:val="00A266B1"/>
    <w:rsid w:val="00A72D10"/>
    <w:rsid w:val="00A96C39"/>
    <w:rsid w:val="00AD5D34"/>
    <w:rsid w:val="00B36B6F"/>
    <w:rsid w:val="00C35607"/>
    <w:rsid w:val="00C62751"/>
    <w:rsid w:val="00C6602F"/>
    <w:rsid w:val="00CF6336"/>
    <w:rsid w:val="00D63553"/>
    <w:rsid w:val="00DA3CE5"/>
    <w:rsid w:val="00DB6795"/>
    <w:rsid w:val="00DE4213"/>
    <w:rsid w:val="00E2392B"/>
    <w:rsid w:val="00E34738"/>
    <w:rsid w:val="00E448CD"/>
    <w:rsid w:val="00E6739C"/>
    <w:rsid w:val="00EB43D2"/>
    <w:rsid w:val="00ED6D2A"/>
    <w:rsid w:val="00EE6C4B"/>
    <w:rsid w:val="00F1711E"/>
    <w:rsid w:val="00F32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9D48DA"/>
  <w15:docId w15:val="{32C42E2D-D434-4D54-8F57-25E612525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544E8"/>
    <w:pPr>
      <w:spacing w:line="360" w:lineRule="auto"/>
    </w:pPr>
    <w:rPr>
      <w:rFonts w:ascii="Verdana" w:hAnsi="Verdana"/>
    </w:rPr>
  </w:style>
  <w:style w:type="paragraph" w:styleId="Kop1">
    <w:name w:val="heading 1"/>
    <w:basedOn w:val="Standaard"/>
    <w:next w:val="Standaard"/>
    <w:qFormat/>
    <w:rsid w:val="008544E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8544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8544E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oofdstuk">
    <w:name w:val="Hoofdstuk"/>
    <w:basedOn w:val="Standaard"/>
    <w:next w:val="Standaard"/>
    <w:rsid w:val="008544E8"/>
    <w:pPr>
      <w:keepLines/>
      <w:numPr>
        <w:numId w:val="1"/>
      </w:numPr>
      <w:tabs>
        <w:tab w:val="left" w:pos="454"/>
      </w:tabs>
      <w:spacing w:after="240" w:line="240" w:lineRule="exact"/>
    </w:pPr>
    <w:rPr>
      <w:i/>
    </w:rPr>
  </w:style>
  <w:style w:type="paragraph" w:customStyle="1" w:styleId="Opmaakprofiel1">
    <w:name w:val="Opmaakprofiel1"/>
    <w:basedOn w:val="Standaard"/>
    <w:rsid w:val="008544E8"/>
  </w:style>
  <w:style w:type="paragraph" w:styleId="Koptekst">
    <w:name w:val="header"/>
    <w:aliases w:val="standaard onderlijnd"/>
    <w:basedOn w:val="Standaard"/>
    <w:rsid w:val="008544E8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544E8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link w:val="DocumentstructuurChar"/>
    <w:rsid w:val="009B42E5"/>
    <w:rPr>
      <w:rFonts w:ascii="Tahoma" w:hAnsi="Tahoma" w:cs="Tahoma"/>
      <w:sz w:val="16"/>
      <w:szCs w:val="16"/>
    </w:rPr>
  </w:style>
  <w:style w:type="paragraph" w:customStyle="1" w:styleId="PBTAhoofdstuk">
    <w:name w:val="PBTA hoofdstuk"/>
    <w:basedOn w:val="Standaard"/>
    <w:next w:val="Standaard"/>
    <w:rsid w:val="008544E8"/>
    <w:pPr>
      <w:pageBreakBefore/>
      <w:widowControl w:val="0"/>
      <w:numPr>
        <w:numId w:val="7"/>
      </w:numPr>
      <w:spacing w:before="120" w:line="240" w:lineRule="auto"/>
      <w:outlineLvl w:val="0"/>
    </w:pPr>
    <w:rPr>
      <w:b/>
      <w:caps/>
      <w:snapToGrid w:val="0"/>
      <w:sz w:val="18"/>
      <w:szCs w:val="18"/>
    </w:rPr>
  </w:style>
  <w:style w:type="character" w:customStyle="1" w:styleId="DocumentstructuurChar">
    <w:name w:val="Documentstructuur Char"/>
    <w:link w:val="Documentstructuur"/>
    <w:rsid w:val="009B42E5"/>
    <w:rPr>
      <w:rFonts w:ascii="Tahoma" w:hAnsi="Tahoma" w:cs="Tahoma"/>
      <w:sz w:val="16"/>
      <w:szCs w:val="16"/>
    </w:rPr>
  </w:style>
  <w:style w:type="paragraph" w:styleId="Ballontekst">
    <w:name w:val="Balloon Text"/>
    <w:basedOn w:val="Standaard"/>
    <w:link w:val="BallontekstChar"/>
    <w:rsid w:val="003B4B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B4B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Sjablonen\pb%20theateradviseurs\overige%20pb\Model%20verklaring%20Nederlandse%20taal%20171205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 verklaring Nederlandse taal 171205.dotx</Template>
  <TotalTime>5</TotalTime>
  <Pages>1</Pages>
  <Words>70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verklaring Nederlandse Taal</vt:lpstr>
    </vt:vector>
  </TitlesOfParts>
  <Company>PBTA B.V.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verklaring Nederlandse Taal</dc:title>
  <dc:subject/>
  <dc:creator>Hanneke Heijstek</dc:creator>
  <cp:keywords/>
  <cp:lastModifiedBy>Arnoud van Dijk</cp:lastModifiedBy>
  <cp:revision>8</cp:revision>
  <cp:lastPrinted>2025-04-09T09:05:00Z</cp:lastPrinted>
  <dcterms:created xsi:type="dcterms:W3CDTF">2025-03-05T09:49:00Z</dcterms:created>
  <dcterms:modified xsi:type="dcterms:W3CDTF">2025-04-09T09:05:00Z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Theater Rotterdam</vt:lpwstr>
  </property>
  <property fmtid="{D5CDD505-2E9C-101B-9397-08002B2CF9AE}" pid="3" name="Plaats">
    <vt:lpwstr>Rotterdam</vt:lpwstr>
  </property>
</Properties>
</file>