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14CFF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6203C460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45918CE3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7831AE72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24FE337E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470A27CA" w14:textId="77777777" w:rsidR="002A718A" w:rsidRPr="006062F4" w:rsidRDefault="002A718A" w:rsidP="002A718A"/>
    <w:p w14:paraId="6BA54101" w14:textId="22022C50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f18d51d5-05e0-4cfb-859e-32c9e30fb06f&quot;}}"/>
          <w:id w:val="940949857"/>
          <w:placeholder>
            <w:docPart w:val="D25F418F6728439EAA09591A186B24E3"/>
          </w:placeholder>
        </w:sdtPr>
        <w:sdtEndPr/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68fdb132-5e9b-4139-b605-7ca24c639b08&quot;}}"/>
          <w:id w:val="456230139"/>
          <w:placeholder>
            <w:docPart w:val="1118419E18984E0AA2E45CFEF7288A35"/>
          </w:placeholder>
        </w:sdtPr>
        <w:sdtEndPr/>
        <w:sdtContent>
          <w:r w:rsidR="00E82CFD">
            <w:t>l</w:t>
          </w:r>
          <w:r>
            <w:t xml:space="preserve">everen 2 voertuigen met </w:t>
          </w:r>
          <w:r w:rsidR="00E82CFD">
            <w:t>specialistische</w:t>
          </w:r>
          <w:r>
            <w:t xml:space="preserve"> opbouw </w:t>
          </w:r>
          <w:r w:rsidR="00E82CFD">
            <w:t>t.b.v.</w:t>
          </w:r>
          <w:r>
            <w:t xml:space="preserve"> werkzaamheden van team Riolering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3DBBAE49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5D08C8" w14:paraId="7DC1C5BC" w14:textId="77777777" w:rsidTr="005D08C8">
        <w:tc>
          <w:tcPr>
            <w:tcW w:w="2405" w:type="dxa"/>
          </w:tcPr>
          <w:p w14:paraId="641A0826" w14:textId="77777777" w:rsidR="005D08C8" w:rsidRDefault="005D08C8" w:rsidP="002A718A">
            <w:r>
              <w:t>Vragen ingediend door:</w:t>
            </w:r>
          </w:p>
        </w:tc>
        <w:tc>
          <w:tcPr>
            <w:tcW w:w="6656" w:type="dxa"/>
          </w:tcPr>
          <w:p w14:paraId="55B78DA5" w14:textId="77777777" w:rsidR="005D08C8" w:rsidRDefault="005D08C8" w:rsidP="002A718A"/>
        </w:tc>
      </w:tr>
    </w:tbl>
    <w:p w14:paraId="0DCBB27D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5173"/>
        <w:gridCol w:w="5174"/>
      </w:tblGrid>
      <w:tr w:rsidR="005D08C8" w14:paraId="5546331D" w14:textId="77777777" w:rsidTr="00E82CFD">
        <w:tc>
          <w:tcPr>
            <w:tcW w:w="562" w:type="dxa"/>
          </w:tcPr>
          <w:p w14:paraId="5A8B1C2E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25C50873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12E1E14C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5173" w:type="dxa"/>
          </w:tcPr>
          <w:p w14:paraId="7E8CD8F4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5174" w:type="dxa"/>
            <w:shd w:val="clear" w:color="auto" w:fill="D0CECE" w:themeFill="background2" w:themeFillShade="E6"/>
          </w:tcPr>
          <w:p w14:paraId="7C6BF941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185B7288" w14:textId="77777777" w:rsidTr="00E82CFD">
        <w:tc>
          <w:tcPr>
            <w:tcW w:w="562" w:type="dxa"/>
          </w:tcPr>
          <w:p w14:paraId="0123CD29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55824767" w14:textId="77777777" w:rsidR="005D08C8" w:rsidRDefault="005D08C8" w:rsidP="002A718A"/>
        </w:tc>
        <w:tc>
          <w:tcPr>
            <w:tcW w:w="1134" w:type="dxa"/>
          </w:tcPr>
          <w:p w14:paraId="01FA2C64" w14:textId="77777777" w:rsidR="005D08C8" w:rsidRDefault="005D08C8" w:rsidP="002A718A"/>
        </w:tc>
        <w:tc>
          <w:tcPr>
            <w:tcW w:w="5173" w:type="dxa"/>
          </w:tcPr>
          <w:p w14:paraId="75859B77" w14:textId="77777777" w:rsidR="005D08C8" w:rsidRDefault="005D08C8" w:rsidP="002A718A"/>
        </w:tc>
        <w:tc>
          <w:tcPr>
            <w:tcW w:w="5174" w:type="dxa"/>
            <w:shd w:val="clear" w:color="auto" w:fill="D0CECE" w:themeFill="background2" w:themeFillShade="E6"/>
          </w:tcPr>
          <w:p w14:paraId="21AA2BB5" w14:textId="77777777" w:rsidR="005D08C8" w:rsidRDefault="005D08C8" w:rsidP="002A718A"/>
        </w:tc>
      </w:tr>
      <w:tr w:rsidR="005D08C8" w14:paraId="228B20A1" w14:textId="77777777" w:rsidTr="00E82CFD">
        <w:tc>
          <w:tcPr>
            <w:tcW w:w="562" w:type="dxa"/>
          </w:tcPr>
          <w:p w14:paraId="07459298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131573C4" w14:textId="77777777" w:rsidR="005D08C8" w:rsidRDefault="005D08C8" w:rsidP="002A718A"/>
        </w:tc>
        <w:tc>
          <w:tcPr>
            <w:tcW w:w="1134" w:type="dxa"/>
          </w:tcPr>
          <w:p w14:paraId="3906CF90" w14:textId="77777777" w:rsidR="005D08C8" w:rsidRDefault="005D08C8" w:rsidP="002A718A"/>
        </w:tc>
        <w:tc>
          <w:tcPr>
            <w:tcW w:w="5173" w:type="dxa"/>
          </w:tcPr>
          <w:p w14:paraId="5555AB57" w14:textId="77777777" w:rsidR="005D08C8" w:rsidRDefault="005D08C8" w:rsidP="002A718A"/>
        </w:tc>
        <w:tc>
          <w:tcPr>
            <w:tcW w:w="5174" w:type="dxa"/>
            <w:shd w:val="clear" w:color="auto" w:fill="D0CECE" w:themeFill="background2" w:themeFillShade="E6"/>
          </w:tcPr>
          <w:p w14:paraId="529B1540" w14:textId="77777777" w:rsidR="005D08C8" w:rsidRDefault="005D08C8" w:rsidP="002A718A"/>
        </w:tc>
      </w:tr>
      <w:tr w:rsidR="005D08C8" w14:paraId="09C71A76" w14:textId="77777777" w:rsidTr="00E82CFD">
        <w:tc>
          <w:tcPr>
            <w:tcW w:w="562" w:type="dxa"/>
          </w:tcPr>
          <w:p w14:paraId="4E6F74F0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24E5FAB9" w14:textId="77777777" w:rsidR="005D08C8" w:rsidRDefault="005D08C8" w:rsidP="002A718A"/>
        </w:tc>
        <w:tc>
          <w:tcPr>
            <w:tcW w:w="1134" w:type="dxa"/>
          </w:tcPr>
          <w:p w14:paraId="25D05563" w14:textId="77777777" w:rsidR="005D08C8" w:rsidRDefault="005D08C8" w:rsidP="002A718A"/>
        </w:tc>
        <w:tc>
          <w:tcPr>
            <w:tcW w:w="5173" w:type="dxa"/>
          </w:tcPr>
          <w:p w14:paraId="44688A0F" w14:textId="77777777" w:rsidR="005D08C8" w:rsidRDefault="005D08C8" w:rsidP="002A718A"/>
        </w:tc>
        <w:tc>
          <w:tcPr>
            <w:tcW w:w="5174" w:type="dxa"/>
            <w:shd w:val="clear" w:color="auto" w:fill="D0CECE" w:themeFill="background2" w:themeFillShade="E6"/>
          </w:tcPr>
          <w:p w14:paraId="79854C25" w14:textId="77777777" w:rsidR="005D08C8" w:rsidRDefault="005D08C8" w:rsidP="002A718A"/>
        </w:tc>
      </w:tr>
      <w:tr w:rsidR="005D08C8" w14:paraId="2F571F28" w14:textId="77777777" w:rsidTr="00E82CFD">
        <w:tc>
          <w:tcPr>
            <w:tcW w:w="562" w:type="dxa"/>
          </w:tcPr>
          <w:p w14:paraId="364ECD73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082C918B" w14:textId="77777777" w:rsidR="005D08C8" w:rsidRDefault="005D08C8" w:rsidP="002A718A"/>
        </w:tc>
        <w:tc>
          <w:tcPr>
            <w:tcW w:w="1134" w:type="dxa"/>
          </w:tcPr>
          <w:p w14:paraId="30D83007" w14:textId="77777777" w:rsidR="005D08C8" w:rsidRDefault="005D08C8" w:rsidP="002A718A"/>
        </w:tc>
        <w:tc>
          <w:tcPr>
            <w:tcW w:w="5173" w:type="dxa"/>
          </w:tcPr>
          <w:p w14:paraId="70B74EA9" w14:textId="77777777" w:rsidR="005D08C8" w:rsidRDefault="005D08C8" w:rsidP="002A718A"/>
        </w:tc>
        <w:tc>
          <w:tcPr>
            <w:tcW w:w="5174" w:type="dxa"/>
            <w:shd w:val="clear" w:color="auto" w:fill="D0CECE" w:themeFill="background2" w:themeFillShade="E6"/>
          </w:tcPr>
          <w:p w14:paraId="4351AC98" w14:textId="77777777" w:rsidR="005D08C8" w:rsidRDefault="005D08C8" w:rsidP="002A718A"/>
        </w:tc>
      </w:tr>
      <w:tr w:rsidR="005D08C8" w14:paraId="1601130A" w14:textId="77777777" w:rsidTr="00E82CFD">
        <w:tc>
          <w:tcPr>
            <w:tcW w:w="562" w:type="dxa"/>
          </w:tcPr>
          <w:p w14:paraId="3C531680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5A930597" w14:textId="77777777" w:rsidR="005D08C8" w:rsidRDefault="005D08C8" w:rsidP="002A718A"/>
        </w:tc>
        <w:tc>
          <w:tcPr>
            <w:tcW w:w="1134" w:type="dxa"/>
          </w:tcPr>
          <w:p w14:paraId="554A4A92" w14:textId="77777777" w:rsidR="005D08C8" w:rsidRDefault="005D08C8" w:rsidP="002A718A"/>
        </w:tc>
        <w:tc>
          <w:tcPr>
            <w:tcW w:w="5173" w:type="dxa"/>
          </w:tcPr>
          <w:p w14:paraId="1E1B9F47" w14:textId="77777777" w:rsidR="005D08C8" w:rsidRDefault="005D08C8" w:rsidP="002A718A"/>
        </w:tc>
        <w:tc>
          <w:tcPr>
            <w:tcW w:w="5174" w:type="dxa"/>
            <w:shd w:val="clear" w:color="auto" w:fill="D0CECE" w:themeFill="background2" w:themeFillShade="E6"/>
          </w:tcPr>
          <w:p w14:paraId="24BA3146" w14:textId="77777777" w:rsidR="005D08C8" w:rsidRDefault="005D08C8" w:rsidP="002A718A"/>
        </w:tc>
      </w:tr>
    </w:tbl>
    <w:p w14:paraId="42441A7C" w14:textId="77777777" w:rsidR="00AF631F" w:rsidRDefault="00AF631F" w:rsidP="002A718A"/>
    <w:p w14:paraId="49B8D532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52D7CA50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E82C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38" w:h="11906" w:orient="landscape" w:code="9"/>
      <w:pgMar w:top="1701" w:right="975" w:bottom="1134" w:left="1134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F1C2" w14:textId="77777777" w:rsidR="00E82CFD" w:rsidRDefault="00E82CFD">
      <w:r>
        <w:separator/>
      </w:r>
    </w:p>
  </w:endnote>
  <w:endnote w:type="continuationSeparator" w:id="0">
    <w:p w14:paraId="1EE94DB9" w14:textId="77777777" w:rsidR="00E82CFD" w:rsidRDefault="00E8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3562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9" w:name="voettekst" w:displacedByCustomXml="next"/>
  <w:sdt>
    <w:sdtPr>
      <w:rPr>
        <w:b/>
        <w:bCs/>
        <w:lang w:val="en-US"/>
      </w:rPr>
      <w:tag w:val="{&quot;templafy&quot;:{&quot;id&quot;:&quot;5d2d7f36-d1ea-43de-b93f-9e46c44fec9a&quot;}}"/>
      <w:id w:val="1921510847"/>
      <w:placeholder>
        <w:docPart w:val="D25F418F6728439EAA09591A186B24E3"/>
      </w:placeholder>
    </w:sdtPr>
    <w:sdtEndPr/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14830DD0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6D922E1A" w14:textId="77777777" w:rsidR="00E82CFD" w:rsidRPr="00B9536B" w:rsidRDefault="00E82CFD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1BFF8638" w14:textId="77777777" w:rsidR="00E82CFD" w:rsidRPr="00B9536B" w:rsidRDefault="00E82CFD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34CCE60A" w14:textId="77777777" w:rsidR="00E82CFD" w:rsidRPr="00B9536B" w:rsidRDefault="00E82CFD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33A1E35A" w14:textId="77777777" w:rsidR="00E82CFD" w:rsidRPr="00B9536B" w:rsidRDefault="00E82CFD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649BC5BD" w14:textId="77777777" w:rsidR="00E82CFD" w:rsidRPr="00B9536B" w:rsidRDefault="00E82CFD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46FDDFE4" w14:textId="77777777" w:rsidR="00E82CFD" w:rsidRPr="00B9536B" w:rsidRDefault="00E82CFD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02B5B231" w14:textId="77777777" w:rsidR="00535851" w:rsidRPr="00B9536B" w:rsidRDefault="00E82CFD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88F0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415C1" w14:textId="77777777" w:rsidR="00E82CFD" w:rsidRDefault="00E82CFD">
      <w:r>
        <w:separator/>
      </w:r>
    </w:p>
  </w:footnote>
  <w:footnote w:type="continuationSeparator" w:id="0">
    <w:p w14:paraId="02790CC5" w14:textId="77777777" w:rsidR="00E82CFD" w:rsidRDefault="00E82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38AE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F7BB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AA91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0301C0AD" wp14:editId="7549566E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562608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E82CFD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45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CFD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CF28E"/>
  <w15:chartTrackingRefBased/>
  <w15:docId w15:val="{D1862487-DD39-426A-A9F9-582D26DB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5F418F6728439EAA09591A186B2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E78DF-2638-4A99-8943-7F85857F30F2}"/>
      </w:docPartPr>
      <w:docPartBody>
        <w:p w:rsidR="00A93052" w:rsidRDefault="00A93052">
          <w:pPr>
            <w:pStyle w:val="D25F418F6728439EAA09591A186B24E3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1118419E18984E0AA2E45CFEF7288A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3758A6-DAF1-4FA0-9BBA-45555458912A}"/>
      </w:docPartPr>
      <w:docPartBody>
        <w:p w:rsidR="00A93052" w:rsidRDefault="00A93052">
          <w:pPr>
            <w:pStyle w:val="1118419E18984E0AA2E45CFEF7288A35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52"/>
    <w:rsid w:val="00A93052"/>
    <w:rsid w:val="00C2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25F418F6728439EAA09591A186B24E3">
    <w:name w:val="D25F418F6728439EAA09591A186B24E3"/>
  </w:style>
  <w:style w:type="paragraph" w:customStyle="1" w:styleId="1118419E18984E0AA2E45CFEF7288A35">
    <w:name w:val="1118419E18984E0AA2E45CFEF7288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2oGeehoeauQH3MFmyKhTg2mFlpirg2IK6xYODMD1Q7cbgp/7qe043i+lAhuyiXUU+gTqcaZsL9EjEKSKXjXXw/Hdr2ghogwuX9krfyIME8aB4C11FU+qHoHNATtB52QY"}]}]]></TemplafyFormConfiguration>
</file>

<file path=customXml/item2.xml><?xml version="1.0" encoding="utf-8"?>
<TemplafyTextElementConfigurations xmlns:xsi="http://www.w3.org/2001/XMLSchema-instance" xmlns:xsd="http://www.w3.org/2001/XMLSchema">
  <TextElement ElementMetadataLinkId="5d2d7f36-d1ea-43de-b93f-9e46c44fec9a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3.xml><?xml version="1.0" encoding="utf-8"?>
<TemplafyTemplateConfiguration><![CDATA[{"elementsMetadata":[{"elementConfiguration":{"binding":"{{Form.KeuzeAanbestedingsprocedure.TekstBijKeuze}}","promptAiService":false,"visibility":"","removeAndKeepContent":false,"disableUpdates":false,"type":"text"},"type":"richTextContentControl","id":"f18d51d5-05e0-4cfb-859e-32c9e30fb06f"},{"elementConfiguration":{"binding":"{{Form.TitelAanbesteding}}","promptAiService":false,"visibility":"","removeAndKeepContent":false,"disableUpdates":false,"type":"text"},"type":"richTextContentControl","id":"68fdb132-5e9b-4139-b605-7ca24c639b08"},{"elementConfiguration":{"assetId":"{{DataSources.DocumentSettings[\"BasisbriefInkoop\"].VoettekstVervolgPagina}}","textElementPlaceholderName":"TextElement1","replaceOnUpdate":false,"type":"textElement"},"type":"richTextContentControl","id":"5d2d7f36-d1ea-43de-b93f-9e46c44fec9a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D67E9769-C39E-47B8-8253-1B4AEDBA9813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5BF9407-0C3C-45EB-98A7-8D592920170C}">
  <ds:schemaRefs/>
</ds:datastoreItem>
</file>

<file path=customXml/itemProps4.xml><?xml version="1.0" encoding="utf-8"?>
<ds:datastoreItem xmlns:ds="http://schemas.openxmlformats.org/officeDocument/2006/customXml" ds:itemID="{7AF8321A-C67D-4068-A8F6-EDD3E044D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1FBE7E-8C97-469A-9436-AD0A40D8CA8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7E9F276-95AE-40E7-B4EA-3FEC021CF2F3}">
  <ds:schemaRefs>
    <ds:schemaRef ds:uri="http://www.w3.org/XML/1998/namespace"/>
    <ds:schemaRef ds:uri="http://purl.org/dc/dcmitype/"/>
    <ds:schemaRef ds:uri="http://schemas.microsoft.com/office/2006/metadata/properties"/>
    <ds:schemaRef ds:uri="c8dfe89f-e092-4275-9973-edde50e6ac6c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af0fcbd-f9d7-4969-abed-c0775d3ac4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75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Erik van der Kamp</dc:creator>
  <cp:keywords/>
  <dc:description/>
  <cp:lastModifiedBy>Erik van der Kamp</cp:lastModifiedBy>
  <cp:revision>1</cp:revision>
  <dcterms:created xsi:type="dcterms:W3CDTF">2025-09-29T07:27:00Z</dcterms:created>
  <dcterms:modified xsi:type="dcterms:W3CDTF">2025-09-29T07:29:00Z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637859487887598382</vt:lpwstr>
  </property>
  <property fmtid="{D5CDD505-2E9C-101B-9397-08002B2CF9AE}" pid="12" name="TemplafyFromBlank">
    <vt:bool>false</vt:bool>
  </property>
  <property fmtid="{D5CDD505-2E9C-101B-9397-08002B2CF9AE}" pid="13" name="ContentTypeId">
    <vt:lpwstr>0x0101002F5998B58DA06B44B35C168DF020DAF4</vt:lpwstr>
  </property>
  <property fmtid="{D5CDD505-2E9C-101B-9397-08002B2CF9AE}" pid="14" name="MediaServiceImageTags">
    <vt:lpwstr/>
  </property>
</Properties>
</file>