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2FB2" w14:textId="2D64EFFA" w:rsidR="008D5CB4" w:rsidRPr="00C66672" w:rsidRDefault="008D5CB4" w:rsidP="008D5CB4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2300868"/>
      <w:bookmarkStart w:id="1" w:name="_Toc235353212"/>
      <w:bookmarkStart w:id="2" w:name="_Toc235501414"/>
      <w:bookmarkStart w:id="3" w:name="_Toc299529704"/>
      <w:bookmarkStart w:id="4" w:name="_Toc301945740"/>
      <w:bookmarkStart w:id="5" w:name="_Toc45290122"/>
      <w:bookmarkStart w:id="6" w:name="_Toc45290914"/>
      <w:bookmarkStart w:id="7" w:name="_Toc45291366"/>
      <w:bookmarkStart w:id="8" w:name="_Toc45291529"/>
      <w:bookmarkStart w:id="9" w:name="_Toc69999746"/>
      <w:bookmarkStart w:id="10" w:name="_Toc210029168"/>
      <w:r>
        <w:rPr>
          <w:rFonts w:eastAsiaTheme="minorEastAsia" w:cs="Arial"/>
          <w:b/>
          <w:bCs/>
          <w:iCs/>
          <w:sz w:val="28"/>
          <w:szCs w:val="28"/>
        </w:rPr>
        <w:t xml:space="preserve">Bijlage 2 -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</w:t>
      </w:r>
      <w:bookmarkStart w:id="11" w:name="_Toc23535321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46199CF3" w14:textId="77777777" w:rsidR="008D5CB4" w:rsidRPr="00C66672" w:rsidRDefault="008D5CB4" w:rsidP="008D5CB4">
      <w:pPr>
        <w:rPr>
          <w:rFonts w:eastAsiaTheme="minorEastAsia"/>
        </w:rPr>
      </w:pPr>
    </w:p>
    <w:p w14:paraId="5FA6F596" w14:textId="77777777" w:rsidR="008D5CB4" w:rsidRPr="00C66672" w:rsidRDefault="008D5CB4" w:rsidP="008D5CB4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 xml:space="preserve">Referentie voor kerncompetentie: </w:t>
      </w:r>
      <w:r>
        <w:rPr>
          <w:rFonts w:eastAsiaTheme="minorEastAsia"/>
          <w:b/>
        </w:rPr>
        <w:t>Aantoonbare ervaring</w:t>
      </w:r>
    </w:p>
    <w:p w14:paraId="23285722" w14:textId="77777777" w:rsidR="008D5CB4" w:rsidRPr="00C66672" w:rsidRDefault="008D5CB4" w:rsidP="008D5CB4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8D5CB4" w:rsidRPr="00C66672" w14:paraId="61843AFC" w14:textId="77777777" w:rsidTr="007D6789">
        <w:tc>
          <w:tcPr>
            <w:tcW w:w="8927" w:type="dxa"/>
            <w:gridSpan w:val="2"/>
            <w:shd w:val="pct10" w:color="auto" w:fill="auto"/>
          </w:tcPr>
          <w:p w14:paraId="5DA36C72" w14:textId="77777777" w:rsidR="008D5CB4" w:rsidRPr="00C66672" w:rsidRDefault="008D5CB4" w:rsidP="007D6789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2" w:name="_Toc45290123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  <w:bookmarkEnd w:id="12"/>
          </w:p>
        </w:tc>
      </w:tr>
      <w:tr w:rsidR="008D5CB4" w:rsidRPr="00C66672" w14:paraId="66B9A673" w14:textId="77777777" w:rsidTr="007D6789">
        <w:tc>
          <w:tcPr>
            <w:tcW w:w="3227" w:type="dxa"/>
          </w:tcPr>
          <w:p w14:paraId="28D7D321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7ACB5CF2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2D3785F6" w14:textId="77777777" w:rsidTr="007D6789">
        <w:tc>
          <w:tcPr>
            <w:tcW w:w="3227" w:type="dxa"/>
          </w:tcPr>
          <w:p w14:paraId="7B337166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7F925E45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7ADA575B" w14:textId="77777777" w:rsidTr="007D6789">
        <w:tc>
          <w:tcPr>
            <w:tcW w:w="3227" w:type="dxa"/>
          </w:tcPr>
          <w:p w14:paraId="461B02D0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1547B43D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4AACA8CF" w14:textId="77777777" w:rsidTr="007D6789">
        <w:tc>
          <w:tcPr>
            <w:tcW w:w="3227" w:type="dxa"/>
          </w:tcPr>
          <w:p w14:paraId="25563E0A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7896C266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1BD0D819" w14:textId="77777777" w:rsidTr="007D6789">
        <w:tc>
          <w:tcPr>
            <w:tcW w:w="3227" w:type="dxa"/>
          </w:tcPr>
          <w:p w14:paraId="5CD4DA73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6CCD5207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2617B2DF" w14:textId="77777777" w:rsidTr="007D6789">
        <w:tc>
          <w:tcPr>
            <w:tcW w:w="3227" w:type="dxa"/>
          </w:tcPr>
          <w:p w14:paraId="35FEECCE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0FCF7DBF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46C9F6A9" w14:textId="77777777" w:rsidTr="007D6789">
        <w:tc>
          <w:tcPr>
            <w:tcW w:w="3227" w:type="dxa"/>
          </w:tcPr>
          <w:p w14:paraId="7635EE79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0E0A9384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342B2E7F" w14:textId="77777777" w:rsidTr="007D6789">
        <w:tc>
          <w:tcPr>
            <w:tcW w:w="3227" w:type="dxa"/>
          </w:tcPr>
          <w:p w14:paraId="4D0884B7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5AD839B8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388C2EB1" w14:textId="77777777" w:rsidTr="007D6789">
        <w:tc>
          <w:tcPr>
            <w:tcW w:w="3227" w:type="dxa"/>
          </w:tcPr>
          <w:p w14:paraId="77A39221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5929ED94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06475906" w14:textId="77777777" w:rsidTr="007D6789">
        <w:tc>
          <w:tcPr>
            <w:tcW w:w="8927" w:type="dxa"/>
            <w:gridSpan w:val="2"/>
            <w:shd w:val="pct10" w:color="auto" w:fill="auto"/>
          </w:tcPr>
          <w:p w14:paraId="74E813AA" w14:textId="77777777" w:rsidR="008D5CB4" w:rsidRPr="00C66672" w:rsidRDefault="008D5CB4" w:rsidP="007D6789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3" w:name="_Toc45290124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  <w:bookmarkEnd w:id="13"/>
          </w:p>
        </w:tc>
      </w:tr>
      <w:tr w:rsidR="008D5CB4" w:rsidRPr="00C66672" w14:paraId="72DA537B" w14:textId="77777777" w:rsidTr="007D6789">
        <w:tc>
          <w:tcPr>
            <w:tcW w:w="8927" w:type="dxa"/>
            <w:gridSpan w:val="2"/>
          </w:tcPr>
          <w:p w14:paraId="7A2EDCD2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8D5CB4" w:rsidRPr="00C66672" w14:paraId="022563E8" w14:textId="77777777" w:rsidTr="007D6789">
        <w:tc>
          <w:tcPr>
            <w:tcW w:w="3227" w:type="dxa"/>
          </w:tcPr>
          <w:p w14:paraId="3CC184CE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671094B2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  <w:tr w:rsidR="008D5CB4" w:rsidRPr="00C66672" w14:paraId="235011A9" w14:textId="77777777" w:rsidTr="007D6789">
        <w:tc>
          <w:tcPr>
            <w:tcW w:w="3227" w:type="dxa"/>
          </w:tcPr>
          <w:p w14:paraId="6F767CB1" w14:textId="77777777" w:rsidR="008D5CB4" w:rsidRPr="00C66672" w:rsidRDefault="008D5CB4" w:rsidP="007D6789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2F9A8219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  <w:p w14:paraId="557DC3EF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  <w:p w14:paraId="54D29345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  <w:p w14:paraId="2D68AA0A" w14:textId="77777777" w:rsidR="008D5CB4" w:rsidRPr="00C66672" w:rsidRDefault="008D5CB4" w:rsidP="007D6789">
            <w:pPr>
              <w:rPr>
                <w:rFonts w:eastAsiaTheme="minorEastAsia"/>
              </w:rPr>
            </w:pPr>
          </w:p>
        </w:tc>
      </w:tr>
    </w:tbl>
    <w:p w14:paraId="51C23392" w14:textId="77777777" w:rsidR="008D5CB4" w:rsidRPr="00C66672" w:rsidRDefault="008D5CB4" w:rsidP="008D5CB4">
      <w:pPr>
        <w:jc w:val="center"/>
        <w:rPr>
          <w:rFonts w:eastAsiaTheme="minorEastAsia"/>
          <w:b/>
          <w:sz w:val="22"/>
          <w:szCs w:val="22"/>
        </w:rPr>
      </w:pPr>
      <w:bookmarkStart w:id="14" w:name="_Toc235353214"/>
      <w:bookmarkEnd w:id="14"/>
    </w:p>
    <w:p w14:paraId="22414434" w14:textId="77777777" w:rsidR="008D5CB4" w:rsidRPr="00C66672" w:rsidRDefault="008D5CB4" w:rsidP="008D5CB4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0387C3FB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EA4F" w14:textId="77777777" w:rsidR="008D5CB4" w:rsidRDefault="008D5CB4">
      <w:r>
        <w:separator/>
      </w:r>
    </w:p>
  </w:endnote>
  <w:endnote w:type="continuationSeparator" w:id="0">
    <w:p w14:paraId="30B58717" w14:textId="77777777" w:rsidR="008D5CB4" w:rsidRDefault="008D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98A8" w14:textId="77777777" w:rsidR="008D5CB4" w:rsidRDefault="008D5CB4">
      <w:r>
        <w:separator/>
      </w:r>
    </w:p>
  </w:footnote>
  <w:footnote w:type="continuationSeparator" w:id="0">
    <w:p w14:paraId="4AB7BEC0" w14:textId="77777777" w:rsidR="008D5CB4" w:rsidRDefault="008D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CF3CB236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8D5CB4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D5CB4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456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E913CD"/>
  <w15:chartTrackingRefBased/>
  <w15:docId w15:val="{035133C0-6DE2-422C-A0C5-ECDFCBA4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D5CB4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rdtcmzc1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62C17A22-2871-40F0-AE32-A85392A66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CE3D98-F569-4421-97F6-A8291A5251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11B1B3-A081-4146-BAE8-C058B783F437}">
  <ds:schemaRefs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0af0fcbd-f9d7-4969-abed-c0775d3ac4c6"/>
    <ds:schemaRef ds:uri="http://schemas.microsoft.com/office/2006/documentManagement/types"/>
    <ds:schemaRef ds:uri="http://schemas.microsoft.com/office/2006/metadata/properties"/>
    <ds:schemaRef ds:uri="c8dfe89f-e092-4275-9973-edde50e6ac6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rdtcmzc1</Template>
  <TotalTime>0</TotalTime>
  <Pages>1</Pages>
  <Words>87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1</cp:revision>
  <dcterms:created xsi:type="dcterms:W3CDTF">2025-09-29T07:32:00Z</dcterms:created>
  <dcterms:modified xsi:type="dcterms:W3CDTF">2025-09-29T07:33:00Z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