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2D25" w14:textId="7E305214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referentie</w:t>
      </w:r>
      <w:r w:rsidR="00525BAA">
        <w:rPr>
          <w:rFonts w:ascii="Arial" w:hAnsi="Arial" w:cs="Arial"/>
          <w:b/>
          <w:sz w:val="20"/>
          <w:szCs w:val="20"/>
        </w:rPr>
        <w:t xml:space="preserve"> en </w:t>
      </w:r>
      <w:r w:rsidR="00525BAA" w:rsidRPr="00FD54AB">
        <w:rPr>
          <w:rFonts w:ascii="Arial" w:hAnsi="Arial" w:cs="Arial"/>
          <w:b/>
          <w:sz w:val="20"/>
          <w:szCs w:val="20"/>
        </w:rPr>
        <w:t>worden bijgevoegd bij uw inschrijving</w:t>
      </w:r>
      <w:r w:rsidR="00FD54AB" w:rsidRPr="00FD54AB">
        <w:rPr>
          <w:rFonts w:ascii="Arial" w:hAnsi="Arial" w:cs="Arial"/>
          <w:b/>
          <w:sz w:val="20"/>
          <w:szCs w:val="20"/>
        </w:rPr>
        <w:t>.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504ABF41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5E980025" w14:textId="13706EB7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043C8D">
        <w:rPr>
          <w:rFonts w:ascii="Arial" w:hAnsi="Arial" w:cs="Arial"/>
          <w:i/>
          <w:sz w:val="20"/>
          <w:szCs w:val="20"/>
        </w:rPr>
        <w:t>1.2.</w:t>
      </w:r>
      <w:r w:rsidR="00040246">
        <w:rPr>
          <w:rFonts w:ascii="Arial" w:hAnsi="Arial" w:cs="Arial"/>
          <w:i/>
          <w:sz w:val="20"/>
          <w:szCs w:val="20"/>
        </w:rPr>
        <w:t>5</w:t>
      </w:r>
      <w:r w:rsidRPr="00043C8D">
        <w:rPr>
          <w:rFonts w:ascii="Arial" w:hAnsi="Arial" w:cs="Arial"/>
          <w:i/>
          <w:sz w:val="20"/>
          <w:szCs w:val="20"/>
        </w:rPr>
        <w:t xml:space="preserve"> </w:t>
      </w:r>
      <w:r w:rsidR="00040246">
        <w:rPr>
          <w:rFonts w:ascii="Arial" w:hAnsi="Arial" w:cs="Arial"/>
          <w:i/>
          <w:sz w:val="20"/>
          <w:szCs w:val="20"/>
        </w:rPr>
        <w:t>Kerncompetentie 2</w:t>
      </w:r>
    </w:p>
    <w:p w14:paraId="084A7BFD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7C95C94F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45A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38F4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637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2FDF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1D091BA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DB1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600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337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8CE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40C564F2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8A0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36E5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994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95D710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29A498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5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A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5FB0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D275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0F39366C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D0F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405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3EF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FD8120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384B99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7B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260D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A056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F00F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D92DA1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39C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2C2F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3E2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9F1F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8DCDEC5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015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22D4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6E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D0C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9B7F30E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172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479C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9B9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8BD6B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771D15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47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8F40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CD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B46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3E42393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EA3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E4A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840AAC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03A926C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C0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E8E6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186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3C3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8C63B2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674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2DC9D" w14:textId="22016E23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D03D28" w:rsidRPr="005C409C">
              <w:rPr>
                <w:rFonts w:ascii="Arial" w:hAnsi="Arial" w:cs="Arial"/>
                <w:sz w:val="20"/>
                <w:szCs w:val="20"/>
              </w:rPr>
              <w:t>aanvang</w:t>
            </w:r>
            <w:r w:rsidRPr="005C409C">
              <w:rPr>
                <w:rFonts w:ascii="Arial" w:hAnsi="Arial" w:cs="Arial"/>
                <w:sz w:val="20"/>
                <w:szCs w:val="20"/>
              </w:rPr>
              <w:t xml:space="preserve">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F764F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50EC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B1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220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6EA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77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AD77CBC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DF7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0C8EA3" w14:textId="7EB848E2" w:rsidR="00737812" w:rsidRPr="00737812" w:rsidRDefault="000F5BB3" w:rsidP="0073781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D03D28">
              <w:rPr>
                <w:rFonts w:ascii="Arial" w:hAnsi="Arial" w:cs="Arial"/>
                <w:sz w:val="20"/>
                <w:szCs w:val="20"/>
              </w:rPr>
              <w:t>1.2</w:t>
            </w:r>
            <w:r w:rsidR="00040246">
              <w:rPr>
                <w:rFonts w:ascii="Arial" w:hAnsi="Arial" w:cs="Arial"/>
                <w:sz w:val="20"/>
                <w:szCs w:val="20"/>
              </w:rPr>
              <w:t>.5</w:t>
            </w:r>
            <w:r w:rsidRPr="00D03D28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D03D28">
              <w:rPr>
                <w:rFonts w:ascii="Arial" w:hAnsi="Arial" w:cs="Arial"/>
                <w:sz w:val="20"/>
                <w:szCs w:val="20"/>
              </w:rPr>
              <w:t>a</w:t>
            </w:r>
            <w:r w:rsidRPr="00D03D28">
              <w:rPr>
                <w:rFonts w:ascii="Arial" w:hAnsi="Arial" w:cs="Arial"/>
                <w:sz w:val="20"/>
                <w:szCs w:val="20"/>
              </w:rPr>
              <w:t>anbestedingsdocument betreffende kerncompetentie</w:t>
            </w:r>
            <w:r w:rsidR="00040246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="00771DC5">
              <w:rPr>
                <w:rFonts w:ascii="Arial" w:hAnsi="Arial" w:cs="Arial"/>
                <w:sz w:val="20"/>
                <w:szCs w:val="20"/>
              </w:rPr>
              <w:t>‘</w:t>
            </w:r>
            <w:r w:rsidR="00040246" w:rsidRPr="00367D4E">
              <w:rPr>
                <w:rFonts w:ascii="Arial" w:hAnsi="Arial" w:cs="Arial"/>
                <w:sz w:val="20"/>
                <w:szCs w:val="20"/>
              </w:rPr>
              <w:t xml:space="preserve">ervaring met het verzorgen van vergaderservice, </w:t>
            </w:r>
            <w:proofErr w:type="spellStart"/>
            <w:r w:rsidR="00040246" w:rsidRPr="00367D4E">
              <w:rPr>
                <w:rFonts w:ascii="Arial" w:hAnsi="Arial" w:cs="Arial"/>
                <w:sz w:val="20"/>
                <w:szCs w:val="20"/>
              </w:rPr>
              <w:t>banqueting</w:t>
            </w:r>
            <w:proofErr w:type="spellEnd"/>
            <w:r w:rsidR="00040246" w:rsidRPr="00367D4E">
              <w:rPr>
                <w:rFonts w:ascii="Arial" w:hAnsi="Arial" w:cs="Arial"/>
                <w:sz w:val="20"/>
                <w:szCs w:val="20"/>
              </w:rPr>
              <w:t xml:space="preserve"> &amp; maatwerkactiviteiten binnen een organisatie met minimaal 2400 medewerkers en met een spreiding over minimaal 3 locaties.</w:t>
            </w:r>
            <w:r w:rsidR="00040246">
              <w:rPr>
                <w:rFonts w:ascii="Arial" w:hAnsi="Arial" w:cs="Arial"/>
                <w:sz w:val="20"/>
                <w:szCs w:val="20"/>
              </w:rPr>
              <w:t>’</w:t>
            </w:r>
          </w:p>
          <w:p w14:paraId="3118CE28" w14:textId="2DC8E659" w:rsidR="00737812" w:rsidRPr="00497380" w:rsidRDefault="00737812" w:rsidP="0073781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E8D44F" w14:textId="0A75A831" w:rsidR="000F5BB3" w:rsidRPr="00497380" w:rsidRDefault="000F5BB3" w:rsidP="00D03D2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5E0E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24319752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D86EE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737439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3E9402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C100BE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66812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33581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F89430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59FF1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B960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3AEACC5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0B3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912649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936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1B021BA2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4FA47C07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D680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7C2F75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525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EA51F0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27F201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6F7C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C61F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6FE18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DED5E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C1E501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07B0D29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4C7C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1609D4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C4AF911" w14:textId="77777777" w:rsidR="00D03D28" w:rsidRDefault="00D03D28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03D28" w:rsidRPr="005C409C" w14:paraId="2D1232BF" w14:textId="77777777" w:rsidTr="00D03D28">
        <w:trPr>
          <w:trHeight w:val="24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9934E" w14:textId="5D3D9432" w:rsidR="00D03D28" w:rsidRPr="005C409C" w:rsidRDefault="00D03D28" w:rsidP="00BE542B">
            <w:pPr>
              <w:rPr>
                <w:rFonts w:ascii="Arial" w:hAnsi="Arial" w:cs="Arial"/>
                <w:sz w:val="20"/>
                <w:szCs w:val="20"/>
              </w:rPr>
            </w:pPr>
            <w:r w:rsidRPr="005C409C">
              <w:rPr>
                <w:rFonts w:ascii="Arial" w:hAnsi="Arial" w:cs="Arial"/>
                <w:sz w:val="20"/>
                <w:szCs w:val="20"/>
              </w:rPr>
              <w:t>Naar tevredenheid uitgevoerd: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A94E497" w14:textId="07156C79" w:rsidR="00D03D28" w:rsidRPr="005C409C" w:rsidRDefault="00D03D28" w:rsidP="00BE542B">
            <w:pPr>
              <w:rPr>
                <w:rFonts w:ascii="Arial" w:hAnsi="Arial" w:cs="Arial"/>
                <w:sz w:val="20"/>
                <w:szCs w:val="20"/>
              </w:rPr>
            </w:pPr>
            <w:r w:rsidRPr="005C409C">
              <w:rPr>
                <w:rFonts w:ascii="Arial" w:hAnsi="Arial" w:cs="Arial"/>
                <w:sz w:val="20"/>
                <w:szCs w:val="20"/>
              </w:rPr>
              <w:t> JA/NEE</w:t>
            </w:r>
          </w:p>
        </w:tc>
      </w:tr>
    </w:tbl>
    <w:p w14:paraId="63281B6B" w14:textId="77777777" w:rsidR="00D03D28" w:rsidRDefault="00D03D28"/>
    <w:p w14:paraId="5D169CD3" w14:textId="77777777" w:rsidR="00D03D28" w:rsidRDefault="00D03D28"/>
    <w:p w14:paraId="4495B2CF" w14:textId="77777777" w:rsidR="00D03D28" w:rsidRDefault="00D03D28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1112C1DE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1DC05" w14:textId="4E8479AC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C2275EC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69DD879D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4210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49BD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78C30A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87576" w14:textId="59611A0A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</w:t>
            </w:r>
            <w:r w:rsidR="00B72C1C">
              <w:rPr>
                <w:rFonts w:ascii="Arial" w:hAnsi="Arial" w:cs="Arial"/>
                <w:sz w:val="20"/>
                <w:szCs w:val="20"/>
              </w:rPr>
              <w:t xml:space="preserve"> en functie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 w:rsidR="00B72C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AF317E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referentie</w:t>
            </w:r>
            <w:proofErr w:type="gramEnd"/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30A91E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</w:tr>
      <w:tr w:rsidR="00D942D7" w14:paraId="58ED53A1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40397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67D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90D97C1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E22C1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A7802B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20B976FF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3761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4C4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AA7B9" w14:textId="77777777" w:rsidR="00932225" w:rsidRDefault="0085472D" w:rsidP="00534BF6">
      <w:r>
        <w:t xml:space="preserve"> </w:t>
      </w:r>
    </w:p>
    <w:p w14:paraId="44B0F300" w14:textId="77777777" w:rsidR="006314D7" w:rsidRDefault="006314D7" w:rsidP="00534BF6"/>
    <w:sectPr w:rsidR="006314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FF85" w14:textId="77777777" w:rsidR="00203D05" w:rsidRDefault="00203D05">
      <w:r>
        <w:separator/>
      </w:r>
    </w:p>
  </w:endnote>
  <w:endnote w:type="continuationSeparator" w:id="0">
    <w:p w14:paraId="5AD13713" w14:textId="77777777" w:rsidR="00203D05" w:rsidRDefault="0020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8AAC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08C9AF72" w14:textId="77777777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6314D7">
      <w:rPr>
        <w:rStyle w:val="Paginanummer"/>
        <w:rFonts w:ascii="Arial" w:hAnsi="Arial" w:cs="Arial"/>
        <w:sz w:val="16"/>
        <w:szCs w:val="16"/>
      </w:rPr>
      <w:t xml:space="preserve">juli </w:t>
    </w:r>
    <w:r>
      <w:rPr>
        <w:rStyle w:val="Paginanummer"/>
        <w:rFonts w:ascii="Arial" w:hAnsi="Arial" w:cs="Arial"/>
        <w:sz w:val="16"/>
        <w:szCs w:val="16"/>
      </w:rPr>
      <w:t>201</w:t>
    </w:r>
    <w:r w:rsidR="00932225">
      <w:rPr>
        <w:rStyle w:val="Paginanummer"/>
        <w:rFonts w:ascii="Arial" w:hAnsi="Arial" w:cs="Arial"/>
        <w:sz w:val="16"/>
        <w:szCs w:val="16"/>
      </w:rPr>
      <w:t>9</w:t>
    </w:r>
  </w:p>
  <w:p w14:paraId="3C5C5C6A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3E522A98" w14:textId="45A144FA" w:rsidR="005151B5" w:rsidRPr="00D942D7" w:rsidRDefault="0090327C" w:rsidP="005151B5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Aanbesteding catering </w:t>
    </w:r>
    <w:proofErr w:type="spellStart"/>
    <w:r>
      <w:rPr>
        <w:rFonts w:ascii="Arial" w:hAnsi="Arial" w:cs="Arial"/>
        <w:b/>
        <w:sz w:val="16"/>
        <w:szCs w:val="16"/>
      </w:rPr>
      <w:t>ROCvA</w:t>
    </w:r>
    <w:proofErr w:type="spellEnd"/>
    <w:r>
      <w:rPr>
        <w:rFonts w:ascii="Arial" w:hAnsi="Arial" w:cs="Arial"/>
        <w:b/>
        <w:sz w:val="16"/>
        <w:szCs w:val="16"/>
      </w:rPr>
      <w:t>-F</w:t>
    </w:r>
    <w:r w:rsidR="00D03D28">
      <w:rPr>
        <w:rFonts w:ascii="Arial" w:hAnsi="Arial" w:cs="Arial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CCDB" w14:textId="77777777" w:rsidR="00203D05" w:rsidRDefault="00203D05">
      <w:r>
        <w:separator/>
      </w:r>
    </w:p>
  </w:footnote>
  <w:footnote w:type="continuationSeparator" w:id="0">
    <w:p w14:paraId="67CBC505" w14:textId="77777777" w:rsidR="00203D05" w:rsidRDefault="0020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5489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62AEE0D0" w14:textId="24EADC50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E751EA">
      <w:rPr>
        <w:rFonts w:ascii="Arial" w:hAnsi="Arial" w:cs="Arial"/>
        <w:noProof/>
        <w:sz w:val="20"/>
        <w:szCs w:val="20"/>
      </w:rPr>
      <w:drawing>
        <wp:inline distT="0" distB="0" distL="0" distR="0" wp14:anchorId="0D99F380" wp14:editId="05D7051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36B9E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1C"/>
    <w:rsid w:val="00032AC2"/>
    <w:rsid w:val="00040246"/>
    <w:rsid w:val="00041AA4"/>
    <w:rsid w:val="00043C8D"/>
    <w:rsid w:val="00077288"/>
    <w:rsid w:val="00092612"/>
    <w:rsid w:val="000C371E"/>
    <w:rsid w:val="000D388C"/>
    <w:rsid w:val="000D5BE0"/>
    <w:rsid w:val="000F4483"/>
    <w:rsid w:val="000F5BB3"/>
    <w:rsid w:val="00182457"/>
    <w:rsid w:val="001C17E2"/>
    <w:rsid w:val="001F2393"/>
    <w:rsid w:val="001F33B5"/>
    <w:rsid w:val="00203D05"/>
    <w:rsid w:val="00286348"/>
    <w:rsid w:val="00297F7F"/>
    <w:rsid w:val="002E2106"/>
    <w:rsid w:val="00300997"/>
    <w:rsid w:val="0037666E"/>
    <w:rsid w:val="003767DB"/>
    <w:rsid w:val="00385B8F"/>
    <w:rsid w:val="003B554C"/>
    <w:rsid w:val="003C47E2"/>
    <w:rsid w:val="00401A04"/>
    <w:rsid w:val="00447898"/>
    <w:rsid w:val="00463AD3"/>
    <w:rsid w:val="0046560F"/>
    <w:rsid w:val="00497380"/>
    <w:rsid w:val="004A1212"/>
    <w:rsid w:val="004E3ADA"/>
    <w:rsid w:val="00505925"/>
    <w:rsid w:val="005151B5"/>
    <w:rsid w:val="005216BF"/>
    <w:rsid w:val="00525BAA"/>
    <w:rsid w:val="00534BF6"/>
    <w:rsid w:val="005609FD"/>
    <w:rsid w:val="005B18E6"/>
    <w:rsid w:val="005C409C"/>
    <w:rsid w:val="00614064"/>
    <w:rsid w:val="006314D7"/>
    <w:rsid w:val="00651CA7"/>
    <w:rsid w:val="006B1531"/>
    <w:rsid w:val="006C65FB"/>
    <w:rsid w:val="006D3423"/>
    <w:rsid w:val="006D43AF"/>
    <w:rsid w:val="006E512A"/>
    <w:rsid w:val="006F2242"/>
    <w:rsid w:val="007143CC"/>
    <w:rsid w:val="00737812"/>
    <w:rsid w:val="0074464F"/>
    <w:rsid w:val="00771DC5"/>
    <w:rsid w:val="00786D27"/>
    <w:rsid w:val="00790013"/>
    <w:rsid w:val="00791C71"/>
    <w:rsid w:val="00797F56"/>
    <w:rsid w:val="007B6D7E"/>
    <w:rsid w:val="008032F3"/>
    <w:rsid w:val="0085472D"/>
    <w:rsid w:val="00884154"/>
    <w:rsid w:val="008F799A"/>
    <w:rsid w:val="0090327C"/>
    <w:rsid w:val="00904EAA"/>
    <w:rsid w:val="00932225"/>
    <w:rsid w:val="009328F4"/>
    <w:rsid w:val="009509B0"/>
    <w:rsid w:val="009E4C0A"/>
    <w:rsid w:val="009F0394"/>
    <w:rsid w:val="009F33D9"/>
    <w:rsid w:val="00A02097"/>
    <w:rsid w:val="00A10DB9"/>
    <w:rsid w:val="00A660CA"/>
    <w:rsid w:val="00A924D7"/>
    <w:rsid w:val="00AB7A1E"/>
    <w:rsid w:val="00B72C1C"/>
    <w:rsid w:val="00B7391C"/>
    <w:rsid w:val="00B828B7"/>
    <w:rsid w:val="00B96608"/>
    <w:rsid w:val="00BC3162"/>
    <w:rsid w:val="00BC58F2"/>
    <w:rsid w:val="00BF3A43"/>
    <w:rsid w:val="00BF5E10"/>
    <w:rsid w:val="00C00457"/>
    <w:rsid w:val="00C35955"/>
    <w:rsid w:val="00C4356D"/>
    <w:rsid w:val="00CA3BF2"/>
    <w:rsid w:val="00D03D28"/>
    <w:rsid w:val="00D03F8D"/>
    <w:rsid w:val="00D16E9D"/>
    <w:rsid w:val="00D942D7"/>
    <w:rsid w:val="00DB32AE"/>
    <w:rsid w:val="00E37766"/>
    <w:rsid w:val="00E751EA"/>
    <w:rsid w:val="00E90CAE"/>
    <w:rsid w:val="00EF44CA"/>
    <w:rsid w:val="00F164E6"/>
    <w:rsid w:val="00F2755C"/>
    <w:rsid w:val="00F34602"/>
    <w:rsid w:val="00F833EC"/>
    <w:rsid w:val="00FD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CCEC7B"/>
  <w15:chartTrackingRefBased/>
  <w15:docId w15:val="{600BB323-F9F8-42BA-BF09-95B98E00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ovatof\AppData\Local\Temp\ea0f732a-f1d7-4465-ac3a-e0e24dfbea04_OneDrive_1_7-6-2024.zip.a04\Sjabloon%20Referentie%20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D1ACD6299448B5D23EE1482C399C" ma:contentTypeVersion="4" ma:contentTypeDescription="Een nieuw document maken." ma:contentTypeScope="" ma:versionID="7cd4b5215b587e781597f8ca41a4b57b">
  <xsd:schema xmlns:xsd="http://www.w3.org/2001/XMLSchema" xmlns:xs="http://www.w3.org/2001/XMLSchema" xmlns:p="http://schemas.microsoft.com/office/2006/metadata/properties" xmlns:ns2="2402a26f-0288-4f12-b5bc-6c286f051b30" targetNamespace="http://schemas.microsoft.com/office/2006/metadata/properties" ma:root="true" ma:fieldsID="bcaa4e2bf98af61378322913e7c41574" ns2:_="">
    <xsd:import namespace="2402a26f-0288-4f12-b5bc-6c286f051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2a26f-0288-4f12-b5bc-6c286f051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D8EF4-8B39-4360-9A04-D6DCCFFFA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2a26f-0288-4f12-b5bc-6c286f051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57434-FD12-4B8E-8EA2-9C78133600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C:\Users\trovatof\AppData\Local\Temp\ea0f732a-f1d7-4465-ac3a-e0e24dfbea04_OneDrive_1_7-6-2024.zip.a04\Sjabloon Referentie formulier.dotx</Template>
  <TotalTime>0</TotalTime>
  <Pages>2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Francesco Trovato</dc:creator>
  <cp:keywords/>
  <dc:description/>
  <cp:lastModifiedBy>Anja Broekhuizen</cp:lastModifiedBy>
  <cp:revision>2</cp:revision>
  <cp:lastPrinted>2014-02-27T10:53:00Z</cp:lastPrinted>
  <dcterms:created xsi:type="dcterms:W3CDTF">2025-03-04T08:02:00Z</dcterms:created>
  <dcterms:modified xsi:type="dcterms:W3CDTF">2025-03-04T08:02:00Z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0x010100BC83D1ACD6299448B5D23EE1482C399C</vt:lpwstr>
  </property>
  <property fmtid="{D5CDD505-2E9C-101B-9397-08002B2CF9AE}" pid="6" name="_ExtendedDescription">
    <vt:lpwstr/>
  </property>
</Properties>
</file>