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6D7D5" w14:textId="3D158806" w:rsidR="00C60539" w:rsidRPr="001F6020" w:rsidRDefault="001F6020" w:rsidP="001F6020">
      <w:pPr>
        <w:pStyle w:val="Kop1"/>
        <w:numPr>
          <w:ilvl w:val="0"/>
          <w:numId w:val="0"/>
        </w:numPr>
        <w:ind w:left="432" w:hanging="432"/>
        <w:rPr>
          <w:sz w:val="32"/>
          <w:szCs w:val="56"/>
        </w:rPr>
      </w:pPr>
      <w:r w:rsidRPr="001F6020">
        <w:rPr>
          <w:sz w:val="32"/>
          <w:szCs w:val="56"/>
        </w:rPr>
        <w:t>Overzichten Templafy 21 -02-2025</w:t>
      </w:r>
    </w:p>
    <w:p w14:paraId="558C091A" w14:textId="77777777" w:rsidR="001F6020" w:rsidRDefault="001F6020" w:rsidP="000B05AF"/>
    <w:p w14:paraId="300862BD" w14:textId="1F8E05C3" w:rsidR="001F6020" w:rsidRDefault="001F6020" w:rsidP="000B05AF">
      <w:r>
        <w:t>162 Word documenten</w:t>
      </w:r>
    </w:p>
    <w:p w14:paraId="77D07B08" w14:textId="7EAA5C54" w:rsidR="001F6020" w:rsidRDefault="001F6020" w:rsidP="000B05AF">
      <w:r>
        <w:t>1 PowerPoint presentatie</w:t>
      </w:r>
    </w:p>
    <w:p w14:paraId="10B09A05" w14:textId="776AF904" w:rsidR="001F6020" w:rsidRDefault="001F6020" w:rsidP="000B05AF">
      <w:r>
        <w:t>144 tekstelementen</w:t>
      </w:r>
    </w:p>
    <w:p w14:paraId="775CF7AD" w14:textId="769C4A5C" w:rsidR="001F6020" w:rsidRDefault="001F6020" w:rsidP="000B05AF">
      <w:r>
        <w:t>120 Gegevensbronnen.</w:t>
      </w:r>
    </w:p>
    <w:p w14:paraId="4991DF61" w14:textId="77777777" w:rsidR="001F6020" w:rsidRDefault="001F6020" w:rsidP="000B05AF"/>
    <w:p w14:paraId="2308D92C" w14:textId="78CFE652" w:rsidR="001F6020" w:rsidRDefault="001F6020" w:rsidP="000B05AF">
      <w:pPr>
        <w:rPr>
          <w:b/>
          <w:bCs/>
          <w:sz w:val="32"/>
          <w:szCs w:val="32"/>
        </w:rPr>
      </w:pPr>
      <w:r w:rsidRPr="001F6020">
        <w:rPr>
          <w:b/>
          <w:bCs/>
          <w:sz w:val="32"/>
          <w:szCs w:val="32"/>
        </w:rPr>
        <w:t>Word documenten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3"/>
        <w:gridCol w:w="4813"/>
      </w:tblGrid>
      <w:tr w:rsidR="00286F4E" w:rsidRPr="00286F4E" w14:paraId="54A5D4EA" w14:textId="77777777" w:rsidTr="006C3336">
        <w:trPr>
          <w:trHeight w:val="300"/>
        </w:trPr>
        <w:tc>
          <w:tcPr>
            <w:tcW w:w="4813" w:type="dxa"/>
            <w:noWrap/>
          </w:tcPr>
          <w:p w14:paraId="16C94F45" w14:textId="15B2A170" w:rsidR="00286F4E" w:rsidRPr="00286F4E" w:rsidRDefault="00286F4E" w:rsidP="00286F4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nl-NL"/>
                <w14:ligatures w14:val="none"/>
              </w:rPr>
              <w:t xml:space="preserve">Naam </w:t>
            </w:r>
          </w:p>
        </w:tc>
        <w:tc>
          <w:tcPr>
            <w:tcW w:w="4813" w:type="dxa"/>
          </w:tcPr>
          <w:p w14:paraId="43F2CCC1" w14:textId="231F929F" w:rsidR="00286F4E" w:rsidRPr="00286F4E" w:rsidRDefault="00286F4E" w:rsidP="00286F4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lang w:eastAsia="nl-NL"/>
                <w14:ligatures w14:val="none"/>
              </w:rPr>
              <w:t xml:space="preserve">Complexiteit </w:t>
            </w:r>
            <w:r w:rsidRPr="007E0A3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(</w:t>
            </w:r>
            <w:r w:rsidR="00F80FBB" w:rsidRPr="007E0A3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Complex</w:t>
            </w:r>
            <w:r w:rsidR="007E0A39" w:rsidRPr="007E0A3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, gemiddeld en makkelijk)</w:t>
            </w:r>
          </w:p>
        </w:tc>
      </w:tr>
      <w:tr w:rsidR="00286F4E" w:rsidRPr="00286F4E" w14:paraId="68556B11" w14:textId="6A582033" w:rsidTr="006C3336">
        <w:trPr>
          <w:trHeight w:val="300"/>
        </w:trPr>
        <w:tc>
          <w:tcPr>
            <w:tcW w:w="4813" w:type="dxa"/>
            <w:noWrap/>
            <w:hideMark/>
          </w:tcPr>
          <w:p w14:paraId="4749768A" w14:textId="22D6ACE2" w:rsidR="00286F4E" w:rsidRPr="00286F4E" w:rsidRDefault="00286F4E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1.Aanbestedingsleidraad.docx</w:t>
            </w:r>
          </w:p>
        </w:tc>
        <w:tc>
          <w:tcPr>
            <w:tcW w:w="4813" w:type="dxa"/>
          </w:tcPr>
          <w:p w14:paraId="51D844A7" w14:textId="6E09F989" w:rsidR="00286F4E" w:rsidRPr="00286F4E" w:rsidRDefault="007E0A39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286F4E" w:rsidRPr="00286F4E" w14:paraId="09A592F2" w14:textId="4BED5B0D" w:rsidTr="006C3336">
        <w:trPr>
          <w:trHeight w:val="300"/>
        </w:trPr>
        <w:tc>
          <w:tcPr>
            <w:tcW w:w="4813" w:type="dxa"/>
            <w:noWrap/>
            <w:hideMark/>
          </w:tcPr>
          <w:p w14:paraId="2FF94A56" w14:textId="20B314C6" w:rsidR="00286F4E" w:rsidRPr="00286F4E" w:rsidRDefault="00286F4E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2.Aanbiedingsbrief aan klachtenbehandelaar per e-mail.docx</w:t>
            </w:r>
          </w:p>
        </w:tc>
        <w:tc>
          <w:tcPr>
            <w:tcW w:w="4813" w:type="dxa"/>
          </w:tcPr>
          <w:p w14:paraId="6BCAD0FF" w14:textId="7CBC5F3C" w:rsidR="00286F4E" w:rsidRPr="00286F4E" w:rsidRDefault="007E0A39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Complex (veel gegevens uit het zaaksysteem met ook translaties van datums)</w:t>
            </w:r>
          </w:p>
        </w:tc>
      </w:tr>
      <w:tr w:rsidR="00286F4E" w:rsidRPr="00286F4E" w14:paraId="006CF314" w14:textId="5356B8B1" w:rsidTr="006C3336">
        <w:trPr>
          <w:trHeight w:val="300"/>
        </w:trPr>
        <w:tc>
          <w:tcPr>
            <w:tcW w:w="4813" w:type="dxa"/>
            <w:noWrap/>
            <w:hideMark/>
          </w:tcPr>
          <w:p w14:paraId="30030F41" w14:textId="1130AC06" w:rsidR="00286F4E" w:rsidRPr="00286F4E" w:rsidRDefault="00286F4E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3.Aanbiedingsbrief Beroepen en Voorlopige voorziening.docx</w:t>
            </w:r>
          </w:p>
        </w:tc>
        <w:tc>
          <w:tcPr>
            <w:tcW w:w="4813" w:type="dxa"/>
          </w:tcPr>
          <w:p w14:paraId="40F84A1F" w14:textId="7F718A4F" w:rsidR="00286F4E" w:rsidRPr="00286F4E" w:rsidRDefault="0081349F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286F4E" w:rsidRPr="00286F4E" w14:paraId="56E45811" w14:textId="1419A4F8" w:rsidTr="006C3336">
        <w:trPr>
          <w:trHeight w:val="300"/>
        </w:trPr>
        <w:tc>
          <w:tcPr>
            <w:tcW w:w="4813" w:type="dxa"/>
            <w:noWrap/>
            <w:hideMark/>
          </w:tcPr>
          <w:p w14:paraId="6EB5FE29" w14:textId="13442F95" w:rsidR="00286F4E" w:rsidRPr="00286F4E" w:rsidRDefault="00286F4E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4.Aanstelling jeugd verkeersbrigadier.docx</w:t>
            </w:r>
          </w:p>
        </w:tc>
        <w:tc>
          <w:tcPr>
            <w:tcW w:w="4813" w:type="dxa"/>
          </w:tcPr>
          <w:p w14:paraId="36DA88A6" w14:textId="4AB65B58" w:rsidR="00286F4E" w:rsidRPr="00286F4E" w:rsidRDefault="0081349F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286F4E" w:rsidRPr="00286F4E" w14:paraId="2EC5943B" w14:textId="7C5201FA" w:rsidTr="006C3336">
        <w:trPr>
          <w:trHeight w:val="300"/>
        </w:trPr>
        <w:tc>
          <w:tcPr>
            <w:tcW w:w="4813" w:type="dxa"/>
            <w:noWrap/>
            <w:hideMark/>
          </w:tcPr>
          <w:p w14:paraId="11135C38" w14:textId="39E232F5" w:rsidR="00286F4E" w:rsidRPr="00286F4E" w:rsidRDefault="00286F4E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5.Aanstelling verkeersbrigadier.docx</w:t>
            </w:r>
          </w:p>
        </w:tc>
        <w:tc>
          <w:tcPr>
            <w:tcW w:w="4813" w:type="dxa"/>
          </w:tcPr>
          <w:p w14:paraId="7122C27D" w14:textId="50DB0B2C" w:rsidR="00286F4E" w:rsidRPr="00286F4E" w:rsidRDefault="0081349F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286F4E" w:rsidRPr="00286F4E" w14:paraId="2B25ACD0" w14:textId="34FA0A08" w:rsidTr="006C3336">
        <w:trPr>
          <w:trHeight w:val="300"/>
        </w:trPr>
        <w:tc>
          <w:tcPr>
            <w:tcW w:w="4813" w:type="dxa"/>
            <w:noWrap/>
            <w:hideMark/>
          </w:tcPr>
          <w:p w14:paraId="6CD464A3" w14:textId="35C9B3F3" w:rsidR="00286F4E" w:rsidRPr="00286F4E" w:rsidRDefault="00286F4E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6.Aanstelling verkeersregelaars evenementen.docx</w:t>
            </w:r>
          </w:p>
        </w:tc>
        <w:tc>
          <w:tcPr>
            <w:tcW w:w="4813" w:type="dxa"/>
          </w:tcPr>
          <w:p w14:paraId="775FAF57" w14:textId="7E486668" w:rsidR="00286F4E" w:rsidRPr="00286F4E" w:rsidRDefault="0081349F" w:rsidP="00286F4E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0676A8F5" w14:textId="01661EB3" w:rsidTr="006C3336">
        <w:trPr>
          <w:trHeight w:val="300"/>
        </w:trPr>
        <w:tc>
          <w:tcPr>
            <w:tcW w:w="4813" w:type="dxa"/>
            <w:noWrap/>
            <w:hideMark/>
          </w:tcPr>
          <w:p w14:paraId="5F637B1B" w14:textId="16094E0B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7.Aanvraag verkooptekening bouwkavels.docx</w:t>
            </w:r>
          </w:p>
        </w:tc>
        <w:tc>
          <w:tcPr>
            <w:tcW w:w="4813" w:type="dxa"/>
          </w:tcPr>
          <w:p w14:paraId="45B4605D" w14:textId="5F88D6E0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5711E994" w14:textId="0D382D7D" w:rsidTr="006C3336">
        <w:trPr>
          <w:trHeight w:val="300"/>
        </w:trPr>
        <w:tc>
          <w:tcPr>
            <w:tcW w:w="4813" w:type="dxa"/>
            <w:noWrap/>
            <w:hideMark/>
          </w:tcPr>
          <w:p w14:paraId="113C72EF" w14:textId="7E03AA86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8.Aanvragen documenten IND.docx</w:t>
            </w:r>
          </w:p>
        </w:tc>
        <w:tc>
          <w:tcPr>
            <w:tcW w:w="4813" w:type="dxa"/>
          </w:tcPr>
          <w:p w14:paraId="3F35CA95" w14:textId="0F75108B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8F67139" w14:textId="7137C255" w:rsidTr="006C3336">
        <w:trPr>
          <w:trHeight w:val="300"/>
        </w:trPr>
        <w:tc>
          <w:tcPr>
            <w:tcW w:w="4813" w:type="dxa"/>
            <w:noWrap/>
            <w:hideMark/>
          </w:tcPr>
          <w:p w14:paraId="653AB9CA" w14:textId="6DB1CF2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9.Aanwijzingsbesluit Allround Medewerker Toezicht en Handhaving.docx</w:t>
            </w:r>
          </w:p>
        </w:tc>
        <w:tc>
          <w:tcPr>
            <w:tcW w:w="4813" w:type="dxa"/>
          </w:tcPr>
          <w:p w14:paraId="03271D4F" w14:textId="0BAA1EF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7363D650" w14:textId="6B037226" w:rsidTr="006C3336">
        <w:trPr>
          <w:trHeight w:val="300"/>
        </w:trPr>
        <w:tc>
          <w:tcPr>
            <w:tcW w:w="4813" w:type="dxa"/>
            <w:noWrap/>
            <w:hideMark/>
          </w:tcPr>
          <w:p w14:paraId="41624E54" w14:textId="23AE9988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Aanwijzingsbesluit Medewerker Bouwtoezicht.docx</w:t>
            </w:r>
          </w:p>
        </w:tc>
        <w:tc>
          <w:tcPr>
            <w:tcW w:w="4813" w:type="dxa"/>
          </w:tcPr>
          <w:p w14:paraId="7E3F1B67" w14:textId="1872A90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1E17941D" w14:textId="1CD71FC8" w:rsidTr="006C3336">
        <w:trPr>
          <w:trHeight w:val="300"/>
        </w:trPr>
        <w:tc>
          <w:tcPr>
            <w:tcW w:w="4813" w:type="dxa"/>
            <w:noWrap/>
            <w:hideMark/>
          </w:tcPr>
          <w:p w14:paraId="5821A72F" w14:textId="745810B0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11. Advies bezwaarschriftencommissie.docx</w:t>
            </w:r>
          </w:p>
        </w:tc>
        <w:tc>
          <w:tcPr>
            <w:tcW w:w="4813" w:type="dxa"/>
          </w:tcPr>
          <w:p w14:paraId="03EAF97A" w14:textId="730435A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C91777A" w14:textId="6CBFB33E" w:rsidTr="006C3336">
        <w:trPr>
          <w:trHeight w:val="300"/>
        </w:trPr>
        <w:tc>
          <w:tcPr>
            <w:tcW w:w="4813" w:type="dxa"/>
            <w:noWrap/>
            <w:hideMark/>
          </w:tcPr>
          <w:p w14:paraId="0999CE71" w14:textId="47236FB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Advies CISO FG Templafy.docx</w:t>
            </w:r>
          </w:p>
        </w:tc>
        <w:tc>
          <w:tcPr>
            <w:tcW w:w="4813" w:type="dxa"/>
          </w:tcPr>
          <w:p w14:paraId="114C5061" w14:textId="038BFD4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01E70F68" w14:textId="13BAEA7A" w:rsidTr="006C3336">
        <w:trPr>
          <w:trHeight w:val="300"/>
        </w:trPr>
        <w:tc>
          <w:tcPr>
            <w:tcW w:w="4813" w:type="dxa"/>
            <w:noWrap/>
            <w:hideMark/>
          </w:tcPr>
          <w:p w14:paraId="23A16687" w14:textId="3582811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Afdoeningsbrief klacht.docx</w:t>
            </w:r>
          </w:p>
        </w:tc>
        <w:tc>
          <w:tcPr>
            <w:tcW w:w="4813" w:type="dxa"/>
          </w:tcPr>
          <w:p w14:paraId="04C2091D" w14:textId="2C7FD2B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A2A3EBF" w14:textId="2D65DF34" w:rsidTr="006C3336">
        <w:trPr>
          <w:trHeight w:val="300"/>
        </w:trPr>
        <w:tc>
          <w:tcPr>
            <w:tcW w:w="4813" w:type="dxa"/>
            <w:noWrap/>
            <w:hideMark/>
          </w:tcPr>
          <w:p w14:paraId="1846AB67" w14:textId="6A9E807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Afrekening </w:t>
            </w:r>
            <w:proofErr w:type="spellStart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onderhoudsubsidie</w:t>
            </w:r>
            <w:proofErr w:type="spellEnd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monument.docx</w:t>
            </w:r>
          </w:p>
        </w:tc>
        <w:tc>
          <w:tcPr>
            <w:tcW w:w="4813" w:type="dxa"/>
          </w:tcPr>
          <w:p w14:paraId="38309EF7" w14:textId="7B33C768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72687390" w14:textId="736AF287" w:rsidTr="006C3336">
        <w:trPr>
          <w:trHeight w:val="300"/>
        </w:trPr>
        <w:tc>
          <w:tcPr>
            <w:tcW w:w="4813" w:type="dxa"/>
            <w:noWrap/>
            <w:hideMark/>
          </w:tcPr>
          <w:p w14:paraId="71B61C4C" w14:textId="5DB2D81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Afwijzing gehandicaptenparkeerplaats.docx</w:t>
            </w:r>
          </w:p>
        </w:tc>
        <w:tc>
          <w:tcPr>
            <w:tcW w:w="4813" w:type="dxa"/>
          </w:tcPr>
          <w:p w14:paraId="68E70D31" w14:textId="0C75D0F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529DD639" w14:textId="58937086" w:rsidTr="006C3336">
        <w:trPr>
          <w:trHeight w:val="300"/>
        </w:trPr>
        <w:tc>
          <w:tcPr>
            <w:tcW w:w="4813" w:type="dxa"/>
            <w:noWrap/>
            <w:hideMark/>
          </w:tcPr>
          <w:p w14:paraId="2C264124" w14:textId="31184D5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16.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Afwijzingsbrief Boomtuinjes.docx</w:t>
            </w:r>
          </w:p>
        </w:tc>
        <w:tc>
          <w:tcPr>
            <w:tcW w:w="4813" w:type="dxa"/>
          </w:tcPr>
          <w:p w14:paraId="2B50BA18" w14:textId="1EDDD0F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2D9047B2" w14:textId="4BEA86D1" w:rsidTr="006C3336">
        <w:trPr>
          <w:trHeight w:val="300"/>
        </w:trPr>
        <w:tc>
          <w:tcPr>
            <w:tcW w:w="4813" w:type="dxa"/>
            <w:noWrap/>
            <w:hideMark/>
          </w:tcPr>
          <w:p w14:paraId="0C3021E0" w14:textId="0C5C90F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17.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AV gegevenslevering.docx</w:t>
            </w:r>
          </w:p>
        </w:tc>
        <w:tc>
          <w:tcPr>
            <w:tcW w:w="4813" w:type="dxa"/>
          </w:tcPr>
          <w:p w14:paraId="7F42D411" w14:textId="3EA69A01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19D07683" w14:textId="3E868CC3" w:rsidTr="006C3336">
        <w:trPr>
          <w:trHeight w:val="300"/>
        </w:trPr>
        <w:tc>
          <w:tcPr>
            <w:tcW w:w="4813" w:type="dxa"/>
            <w:noWrap/>
            <w:hideMark/>
          </w:tcPr>
          <w:p w14:paraId="131B4FC8" w14:textId="56317B8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18.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Basisbrief Namens college heeft u vragen.docx</w:t>
            </w:r>
          </w:p>
        </w:tc>
        <w:tc>
          <w:tcPr>
            <w:tcW w:w="4813" w:type="dxa"/>
          </w:tcPr>
          <w:p w14:paraId="4AD2D773" w14:textId="186EDF06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7ADA6674" w14:textId="79C4B623" w:rsidTr="006C3336">
        <w:trPr>
          <w:trHeight w:val="300"/>
        </w:trPr>
        <w:tc>
          <w:tcPr>
            <w:tcW w:w="4813" w:type="dxa"/>
            <w:noWrap/>
            <w:hideMark/>
          </w:tcPr>
          <w:p w14:paraId="6D5F44AC" w14:textId="435D3EF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19.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Basisbrief.docx</w:t>
            </w:r>
          </w:p>
        </w:tc>
        <w:tc>
          <w:tcPr>
            <w:tcW w:w="4813" w:type="dxa"/>
          </w:tcPr>
          <w:p w14:paraId="0A8C605E" w14:textId="706EA7AB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43020287" w14:textId="53307768" w:rsidTr="006C3336">
        <w:trPr>
          <w:trHeight w:val="300"/>
        </w:trPr>
        <w:tc>
          <w:tcPr>
            <w:tcW w:w="4813" w:type="dxa"/>
            <w:noWrap/>
            <w:hideMark/>
          </w:tcPr>
          <w:p w14:paraId="2799669B" w14:textId="6B46524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20.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Basisbrief.docx</w:t>
            </w:r>
          </w:p>
        </w:tc>
        <w:tc>
          <w:tcPr>
            <w:tcW w:w="4813" w:type="dxa"/>
          </w:tcPr>
          <w:p w14:paraId="0561BACF" w14:textId="602337B1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75FEDCD9" w14:textId="1BD27481" w:rsidTr="006C3336">
        <w:trPr>
          <w:trHeight w:val="300"/>
        </w:trPr>
        <w:tc>
          <w:tcPr>
            <w:tcW w:w="4813" w:type="dxa"/>
            <w:noWrap/>
            <w:hideMark/>
          </w:tcPr>
          <w:p w14:paraId="3F27D40D" w14:textId="03CFCDAF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21.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Beëindigingsbeschikking inschrijving gastouderbureau (uitschrijven).docx</w:t>
            </w:r>
          </w:p>
        </w:tc>
        <w:tc>
          <w:tcPr>
            <w:tcW w:w="4813" w:type="dxa"/>
          </w:tcPr>
          <w:p w14:paraId="73CC4B35" w14:textId="421C62C8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2B6C7428" w14:textId="0A59E4A9" w:rsidTr="006C3336">
        <w:trPr>
          <w:trHeight w:val="300"/>
        </w:trPr>
        <w:tc>
          <w:tcPr>
            <w:tcW w:w="4813" w:type="dxa"/>
            <w:noWrap/>
            <w:hideMark/>
          </w:tcPr>
          <w:p w14:paraId="4D6B60C6" w14:textId="56125C2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22.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Bekrachtigde koopovereenkomst klant bouwkavels.docx</w:t>
            </w:r>
          </w:p>
        </w:tc>
        <w:tc>
          <w:tcPr>
            <w:tcW w:w="4813" w:type="dxa"/>
          </w:tcPr>
          <w:p w14:paraId="35A5D268" w14:textId="53C16DC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0DD508E" w14:textId="5A86530B" w:rsidTr="006C3336">
        <w:trPr>
          <w:trHeight w:val="300"/>
        </w:trPr>
        <w:tc>
          <w:tcPr>
            <w:tcW w:w="4813" w:type="dxa"/>
            <w:noWrap/>
            <w:hideMark/>
          </w:tcPr>
          <w:p w14:paraId="7AB0EF68" w14:textId="19666378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23.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Bekrachtigde Overeenkomst notaris.docx</w:t>
            </w:r>
          </w:p>
        </w:tc>
        <w:tc>
          <w:tcPr>
            <w:tcW w:w="4813" w:type="dxa"/>
          </w:tcPr>
          <w:p w14:paraId="6E2CA70F" w14:textId="3E9DBE8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3C8A0E53" w14:textId="73AD7E42" w:rsidTr="006C3336">
        <w:trPr>
          <w:trHeight w:val="300"/>
        </w:trPr>
        <w:tc>
          <w:tcPr>
            <w:tcW w:w="4813" w:type="dxa"/>
            <w:noWrap/>
            <w:hideMark/>
          </w:tcPr>
          <w:p w14:paraId="75684773" w14:textId="0802AC8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24.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Belanghebbende begrip bezwaar.docx</w:t>
            </w:r>
          </w:p>
        </w:tc>
        <w:tc>
          <w:tcPr>
            <w:tcW w:w="4813" w:type="dxa"/>
          </w:tcPr>
          <w:p w14:paraId="61D18D68" w14:textId="44A2A98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897C01B" w14:textId="73F19A86" w:rsidTr="006C3336">
        <w:trPr>
          <w:trHeight w:val="300"/>
        </w:trPr>
        <w:tc>
          <w:tcPr>
            <w:tcW w:w="4813" w:type="dxa"/>
            <w:noWrap/>
            <w:hideMark/>
          </w:tcPr>
          <w:p w14:paraId="17545042" w14:textId="69A10716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25.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Beleidsregel.docx</w:t>
            </w:r>
          </w:p>
        </w:tc>
        <w:tc>
          <w:tcPr>
            <w:tcW w:w="4813" w:type="dxa"/>
          </w:tcPr>
          <w:p w14:paraId="16C202C4" w14:textId="2F4E0572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0791C0FC" w14:textId="6C38B2DC" w:rsidTr="006C3336">
        <w:trPr>
          <w:trHeight w:val="300"/>
        </w:trPr>
        <w:tc>
          <w:tcPr>
            <w:tcW w:w="4813" w:type="dxa"/>
            <w:noWrap/>
            <w:hideMark/>
          </w:tcPr>
          <w:p w14:paraId="10B19444" w14:textId="6199CD9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26.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Beoordeling subsidie aanvraag.docx</w:t>
            </w:r>
          </w:p>
        </w:tc>
        <w:tc>
          <w:tcPr>
            <w:tcW w:w="4813" w:type="dxa"/>
          </w:tcPr>
          <w:p w14:paraId="563295E9" w14:textId="5F33ADBF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5B878CD" w14:textId="1A9C5554" w:rsidTr="006C3336">
        <w:trPr>
          <w:trHeight w:val="300"/>
        </w:trPr>
        <w:tc>
          <w:tcPr>
            <w:tcW w:w="4813" w:type="dxa"/>
            <w:noWrap/>
            <w:hideMark/>
          </w:tcPr>
          <w:p w14:paraId="7DA53393" w14:textId="64717B6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27.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Aanvraag exploitatie buiten behandeling gesteld gastouderbureau.docx</w:t>
            </w:r>
          </w:p>
        </w:tc>
        <w:tc>
          <w:tcPr>
            <w:tcW w:w="4813" w:type="dxa"/>
          </w:tcPr>
          <w:p w14:paraId="7A82296A" w14:textId="5C9D4F3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79F9563" w14:textId="7E68CE3F" w:rsidTr="006C3336">
        <w:trPr>
          <w:trHeight w:val="300"/>
        </w:trPr>
        <w:tc>
          <w:tcPr>
            <w:tcW w:w="4813" w:type="dxa"/>
            <w:noWrap/>
            <w:hideMark/>
          </w:tcPr>
          <w:p w14:paraId="50FF279D" w14:textId="70977B20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28.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beëindigen bemiddelingsrelatie gastouderbureau.docx</w:t>
            </w:r>
          </w:p>
        </w:tc>
        <w:tc>
          <w:tcPr>
            <w:tcW w:w="4813" w:type="dxa"/>
          </w:tcPr>
          <w:p w14:paraId="15BD3915" w14:textId="19F551EB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D6C47DC" w14:textId="65A00121" w:rsidTr="006C3336">
        <w:trPr>
          <w:trHeight w:val="300"/>
        </w:trPr>
        <w:tc>
          <w:tcPr>
            <w:tcW w:w="4813" w:type="dxa"/>
            <w:noWrap/>
            <w:hideMark/>
          </w:tcPr>
          <w:p w14:paraId="7032F19F" w14:textId="7E5B659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29.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bemiddelingsrelatie gastouderbureau.docx</w:t>
            </w:r>
          </w:p>
        </w:tc>
        <w:tc>
          <w:tcPr>
            <w:tcW w:w="4813" w:type="dxa"/>
          </w:tcPr>
          <w:p w14:paraId="46584779" w14:textId="735462C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0A77883" w14:textId="7173CAAB" w:rsidTr="006C3336">
        <w:trPr>
          <w:trHeight w:val="300"/>
        </w:trPr>
        <w:tc>
          <w:tcPr>
            <w:tcW w:w="4813" w:type="dxa"/>
            <w:noWrap/>
            <w:hideMark/>
          </w:tcPr>
          <w:p w14:paraId="6E0DC0B9" w14:textId="13566D4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30.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subsidie sociaal domein 2025.docx</w:t>
            </w:r>
          </w:p>
        </w:tc>
        <w:tc>
          <w:tcPr>
            <w:tcW w:w="4813" w:type="dxa"/>
          </w:tcPr>
          <w:p w14:paraId="023305C6" w14:textId="075E9EA0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5024E80" w14:textId="0F630985" w:rsidTr="006C3336">
        <w:trPr>
          <w:trHeight w:val="300"/>
        </w:trPr>
        <w:tc>
          <w:tcPr>
            <w:tcW w:w="4813" w:type="dxa"/>
            <w:noWrap/>
            <w:hideMark/>
          </w:tcPr>
          <w:p w14:paraId="53C70471" w14:textId="75AB725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31.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subsidie sportstimuleringsfonds.docx</w:t>
            </w:r>
          </w:p>
        </w:tc>
        <w:tc>
          <w:tcPr>
            <w:tcW w:w="4813" w:type="dxa"/>
          </w:tcPr>
          <w:p w14:paraId="6570F4CD" w14:textId="53F81F4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849E433" w14:textId="2BBFEB7C" w:rsidTr="006C3336">
        <w:trPr>
          <w:trHeight w:val="300"/>
        </w:trPr>
        <w:tc>
          <w:tcPr>
            <w:tcW w:w="4813" w:type="dxa"/>
            <w:noWrap/>
            <w:hideMark/>
          </w:tcPr>
          <w:p w14:paraId="148A4A1D" w14:textId="4D4E783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32.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subsidieverlening VLN professionele organisaties.docx</w:t>
            </w:r>
          </w:p>
        </w:tc>
        <w:tc>
          <w:tcPr>
            <w:tcW w:w="4813" w:type="dxa"/>
          </w:tcPr>
          <w:p w14:paraId="7CB9B96D" w14:textId="70D53871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31CD748E" w14:textId="4061F1A0" w:rsidTr="006C3336">
        <w:trPr>
          <w:trHeight w:val="300"/>
        </w:trPr>
        <w:tc>
          <w:tcPr>
            <w:tcW w:w="4813" w:type="dxa"/>
            <w:noWrap/>
            <w:hideMark/>
          </w:tcPr>
          <w:p w14:paraId="65C42BB4" w14:textId="5667366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33.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subsidieverlening VLN.docx</w:t>
            </w:r>
          </w:p>
        </w:tc>
        <w:tc>
          <w:tcPr>
            <w:tcW w:w="4813" w:type="dxa"/>
          </w:tcPr>
          <w:p w14:paraId="087F580D" w14:textId="3EE329BB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59049ECF" w14:textId="7B86D04B" w:rsidTr="006C3336">
        <w:trPr>
          <w:trHeight w:val="300"/>
        </w:trPr>
        <w:tc>
          <w:tcPr>
            <w:tcW w:w="4813" w:type="dxa"/>
            <w:noWrap/>
            <w:hideMark/>
          </w:tcPr>
          <w:p w14:paraId="31FD2F19" w14:textId="509E74B1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34.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Toekenning registratie door GGD.docx</w:t>
            </w:r>
          </w:p>
        </w:tc>
        <w:tc>
          <w:tcPr>
            <w:tcW w:w="4813" w:type="dxa"/>
          </w:tcPr>
          <w:p w14:paraId="7DF1BC83" w14:textId="2BC4CD51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C5E624E" w14:textId="731B92C8" w:rsidTr="006C3336">
        <w:trPr>
          <w:trHeight w:val="300"/>
        </w:trPr>
        <w:tc>
          <w:tcPr>
            <w:tcW w:w="4813" w:type="dxa"/>
            <w:noWrap/>
            <w:hideMark/>
          </w:tcPr>
          <w:p w14:paraId="214D450A" w14:textId="69EF866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35.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Topsportsubsidie.docx</w:t>
            </w:r>
          </w:p>
        </w:tc>
        <w:tc>
          <w:tcPr>
            <w:tcW w:w="4813" w:type="dxa"/>
          </w:tcPr>
          <w:p w14:paraId="03DAE74A" w14:textId="380562D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39DD64CC" w14:textId="2D4D40AE" w:rsidTr="006C3336">
        <w:trPr>
          <w:trHeight w:val="300"/>
        </w:trPr>
        <w:tc>
          <w:tcPr>
            <w:tcW w:w="4813" w:type="dxa"/>
            <w:noWrap/>
            <w:hideMark/>
          </w:tcPr>
          <w:p w14:paraId="3BEE23BA" w14:textId="250366DF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36.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Beschikking verlening of weigering persoonsgegevens inzageverzoek.docx</w:t>
            </w:r>
          </w:p>
        </w:tc>
        <w:tc>
          <w:tcPr>
            <w:tcW w:w="4813" w:type="dxa"/>
          </w:tcPr>
          <w:p w14:paraId="07B71EE4" w14:textId="41AE61DF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7643743" w14:textId="66530E87" w:rsidTr="006C3336">
        <w:trPr>
          <w:trHeight w:val="300"/>
        </w:trPr>
        <w:tc>
          <w:tcPr>
            <w:tcW w:w="4813" w:type="dxa"/>
            <w:noWrap/>
            <w:hideMark/>
          </w:tcPr>
          <w:p w14:paraId="7D70B1DC" w14:textId="0E8E49D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37.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Beslissing op bezwaarschrift.docx</w:t>
            </w:r>
          </w:p>
        </w:tc>
        <w:tc>
          <w:tcPr>
            <w:tcW w:w="4813" w:type="dxa"/>
          </w:tcPr>
          <w:p w14:paraId="1B615093" w14:textId="59ED7A95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0C9AACF9" w14:textId="33CB3802" w:rsidTr="006C3336">
        <w:trPr>
          <w:trHeight w:val="300"/>
        </w:trPr>
        <w:tc>
          <w:tcPr>
            <w:tcW w:w="4813" w:type="dxa"/>
            <w:noWrap/>
            <w:hideMark/>
          </w:tcPr>
          <w:p w14:paraId="0AA8E660" w14:textId="03B4566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38.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Besluit college subsidieaanvraag </w:t>
            </w:r>
            <w:proofErr w:type="spellStart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regiobreed</w:t>
            </w:r>
            <w:proofErr w:type="spellEnd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project Bereikbaarheidsakkoord.docx</w:t>
            </w:r>
          </w:p>
        </w:tc>
        <w:tc>
          <w:tcPr>
            <w:tcW w:w="4813" w:type="dxa"/>
          </w:tcPr>
          <w:p w14:paraId="163069D0" w14:textId="0684866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515D9AF7" w14:textId="33F13444" w:rsidTr="006C3336">
        <w:trPr>
          <w:trHeight w:val="300"/>
        </w:trPr>
        <w:tc>
          <w:tcPr>
            <w:tcW w:w="4813" w:type="dxa"/>
            <w:noWrap/>
            <w:hideMark/>
          </w:tcPr>
          <w:p w14:paraId="24EA737F" w14:textId="3862E92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39.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Besluit college subsidieaanvraag </w:t>
            </w:r>
            <w:proofErr w:type="spellStart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routegebonden</w:t>
            </w:r>
            <w:proofErr w:type="spellEnd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project Bereikbaarheidsakkoord.docx</w:t>
            </w:r>
          </w:p>
        </w:tc>
        <w:tc>
          <w:tcPr>
            <w:tcW w:w="4813" w:type="dxa"/>
          </w:tcPr>
          <w:p w14:paraId="476EF0DE" w14:textId="252553A5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535719C" w14:textId="21529D9C" w:rsidTr="006C3336">
        <w:trPr>
          <w:trHeight w:val="300"/>
        </w:trPr>
        <w:tc>
          <w:tcPr>
            <w:tcW w:w="4813" w:type="dxa"/>
            <w:noWrap/>
            <w:hideMark/>
          </w:tcPr>
          <w:p w14:paraId="0F0EC8AE" w14:textId="4597918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40.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Besluit subsidieaanvraag groene daken.docx</w:t>
            </w:r>
          </w:p>
        </w:tc>
        <w:tc>
          <w:tcPr>
            <w:tcW w:w="4813" w:type="dxa"/>
          </w:tcPr>
          <w:p w14:paraId="7975368C" w14:textId="2406B131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18A86CB" w14:textId="609F91F3" w:rsidTr="006C3336">
        <w:trPr>
          <w:trHeight w:val="300"/>
        </w:trPr>
        <w:tc>
          <w:tcPr>
            <w:tcW w:w="4813" w:type="dxa"/>
            <w:noWrap/>
            <w:hideMark/>
          </w:tcPr>
          <w:p w14:paraId="2E544291" w14:textId="62B6B465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41.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Besluit subsidieaanvraag isolatie.docx</w:t>
            </w:r>
          </w:p>
        </w:tc>
        <w:tc>
          <w:tcPr>
            <w:tcW w:w="4813" w:type="dxa"/>
          </w:tcPr>
          <w:p w14:paraId="64AF00B3" w14:textId="2FC86CE2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50FD4BDA" w14:textId="4BB28B5C" w:rsidTr="006C3336">
        <w:trPr>
          <w:trHeight w:val="300"/>
        </w:trPr>
        <w:tc>
          <w:tcPr>
            <w:tcW w:w="4813" w:type="dxa"/>
            <w:noWrap/>
            <w:hideMark/>
          </w:tcPr>
          <w:p w14:paraId="6A621CF1" w14:textId="1633640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42.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Betaalopdracht subsidie beschikking ERP.docx</w:t>
            </w:r>
          </w:p>
        </w:tc>
        <w:tc>
          <w:tcPr>
            <w:tcW w:w="4813" w:type="dxa"/>
          </w:tcPr>
          <w:p w14:paraId="1B9936F2" w14:textId="3705E9E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7D98759" w14:textId="726EB6DF" w:rsidTr="006C3336">
        <w:trPr>
          <w:trHeight w:val="300"/>
        </w:trPr>
        <w:tc>
          <w:tcPr>
            <w:tcW w:w="4813" w:type="dxa"/>
            <w:noWrap/>
            <w:hideMark/>
          </w:tcPr>
          <w:p w14:paraId="2053BF2B" w14:textId="4C922D00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43.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Bevestiging administratieve wijziging gastouderbureau.docx</w:t>
            </w:r>
          </w:p>
        </w:tc>
        <w:tc>
          <w:tcPr>
            <w:tcW w:w="4813" w:type="dxa"/>
          </w:tcPr>
          <w:p w14:paraId="1C6A6E3E" w14:textId="78EB078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201BA99" w14:textId="16BF8292" w:rsidTr="006C3336">
        <w:trPr>
          <w:trHeight w:val="300"/>
        </w:trPr>
        <w:tc>
          <w:tcPr>
            <w:tcW w:w="4813" w:type="dxa"/>
            <w:noWrap/>
            <w:hideMark/>
          </w:tcPr>
          <w:p w14:paraId="7F2A3A0B" w14:textId="1ED53085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44.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Bevestiging afhandeling klacht.docx</w:t>
            </w:r>
          </w:p>
        </w:tc>
        <w:tc>
          <w:tcPr>
            <w:tcW w:w="4813" w:type="dxa"/>
          </w:tcPr>
          <w:p w14:paraId="4C00E8F7" w14:textId="6B8D94BF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408F049" w14:textId="668EFBC1" w:rsidTr="006C3336">
        <w:trPr>
          <w:trHeight w:val="300"/>
        </w:trPr>
        <w:tc>
          <w:tcPr>
            <w:tcW w:w="4813" w:type="dxa"/>
            <w:noWrap/>
            <w:hideMark/>
          </w:tcPr>
          <w:p w14:paraId="67604A22" w14:textId="73B317C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45.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Bewonersinformatie over werkzaamheden.docx</w:t>
            </w:r>
          </w:p>
        </w:tc>
        <w:tc>
          <w:tcPr>
            <w:tcW w:w="4813" w:type="dxa"/>
          </w:tcPr>
          <w:p w14:paraId="165CFDB9" w14:textId="31904C36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41F716C" w14:textId="3C594C17" w:rsidTr="006C3336">
        <w:trPr>
          <w:trHeight w:val="300"/>
        </w:trPr>
        <w:tc>
          <w:tcPr>
            <w:tcW w:w="4813" w:type="dxa"/>
            <w:noWrap/>
            <w:hideMark/>
          </w:tcPr>
          <w:p w14:paraId="15F71CFA" w14:textId="38A4601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46.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brief.docx</w:t>
            </w:r>
          </w:p>
        </w:tc>
        <w:tc>
          <w:tcPr>
            <w:tcW w:w="4813" w:type="dxa"/>
          </w:tcPr>
          <w:p w14:paraId="48C8E426" w14:textId="2E86D02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436B26F7" w14:textId="3E9DE9A1" w:rsidTr="006C3336">
        <w:trPr>
          <w:trHeight w:val="300"/>
        </w:trPr>
        <w:tc>
          <w:tcPr>
            <w:tcW w:w="4813" w:type="dxa"/>
            <w:noWrap/>
            <w:hideMark/>
          </w:tcPr>
          <w:p w14:paraId="054F0478" w14:textId="15067BAB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47.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met logo en voettekst.docx</w:t>
            </w:r>
          </w:p>
        </w:tc>
        <w:tc>
          <w:tcPr>
            <w:tcW w:w="4813" w:type="dxa"/>
          </w:tcPr>
          <w:p w14:paraId="4B188F98" w14:textId="04ED330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4892E252" w14:textId="17C42DAA" w:rsidTr="006C3336">
        <w:trPr>
          <w:trHeight w:val="300"/>
        </w:trPr>
        <w:tc>
          <w:tcPr>
            <w:tcW w:w="4813" w:type="dxa"/>
            <w:noWrap/>
            <w:hideMark/>
          </w:tcPr>
          <w:p w14:paraId="00C2B47D" w14:textId="34C2FC8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48.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met logo.docx</w:t>
            </w:r>
          </w:p>
        </w:tc>
        <w:tc>
          <w:tcPr>
            <w:tcW w:w="4813" w:type="dxa"/>
          </w:tcPr>
          <w:p w14:paraId="5C1882C9" w14:textId="1ACC585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39D3F90C" w14:textId="27445172" w:rsidTr="006C3336">
        <w:trPr>
          <w:trHeight w:val="300"/>
        </w:trPr>
        <w:tc>
          <w:tcPr>
            <w:tcW w:w="4813" w:type="dxa"/>
            <w:noWrap/>
            <w:hideMark/>
          </w:tcPr>
          <w:p w14:paraId="4601457F" w14:textId="375EA3BB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49.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met logo.docx</w:t>
            </w:r>
          </w:p>
        </w:tc>
        <w:tc>
          <w:tcPr>
            <w:tcW w:w="4813" w:type="dxa"/>
          </w:tcPr>
          <w:p w14:paraId="02F556B6" w14:textId="2C6684B6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466E664E" w14:textId="368EB8DE" w:rsidTr="006C3336">
        <w:trPr>
          <w:trHeight w:val="300"/>
        </w:trPr>
        <w:tc>
          <w:tcPr>
            <w:tcW w:w="4813" w:type="dxa"/>
            <w:noWrap/>
            <w:hideMark/>
          </w:tcPr>
          <w:p w14:paraId="14060805" w14:textId="44BC0AD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50.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Bob mandaat.docx</w:t>
            </w:r>
          </w:p>
        </w:tc>
        <w:tc>
          <w:tcPr>
            <w:tcW w:w="4813" w:type="dxa"/>
          </w:tcPr>
          <w:p w14:paraId="1C56FDC2" w14:textId="73FDF1F0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024467B1" w14:textId="196317B6" w:rsidTr="006C3336">
        <w:trPr>
          <w:trHeight w:val="300"/>
        </w:trPr>
        <w:tc>
          <w:tcPr>
            <w:tcW w:w="4813" w:type="dxa"/>
            <w:noWrap/>
            <w:hideMark/>
          </w:tcPr>
          <w:p w14:paraId="1457AAE9" w14:textId="7CF9702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51.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proofErr w:type="spellStart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Boomtuinjes</w:t>
            </w:r>
            <w:proofErr w:type="spellEnd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positief.docx</w:t>
            </w:r>
          </w:p>
        </w:tc>
        <w:tc>
          <w:tcPr>
            <w:tcW w:w="4813" w:type="dxa"/>
          </w:tcPr>
          <w:p w14:paraId="0991709F" w14:textId="3CAF1B11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C63AF2C" w14:textId="3ADFCE67" w:rsidTr="006C3336">
        <w:trPr>
          <w:trHeight w:val="300"/>
        </w:trPr>
        <w:tc>
          <w:tcPr>
            <w:tcW w:w="4813" w:type="dxa"/>
            <w:noWrap/>
            <w:hideMark/>
          </w:tcPr>
          <w:p w14:paraId="154AA9E0" w14:textId="0850D7B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52.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Bouwkavel - Uitstel WABO.docx</w:t>
            </w:r>
          </w:p>
        </w:tc>
        <w:tc>
          <w:tcPr>
            <w:tcW w:w="4813" w:type="dxa"/>
          </w:tcPr>
          <w:p w14:paraId="36FE2ACC" w14:textId="73B9C018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91AB193" w14:textId="48DDA71D" w:rsidTr="006C3336">
        <w:trPr>
          <w:trHeight w:val="300"/>
        </w:trPr>
        <w:tc>
          <w:tcPr>
            <w:tcW w:w="4813" w:type="dxa"/>
            <w:noWrap/>
            <w:hideMark/>
          </w:tcPr>
          <w:p w14:paraId="47440FB0" w14:textId="20708D61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53.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Bouwkavels aftersales.docx</w:t>
            </w:r>
          </w:p>
        </w:tc>
        <w:tc>
          <w:tcPr>
            <w:tcW w:w="4813" w:type="dxa"/>
          </w:tcPr>
          <w:p w14:paraId="7A60F067" w14:textId="623FEE8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A689920" w14:textId="22DC220E" w:rsidTr="006C3336">
        <w:trPr>
          <w:trHeight w:val="300"/>
        </w:trPr>
        <w:tc>
          <w:tcPr>
            <w:tcW w:w="4813" w:type="dxa"/>
            <w:noWrap/>
            <w:hideMark/>
          </w:tcPr>
          <w:p w14:paraId="301B17B0" w14:textId="18EC8C6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54.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Brief aangevraagde documenten.docx</w:t>
            </w:r>
          </w:p>
        </w:tc>
        <w:tc>
          <w:tcPr>
            <w:tcW w:w="4813" w:type="dxa"/>
          </w:tcPr>
          <w:p w14:paraId="721339AA" w14:textId="459F7EC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73545C8" w14:textId="58643FFD" w:rsidTr="006C3336">
        <w:trPr>
          <w:trHeight w:val="300"/>
        </w:trPr>
        <w:tc>
          <w:tcPr>
            <w:tcW w:w="4813" w:type="dxa"/>
            <w:noWrap/>
            <w:hideMark/>
          </w:tcPr>
          <w:p w14:paraId="39C72077" w14:textId="45D3B7F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55.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Brief begeleidend schrijven collega organisaties.docx</w:t>
            </w:r>
          </w:p>
        </w:tc>
        <w:tc>
          <w:tcPr>
            <w:tcW w:w="4813" w:type="dxa"/>
          </w:tcPr>
          <w:p w14:paraId="18F7AB3F" w14:textId="397CC5B1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862A190" w14:textId="036C4998" w:rsidTr="006C3336">
        <w:trPr>
          <w:trHeight w:val="300"/>
        </w:trPr>
        <w:tc>
          <w:tcPr>
            <w:tcW w:w="4813" w:type="dxa"/>
            <w:noWrap/>
            <w:hideMark/>
          </w:tcPr>
          <w:p w14:paraId="41C2C73F" w14:textId="6645696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56.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 informatiebrief.docx</w:t>
            </w:r>
          </w:p>
        </w:tc>
        <w:tc>
          <w:tcPr>
            <w:tcW w:w="4813" w:type="dxa"/>
          </w:tcPr>
          <w:p w14:paraId="6C500B75" w14:textId="17E77DC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B01C8A2" w14:textId="110659C9" w:rsidTr="006C3336">
        <w:trPr>
          <w:trHeight w:val="300"/>
        </w:trPr>
        <w:tc>
          <w:tcPr>
            <w:tcW w:w="4813" w:type="dxa"/>
            <w:noWrap/>
            <w:hideMark/>
          </w:tcPr>
          <w:p w14:paraId="2ADCFDCF" w14:textId="0FEA6D9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57.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Collegevoorstel beantwoording raadsvragen.docx</w:t>
            </w:r>
          </w:p>
        </w:tc>
        <w:tc>
          <w:tcPr>
            <w:tcW w:w="4813" w:type="dxa"/>
          </w:tcPr>
          <w:p w14:paraId="3BAF2BD7" w14:textId="662062F0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E934E01" w14:textId="186B64D8" w:rsidTr="006C3336">
        <w:trPr>
          <w:trHeight w:val="300"/>
        </w:trPr>
        <w:tc>
          <w:tcPr>
            <w:tcW w:w="4813" w:type="dxa"/>
            <w:noWrap/>
            <w:hideMark/>
          </w:tcPr>
          <w:p w14:paraId="0E7AF846" w14:textId="2F7BF2E8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58.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Collegevoorstel bereikbaarheidsagenda.docx</w:t>
            </w:r>
          </w:p>
        </w:tc>
        <w:tc>
          <w:tcPr>
            <w:tcW w:w="4813" w:type="dxa"/>
          </w:tcPr>
          <w:p w14:paraId="6B0871EE" w14:textId="5F840EE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C183398" w14:textId="6B2A2982" w:rsidTr="006C3336">
        <w:trPr>
          <w:trHeight w:val="300"/>
        </w:trPr>
        <w:tc>
          <w:tcPr>
            <w:tcW w:w="4813" w:type="dxa"/>
            <w:noWrap/>
            <w:hideMark/>
          </w:tcPr>
          <w:p w14:paraId="14243529" w14:textId="4122841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59.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Collegevoorstel besluitvormend.docx</w:t>
            </w:r>
          </w:p>
        </w:tc>
        <w:tc>
          <w:tcPr>
            <w:tcW w:w="4813" w:type="dxa"/>
          </w:tcPr>
          <w:p w14:paraId="4B875617" w14:textId="650D04B0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CA16132" w14:textId="5CF53BA8" w:rsidTr="006C3336">
        <w:trPr>
          <w:trHeight w:val="300"/>
        </w:trPr>
        <w:tc>
          <w:tcPr>
            <w:tcW w:w="4813" w:type="dxa"/>
            <w:noWrap/>
            <w:hideMark/>
          </w:tcPr>
          <w:p w14:paraId="578035EB" w14:textId="6431A5E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60.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Collegevoorstel opiniërend.docx</w:t>
            </w:r>
          </w:p>
        </w:tc>
        <w:tc>
          <w:tcPr>
            <w:tcW w:w="4813" w:type="dxa"/>
          </w:tcPr>
          <w:p w14:paraId="46FE81C9" w14:textId="6CE3EC1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57CB18E" w14:textId="2C6E9132" w:rsidTr="006C3336">
        <w:trPr>
          <w:trHeight w:val="300"/>
        </w:trPr>
        <w:tc>
          <w:tcPr>
            <w:tcW w:w="4813" w:type="dxa"/>
            <w:noWrap/>
            <w:hideMark/>
          </w:tcPr>
          <w:p w14:paraId="061A996D" w14:textId="5FB6FA1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61.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Commissievoorstel opiniërend.docx</w:t>
            </w:r>
          </w:p>
        </w:tc>
        <w:tc>
          <w:tcPr>
            <w:tcW w:w="4813" w:type="dxa"/>
          </w:tcPr>
          <w:p w14:paraId="28C5066E" w14:textId="6FF5195A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34113C5E" w14:textId="786C1078" w:rsidTr="006C3336">
        <w:trPr>
          <w:trHeight w:val="300"/>
        </w:trPr>
        <w:tc>
          <w:tcPr>
            <w:tcW w:w="4813" w:type="dxa"/>
            <w:noWrap/>
            <w:hideMark/>
          </w:tcPr>
          <w:p w14:paraId="5BB46EF3" w14:textId="09A6314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62.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Commissievoorstel ter kennisname.docx</w:t>
            </w:r>
          </w:p>
        </w:tc>
        <w:tc>
          <w:tcPr>
            <w:tcW w:w="4813" w:type="dxa"/>
          </w:tcPr>
          <w:p w14:paraId="64C0C786" w14:textId="54CFB9E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DE5BD26" w14:textId="16DB8ED0" w:rsidTr="006C3336">
        <w:trPr>
          <w:trHeight w:val="300"/>
        </w:trPr>
        <w:tc>
          <w:tcPr>
            <w:tcW w:w="4813" w:type="dxa"/>
            <w:noWrap/>
            <w:hideMark/>
          </w:tcPr>
          <w:p w14:paraId="14459EB2" w14:textId="47BC7B15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63.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Commissievoorstel voor informatieve presentatie opiniecommissie.docx</w:t>
            </w:r>
          </w:p>
        </w:tc>
        <w:tc>
          <w:tcPr>
            <w:tcW w:w="4813" w:type="dxa"/>
          </w:tcPr>
          <w:p w14:paraId="0002709F" w14:textId="6258199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A601042" w14:textId="6E50E6C4" w:rsidTr="006C3336">
        <w:trPr>
          <w:trHeight w:val="300"/>
        </w:trPr>
        <w:tc>
          <w:tcPr>
            <w:tcW w:w="4813" w:type="dxa"/>
            <w:noWrap/>
            <w:hideMark/>
          </w:tcPr>
          <w:p w14:paraId="01963446" w14:textId="24CAA0C2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64.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Declaratie factuur.docx</w:t>
            </w:r>
          </w:p>
        </w:tc>
        <w:tc>
          <w:tcPr>
            <w:tcW w:w="4813" w:type="dxa"/>
          </w:tcPr>
          <w:p w14:paraId="30B1E70A" w14:textId="531AE305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6BEA559" w14:textId="1C0E512E" w:rsidTr="006C3336">
        <w:trPr>
          <w:trHeight w:val="300"/>
        </w:trPr>
        <w:tc>
          <w:tcPr>
            <w:tcW w:w="4813" w:type="dxa"/>
            <w:noWrap/>
            <w:hideMark/>
          </w:tcPr>
          <w:p w14:paraId="525CA1F9" w14:textId="0C85FAF0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65.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Definitieve afwijzing bestek.docx</w:t>
            </w:r>
          </w:p>
        </w:tc>
        <w:tc>
          <w:tcPr>
            <w:tcW w:w="4813" w:type="dxa"/>
          </w:tcPr>
          <w:p w14:paraId="6C4D16B8" w14:textId="4A7080C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3D964264" w14:textId="2A0D24FD" w:rsidTr="006C3336">
        <w:trPr>
          <w:trHeight w:val="300"/>
        </w:trPr>
        <w:tc>
          <w:tcPr>
            <w:tcW w:w="4813" w:type="dxa"/>
            <w:noWrap/>
            <w:hideMark/>
          </w:tcPr>
          <w:p w14:paraId="1ADA23A5" w14:textId="0AF86F1B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66.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Definitieve gunning bestek.docx</w:t>
            </w:r>
          </w:p>
        </w:tc>
        <w:tc>
          <w:tcPr>
            <w:tcW w:w="4813" w:type="dxa"/>
          </w:tcPr>
          <w:p w14:paraId="5550B73B" w14:textId="206E8E0F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A749827" w14:textId="652F7A59" w:rsidTr="006C3336">
        <w:trPr>
          <w:trHeight w:val="300"/>
        </w:trPr>
        <w:tc>
          <w:tcPr>
            <w:tcW w:w="4813" w:type="dxa"/>
            <w:noWrap/>
            <w:hideMark/>
          </w:tcPr>
          <w:p w14:paraId="487DBAD0" w14:textId="77CB0ED6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67.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Definitieve oplevering werkzaamheden.docx</w:t>
            </w:r>
          </w:p>
        </w:tc>
        <w:tc>
          <w:tcPr>
            <w:tcW w:w="4813" w:type="dxa"/>
          </w:tcPr>
          <w:p w14:paraId="6975944D" w14:textId="7766655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6BF9AA6" w14:textId="2B92F788" w:rsidTr="006C3336">
        <w:trPr>
          <w:trHeight w:val="300"/>
        </w:trPr>
        <w:tc>
          <w:tcPr>
            <w:tcW w:w="4813" w:type="dxa"/>
            <w:noWrap/>
            <w:hideMark/>
          </w:tcPr>
          <w:p w14:paraId="05FDDACD" w14:textId="4405122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68.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Factuur leges bouwtekeningen.docx</w:t>
            </w:r>
          </w:p>
        </w:tc>
        <w:tc>
          <w:tcPr>
            <w:tcW w:w="4813" w:type="dxa"/>
          </w:tcPr>
          <w:p w14:paraId="402EDFEB" w14:textId="63A76DD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D16C4A1" w14:textId="5A90E668" w:rsidTr="006C3336">
        <w:trPr>
          <w:trHeight w:val="300"/>
        </w:trPr>
        <w:tc>
          <w:tcPr>
            <w:tcW w:w="4813" w:type="dxa"/>
            <w:noWrap/>
            <w:hideMark/>
          </w:tcPr>
          <w:p w14:paraId="2F9CCAA4" w14:textId="1195C63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69.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Format Beleid en visies.docx</w:t>
            </w:r>
          </w:p>
        </w:tc>
        <w:tc>
          <w:tcPr>
            <w:tcW w:w="4813" w:type="dxa"/>
          </w:tcPr>
          <w:p w14:paraId="03E3FD53" w14:textId="086A326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418D6A1" w14:textId="78A126E4" w:rsidTr="006C3336">
        <w:trPr>
          <w:trHeight w:val="300"/>
        </w:trPr>
        <w:tc>
          <w:tcPr>
            <w:tcW w:w="4813" w:type="dxa"/>
            <w:noWrap/>
            <w:hideMark/>
          </w:tcPr>
          <w:p w14:paraId="5D82202A" w14:textId="39E235B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70.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Formulier opvragen protocolleringsgegevens RVIG.docx</w:t>
            </w:r>
          </w:p>
        </w:tc>
        <w:tc>
          <w:tcPr>
            <w:tcW w:w="4813" w:type="dxa"/>
          </w:tcPr>
          <w:p w14:paraId="595DF907" w14:textId="7F188EE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0DCE8CEC" w14:textId="0F6FC2A6" w:rsidTr="006C3336">
        <w:trPr>
          <w:trHeight w:val="300"/>
        </w:trPr>
        <w:tc>
          <w:tcPr>
            <w:tcW w:w="4813" w:type="dxa"/>
            <w:noWrap/>
            <w:hideMark/>
          </w:tcPr>
          <w:p w14:paraId="27EEC37E" w14:textId="3632E853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71.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Gebruiksovereenkomst grond.docx</w:t>
            </w:r>
          </w:p>
        </w:tc>
        <w:tc>
          <w:tcPr>
            <w:tcW w:w="4813" w:type="dxa"/>
          </w:tcPr>
          <w:p w14:paraId="4D8B266E" w14:textId="0B50990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67F2373" w14:textId="7593D35D" w:rsidTr="006C3336">
        <w:trPr>
          <w:trHeight w:val="300"/>
        </w:trPr>
        <w:tc>
          <w:tcPr>
            <w:tcW w:w="4813" w:type="dxa"/>
            <w:noWrap/>
            <w:hideMark/>
          </w:tcPr>
          <w:p w14:paraId="4800EC89" w14:textId="5A0778E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72.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Geheimhoudingsverklaring tijdelijk personeel.docx</w:t>
            </w:r>
          </w:p>
        </w:tc>
        <w:tc>
          <w:tcPr>
            <w:tcW w:w="4813" w:type="dxa"/>
          </w:tcPr>
          <w:p w14:paraId="43208F1F" w14:textId="6AD07A08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65573BD4" w14:textId="6C8CC508" w:rsidTr="006C3336">
        <w:trPr>
          <w:trHeight w:val="300"/>
        </w:trPr>
        <w:tc>
          <w:tcPr>
            <w:tcW w:w="4813" w:type="dxa"/>
            <w:noWrap/>
            <w:hideMark/>
          </w:tcPr>
          <w:p w14:paraId="367FF142" w14:textId="6BB59A4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73.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Getekende gebruiksovereenkomst grond ter bewaring.docx</w:t>
            </w:r>
          </w:p>
        </w:tc>
        <w:tc>
          <w:tcPr>
            <w:tcW w:w="4813" w:type="dxa"/>
          </w:tcPr>
          <w:p w14:paraId="6F6FA8FB" w14:textId="6990B4C2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986DDD7" w14:textId="0C05D083" w:rsidTr="006C3336">
        <w:trPr>
          <w:trHeight w:val="300"/>
        </w:trPr>
        <w:tc>
          <w:tcPr>
            <w:tcW w:w="4813" w:type="dxa"/>
            <w:noWrap/>
            <w:hideMark/>
          </w:tcPr>
          <w:p w14:paraId="5E9F1F76" w14:textId="30EC21EF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74.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geveltuintje afwijzing.docx</w:t>
            </w:r>
          </w:p>
        </w:tc>
        <w:tc>
          <w:tcPr>
            <w:tcW w:w="4813" w:type="dxa"/>
          </w:tcPr>
          <w:p w14:paraId="561CDC13" w14:textId="14EBC66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8AA3888" w14:textId="24F0649A" w:rsidTr="006C3336">
        <w:trPr>
          <w:trHeight w:val="300"/>
        </w:trPr>
        <w:tc>
          <w:tcPr>
            <w:tcW w:w="4813" w:type="dxa"/>
            <w:noWrap/>
            <w:hideMark/>
          </w:tcPr>
          <w:p w14:paraId="65F95120" w14:textId="6DDE91C8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75.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geveltuintje positief.docx</w:t>
            </w:r>
          </w:p>
        </w:tc>
        <w:tc>
          <w:tcPr>
            <w:tcW w:w="4813" w:type="dxa"/>
          </w:tcPr>
          <w:p w14:paraId="3550344C" w14:textId="1C381356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08207C4" w14:textId="67262807" w:rsidTr="006C3336">
        <w:trPr>
          <w:trHeight w:val="300"/>
        </w:trPr>
        <w:tc>
          <w:tcPr>
            <w:tcW w:w="4813" w:type="dxa"/>
            <w:noWrap/>
            <w:hideMark/>
          </w:tcPr>
          <w:p w14:paraId="25476F35" w14:textId="0E8B9C32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76.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GLO incidentele verstrekking.docx</w:t>
            </w:r>
          </w:p>
        </w:tc>
        <w:tc>
          <w:tcPr>
            <w:tcW w:w="4813" w:type="dxa"/>
          </w:tcPr>
          <w:p w14:paraId="3DDA7460" w14:textId="0729CA15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Complex (veel gegevens uit het zaaksysteem)</w:t>
            </w:r>
          </w:p>
        </w:tc>
      </w:tr>
      <w:tr w:rsidR="0081349F" w:rsidRPr="00286F4E" w14:paraId="1A26A24D" w14:textId="4C4D03BC" w:rsidTr="006C3336">
        <w:trPr>
          <w:trHeight w:val="300"/>
        </w:trPr>
        <w:tc>
          <w:tcPr>
            <w:tcW w:w="4813" w:type="dxa"/>
            <w:noWrap/>
            <w:hideMark/>
          </w:tcPr>
          <w:p w14:paraId="5770B6EE" w14:textId="1CF3EB6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77.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 behandeling inzageverzoek verstrekkingen.docx</w:t>
            </w:r>
          </w:p>
        </w:tc>
        <w:tc>
          <w:tcPr>
            <w:tcW w:w="4813" w:type="dxa"/>
          </w:tcPr>
          <w:p w14:paraId="419533B1" w14:textId="0CA87D0D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C6FD454" w14:textId="256D7252" w:rsidTr="006C3336">
        <w:trPr>
          <w:trHeight w:val="300"/>
        </w:trPr>
        <w:tc>
          <w:tcPr>
            <w:tcW w:w="4813" w:type="dxa"/>
            <w:noWrap/>
            <w:hideMark/>
          </w:tcPr>
          <w:p w14:paraId="572D35A5" w14:textId="549B9674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78.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proofErr w:type="spellStart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Inkennisstelling</w:t>
            </w:r>
            <w:proofErr w:type="spellEnd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klacht.docx</w:t>
            </w:r>
          </w:p>
        </w:tc>
        <w:tc>
          <w:tcPr>
            <w:tcW w:w="4813" w:type="dxa"/>
          </w:tcPr>
          <w:p w14:paraId="72C76769" w14:textId="36D213B2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D4BCA90" w14:textId="30640056" w:rsidTr="006C3336">
        <w:trPr>
          <w:trHeight w:val="300"/>
        </w:trPr>
        <w:tc>
          <w:tcPr>
            <w:tcW w:w="4813" w:type="dxa"/>
            <w:noWrap/>
            <w:hideMark/>
          </w:tcPr>
          <w:p w14:paraId="69318F1A" w14:textId="6FE7C285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79.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Intrekkingsbesluit aanwijzing toezichthouder.docx</w:t>
            </w:r>
          </w:p>
        </w:tc>
        <w:tc>
          <w:tcPr>
            <w:tcW w:w="4813" w:type="dxa"/>
          </w:tcPr>
          <w:p w14:paraId="076DA7F5" w14:textId="344A6171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B7871C4" w14:textId="6948FBD4" w:rsidTr="006C3336">
        <w:trPr>
          <w:trHeight w:val="300"/>
        </w:trPr>
        <w:tc>
          <w:tcPr>
            <w:tcW w:w="4813" w:type="dxa"/>
            <w:noWrap/>
            <w:hideMark/>
          </w:tcPr>
          <w:p w14:paraId="4FA6C24A" w14:textId="291E551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80.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Intrekkingsbrief bezwaarmaker.docx</w:t>
            </w:r>
          </w:p>
        </w:tc>
        <w:tc>
          <w:tcPr>
            <w:tcW w:w="4813" w:type="dxa"/>
          </w:tcPr>
          <w:p w14:paraId="2FF1E1C9" w14:textId="2488F45C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390CCEDA" w14:textId="0B85AEE4" w:rsidTr="006C3336">
        <w:trPr>
          <w:trHeight w:val="300"/>
        </w:trPr>
        <w:tc>
          <w:tcPr>
            <w:tcW w:w="4813" w:type="dxa"/>
            <w:noWrap/>
            <w:hideMark/>
          </w:tcPr>
          <w:p w14:paraId="66B140B8" w14:textId="0BB4097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81.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Intrekkingsbrief Vergunninghouder.docx</w:t>
            </w:r>
          </w:p>
        </w:tc>
        <w:tc>
          <w:tcPr>
            <w:tcW w:w="4813" w:type="dxa"/>
          </w:tcPr>
          <w:p w14:paraId="22932397" w14:textId="35132BC3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B42F36C" w14:textId="70037A7D" w:rsidTr="006C3336">
        <w:trPr>
          <w:trHeight w:val="300"/>
        </w:trPr>
        <w:tc>
          <w:tcPr>
            <w:tcW w:w="4813" w:type="dxa"/>
            <w:noWrap/>
            <w:hideMark/>
          </w:tcPr>
          <w:p w14:paraId="3B684C46" w14:textId="14DCAC9F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82.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Inzageverzoek in behandeling genomen (SPO).docx</w:t>
            </w:r>
          </w:p>
        </w:tc>
        <w:tc>
          <w:tcPr>
            <w:tcW w:w="4813" w:type="dxa"/>
          </w:tcPr>
          <w:p w14:paraId="507EFAA8" w14:textId="3B82B67A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10752D4" w14:textId="59D3B826" w:rsidTr="006C3336">
        <w:trPr>
          <w:trHeight w:val="300"/>
        </w:trPr>
        <w:tc>
          <w:tcPr>
            <w:tcW w:w="4813" w:type="dxa"/>
            <w:noWrap/>
            <w:hideMark/>
          </w:tcPr>
          <w:p w14:paraId="42812F7B" w14:textId="70D709AE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83.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Inzageverzoek verstrekking verleend.docx</w:t>
            </w:r>
          </w:p>
        </w:tc>
        <w:tc>
          <w:tcPr>
            <w:tcW w:w="4813" w:type="dxa"/>
          </w:tcPr>
          <w:p w14:paraId="2A4C5EED" w14:textId="209F299C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23F5BEA" w14:textId="64BB590C" w:rsidTr="006C3336">
        <w:trPr>
          <w:trHeight w:val="300"/>
        </w:trPr>
        <w:tc>
          <w:tcPr>
            <w:tcW w:w="4813" w:type="dxa"/>
            <w:noWrap/>
            <w:hideMark/>
          </w:tcPr>
          <w:p w14:paraId="4101845B" w14:textId="049B41B7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84.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Kennisgeving correctieverzoek.docx</w:t>
            </w:r>
          </w:p>
        </w:tc>
        <w:tc>
          <w:tcPr>
            <w:tcW w:w="4813" w:type="dxa"/>
          </w:tcPr>
          <w:p w14:paraId="02540B2A" w14:textId="150BFD7F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7C942E38" w14:textId="2B98CDDD" w:rsidTr="006C3336">
        <w:trPr>
          <w:trHeight w:val="300"/>
        </w:trPr>
        <w:tc>
          <w:tcPr>
            <w:tcW w:w="4813" w:type="dxa"/>
            <w:noWrap/>
            <w:hideMark/>
          </w:tcPr>
          <w:p w14:paraId="03B61D71" w14:textId="5334B35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85.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Kennisgeving ontbinding huwelijk of geregistreerd partnerschap.docx</w:t>
            </w:r>
          </w:p>
        </w:tc>
        <w:tc>
          <w:tcPr>
            <w:tcW w:w="4813" w:type="dxa"/>
          </w:tcPr>
          <w:p w14:paraId="201E721A" w14:textId="0808B0FB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8ED4916" w14:textId="276683DD" w:rsidTr="006C3336">
        <w:trPr>
          <w:trHeight w:val="300"/>
        </w:trPr>
        <w:tc>
          <w:tcPr>
            <w:tcW w:w="4813" w:type="dxa"/>
            <w:noWrap/>
            <w:hideMark/>
          </w:tcPr>
          <w:p w14:paraId="5BBE270F" w14:textId="27D1E53B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86.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Kennisgeving wijziging infrastructurele wijziging.docx</w:t>
            </w:r>
          </w:p>
        </w:tc>
        <w:tc>
          <w:tcPr>
            <w:tcW w:w="4813" w:type="dxa"/>
          </w:tcPr>
          <w:p w14:paraId="22DD799F" w14:textId="507A375E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1A5A45FB" w14:textId="61241D08" w:rsidTr="006C3336">
        <w:trPr>
          <w:trHeight w:val="300"/>
        </w:trPr>
        <w:tc>
          <w:tcPr>
            <w:tcW w:w="4813" w:type="dxa"/>
            <w:noWrap/>
            <w:hideMark/>
          </w:tcPr>
          <w:p w14:paraId="32199447" w14:textId="3A53D83C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87.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Mededeling aan klager van verlenging afdoeningtermijn.docx</w:t>
            </w:r>
          </w:p>
        </w:tc>
        <w:tc>
          <w:tcPr>
            <w:tcW w:w="4813" w:type="dxa"/>
          </w:tcPr>
          <w:p w14:paraId="417A94EC" w14:textId="7BAAF519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46F8ACBA" w14:textId="1EB4EE1A" w:rsidTr="006C3336">
        <w:trPr>
          <w:trHeight w:val="300"/>
        </w:trPr>
        <w:tc>
          <w:tcPr>
            <w:tcW w:w="4813" w:type="dxa"/>
            <w:noWrap/>
            <w:hideMark/>
          </w:tcPr>
          <w:p w14:paraId="143B6E07" w14:textId="3D9B3A6F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88.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Mededeling niet in behandeling nemen klacht maar doorgezet.docx</w:t>
            </w:r>
          </w:p>
        </w:tc>
        <w:tc>
          <w:tcPr>
            <w:tcW w:w="4813" w:type="dxa"/>
          </w:tcPr>
          <w:p w14:paraId="1E1F27A6" w14:textId="6889CC1F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A1CDD5C" w14:textId="4D54491F" w:rsidTr="006C3336">
        <w:trPr>
          <w:trHeight w:val="300"/>
        </w:trPr>
        <w:tc>
          <w:tcPr>
            <w:tcW w:w="4813" w:type="dxa"/>
            <w:noWrap/>
            <w:hideMark/>
          </w:tcPr>
          <w:p w14:paraId="4D073F86" w14:textId="071D767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89.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Mededeling niet in behandeling nemen van klacht.docx</w:t>
            </w:r>
          </w:p>
        </w:tc>
        <w:tc>
          <w:tcPr>
            <w:tcW w:w="4813" w:type="dxa"/>
          </w:tcPr>
          <w:p w14:paraId="35861124" w14:textId="0968ADD6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27D49A07" w14:textId="6C4C2376" w:rsidTr="006C3336">
        <w:trPr>
          <w:trHeight w:val="300"/>
        </w:trPr>
        <w:tc>
          <w:tcPr>
            <w:tcW w:w="4813" w:type="dxa"/>
            <w:noWrap/>
            <w:hideMark/>
          </w:tcPr>
          <w:p w14:paraId="3064D88E" w14:textId="10575BCD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90.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Memo gebruiksovereenkomst.docx</w:t>
            </w:r>
          </w:p>
        </w:tc>
        <w:tc>
          <w:tcPr>
            <w:tcW w:w="4813" w:type="dxa"/>
          </w:tcPr>
          <w:p w14:paraId="3FF96000" w14:textId="0A5EF54C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1C8CCB95" w14:textId="3807BD4F" w:rsidTr="006C3336">
        <w:trPr>
          <w:trHeight w:val="300"/>
        </w:trPr>
        <w:tc>
          <w:tcPr>
            <w:tcW w:w="4813" w:type="dxa"/>
            <w:noWrap/>
            <w:hideMark/>
          </w:tcPr>
          <w:p w14:paraId="2225BB3D" w14:textId="02697868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91.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Memo.docx</w:t>
            </w:r>
          </w:p>
        </w:tc>
        <w:tc>
          <w:tcPr>
            <w:tcW w:w="4813" w:type="dxa"/>
          </w:tcPr>
          <w:p w14:paraId="1BF65CEA" w14:textId="77EAF79E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81349F" w:rsidRPr="00286F4E" w14:paraId="7FC726A2" w14:textId="3118E46C" w:rsidTr="006C3336">
        <w:trPr>
          <w:trHeight w:val="300"/>
        </w:trPr>
        <w:tc>
          <w:tcPr>
            <w:tcW w:w="4813" w:type="dxa"/>
            <w:noWrap/>
            <w:hideMark/>
          </w:tcPr>
          <w:p w14:paraId="606AE459" w14:textId="233CD259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92.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Model verlof tot lijkbezorging.docx</w:t>
            </w:r>
          </w:p>
        </w:tc>
        <w:tc>
          <w:tcPr>
            <w:tcW w:w="4813" w:type="dxa"/>
          </w:tcPr>
          <w:p w14:paraId="22FFC9F8" w14:textId="6D158BD0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36859547" w14:textId="3B888144" w:rsidTr="006C3336">
        <w:trPr>
          <w:trHeight w:val="300"/>
        </w:trPr>
        <w:tc>
          <w:tcPr>
            <w:tcW w:w="4813" w:type="dxa"/>
            <w:noWrap/>
            <w:hideMark/>
          </w:tcPr>
          <w:p w14:paraId="1622222B" w14:textId="6F5E6C62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93.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Nadere regels.docx</w:t>
            </w:r>
          </w:p>
        </w:tc>
        <w:tc>
          <w:tcPr>
            <w:tcW w:w="4813" w:type="dxa"/>
          </w:tcPr>
          <w:p w14:paraId="7ED3E91D" w14:textId="6EA1A238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81349F" w:rsidRPr="00286F4E" w14:paraId="058C3C25" w14:textId="7E0BCD71" w:rsidTr="006C3336">
        <w:trPr>
          <w:trHeight w:val="300"/>
        </w:trPr>
        <w:tc>
          <w:tcPr>
            <w:tcW w:w="4813" w:type="dxa"/>
            <w:noWrap/>
            <w:hideMark/>
          </w:tcPr>
          <w:p w14:paraId="3DBC8D79" w14:textId="1470EA75" w:rsidR="0081349F" w:rsidRPr="00286F4E" w:rsidRDefault="0081349F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94.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Nederlandse Nationaliteit.docx</w:t>
            </w:r>
          </w:p>
        </w:tc>
        <w:tc>
          <w:tcPr>
            <w:tcW w:w="4813" w:type="dxa"/>
          </w:tcPr>
          <w:p w14:paraId="25D558D2" w14:textId="296A9AFB" w:rsidR="0081349F" w:rsidRPr="00286F4E" w:rsidRDefault="00CB14C2" w:rsidP="0081349F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Complex</w:t>
            </w:r>
          </w:p>
        </w:tc>
      </w:tr>
      <w:tr w:rsidR="00CB14C2" w:rsidRPr="00286F4E" w14:paraId="4B0D2655" w14:textId="0D3BECFE" w:rsidTr="006C3336">
        <w:trPr>
          <w:trHeight w:val="300"/>
        </w:trPr>
        <w:tc>
          <w:tcPr>
            <w:tcW w:w="4813" w:type="dxa"/>
            <w:noWrap/>
            <w:hideMark/>
          </w:tcPr>
          <w:p w14:paraId="6FEBFB1B" w14:textId="4ADF51E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95.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Ontbinding verkoop Bouwkavel.docx</w:t>
            </w:r>
          </w:p>
        </w:tc>
        <w:tc>
          <w:tcPr>
            <w:tcW w:w="4813" w:type="dxa"/>
          </w:tcPr>
          <w:p w14:paraId="4EFF94F4" w14:textId="7BA893C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3A1ECF47" w14:textId="6D9563BB" w:rsidTr="006C3336">
        <w:trPr>
          <w:trHeight w:val="300"/>
        </w:trPr>
        <w:tc>
          <w:tcPr>
            <w:tcW w:w="4813" w:type="dxa"/>
            <w:noWrap/>
            <w:hideMark/>
          </w:tcPr>
          <w:p w14:paraId="52845788" w14:textId="74563574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96.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proofErr w:type="spellStart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Ontvangsbevestiging</w:t>
            </w:r>
            <w:proofErr w:type="spellEnd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doorgeven wijziging door de gastouder.docx</w:t>
            </w:r>
          </w:p>
        </w:tc>
        <w:tc>
          <w:tcPr>
            <w:tcW w:w="4813" w:type="dxa"/>
          </w:tcPr>
          <w:p w14:paraId="171FEFF4" w14:textId="45C58A1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40A3CF82" w14:textId="3938CB7D" w:rsidTr="006C3336">
        <w:trPr>
          <w:trHeight w:val="300"/>
        </w:trPr>
        <w:tc>
          <w:tcPr>
            <w:tcW w:w="4813" w:type="dxa"/>
            <w:noWrap/>
            <w:hideMark/>
          </w:tcPr>
          <w:p w14:paraId="4B02AC96" w14:textId="2A4D8CDE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97.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proofErr w:type="spellStart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Ontvangsbevestiging</w:t>
            </w:r>
            <w:proofErr w:type="spellEnd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voor het gastouderbureau.docx</w:t>
            </w:r>
          </w:p>
        </w:tc>
        <w:tc>
          <w:tcPr>
            <w:tcW w:w="4813" w:type="dxa"/>
          </w:tcPr>
          <w:p w14:paraId="52E34C88" w14:textId="2D68046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62A653D0" w14:textId="2B7B9C1E" w:rsidTr="006C3336">
        <w:trPr>
          <w:trHeight w:val="300"/>
        </w:trPr>
        <w:tc>
          <w:tcPr>
            <w:tcW w:w="4813" w:type="dxa"/>
            <w:noWrap/>
            <w:hideMark/>
          </w:tcPr>
          <w:p w14:paraId="675C7FF9" w14:textId="7C21DF83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98.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 ambtelijk horen.docx</w:t>
            </w:r>
          </w:p>
        </w:tc>
        <w:tc>
          <w:tcPr>
            <w:tcW w:w="4813" w:type="dxa"/>
          </w:tcPr>
          <w:p w14:paraId="4020EFC2" w14:textId="1B9F280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331A5609" w14:textId="0AD54285" w:rsidTr="006C3336">
        <w:trPr>
          <w:trHeight w:val="300"/>
        </w:trPr>
        <w:tc>
          <w:tcPr>
            <w:tcW w:w="4813" w:type="dxa"/>
            <w:noWrap/>
            <w:hideMark/>
          </w:tcPr>
          <w:p w14:paraId="21EA4308" w14:textId="3A888DA4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99.</w:t>
            </w:r>
            <w:r w:rsidRPr="00286F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 </w:t>
            </w: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Ontvangstbevestiging klacht tegen het bestuur.docx</w:t>
            </w:r>
          </w:p>
        </w:tc>
        <w:tc>
          <w:tcPr>
            <w:tcW w:w="4813" w:type="dxa"/>
          </w:tcPr>
          <w:p w14:paraId="3265A8AE" w14:textId="7DA3E0CE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435C2ED9" w14:textId="5776C171" w:rsidTr="006C3336">
        <w:trPr>
          <w:trHeight w:val="300"/>
        </w:trPr>
        <w:tc>
          <w:tcPr>
            <w:tcW w:w="4813" w:type="dxa"/>
            <w:noWrap/>
            <w:hideMark/>
          </w:tcPr>
          <w:p w14:paraId="14635FBA" w14:textId="59655B18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100.Ontvangstbevestiging klacht tegen medewerker.docx</w:t>
            </w:r>
          </w:p>
        </w:tc>
        <w:tc>
          <w:tcPr>
            <w:tcW w:w="4813" w:type="dxa"/>
          </w:tcPr>
          <w:p w14:paraId="01E7EB5D" w14:textId="71F5EF6C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967A21A" w14:textId="26FDCEDC" w:rsidTr="006C3336">
        <w:trPr>
          <w:trHeight w:val="300"/>
        </w:trPr>
        <w:tc>
          <w:tcPr>
            <w:tcW w:w="4813" w:type="dxa"/>
            <w:noWrap/>
            <w:hideMark/>
          </w:tcPr>
          <w:p w14:paraId="427E1139" w14:textId="206483A8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101.Ontvangstbevestiging Schademelding school.docx</w:t>
            </w:r>
          </w:p>
        </w:tc>
        <w:tc>
          <w:tcPr>
            <w:tcW w:w="4813" w:type="dxa"/>
          </w:tcPr>
          <w:p w14:paraId="71F59C12" w14:textId="79FC2833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4D799B6" w14:textId="6247BA97" w:rsidTr="006C3336">
        <w:trPr>
          <w:trHeight w:val="300"/>
        </w:trPr>
        <w:tc>
          <w:tcPr>
            <w:tcW w:w="4813" w:type="dxa"/>
            <w:noWrap/>
            <w:hideMark/>
          </w:tcPr>
          <w:p w14:paraId="17C2BCF4" w14:textId="4B1B9900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102.Ontvangstbevestiging Schademelding.docx</w:t>
            </w:r>
          </w:p>
        </w:tc>
        <w:tc>
          <w:tcPr>
            <w:tcW w:w="4813" w:type="dxa"/>
          </w:tcPr>
          <w:p w14:paraId="74CE300F" w14:textId="4A9C8B4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811CC6F" w14:textId="7B8E2A85" w:rsidTr="006C3336">
        <w:trPr>
          <w:trHeight w:val="300"/>
        </w:trPr>
        <w:tc>
          <w:tcPr>
            <w:tcW w:w="4813" w:type="dxa"/>
            <w:noWrap/>
            <w:hideMark/>
          </w:tcPr>
          <w:p w14:paraId="7E309003" w14:textId="7CC96E1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103.Ontvangstbevestiging vergunninghouder.docx</w:t>
            </w:r>
          </w:p>
        </w:tc>
        <w:tc>
          <w:tcPr>
            <w:tcW w:w="4813" w:type="dxa"/>
          </w:tcPr>
          <w:p w14:paraId="1802341E" w14:textId="47DD93DA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27B984B" w14:textId="4A5489D2" w:rsidTr="006C3336">
        <w:trPr>
          <w:trHeight w:val="300"/>
        </w:trPr>
        <w:tc>
          <w:tcPr>
            <w:tcW w:w="4813" w:type="dxa"/>
            <w:noWrap/>
            <w:hideMark/>
          </w:tcPr>
          <w:p w14:paraId="4DDC9637" w14:textId="56914112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104.Ontvangstbevestiging WOO.docx</w:t>
            </w:r>
          </w:p>
        </w:tc>
        <w:tc>
          <w:tcPr>
            <w:tcW w:w="4813" w:type="dxa"/>
          </w:tcPr>
          <w:p w14:paraId="28382032" w14:textId="00C1C8A2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3F3ADF26" w14:textId="1C9C5FC8" w:rsidTr="006C3336">
        <w:trPr>
          <w:trHeight w:val="300"/>
        </w:trPr>
        <w:tc>
          <w:tcPr>
            <w:tcW w:w="4813" w:type="dxa"/>
            <w:noWrap/>
            <w:hideMark/>
          </w:tcPr>
          <w:p w14:paraId="7A8E46B1" w14:textId="1D7A2BC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105.Ontvangstbevestiging.docx</w:t>
            </w:r>
          </w:p>
        </w:tc>
        <w:tc>
          <w:tcPr>
            <w:tcW w:w="4813" w:type="dxa"/>
          </w:tcPr>
          <w:p w14:paraId="3613434A" w14:textId="1433A863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E82A010" w14:textId="4995FDCF" w:rsidTr="006C3336">
        <w:trPr>
          <w:trHeight w:val="300"/>
        </w:trPr>
        <w:tc>
          <w:tcPr>
            <w:tcW w:w="4813" w:type="dxa"/>
            <w:noWrap/>
            <w:hideMark/>
          </w:tcPr>
          <w:p w14:paraId="508F8F8B" w14:textId="72EE3BC5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106.Opdrachtbrief BTW-Verleggingsregeling.docx</w:t>
            </w:r>
          </w:p>
        </w:tc>
        <w:tc>
          <w:tcPr>
            <w:tcW w:w="4813" w:type="dxa"/>
          </w:tcPr>
          <w:p w14:paraId="1A36C5B8" w14:textId="5259271A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Complex</w:t>
            </w:r>
          </w:p>
        </w:tc>
      </w:tr>
      <w:tr w:rsidR="00CB14C2" w:rsidRPr="00286F4E" w14:paraId="05FEAF43" w14:textId="17873D83" w:rsidTr="006C3336">
        <w:trPr>
          <w:trHeight w:val="300"/>
        </w:trPr>
        <w:tc>
          <w:tcPr>
            <w:tcW w:w="4813" w:type="dxa"/>
            <w:noWrap/>
            <w:hideMark/>
          </w:tcPr>
          <w:p w14:paraId="6443541C" w14:textId="3877E38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107.Opschortingsbrief niet volledig aangeleverd.docx</w:t>
            </w:r>
          </w:p>
        </w:tc>
        <w:tc>
          <w:tcPr>
            <w:tcW w:w="4813" w:type="dxa"/>
          </w:tcPr>
          <w:p w14:paraId="3A4F9080" w14:textId="7E1B5228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1CF552A3" w14:textId="73900BCF" w:rsidTr="006C3336">
        <w:trPr>
          <w:trHeight w:val="300"/>
        </w:trPr>
        <w:tc>
          <w:tcPr>
            <w:tcW w:w="4813" w:type="dxa"/>
            <w:noWrap/>
            <w:hideMark/>
          </w:tcPr>
          <w:p w14:paraId="16963ED6" w14:textId="6A60D90E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108.Persbericht.docx</w:t>
            </w:r>
          </w:p>
        </w:tc>
        <w:tc>
          <w:tcPr>
            <w:tcW w:w="4813" w:type="dxa"/>
          </w:tcPr>
          <w:p w14:paraId="78220659" w14:textId="60D6CE3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Makkelijk</w:t>
            </w:r>
          </w:p>
        </w:tc>
      </w:tr>
      <w:tr w:rsidR="00CB14C2" w:rsidRPr="00286F4E" w14:paraId="06F7E706" w14:textId="7B3638A4" w:rsidTr="006C3336">
        <w:trPr>
          <w:trHeight w:val="300"/>
        </w:trPr>
        <w:tc>
          <w:tcPr>
            <w:tcW w:w="4813" w:type="dxa"/>
            <w:noWrap/>
            <w:hideMark/>
          </w:tcPr>
          <w:p w14:paraId="0A700837" w14:textId="2073E992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109.persoonsgegevens inzageverzoek schorsing beslistermijn verzoek om specificatie.docx</w:t>
            </w:r>
          </w:p>
        </w:tc>
        <w:tc>
          <w:tcPr>
            <w:tcW w:w="4813" w:type="dxa"/>
          </w:tcPr>
          <w:p w14:paraId="6A27F179" w14:textId="630CE7F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490D88F2" w14:textId="37EF4FCF" w:rsidTr="006C3336">
        <w:trPr>
          <w:trHeight w:val="300"/>
        </w:trPr>
        <w:tc>
          <w:tcPr>
            <w:tcW w:w="4813" w:type="dxa"/>
            <w:noWrap/>
            <w:hideMark/>
          </w:tcPr>
          <w:p w14:paraId="6F6677C4" w14:textId="19D446B4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110.Procesverbaal opening van de inschrijving.docx</w:t>
            </w:r>
          </w:p>
        </w:tc>
        <w:tc>
          <w:tcPr>
            <w:tcW w:w="4813" w:type="dxa"/>
          </w:tcPr>
          <w:p w14:paraId="72D58539" w14:textId="59C79143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Gemiddeld </w:t>
            </w:r>
          </w:p>
        </w:tc>
      </w:tr>
      <w:tr w:rsidR="00CB14C2" w:rsidRPr="00286F4E" w14:paraId="1A08EFC0" w14:textId="10B832FF" w:rsidTr="006C3336">
        <w:trPr>
          <w:trHeight w:val="300"/>
        </w:trPr>
        <w:tc>
          <w:tcPr>
            <w:tcW w:w="4813" w:type="dxa"/>
            <w:noWrap/>
            <w:hideMark/>
          </w:tcPr>
          <w:p w14:paraId="274B97BD" w14:textId="7FA937DC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111.Projectoverdracht van IB naar AB.docx</w:t>
            </w:r>
          </w:p>
        </w:tc>
        <w:tc>
          <w:tcPr>
            <w:tcW w:w="4813" w:type="dxa"/>
          </w:tcPr>
          <w:p w14:paraId="05891CA8" w14:textId="581C8DB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CC3D108" w14:textId="7173FF5B" w:rsidTr="006C3336">
        <w:trPr>
          <w:trHeight w:val="300"/>
        </w:trPr>
        <w:tc>
          <w:tcPr>
            <w:tcW w:w="4813" w:type="dxa"/>
            <w:noWrap/>
            <w:hideMark/>
          </w:tcPr>
          <w:p w14:paraId="63E2542B" w14:textId="19D0F64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112.Raadsinformatiebrief.docx</w:t>
            </w:r>
          </w:p>
        </w:tc>
        <w:tc>
          <w:tcPr>
            <w:tcW w:w="4813" w:type="dxa"/>
          </w:tcPr>
          <w:p w14:paraId="0A182D50" w14:textId="5A762955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E8D3E4C" w14:textId="1F0C732C" w:rsidTr="006C3336">
        <w:trPr>
          <w:trHeight w:val="300"/>
        </w:trPr>
        <w:tc>
          <w:tcPr>
            <w:tcW w:w="4813" w:type="dxa"/>
            <w:noWrap/>
            <w:hideMark/>
          </w:tcPr>
          <w:p w14:paraId="7F3710D2" w14:textId="00849EF2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113.Raadsvoorstel besluitvormend.docx</w:t>
            </w:r>
          </w:p>
        </w:tc>
        <w:tc>
          <w:tcPr>
            <w:tcW w:w="4813" w:type="dxa"/>
          </w:tcPr>
          <w:p w14:paraId="3BAB1B01" w14:textId="021C790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7E41C9E" w14:textId="5E2E7F05" w:rsidTr="006C3336">
        <w:trPr>
          <w:trHeight w:val="300"/>
        </w:trPr>
        <w:tc>
          <w:tcPr>
            <w:tcW w:w="4813" w:type="dxa"/>
            <w:noWrap/>
            <w:hideMark/>
          </w:tcPr>
          <w:p w14:paraId="0B9BED1D" w14:textId="7AD2504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114.Rappelbrief aan klachtbehandelaar.docx</w:t>
            </w:r>
          </w:p>
        </w:tc>
        <w:tc>
          <w:tcPr>
            <w:tcW w:w="4813" w:type="dxa"/>
          </w:tcPr>
          <w:p w14:paraId="38CBC31A" w14:textId="195B982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4B77FA0" w14:textId="17A61C66" w:rsidTr="006C3336">
        <w:trPr>
          <w:trHeight w:val="300"/>
        </w:trPr>
        <w:tc>
          <w:tcPr>
            <w:tcW w:w="4813" w:type="dxa"/>
            <w:noWrap/>
            <w:hideMark/>
          </w:tcPr>
          <w:p w14:paraId="052AC440" w14:textId="715E8DA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115.Rapportage datalekken blanco.docx</w:t>
            </w:r>
          </w:p>
        </w:tc>
        <w:tc>
          <w:tcPr>
            <w:tcW w:w="4813" w:type="dxa"/>
          </w:tcPr>
          <w:p w14:paraId="5A9C2588" w14:textId="69E9A44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C89559A" w14:textId="5F0FBE25" w:rsidTr="006C3336">
        <w:trPr>
          <w:trHeight w:val="300"/>
        </w:trPr>
        <w:tc>
          <w:tcPr>
            <w:tcW w:w="4813" w:type="dxa"/>
            <w:noWrap/>
            <w:hideMark/>
          </w:tcPr>
          <w:p w14:paraId="1EA7F5B1" w14:textId="536C5D23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116.Reactie op herziend besluit.docx</w:t>
            </w:r>
          </w:p>
        </w:tc>
        <w:tc>
          <w:tcPr>
            <w:tcW w:w="4813" w:type="dxa"/>
          </w:tcPr>
          <w:p w14:paraId="79FE76F7" w14:textId="435035E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11E9B2FB" w14:textId="4AD43361" w:rsidTr="006C3336">
        <w:trPr>
          <w:trHeight w:val="300"/>
        </w:trPr>
        <w:tc>
          <w:tcPr>
            <w:tcW w:w="4813" w:type="dxa"/>
            <w:noWrap/>
            <w:hideMark/>
          </w:tcPr>
          <w:p w14:paraId="2BA5C7AB" w14:textId="7F3DE718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117.Reservering subsidie </w:t>
            </w:r>
            <w:proofErr w:type="spellStart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routegebonden</w:t>
            </w:r>
            <w:proofErr w:type="spellEnd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project.docx</w:t>
            </w:r>
          </w:p>
        </w:tc>
        <w:tc>
          <w:tcPr>
            <w:tcW w:w="4813" w:type="dxa"/>
          </w:tcPr>
          <w:p w14:paraId="49C3EDD3" w14:textId="773086E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C508A43" w14:textId="59441834" w:rsidTr="006C3336">
        <w:trPr>
          <w:trHeight w:val="300"/>
        </w:trPr>
        <w:tc>
          <w:tcPr>
            <w:tcW w:w="4813" w:type="dxa"/>
            <w:noWrap/>
            <w:hideMark/>
          </w:tcPr>
          <w:p w14:paraId="4D840214" w14:textId="04D78CB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118.Sleutel afhaalbrief.docx</w:t>
            </w:r>
          </w:p>
        </w:tc>
        <w:tc>
          <w:tcPr>
            <w:tcW w:w="4813" w:type="dxa"/>
          </w:tcPr>
          <w:p w14:paraId="2461656C" w14:textId="1BB5322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41632CFA" w14:textId="4D3B7AC6" w:rsidTr="006C3336">
        <w:trPr>
          <w:trHeight w:val="300"/>
        </w:trPr>
        <w:tc>
          <w:tcPr>
            <w:tcW w:w="4813" w:type="dxa"/>
            <w:noWrap/>
            <w:hideMark/>
          </w:tcPr>
          <w:p w14:paraId="18D513BE" w14:textId="5C3D174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119.Standaard verwerkersovereenkomst versie 1.0 Templafy.docx</w:t>
            </w:r>
          </w:p>
        </w:tc>
        <w:tc>
          <w:tcPr>
            <w:tcW w:w="4813" w:type="dxa"/>
          </w:tcPr>
          <w:p w14:paraId="7DE1D72A" w14:textId="1151C5F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408FF33" w14:textId="352A9891" w:rsidTr="006C3336">
        <w:trPr>
          <w:trHeight w:val="300"/>
        </w:trPr>
        <w:tc>
          <w:tcPr>
            <w:tcW w:w="4813" w:type="dxa"/>
            <w:noWrap/>
            <w:hideMark/>
          </w:tcPr>
          <w:p w14:paraId="14C13B34" w14:textId="2EB2C26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120.Subsidie aanvraag evenement.docx</w:t>
            </w:r>
          </w:p>
        </w:tc>
        <w:tc>
          <w:tcPr>
            <w:tcW w:w="4813" w:type="dxa"/>
          </w:tcPr>
          <w:p w14:paraId="3E2BD25C" w14:textId="0924F06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CADC3A8" w14:textId="06DBC9FF" w:rsidTr="006C3336">
        <w:trPr>
          <w:trHeight w:val="300"/>
        </w:trPr>
        <w:tc>
          <w:tcPr>
            <w:tcW w:w="4813" w:type="dxa"/>
            <w:noWrap/>
            <w:hideMark/>
          </w:tcPr>
          <w:p w14:paraId="7833220A" w14:textId="1AD7D6F0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121.Subsidie instrumentaal.docx</w:t>
            </w:r>
          </w:p>
        </w:tc>
        <w:tc>
          <w:tcPr>
            <w:tcW w:w="4813" w:type="dxa"/>
          </w:tcPr>
          <w:p w14:paraId="38E1013F" w14:textId="6928289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76A0422" w14:textId="3C6B603D" w:rsidTr="006C3336">
        <w:trPr>
          <w:trHeight w:val="300"/>
        </w:trPr>
        <w:tc>
          <w:tcPr>
            <w:tcW w:w="4813" w:type="dxa"/>
            <w:noWrap/>
            <w:hideMark/>
          </w:tcPr>
          <w:p w14:paraId="1137DEC6" w14:textId="655D648A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122.Subsidie makersregeling.docx</w:t>
            </w:r>
          </w:p>
        </w:tc>
        <w:tc>
          <w:tcPr>
            <w:tcW w:w="4813" w:type="dxa"/>
          </w:tcPr>
          <w:p w14:paraId="7E57C7AB" w14:textId="44A9FC0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4BFB8B63" w14:textId="167F352E" w:rsidTr="006C3336">
        <w:trPr>
          <w:trHeight w:val="300"/>
        </w:trPr>
        <w:tc>
          <w:tcPr>
            <w:tcW w:w="4813" w:type="dxa"/>
            <w:noWrap/>
            <w:hideMark/>
          </w:tcPr>
          <w:p w14:paraId="292D5AA7" w14:textId="4AE6FA8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123.Subsidie onderhoud momument.docx</w:t>
            </w:r>
          </w:p>
        </w:tc>
        <w:tc>
          <w:tcPr>
            <w:tcW w:w="4813" w:type="dxa"/>
          </w:tcPr>
          <w:p w14:paraId="2927D8BD" w14:textId="483663D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6614355" w14:textId="74681865" w:rsidTr="006C3336">
        <w:trPr>
          <w:trHeight w:val="300"/>
        </w:trPr>
        <w:tc>
          <w:tcPr>
            <w:tcW w:w="4813" w:type="dxa"/>
            <w:noWrap/>
            <w:hideMark/>
          </w:tcPr>
          <w:p w14:paraId="0C1F4330" w14:textId="1A267C5E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124.Subsidiebeschikking bereikbaarheidsagenda.docx</w:t>
            </w:r>
          </w:p>
        </w:tc>
        <w:tc>
          <w:tcPr>
            <w:tcW w:w="4813" w:type="dxa"/>
          </w:tcPr>
          <w:p w14:paraId="587CC29E" w14:textId="69A1445C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C394CC7" w14:textId="04105245" w:rsidTr="006C3336">
        <w:trPr>
          <w:trHeight w:val="300"/>
        </w:trPr>
        <w:tc>
          <w:tcPr>
            <w:tcW w:w="4813" w:type="dxa"/>
            <w:noWrap/>
            <w:hideMark/>
          </w:tcPr>
          <w:p w14:paraId="7C60E4DF" w14:textId="517DDBC4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125.Subsidiebeschikking </w:t>
            </w:r>
            <w:proofErr w:type="spellStart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regiobreed</w:t>
            </w:r>
            <w:proofErr w:type="spellEnd"/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project.docx</w:t>
            </w:r>
          </w:p>
        </w:tc>
        <w:tc>
          <w:tcPr>
            <w:tcW w:w="4813" w:type="dxa"/>
          </w:tcPr>
          <w:p w14:paraId="0130E34F" w14:textId="6AC8770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0744A845" w14:textId="3E78BDB9" w:rsidTr="006C3336">
        <w:trPr>
          <w:trHeight w:val="300"/>
        </w:trPr>
        <w:tc>
          <w:tcPr>
            <w:tcW w:w="4813" w:type="dxa"/>
            <w:noWrap/>
            <w:hideMark/>
          </w:tcPr>
          <w:p w14:paraId="2D433B3F" w14:textId="6464E23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126.Terugkoppeling dat vanuit onderzoek door GGD een overtreding geconstateerd is.docx</w:t>
            </w:r>
          </w:p>
        </w:tc>
        <w:tc>
          <w:tcPr>
            <w:tcW w:w="4813" w:type="dxa"/>
          </w:tcPr>
          <w:p w14:paraId="3913493C" w14:textId="278B402E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1D985164" w14:textId="4CD1EB85" w:rsidTr="006C3336">
        <w:trPr>
          <w:trHeight w:val="300"/>
        </w:trPr>
        <w:tc>
          <w:tcPr>
            <w:tcW w:w="4813" w:type="dxa"/>
            <w:noWrap/>
            <w:hideMark/>
          </w:tcPr>
          <w:p w14:paraId="6FF8245F" w14:textId="0D46528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127.Terugkoppeling onderzoek door GGD (alles goed).docx</w:t>
            </w:r>
          </w:p>
        </w:tc>
        <w:tc>
          <w:tcPr>
            <w:tcW w:w="4813" w:type="dxa"/>
          </w:tcPr>
          <w:p w14:paraId="2C453971" w14:textId="2429E94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3205C093" w14:textId="04D2B0EF" w:rsidTr="006C3336">
        <w:trPr>
          <w:trHeight w:val="300"/>
        </w:trPr>
        <w:tc>
          <w:tcPr>
            <w:tcW w:w="4813" w:type="dxa"/>
            <w:noWrap/>
            <w:hideMark/>
          </w:tcPr>
          <w:p w14:paraId="77772CFC" w14:textId="5DD9185A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128.Terugkoppeling vanuit onderzoek GGD waarbij actie vanuit gemeente nodig is.docx</w:t>
            </w:r>
          </w:p>
        </w:tc>
        <w:tc>
          <w:tcPr>
            <w:tcW w:w="4813" w:type="dxa"/>
          </w:tcPr>
          <w:p w14:paraId="21DA8443" w14:textId="76E6DD9F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68352729" w14:textId="6043644B" w:rsidTr="006C3336">
        <w:trPr>
          <w:trHeight w:val="300"/>
        </w:trPr>
        <w:tc>
          <w:tcPr>
            <w:tcW w:w="4813" w:type="dxa"/>
            <w:noWrap/>
            <w:hideMark/>
          </w:tcPr>
          <w:p w14:paraId="21B99927" w14:textId="6C881294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129.Themasessie.docx</w:t>
            </w:r>
          </w:p>
        </w:tc>
        <w:tc>
          <w:tcPr>
            <w:tcW w:w="4813" w:type="dxa"/>
          </w:tcPr>
          <w:p w14:paraId="146B6E29" w14:textId="11D109A3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6EADFBE9" w14:textId="7A4A5B7D" w:rsidTr="006C3336">
        <w:trPr>
          <w:trHeight w:val="300"/>
        </w:trPr>
        <w:tc>
          <w:tcPr>
            <w:tcW w:w="4813" w:type="dxa"/>
            <w:noWrap/>
            <w:hideMark/>
          </w:tcPr>
          <w:p w14:paraId="5A2C405C" w14:textId="3B3DA875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130.Toestaan gebruik bij ontbreken getekende overeenkomst.docx</w:t>
            </w:r>
          </w:p>
        </w:tc>
        <w:tc>
          <w:tcPr>
            <w:tcW w:w="4813" w:type="dxa"/>
          </w:tcPr>
          <w:p w14:paraId="11A4D388" w14:textId="1B6B62D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339F8995" w14:textId="2D1CF4BA" w:rsidTr="006C3336">
        <w:trPr>
          <w:trHeight w:val="300"/>
        </w:trPr>
        <w:tc>
          <w:tcPr>
            <w:tcW w:w="4813" w:type="dxa"/>
            <w:noWrap/>
            <w:hideMark/>
          </w:tcPr>
          <w:p w14:paraId="23A60877" w14:textId="4774718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131.Toestemmingsformulier IND.docx</w:t>
            </w:r>
          </w:p>
        </w:tc>
        <w:tc>
          <w:tcPr>
            <w:tcW w:w="4813" w:type="dxa"/>
          </w:tcPr>
          <w:p w14:paraId="4AE560EE" w14:textId="01BBCDE4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3795FFB0" w14:textId="022FD02F" w:rsidTr="006C3336">
        <w:trPr>
          <w:trHeight w:val="300"/>
        </w:trPr>
        <w:tc>
          <w:tcPr>
            <w:tcW w:w="4813" w:type="dxa"/>
            <w:noWrap/>
            <w:hideMark/>
          </w:tcPr>
          <w:p w14:paraId="0A6DF67E" w14:textId="5934773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132.Toesturen koopovereenkomst bouwkavel.docx</w:t>
            </w:r>
          </w:p>
        </w:tc>
        <w:tc>
          <w:tcPr>
            <w:tcW w:w="4813" w:type="dxa"/>
          </w:tcPr>
          <w:p w14:paraId="7F525AD6" w14:textId="1CD65A0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6D8F73F9" w14:textId="1AB6A5C7" w:rsidTr="006C3336">
        <w:trPr>
          <w:trHeight w:val="300"/>
        </w:trPr>
        <w:tc>
          <w:tcPr>
            <w:tcW w:w="4813" w:type="dxa"/>
            <w:noWrap/>
            <w:hideMark/>
          </w:tcPr>
          <w:p w14:paraId="107EDA75" w14:textId="4CCEB97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133.Toesturen Procesdossier.docx</w:t>
            </w:r>
          </w:p>
        </w:tc>
        <w:tc>
          <w:tcPr>
            <w:tcW w:w="4813" w:type="dxa"/>
          </w:tcPr>
          <w:p w14:paraId="6C0289A6" w14:textId="6647985A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AEA4D5A" w14:textId="3E872849" w:rsidTr="006C3336">
        <w:trPr>
          <w:trHeight w:val="300"/>
        </w:trPr>
        <w:tc>
          <w:tcPr>
            <w:tcW w:w="4813" w:type="dxa"/>
            <w:noWrap/>
            <w:hideMark/>
          </w:tcPr>
          <w:p w14:paraId="3360FD83" w14:textId="31AE22C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134.Toewijzing gehandicaptenparkeerplaats.docx</w:t>
            </w:r>
          </w:p>
        </w:tc>
        <w:tc>
          <w:tcPr>
            <w:tcW w:w="4813" w:type="dxa"/>
          </w:tcPr>
          <w:p w14:paraId="62215D72" w14:textId="63ACAA2E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B5D36EA" w14:textId="631E1568" w:rsidTr="006C3336">
        <w:trPr>
          <w:trHeight w:val="300"/>
        </w:trPr>
        <w:tc>
          <w:tcPr>
            <w:tcW w:w="4813" w:type="dxa"/>
            <w:noWrap/>
            <w:hideMark/>
          </w:tcPr>
          <w:p w14:paraId="79A64976" w14:textId="00794BF8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135.Toewijzingsbesluit blijverslening.docx</w:t>
            </w:r>
          </w:p>
        </w:tc>
        <w:tc>
          <w:tcPr>
            <w:tcW w:w="4813" w:type="dxa"/>
          </w:tcPr>
          <w:p w14:paraId="1428126C" w14:textId="72099FB8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135850CD" w14:textId="0888B78D" w:rsidTr="006C3336">
        <w:trPr>
          <w:trHeight w:val="300"/>
        </w:trPr>
        <w:tc>
          <w:tcPr>
            <w:tcW w:w="4813" w:type="dxa"/>
            <w:noWrap/>
            <w:hideMark/>
          </w:tcPr>
          <w:p w14:paraId="4210A35F" w14:textId="48641F7E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136.Toewijzingsbesluit duurzaamheidslening.docx</w:t>
            </w:r>
          </w:p>
        </w:tc>
        <w:tc>
          <w:tcPr>
            <w:tcW w:w="4813" w:type="dxa"/>
          </w:tcPr>
          <w:p w14:paraId="7FF646C7" w14:textId="76413D18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0011C183" w14:textId="505339D6" w:rsidTr="006C3336">
        <w:trPr>
          <w:trHeight w:val="300"/>
        </w:trPr>
        <w:tc>
          <w:tcPr>
            <w:tcW w:w="4813" w:type="dxa"/>
            <w:noWrap/>
            <w:hideMark/>
          </w:tcPr>
          <w:p w14:paraId="3E20816B" w14:textId="4418F9A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137.Toewijzingsbesluit starterslening.docx</w:t>
            </w:r>
          </w:p>
        </w:tc>
        <w:tc>
          <w:tcPr>
            <w:tcW w:w="4813" w:type="dxa"/>
          </w:tcPr>
          <w:p w14:paraId="23DEB1D1" w14:textId="3FD1A73F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6BB15E26" w14:textId="4459D526" w:rsidTr="006C3336">
        <w:trPr>
          <w:trHeight w:val="300"/>
        </w:trPr>
        <w:tc>
          <w:tcPr>
            <w:tcW w:w="4813" w:type="dxa"/>
            <w:noWrap/>
            <w:hideMark/>
          </w:tcPr>
          <w:p w14:paraId="443977AF" w14:textId="0D2EF2B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138.Toezending gebruiksovereenkomst ter ondertekening.docx</w:t>
            </w:r>
          </w:p>
        </w:tc>
        <w:tc>
          <w:tcPr>
            <w:tcW w:w="4813" w:type="dxa"/>
          </w:tcPr>
          <w:p w14:paraId="4552DA36" w14:textId="6909FA85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5D365C0" w14:textId="1656B0F2" w:rsidTr="006C3336">
        <w:trPr>
          <w:trHeight w:val="300"/>
        </w:trPr>
        <w:tc>
          <w:tcPr>
            <w:tcW w:w="4813" w:type="dxa"/>
            <w:noWrap/>
            <w:hideMark/>
          </w:tcPr>
          <w:p w14:paraId="0E75BCA9" w14:textId="5D21DE92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139.toezending verslag hoorzitting.docx</w:t>
            </w:r>
          </w:p>
        </w:tc>
        <w:tc>
          <w:tcPr>
            <w:tcW w:w="4813" w:type="dxa"/>
          </w:tcPr>
          <w:p w14:paraId="16CEEFA2" w14:textId="3EDCA9F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9A07D68" w14:textId="3F3456DC" w:rsidTr="006C3336">
        <w:trPr>
          <w:trHeight w:val="300"/>
        </w:trPr>
        <w:tc>
          <w:tcPr>
            <w:tcW w:w="4813" w:type="dxa"/>
            <w:noWrap/>
            <w:hideMark/>
          </w:tcPr>
          <w:p w14:paraId="29F36618" w14:textId="7764788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140.Uitnodiging bestek meervoudige onderhandse aanbesteding.docx</w:t>
            </w:r>
          </w:p>
        </w:tc>
        <w:tc>
          <w:tcPr>
            <w:tcW w:w="4813" w:type="dxa"/>
          </w:tcPr>
          <w:p w14:paraId="55F4FE14" w14:textId="327146E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1E6B0BE" w14:textId="0FA5F28F" w:rsidTr="006C3336">
        <w:trPr>
          <w:trHeight w:val="300"/>
        </w:trPr>
        <w:tc>
          <w:tcPr>
            <w:tcW w:w="4813" w:type="dxa"/>
            <w:noWrap/>
            <w:hideMark/>
          </w:tcPr>
          <w:p w14:paraId="1CF8050E" w14:textId="6471C08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141.Uitnodiging hoorzitting bezwaarmaker.docx</w:t>
            </w:r>
          </w:p>
        </w:tc>
        <w:tc>
          <w:tcPr>
            <w:tcW w:w="4813" w:type="dxa"/>
          </w:tcPr>
          <w:p w14:paraId="6C5716D0" w14:textId="3EBA653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B137719" w14:textId="70F9FB4A" w:rsidTr="006C3336">
        <w:trPr>
          <w:trHeight w:val="300"/>
        </w:trPr>
        <w:tc>
          <w:tcPr>
            <w:tcW w:w="4813" w:type="dxa"/>
            <w:noWrap/>
            <w:hideMark/>
          </w:tcPr>
          <w:p w14:paraId="3A174DE1" w14:textId="7AF4702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142.Uitnodiging hoorzitting vergunninghouder.docx</w:t>
            </w:r>
          </w:p>
        </w:tc>
        <w:tc>
          <w:tcPr>
            <w:tcW w:w="4813" w:type="dxa"/>
          </w:tcPr>
          <w:p w14:paraId="412A318E" w14:textId="0FC9992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E641381" w14:textId="557C5C5D" w:rsidTr="006C3336">
        <w:trPr>
          <w:trHeight w:val="300"/>
        </w:trPr>
        <w:tc>
          <w:tcPr>
            <w:tcW w:w="4813" w:type="dxa"/>
            <w:noWrap/>
            <w:hideMark/>
          </w:tcPr>
          <w:p w14:paraId="24CCC310" w14:textId="0E7EA7D0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143.Uitnodiging voor gesprek(klacht).docx</w:t>
            </w:r>
          </w:p>
        </w:tc>
        <w:tc>
          <w:tcPr>
            <w:tcW w:w="4813" w:type="dxa"/>
          </w:tcPr>
          <w:p w14:paraId="1EF02DC2" w14:textId="4405C43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692F4196" w14:textId="7356626F" w:rsidTr="006C3336">
        <w:trPr>
          <w:trHeight w:val="300"/>
        </w:trPr>
        <w:tc>
          <w:tcPr>
            <w:tcW w:w="4813" w:type="dxa"/>
            <w:noWrap/>
            <w:hideMark/>
          </w:tcPr>
          <w:p w14:paraId="404D1BC6" w14:textId="2BF899E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144.Uitnodiging voor hoorzitting.docx</w:t>
            </w:r>
          </w:p>
        </w:tc>
        <w:tc>
          <w:tcPr>
            <w:tcW w:w="4813" w:type="dxa"/>
          </w:tcPr>
          <w:p w14:paraId="540B2094" w14:textId="2C45314C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F24A88B" w14:textId="074FDA64" w:rsidTr="006C3336">
        <w:trPr>
          <w:trHeight w:val="300"/>
        </w:trPr>
        <w:tc>
          <w:tcPr>
            <w:tcW w:w="4813" w:type="dxa"/>
            <w:noWrap/>
            <w:hideMark/>
          </w:tcPr>
          <w:p w14:paraId="54F3FC58" w14:textId="7B35D7E2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145.Uitstel passeren akte.docx</w:t>
            </w:r>
          </w:p>
        </w:tc>
        <w:tc>
          <w:tcPr>
            <w:tcW w:w="4813" w:type="dxa"/>
          </w:tcPr>
          <w:p w14:paraId="1D79DDAF" w14:textId="7580F6B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D5C6811" w14:textId="315C5979" w:rsidTr="006C3336">
        <w:trPr>
          <w:trHeight w:val="300"/>
        </w:trPr>
        <w:tc>
          <w:tcPr>
            <w:tcW w:w="4813" w:type="dxa"/>
            <w:noWrap/>
            <w:hideMark/>
          </w:tcPr>
          <w:p w14:paraId="2C62978B" w14:textId="5BA8018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146.Uitstelverzoek Raad van State.docx</w:t>
            </w:r>
          </w:p>
        </w:tc>
        <w:tc>
          <w:tcPr>
            <w:tcW w:w="4813" w:type="dxa"/>
          </w:tcPr>
          <w:p w14:paraId="3EE14495" w14:textId="6F86B17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7EB37F1" w14:textId="26401E89" w:rsidTr="006C3336">
        <w:trPr>
          <w:trHeight w:val="300"/>
        </w:trPr>
        <w:tc>
          <w:tcPr>
            <w:tcW w:w="4813" w:type="dxa"/>
            <w:noWrap/>
            <w:hideMark/>
          </w:tcPr>
          <w:p w14:paraId="3D113356" w14:textId="575028D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147.Vaststellen Proces.docx</w:t>
            </w:r>
          </w:p>
        </w:tc>
        <w:tc>
          <w:tcPr>
            <w:tcW w:w="4813" w:type="dxa"/>
          </w:tcPr>
          <w:p w14:paraId="04E0381A" w14:textId="68CE234C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AEC8012" w14:textId="515FA7AC" w:rsidTr="006C3336">
        <w:trPr>
          <w:trHeight w:val="300"/>
        </w:trPr>
        <w:tc>
          <w:tcPr>
            <w:tcW w:w="4813" w:type="dxa"/>
            <w:noWrap/>
            <w:hideMark/>
          </w:tcPr>
          <w:p w14:paraId="75CE0040" w14:textId="393C40F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148.Vaststelling verlening subsidie.docx</w:t>
            </w:r>
          </w:p>
        </w:tc>
        <w:tc>
          <w:tcPr>
            <w:tcW w:w="4813" w:type="dxa"/>
          </w:tcPr>
          <w:p w14:paraId="5DB063AC" w14:textId="472D132B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6325ED02" w14:textId="0EC25E20" w:rsidTr="006C3336">
        <w:trPr>
          <w:trHeight w:val="300"/>
        </w:trPr>
        <w:tc>
          <w:tcPr>
            <w:tcW w:w="4813" w:type="dxa"/>
            <w:noWrap/>
            <w:hideMark/>
          </w:tcPr>
          <w:p w14:paraId="5DFA373C" w14:textId="5794EA5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149.Verdagingsbrief bezwaar.docx</w:t>
            </w:r>
          </w:p>
        </w:tc>
        <w:tc>
          <w:tcPr>
            <w:tcW w:w="4813" w:type="dxa"/>
          </w:tcPr>
          <w:p w14:paraId="51A19D62" w14:textId="27453C6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1277DF5F" w14:textId="300B8039" w:rsidTr="006C3336">
        <w:trPr>
          <w:trHeight w:val="300"/>
        </w:trPr>
        <w:tc>
          <w:tcPr>
            <w:tcW w:w="4813" w:type="dxa"/>
            <w:noWrap/>
            <w:hideMark/>
          </w:tcPr>
          <w:p w14:paraId="41025B5D" w14:textId="06EE142C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150.Verkeersregelaars evenement regelen.docx</w:t>
            </w:r>
          </w:p>
        </w:tc>
        <w:tc>
          <w:tcPr>
            <w:tcW w:w="4813" w:type="dxa"/>
          </w:tcPr>
          <w:p w14:paraId="4442E7EB" w14:textId="262BF95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4FCFCA8" w14:textId="71D72B75" w:rsidTr="006C3336">
        <w:trPr>
          <w:trHeight w:val="300"/>
        </w:trPr>
        <w:tc>
          <w:tcPr>
            <w:tcW w:w="4813" w:type="dxa"/>
            <w:noWrap/>
            <w:hideMark/>
          </w:tcPr>
          <w:p w14:paraId="1BC0F829" w14:textId="7688A14A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151.Verlengen beslistermijn inzage verstrekkingen.docx</w:t>
            </w:r>
          </w:p>
        </w:tc>
        <w:tc>
          <w:tcPr>
            <w:tcW w:w="4813" w:type="dxa"/>
          </w:tcPr>
          <w:p w14:paraId="66AB14AC" w14:textId="00094CFC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4E04089" w14:textId="6D484085" w:rsidTr="006C3336">
        <w:trPr>
          <w:trHeight w:val="300"/>
        </w:trPr>
        <w:tc>
          <w:tcPr>
            <w:tcW w:w="4813" w:type="dxa"/>
            <w:noWrap/>
            <w:hideMark/>
          </w:tcPr>
          <w:p w14:paraId="0875A8FA" w14:textId="72A094C2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152.Verslag hoorzitting bezwaarschriftencommissie.docx</w:t>
            </w:r>
          </w:p>
        </w:tc>
        <w:tc>
          <w:tcPr>
            <w:tcW w:w="4813" w:type="dxa"/>
          </w:tcPr>
          <w:p w14:paraId="07E02CF3" w14:textId="7FDB12DF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29F4BDC6" w14:textId="4CCF4BB8" w:rsidTr="006C3336">
        <w:trPr>
          <w:trHeight w:val="300"/>
        </w:trPr>
        <w:tc>
          <w:tcPr>
            <w:tcW w:w="4813" w:type="dxa"/>
            <w:noWrap/>
            <w:hideMark/>
          </w:tcPr>
          <w:p w14:paraId="4A1886B6" w14:textId="1577C08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153.Verslag hoorzitting.docx</w:t>
            </w:r>
          </w:p>
        </w:tc>
        <w:tc>
          <w:tcPr>
            <w:tcW w:w="4813" w:type="dxa"/>
          </w:tcPr>
          <w:p w14:paraId="4798C1F0" w14:textId="126FDF1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6A79CADA" w14:textId="0B0F5A3E" w:rsidTr="006C3336">
        <w:trPr>
          <w:trHeight w:val="300"/>
        </w:trPr>
        <w:tc>
          <w:tcPr>
            <w:tcW w:w="4813" w:type="dxa"/>
            <w:noWrap/>
            <w:hideMark/>
          </w:tcPr>
          <w:p w14:paraId="2D211D9D" w14:textId="2E20C93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154.Verweerschrift vakafdeling.docx</w:t>
            </w:r>
          </w:p>
        </w:tc>
        <w:tc>
          <w:tcPr>
            <w:tcW w:w="4813" w:type="dxa"/>
          </w:tcPr>
          <w:p w14:paraId="6705BE29" w14:textId="68CF249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9784F03" w14:textId="4A20E1EC" w:rsidTr="006C3336">
        <w:trPr>
          <w:trHeight w:val="300"/>
        </w:trPr>
        <w:tc>
          <w:tcPr>
            <w:tcW w:w="4813" w:type="dxa"/>
            <w:noWrap/>
            <w:hideMark/>
          </w:tcPr>
          <w:p w14:paraId="5D67FD96" w14:textId="3AD501BA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155.Verzoek om een onderzoek voor registratie (OVAR) uit te voeren.docx</w:t>
            </w:r>
          </w:p>
        </w:tc>
        <w:tc>
          <w:tcPr>
            <w:tcW w:w="4813" w:type="dxa"/>
          </w:tcPr>
          <w:p w14:paraId="6A87FF70" w14:textId="6DBB9283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0ED913F6" w14:textId="794A4805" w:rsidTr="006C3336">
        <w:trPr>
          <w:trHeight w:val="300"/>
        </w:trPr>
        <w:tc>
          <w:tcPr>
            <w:tcW w:w="4813" w:type="dxa"/>
            <w:noWrap/>
            <w:hideMark/>
          </w:tcPr>
          <w:p w14:paraId="177C1908" w14:textId="18B00AE0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156.Verzuimbrief.docx</w:t>
            </w:r>
          </w:p>
        </w:tc>
        <w:tc>
          <w:tcPr>
            <w:tcW w:w="4813" w:type="dxa"/>
          </w:tcPr>
          <w:p w14:paraId="31B9DBF5" w14:textId="4FF0ADB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21EF2F4" w14:textId="4DC00ED5" w:rsidTr="006C3336">
        <w:trPr>
          <w:trHeight w:val="300"/>
        </w:trPr>
        <w:tc>
          <w:tcPr>
            <w:tcW w:w="4813" w:type="dxa"/>
            <w:noWrap/>
            <w:hideMark/>
          </w:tcPr>
          <w:p w14:paraId="38DF85DB" w14:textId="349DDFBC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157.Voorblad BOW-BOB-Besturingsdriehoek.docx</w:t>
            </w:r>
          </w:p>
        </w:tc>
        <w:tc>
          <w:tcPr>
            <w:tcW w:w="4813" w:type="dxa"/>
          </w:tcPr>
          <w:p w14:paraId="5C05EBDA" w14:textId="5F461921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7F1E8BC" w14:textId="60E3D0B5" w:rsidTr="006C3336">
        <w:trPr>
          <w:trHeight w:val="300"/>
        </w:trPr>
        <w:tc>
          <w:tcPr>
            <w:tcW w:w="4813" w:type="dxa"/>
            <w:noWrap/>
            <w:hideMark/>
          </w:tcPr>
          <w:p w14:paraId="285B7706" w14:textId="279CF728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158.Voorblad BOW-BOB-Besturingsdriehoek.docx</w:t>
            </w:r>
          </w:p>
        </w:tc>
        <w:tc>
          <w:tcPr>
            <w:tcW w:w="4813" w:type="dxa"/>
          </w:tcPr>
          <w:p w14:paraId="1ECA9356" w14:textId="1F3EEF4A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4FC3677A" w14:textId="60A965ED" w:rsidTr="006C3336">
        <w:trPr>
          <w:trHeight w:val="300"/>
        </w:trPr>
        <w:tc>
          <w:tcPr>
            <w:tcW w:w="4813" w:type="dxa"/>
            <w:noWrap/>
            <w:hideMark/>
          </w:tcPr>
          <w:p w14:paraId="767A600A" w14:textId="4BC2746D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159.Voorblad DT en MT.docx</w:t>
            </w:r>
          </w:p>
        </w:tc>
        <w:tc>
          <w:tcPr>
            <w:tcW w:w="4813" w:type="dxa"/>
          </w:tcPr>
          <w:p w14:paraId="5DB829C2" w14:textId="4C6EBDBA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2B6DA9D" w14:textId="22F92EF4" w:rsidTr="006C3336">
        <w:trPr>
          <w:trHeight w:val="300"/>
        </w:trPr>
        <w:tc>
          <w:tcPr>
            <w:tcW w:w="4813" w:type="dxa"/>
            <w:noWrap/>
            <w:hideMark/>
          </w:tcPr>
          <w:p w14:paraId="1665994D" w14:textId="7DF94A97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160.Voorlopige afwijzing.docx</w:t>
            </w:r>
          </w:p>
        </w:tc>
        <w:tc>
          <w:tcPr>
            <w:tcW w:w="4813" w:type="dxa"/>
          </w:tcPr>
          <w:p w14:paraId="4C8B1E9B" w14:textId="4F716C39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7786C63F" w14:textId="3D3220EF" w:rsidTr="006C3336">
        <w:trPr>
          <w:trHeight w:val="300"/>
        </w:trPr>
        <w:tc>
          <w:tcPr>
            <w:tcW w:w="4813" w:type="dxa"/>
            <w:noWrap/>
            <w:hideMark/>
          </w:tcPr>
          <w:p w14:paraId="4BEDA95A" w14:textId="5FAF909E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161.Voorlopige gunning.docx</w:t>
            </w:r>
          </w:p>
        </w:tc>
        <w:tc>
          <w:tcPr>
            <w:tcW w:w="4813" w:type="dxa"/>
          </w:tcPr>
          <w:p w14:paraId="472647E4" w14:textId="4D51B6E0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  <w:tr w:rsidR="00CB14C2" w:rsidRPr="00286F4E" w14:paraId="589E16E1" w14:textId="2C57E96B" w:rsidTr="006C3336">
        <w:trPr>
          <w:trHeight w:val="300"/>
        </w:trPr>
        <w:tc>
          <w:tcPr>
            <w:tcW w:w="4813" w:type="dxa"/>
            <w:noWrap/>
            <w:hideMark/>
          </w:tcPr>
          <w:p w14:paraId="087055F4" w14:textId="6D4BF0B6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286F4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162.Vragen van gemeenteraadsleden.docx</w:t>
            </w:r>
          </w:p>
        </w:tc>
        <w:tc>
          <w:tcPr>
            <w:tcW w:w="4813" w:type="dxa"/>
          </w:tcPr>
          <w:p w14:paraId="43A288D6" w14:textId="52E185FE" w:rsidR="00CB14C2" w:rsidRPr="00286F4E" w:rsidRDefault="00CB14C2" w:rsidP="00CB14C2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Gemiddeld</w:t>
            </w:r>
          </w:p>
        </w:tc>
      </w:tr>
    </w:tbl>
    <w:p w14:paraId="0272FBE7" w14:textId="77777777" w:rsidR="001F6020" w:rsidRDefault="001F6020" w:rsidP="001D195F">
      <w:pPr>
        <w:rPr>
          <w:b/>
          <w:bCs/>
          <w:sz w:val="32"/>
          <w:szCs w:val="32"/>
        </w:rPr>
      </w:pPr>
    </w:p>
    <w:p w14:paraId="31B9FF69" w14:textId="77777777" w:rsidR="00CB53EE" w:rsidRDefault="00CB53EE" w:rsidP="001D195F">
      <w:pPr>
        <w:rPr>
          <w:b/>
          <w:bCs/>
          <w:sz w:val="32"/>
          <w:szCs w:val="32"/>
        </w:rPr>
      </w:pPr>
    </w:p>
    <w:p w14:paraId="04EF5AA6" w14:textId="46116631" w:rsidR="001D195F" w:rsidRDefault="001D195F" w:rsidP="001D195F">
      <w:pPr>
        <w:rPr>
          <w:b/>
          <w:bCs/>
          <w:sz w:val="32"/>
          <w:szCs w:val="36"/>
        </w:rPr>
      </w:pPr>
      <w:r w:rsidRPr="001D195F">
        <w:rPr>
          <w:b/>
          <w:bCs/>
          <w:sz w:val="32"/>
          <w:szCs w:val="36"/>
        </w:rPr>
        <w:t>PowerPoint presentatie</w:t>
      </w:r>
    </w:p>
    <w:p w14:paraId="66CF4737" w14:textId="3F042C57" w:rsidR="001D195F" w:rsidRDefault="001D195F" w:rsidP="001D195F">
      <w:pPr>
        <w:pStyle w:val="Lijstalinea"/>
        <w:numPr>
          <w:ilvl w:val="0"/>
          <w:numId w:val="4"/>
        </w:numPr>
        <w:ind w:left="284" w:hanging="568"/>
      </w:pPr>
      <w:r>
        <w:t>Blanco Helmond</w:t>
      </w:r>
    </w:p>
    <w:p w14:paraId="1E25D52F" w14:textId="77777777" w:rsidR="001D195F" w:rsidRDefault="001D195F">
      <w:pPr>
        <w:spacing w:after="160" w:line="259" w:lineRule="auto"/>
      </w:pPr>
      <w:r>
        <w:br w:type="page"/>
      </w:r>
    </w:p>
    <w:p w14:paraId="17D41A5D" w14:textId="2945BB5D" w:rsidR="001D195F" w:rsidRDefault="001D195F" w:rsidP="001D195F">
      <w:pPr>
        <w:pStyle w:val="Lijstalinea"/>
        <w:ind w:left="284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lastRenderedPageBreak/>
        <w:t>T</w:t>
      </w:r>
      <w:r w:rsidRPr="001D195F">
        <w:rPr>
          <w:b/>
          <w:bCs/>
          <w:sz w:val="32"/>
          <w:szCs w:val="36"/>
        </w:rPr>
        <w:t>ekstelementen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6"/>
      </w:tblGrid>
      <w:tr w:rsidR="001D195F" w:rsidRPr="001D195F" w14:paraId="101EC057" w14:textId="63B635A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CEB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Afwijzen.docx</w:t>
            </w:r>
          </w:p>
        </w:tc>
      </w:tr>
      <w:tr w:rsidR="001D195F" w:rsidRPr="001D195F" w14:paraId="63A6C5EB" w14:textId="65A2F08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8C5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Adressering.docx</w:t>
            </w:r>
          </w:p>
        </w:tc>
      </w:tr>
      <w:tr w:rsidR="001D195F" w:rsidRPr="001D195F" w14:paraId="76DFFE5F" w14:textId="0638501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A51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Toewijzingsbesluit duurzaamheidslening.docx</w:t>
            </w:r>
          </w:p>
        </w:tc>
      </w:tr>
      <w:tr w:rsidR="001D195F" w:rsidRPr="001D195F" w14:paraId="34CF7E70" w14:textId="53AD60C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7F1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NP.docx</w:t>
            </w:r>
          </w:p>
        </w:tc>
      </w:tr>
      <w:tr w:rsidR="001D195F" w:rsidRPr="001D195F" w14:paraId="00012156" w14:textId="7BE4DE1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4EA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Heeft u nog vragen niet eens met besluit.docx</w:t>
            </w:r>
          </w:p>
        </w:tc>
      </w:tr>
      <w:tr w:rsidR="001D195F" w:rsidRPr="001D195F" w14:paraId="353FA849" w14:textId="6740666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959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Bouwkavels.docx</w:t>
            </w:r>
          </w:p>
        </w:tc>
      </w:tr>
      <w:tr w:rsidR="001D195F" w:rsidRPr="001D195F" w14:paraId="1ECF7B57" w14:textId="5A8219A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C57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Bezwaar met contactmoment.docx</w:t>
            </w:r>
          </w:p>
        </w:tc>
      </w:tr>
      <w:tr w:rsidR="001D195F" w:rsidRPr="001D195F" w14:paraId="6BDA5485" w14:textId="4F7A2F9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7DE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bezwaar met contactmoment N Jacobs.docx</w:t>
            </w:r>
          </w:p>
        </w:tc>
      </w:tr>
      <w:tr w:rsidR="001D195F" w:rsidRPr="001D195F" w14:paraId="60885058" w14:textId="08BD5BC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5C5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Heeft u nog vragen Neem gerust contact op.docx</w:t>
            </w:r>
          </w:p>
        </w:tc>
      </w:tr>
      <w:tr w:rsidR="001D195F" w:rsidRPr="001D195F" w14:paraId="6EDD0E11" w14:textId="4A04933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188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NNP.docx</w:t>
            </w:r>
          </w:p>
        </w:tc>
      </w:tr>
      <w:tr w:rsidR="001D195F" w:rsidRPr="001D195F" w14:paraId="6E5E2132" w14:textId="22D2ED3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9B4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Heeft u nog vragen.docx</w:t>
            </w:r>
          </w:p>
        </w:tc>
      </w:tr>
      <w:tr w:rsidR="001D195F" w:rsidRPr="001D195F" w14:paraId="3CE26C62" w14:textId="5CED445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5C6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IND.docx</w:t>
            </w:r>
          </w:p>
        </w:tc>
      </w:tr>
      <w:tr w:rsidR="001D195F" w:rsidRPr="001D195F" w14:paraId="1456847A" w14:textId="05207BE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BA9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Bouwkavels.docx</w:t>
            </w:r>
          </w:p>
        </w:tc>
      </w:tr>
      <w:tr w:rsidR="001D195F" w:rsidRPr="001D195F" w14:paraId="654EF167" w14:textId="66B96E4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057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 bestuur.docx</w:t>
            </w:r>
          </w:p>
        </w:tc>
      </w:tr>
      <w:tr w:rsidR="001D195F" w:rsidRPr="001D195F" w14:paraId="4E87D52F" w14:textId="7560A70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FA7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Voetregel.docx</w:t>
            </w:r>
          </w:p>
        </w:tc>
      </w:tr>
      <w:tr w:rsidR="001D195F" w:rsidRPr="001D195F" w14:paraId="41C14CD3" w14:textId="24CF0E6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49E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 tekstelement.docx</w:t>
            </w:r>
          </w:p>
        </w:tc>
      </w:tr>
      <w:tr w:rsidR="001D195F" w:rsidRPr="001D195F" w14:paraId="1FAA03EB" w14:textId="48C582D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1FC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Afsluiting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mgr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Ontwikkeling Sociaal Domein namens college.docx</w:t>
            </w:r>
          </w:p>
        </w:tc>
      </w:tr>
      <w:tr w:rsidR="001D195F" w:rsidRPr="001D195F" w14:paraId="3A6E60AE" w14:textId="372D48A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1F4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Afsluiting Programma directeur.docx</w:t>
            </w:r>
          </w:p>
        </w:tc>
      </w:tr>
      <w:tr w:rsidR="001D195F" w:rsidRPr="001D195F" w14:paraId="3B99EC87" w14:textId="37614D8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C44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Afsluiting gemeentesecretaris.docx</w:t>
            </w:r>
          </w:p>
        </w:tc>
      </w:tr>
      <w:tr w:rsidR="001D195F" w:rsidRPr="001D195F" w14:paraId="5FB4BD21" w14:textId="3901101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BFE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Teammanager Juridische zaken.docx</w:t>
            </w:r>
          </w:p>
        </w:tc>
      </w:tr>
      <w:tr w:rsidR="001D195F" w:rsidRPr="001D195F" w14:paraId="2E5BC1FD" w14:textId="471286E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832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Mvg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-namens burgemeester-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teammgr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Stedeljk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Beleid.docx</w:t>
            </w:r>
          </w:p>
        </w:tc>
      </w:tr>
      <w:tr w:rsidR="001D195F" w:rsidRPr="001D195F" w14:paraId="2508FA79" w14:textId="2A2A3C3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CC7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Mvg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-namens college-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teammgr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Inrichting Beheer Openbare Ruimte Interieurbureau.docx</w:t>
            </w:r>
          </w:p>
        </w:tc>
      </w:tr>
      <w:tr w:rsidR="001D195F" w:rsidRPr="001D195F" w14:paraId="441FB867" w14:textId="784E524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AB4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Teammanager Accommodaties en Exploitaties.docx</w:t>
            </w:r>
          </w:p>
        </w:tc>
      </w:tr>
      <w:tr w:rsidR="001D195F" w:rsidRPr="001D195F" w14:paraId="5421331C" w14:textId="6258853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0E7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Mvg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-namens burgemeester-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teammgr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Inrichting Beheer Openbare Ruimte.docx</w:t>
            </w:r>
          </w:p>
        </w:tc>
      </w:tr>
      <w:tr w:rsidR="001D195F" w:rsidRPr="001D195F" w14:paraId="1576CEFF" w14:textId="6C0606C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912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Teammanager Stedelijke Innovatie en Netwerken.docx</w:t>
            </w:r>
          </w:p>
        </w:tc>
      </w:tr>
      <w:tr w:rsidR="001D195F" w:rsidRPr="001D195F" w14:paraId="51899D97" w14:textId="36D731B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D9F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eindgroet namens burgemeester.docx</w:t>
            </w:r>
          </w:p>
        </w:tc>
      </w:tr>
      <w:tr w:rsidR="001D195F" w:rsidRPr="001D195F" w14:paraId="7BB1BA1E" w14:textId="5282790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80E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eindgroet namens college.docx</w:t>
            </w:r>
          </w:p>
        </w:tc>
      </w:tr>
      <w:tr w:rsidR="001D195F" w:rsidRPr="001D195F" w14:paraId="23EC4694" w14:textId="7C3BA2F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0FA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eindgroet standaard.docx</w:t>
            </w:r>
          </w:p>
        </w:tc>
      </w:tr>
      <w:tr w:rsidR="001D195F" w:rsidRPr="001D195F" w14:paraId="0286CD21" w14:textId="33FB0D0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507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eindgroet college ondertekent zelf.docx</w:t>
            </w:r>
          </w:p>
        </w:tc>
      </w:tr>
      <w:tr w:rsidR="001D195F" w:rsidRPr="001D195F" w14:paraId="04C23B10" w14:textId="661764A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28C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Raad van state.docx</w:t>
            </w:r>
          </w:p>
        </w:tc>
      </w:tr>
      <w:tr w:rsidR="001D195F" w:rsidRPr="001D195F" w14:paraId="52FD2438" w14:textId="7D9F20A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7F3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Rechtbank Oost-brabant.docx</w:t>
            </w:r>
          </w:p>
        </w:tc>
      </w:tr>
      <w:tr w:rsidR="001D195F" w:rsidRPr="001D195F" w14:paraId="020C9E79" w14:textId="085E6F8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56F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Er is sprake van een grasberm waarop de gemeente een specifiek maaibeleid toepast.docx</w:t>
            </w:r>
          </w:p>
        </w:tc>
      </w:tr>
      <w:tr w:rsidR="001D195F" w:rsidRPr="001D195F" w14:paraId="58239B7F" w14:textId="0A04055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3FC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Machtiging.docx</w:t>
            </w:r>
          </w:p>
        </w:tc>
      </w:tr>
      <w:tr w:rsidR="001D195F" w:rsidRPr="001D195F" w14:paraId="559EC0D3" w14:textId="4B665F7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3EA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Verzuimbrief termijn indiening - te laat bezwaar.docx</w:t>
            </w:r>
          </w:p>
        </w:tc>
      </w:tr>
      <w:tr w:rsidR="001D195F" w:rsidRPr="001D195F" w14:paraId="4361D597" w14:textId="58C7C6F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452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Iemand anders machtigen.docx</w:t>
            </w:r>
          </w:p>
        </w:tc>
      </w:tr>
      <w:tr w:rsidR="001D195F" w:rsidRPr="001D195F" w14:paraId="4743B854" w14:textId="530D240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D55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Stukken.docx</w:t>
            </w:r>
          </w:p>
        </w:tc>
      </w:tr>
      <w:tr w:rsidR="001D195F" w:rsidRPr="001D195F" w14:paraId="75AAF4D7" w14:textId="7293F40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4CE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Verzuimbrief gronden bezwaar.docx</w:t>
            </w:r>
          </w:p>
        </w:tc>
      </w:tr>
      <w:tr w:rsidR="001D195F" w:rsidRPr="001D195F" w14:paraId="52F4D9E5" w14:textId="424EE1A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C6A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Is betrokkene in Nederland geboren en woonde één van de (groot)ouders op dat moment in Nederland JA.docx</w:t>
            </w:r>
          </w:p>
        </w:tc>
      </w:tr>
      <w:tr w:rsidR="001D195F" w:rsidRPr="001D195F" w14:paraId="4B4D8A53" w14:textId="3FE1106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0F3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Naam wijzigen.docx</w:t>
            </w:r>
          </w:p>
        </w:tc>
      </w:tr>
      <w:tr w:rsidR="001D195F" w:rsidRPr="001D195F" w14:paraId="0A0714EC" w14:textId="7346A59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72F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Naam wijzigen huwelijk.docx</w:t>
            </w:r>
          </w:p>
        </w:tc>
      </w:tr>
      <w:tr w:rsidR="001D195F" w:rsidRPr="001D195F" w14:paraId="2363CA4B" w14:textId="6648AAA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553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Naam vaststellen.docx</w:t>
            </w:r>
          </w:p>
        </w:tc>
      </w:tr>
      <w:tr w:rsidR="001D195F" w:rsidRPr="001D195F" w14:paraId="2BE515A8" w14:textId="12C9717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524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Nederlandse nationaliteit.docx</w:t>
            </w:r>
          </w:p>
        </w:tc>
      </w:tr>
      <w:tr w:rsidR="001D195F" w:rsidRPr="001D195F" w14:paraId="5D247FFF" w14:textId="6978AEA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99C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Optie voldoet nog niet.docx</w:t>
            </w:r>
          </w:p>
        </w:tc>
      </w:tr>
      <w:tr w:rsidR="001D195F" w:rsidRPr="001D195F" w14:paraId="6684D4D5" w14:textId="364F825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3A8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Naturalisatie voldoet nog niet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ivm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andere voorwaarden.docx</w:t>
            </w:r>
          </w:p>
        </w:tc>
      </w:tr>
      <w:tr w:rsidR="001D195F" w:rsidRPr="001D195F" w14:paraId="5F84000B" w14:textId="7C2BD3E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EB6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Verblijfsrecht X jaar niet.docx</w:t>
            </w:r>
          </w:p>
        </w:tc>
      </w:tr>
      <w:tr w:rsidR="001D195F" w:rsidRPr="001D195F" w14:paraId="08F4C629" w14:textId="28EBECB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7FF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Naturalisatie voldoet wel.docx</w:t>
            </w:r>
          </w:p>
        </w:tc>
      </w:tr>
      <w:tr w:rsidR="001D195F" w:rsidRPr="001D195F" w14:paraId="34138B30" w14:textId="5FDCFF2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BDA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Optie voldoet wel.docx</w:t>
            </w:r>
          </w:p>
        </w:tc>
      </w:tr>
      <w:tr w:rsidR="001D195F" w:rsidRPr="001D195F" w14:paraId="6DCDFBEF" w14:textId="40D1E09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752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valt onder één van de uitzonderingsregels nationaliteit.docx</w:t>
            </w:r>
          </w:p>
        </w:tc>
      </w:tr>
      <w:tr w:rsidR="001D195F" w:rsidRPr="001D195F" w14:paraId="44B70DE2" w14:textId="469CC68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E47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Het is niet mogelijk om afstand te doen.docx</w:t>
            </w:r>
          </w:p>
        </w:tc>
      </w:tr>
      <w:tr w:rsidR="001D195F" w:rsidRPr="001D195F" w14:paraId="33EDD303" w14:textId="35DDFFA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657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Naturalisatie voldoet nog niet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ivm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termijn.docx</w:t>
            </w:r>
          </w:p>
        </w:tc>
      </w:tr>
      <w:tr w:rsidR="001D195F" w:rsidRPr="001D195F" w14:paraId="2C7EC949" w14:textId="2F02AAA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DDD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Als u Nederlander wordt dan verliest u de [land nationaliteit] nationaliteit automatisch.docx</w:t>
            </w:r>
          </w:p>
        </w:tc>
      </w:tr>
      <w:tr w:rsidR="001D195F" w:rsidRPr="001D195F" w14:paraId="79D1836E" w14:textId="396950F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C30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Verklaring onder ede(VOE).docx</w:t>
            </w:r>
          </w:p>
        </w:tc>
      </w:tr>
      <w:tr w:rsidR="001D195F" w:rsidRPr="001D195F" w14:paraId="63C176F0" w14:textId="7A79E92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082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Als u Nederlander wordt dan moet u afstand doen van uw [land nationaliteit] nationaliteit..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docx</w:t>
            </w:r>
            <w:proofErr w:type="spellEnd"/>
          </w:p>
        </w:tc>
      </w:tr>
      <w:tr w:rsidR="001D195F" w:rsidRPr="001D195F" w14:paraId="70513D7B" w14:textId="1B05D2C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CD0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Verblijfsrecht X jaar wel.docx</w:t>
            </w:r>
          </w:p>
        </w:tc>
      </w:tr>
      <w:tr w:rsidR="001D195F" w:rsidRPr="001D195F" w14:paraId="4CDC6FEB" w14:textId="7AE26B2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98A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Opgegroeid.docx</w:t>
            </w:r>
          </w:p>
        </w:tc>
      </w:tr>
      <w:tr w:rsidR="001D195F" w:rsidRPr="001D195F" w14:paraId="06A6F6D4" w14:textId="240B012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67F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Verblijfsrecht niet.docx</w:t>
            </w:r>
          </w:p>
        </w:tc>
      </w:tr>
      <w:tr w:rsidR="001D195F" w:rsidRPr="001D195F" w14:paraId="18990ACC" w14:textId="08CEF9D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C7C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Verblijfsrecht wel.docx</w:t>
            </w:r>
          </w:p>
        </w:tc>
      </w:tr>
      <w:tr w:rsidR="001D195F" w:rsidRPr="001D195F" w14:paraId="28E37452" w14:textId="0CE1F7D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E93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Documenten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nederlandse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nationaliteit.docx</w:t>
            </w:r>
          </w:p>
        </w:tc>
      </w:tr>
      <w:tr w:rsidR="001D195F" w:rsidRPr="001D195F" w14:paraId="3F8AD5FE" w14:textId="6865A8D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393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Blanco.docx</w:t>
            </w:r>
          </w:p>
        </w:tc>
      </w:tr>
      <w:tr w:rsidR="001D195F" w:rsidRPr="001D195F" w14:paraId="575542D0" w14:textId="144BFC3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3C4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moet ingeburgerd zijn.docx</w:t>
            </w:r>
          </w:p>
        </w:tc>
      </w:tr>
      <w:tr w:rsidR="001D195F" w:rsidRPr="001D195F" w14:paraId="45FE5305" w14:textId="0754BC9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094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moet ingeburgerd zijn wel.docx</w:t>
            </w:r>
          </w:p>
        </w:tc>
      </w:tr>
      <w:tr w:rsidR="001D195F" w:rsidRPr="001D195F" w14:paraId="17AECB1F" w14:textId="35FA720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B97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Verblijfsvergunning onbepaalde tijd voldoet wel.docx</w:t>
            </w:r>
          </w:p>
        </w:tc>
      </w:tr>
      <w:tr w:rsidR="001D195F" w:rsidRPr="001D195F" w14:paraId="1E5D2B6B" w14:textId="6045B09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234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X jaar Nederland voldoet niet.docx</w:t>
            </w:r>
          </w:p>
        </w:tc>
      </w:tr>
      <w:tr w:rsidR="001D195F" w:rsidRPr="001D195F" w14:paraId="6FE79984" w14:textId="1B26174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6C6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Verblijfsvergunning onbepaalde tijd voldoet niet.docx</w:t>
            </w:r>
          </w:p>
        </w:tc>
      </w:tr>
      <w:tr w:rsidR="001D195F" w:rsidRPr="001D195F" w14:paraId="5097BA62" w14:textId="7894438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49F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jongerdan18.docx</w:t>
            </w:r>
          </w:p>
        </w:tc>
      </w:tr>
      <w:tr w:rsidR="001D195F" w:rsidRPr="001D195F" w14:paraId="1FC1835E" w14:textId="65176E3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352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jongerdan18wel.docx</w:t>
            </w:r>
          </w:p>
        </w:tc>
      </w:tr>
      <w:tr w:rsidR="001D195F" w:rsidRPr="001D195F" w14:paraId="782E825A" w14:textId="4A520E3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661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X jaar Nederland voldoet wel.docx</w:t>
            </w:r>
          </w:p>
        </w:tc>
      </w:tr>
      <w:tr w:rsidR="001D195F" w:rsidRPr="001D195F" w14:paraId="138BFDAE" w14:textId="082D3AB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BC8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termijnen.docx</w:t>
            </w:r>
          </w:p>
        </w:tc>
      </w:tr>
      <w:tr w:rsidR="001D195F" w:rsidRPr="001D195F" w14:paraId="3105D115" w14:textId="664ADCD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BAF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 geplande leverdatum is.docx</w:t>
            </w:r>
          </w:p>
        </w:tc>
      </w:tr>
      <w:tr w:rsidR="001D195F" w:rsidRPr="001D195F" w14:paraId="06535888" w14:textId="10EDFC6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E3A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De planning verloopt in overleg met de opdrachtgever.docx</w:t>
            </w:r>
          </w:p>
        </w:tc>
      </w:tr>
      <w:tr w:rsidR="001D195F" w:rsidRPr="001D195F" w14:paraId="04A4A205" w14:textId="1168E78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FFF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Opdracht met tijdsduur langer dan een dag.docx</w:t>
            </w:r>
          </w:p>
        </w:tc>
      </w:tr>
      <w:tr w:rsidR="001D195F" w:rsidRPr="001D195F" w14:paraId="7F962923" w14:textId="540DEA0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5F2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Wet Bro.docx</w:t>
            </w:r>
          </w:p>
        </w:tc>
      </w:tr>
      <w:tr w:rsidR="001D195F" w:rsidRPr="001D195F" w14:paraId="42DCE666" w14:textId="7E5671F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0DB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Meervoudig.docx</w:t>
            </w:r>
          </w:p>
        </w:tc>
      </w:tr>
      <w:tr w:rsidR="001D195F" w:rsidRPr="001D195F" w14:paraId="50813510" w14:textId="4C0B0F5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AF9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Ten gevolge van (verlenging van) een contract.docx</w:t>
            </w:r>
          </w:p>
        </w:tc>
      </w:tr>
      <w:tr w:rsidR="001D195F" w:rsidRPr="001D195F" w14:paraId="568C44A0" w14:textId="60150A3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798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Ten gevolge van een offerte.docx</w:t>
            </w:r>
          </w:p>
        </w:tc>
      </w:tr>
      <w:tr w:rsidR="001D195F" w:rsidRPr="001D195F" w14:paraId="2E56739A" w14:textId="2B08881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8F6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Blanco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tbv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opdrachtbrief.docx</w:t>
            </w:r>
          </w:p>
        </w:tc>
      </w:tr>
      <w:tr w:rsidR="001D195F" w:rsidRPr="001D195F" w14:paraId="4A75DF7F" w14:textId="62DC9EF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9BF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Ontbreken overeenkomst.docx</w:t>
            </w:r>
          </w:p>
        </w:tc>
      </w:tr>
      <w:tr w:rsidR="001D195F" w:rsidRPr="001D195F" w14:paraId="117E186A" w14:textId="52B8D63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F9E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Eigenaar.docx</w:t>
            </w:r>
          </w:p>
        </w:tc>
      </w:tr>
      <w:tr w:rsidR="001D195F" w:rsidRPr="001D195F" w14:paraId="6E856D0D" w14:textId="41B7EFE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4EA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Eigenaar en omwonende.docx</w:t>
            </w:r>
          </w:p>
        </w:tc>
      </w:tr>
      <w:tr w:rsidR="001D195F" w:rsidRPr="001D195F" w14:paraId="42E5737F" w14:textId="5B74A6A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8CC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rapporten van aanmeldgehoor, 1e gehoor en nader gehoor (en de aangevraagde correcties).docx</w:t>
            </w:r>
          </w:p>
        </w:tc>
      </w:tr>
      <w:tr w:rsidR="001D195F" w:rsidRPr="001D195F" w14:paraId="6B35653D" w14:textId="4D1EC88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AF7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rapport ouderschapsonderzoek (DNA) van.docx</w:t>
            </w:r>
          </w:p>
        </w:tc>
      </w:tr>
      <w:tr w:rsidR="001D195F" w:rsidRPr="001D195F" w14:paraId="2CEFFA12" w14:textId="41FCFE5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C7B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Dossier over.docx</w:t>
            </w:r>
          </w:p>
        </w:tc>
      </w:tr>
      <w:tr w:rsidR="001D195F" w:rsidRPr="001D195F" w14:paraId="36EE5346" w14:textId="3B8D225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53B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Gebruik door meerdere bewoners.docx</w:t>
            </w:r>
          </w:p>
        </w:tc>
      </w:tr>
      <w:tr w:rsidR="001D195F" w:rsidRPr="001D195F" w14:paraId="6C465EB3" w14:textId="782FF99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878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Heeft u nog vragen Saskia Gemenen.docx</w:t>
            </w:r>
          </w:p>
        </w:tc>
      </w:tr>
      <w:tr w:rsidR="001D195F" w:rsidRPr="001D195F" w14:paraId="78A233E7" w14:textId="2A7DC3C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ECA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Enkel gebruik.docx</w:t>
            </w:r>
          </w:p>
        </w:tc>
      </w:tr>
      <w:tr w:rsidR="001D195F" w:rsidRPr="001D195F" w14:paraId="1211F9BB" w14:textId="234E1F3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2D7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Inlichtingen Schriftelijk.docx</w:t>
            </w:r>
          </w:p>
        </w:tc>
      </w:tr>
      <w:tr w:rsidR="001D195F" w:rsidRPr="001D195F" w14:paraId="42C4DE7F" w14:textId="44DEE81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3ED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Kwaliteitsborging.docx</w:t>
            </w:r>
          </w:p>
        </w:tc>
      </w:tr>
      <w:tr w:rsidR="001D195F" w:rsidRPr="001D195F" w14:paraId="18F2C47E" w14:textId="3EAFF16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90A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Inlichtingen Stadskantoor.docx</w:t>
            </w:r>
          </w:p>
        </w:tc>
      </w:tr>
      <w:tr w:rsidR="001D195F" w:rsidRPr="001D195F" w14:paraId="36058B01" w14:textId="06D662D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DD7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Bezwaar tegen besluit belasting.docx</w:t>
            </w:r>
          </w:p>
        </w:tc>
      </w:tr>
      <w:tr w:rsidR="001D195F" w:rsidRPr="001D195F" w14:paraId="13AFC09A" w14:textId="44FB0A4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7E9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Vip melding.docx</w:t>
            </w:r>
          </w:p>
        </w:tc>
      </w:tr>
      <w:tr w:rsidR="001D195F" w:rsidRPr="001D195F" w14:paraId="3B83D5FF" w14:textId="024BC6E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819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overige bezwaarschriften.docx</w:t>
            </w:r>
          </w:p>
        </w:tc>
      </w:tr>
      <w:tr w:rsidR="001D195F" w:rsidRPr="001D195F" w14:paraId="072BD0E6" w14:textId="5D799FD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593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Formeel traject.docx</w:t>
            </w:r>
          </w:p>
        </w:tc>
      </w:tr>
      <w:tr w:rsidR="001D195F" w:rsidRPr="001D195F" w14:paraId="2458414A" w14:textId="0EBD15D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B31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Informeel traject.docx</w:t>
            </w:r>
          </w:p>
        </w:tc>
      </w:tr>
      <w:tr w:rsidR="001D195F" w:rsidRPr="001D195F" w14:paraId="2D2AED44" w14:textId="05C1296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75B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Afsluiting klachtencoordinator.docx</w:t>
            </w:r>
          </w:p>
        </w:tc>
      </w:tr>
      <w:tr w:rsidR="001D195F" w:rsidRPr="001D195F" w14:paraId="55004754" w14:textId="58420F4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0B1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Telefonischg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gesprek.docx</w:t>
            </w:r>
          </w:p>
        </w:tc>
      </w:tr>
      <w:tr w:rsidR="001D195F" w:rsidRPr="001D195F" w14:paraId="24A66337" w14:textId="3DA5D8D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3BA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Gesprek op locatie.docx</w:t>
            </w:r>
          </w:p>
        </w:tc>
      </w:tr>
      <w:tr w:rsidR="001D195F" w:rsidRPr="001D195F" w14:paraId="0B70BD31" w14:textId="2E796FE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FDE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MajeureProjecten.docx</w:t>
            </w:r>
          </w:p>
        </w:tc>
      </w:tr>
      <w:tr w:rsidR="001D195F" w:rsidRPr="001D195F" w14:paraId="2695C7E1" w14:textId="0536603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BE7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Besturingsdriehoek.docx</w:t>
            </w:r>
          </w:p>
        </w:tc>
      </w:tr>
      <w:tr w:rsidR="001D195F" w:rsidRPr="001D195F" w14:paraId="398B944E" w14:textId="1443A12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C4E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Programmabegroting.docx</w:t>
            </w:r>
          </w:p>
        </w:tc>
      </w:tr>
      <w:tr w:rsidR="001D195F" w:rsidRPr="001D195F" w14:paraId="3DF32A6B" w14:textId="45EE14E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4BA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Strategische programma’s.docx</w:t>
            </w:r>
          </w:p>
        </w:tc>
      </w:tr>
      <w:tr w:rsidR="001D195F" w:rsidRPr="001D195F" w14:paraId="3C0F4396" w14:textId="0111003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16E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Beleidsoverleg burgemeester.docx</w:t>
            </w:r>
          </w:p>
        </w:tc>
      </w:tr>
      <w:tr w:rsidR="001D195F" w:rsidRPr="001D195F" w14:paraId="1D6F7DD9" w14:textId="510F354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A1E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Beleidsoverleg.docx</w:t>
            </w:r>
          </w:p>
        </w:tc>
      </w:tr>
      <w:tr w:rsidR="001D195F" w:rsidRPr="001D195F" w14:paraId="62AA82B6" w14:textId="78577B0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B56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Gegevens kind.docx</w:t>
            </w:r>
          </w:p>
        </w:tc>
      </w:tr>
      <w:tr w:rsidR="001D195F" w:rsidRPr="001D195F" w14:paraId="465E107C" w14:textId="5FE5D98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19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Huwelijk.docx</w:t>
            </w:r>
          </w:p>
        </w:tc>
      </w:tr>
      <w:tr w:rsidR="001D195F" w:rsidRPr="001D195F" w14:paraId="41C65A11" w14:textId="556C9EB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401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Naamgebruik.docx</w:t>
            </w:r>
          </w:p>
        </w:tc>
      </w:tr>
      <w:tr w:rsidR="001D195F" w:rsidRPr="001D195F" w14:paraId="7584D146" w14:textId="3BB8DC9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225A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Gegevens vader.docx</w:t>
            </w:r>
          </w:p>
        </w:tc>
      </w:tr>
      <w:tr w:rsidR="001D195F" w:rsidRPr="001D195F" w14:paraId="32C20FBC" w14:textId="41CAFD6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70E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Gegevens moeder.docx</w:t>
            </w:r>
          </w:p>
        </w:tc>
      </w:tr>
      <w:tr w:rsidR="001D195F" w:rsidRPr="001D195F" w14:paraId="61259BAF" w14:textId="5E1506A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7EC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Beëindiging huwelijk.docx</w:t>
            </w:r>
          </w:p>
        </w:tc>
      </w:tr>
      <w:tr w:rsidR="001D195F" w:rsidRPr="001D195F" w14:paraId="7971707D" w14:textId="1F199ED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862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Eigen gegevens.docx</w:t>
            </w:r>
          </w:p>
        </w:tc>
      </w:tr>
      <w:tr w:rsidR="001D195F" w:rsidRPr="001D195F" w14:paraId="53BE4856" w14:textId="55D2BB1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620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 handmatig Gemachtigde.docx</w:t>
            </w:r>
          </w:p>
        </w:tc>
      </w:tr>
      <w:tr w:rsidR="001D195F" w:rsidRPr="001D195F" w14:paraId="38904D9B" w14:textId="5CC21A2A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E20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 bezwaar.docx</w:t>
            </w:r>
          </w:p>
        </w:tc>
      </w:tr>
      <w:tr w:rsidR="001D195F" w:rsidRPr="001D195F" w14:paraId="33CD44B3" w14:textId="4FCDCF3F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F5D9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Adressering NP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prefill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gemachtigde.docx</w:t>
            </w:r>
          </w:p>
        </w:tc>
      </w:tr>
      <w:tr w:rsidR="001D195F" w:rsidRPr="001D195F" w14:paraId="4C05BE48" w14:textId="4C04419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49B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 WOO.docx</w:t>
            </w:r>
          </w:p>
        </w:tc>
      </w:tr>
      <w:tr w:rsidR="001D195F" w:rsidRPr="001D195F" w14:paraId="25CEC148" w14:textId="309D24A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B0F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Voorschot subsidie.docx</w:t>
            </w:r>
          </w:p>
        </w:tc>
      </w:tr>
      <w:tr w:rsidR="001D195F" w:rsidRPr="001D195F" w14:paraId="47CAE870" w14:textId="43D00C8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C0E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 Inzageverzoek in behandeling genomen.docx</w:t>
            </w:r>
          </w:p>
        </w:tc>
      </w:tr>
      <w:tr w:rsidR="001D195F" w:rsidRPr="001D195F" w14:paraId="1F15E861" w14:textId="326D630C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EE3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Teammanager Mobiliteit en Milieu.docx</w:t>
            </w:r>
          </w:p>
        </w:tc>
      </w:tr>
      <w:tr w:rsidR="001D195F" w:rsidRPr="001D195F" w14:paraId="2F9AA22C" w14:textId="52D3A16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A08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Voetregel Wet bescherming persoonsgegevens.docx</w:t>
            </w:r>
          </w:p>
        </w:tc>
      </w:tr>
      <w:tr w:rsidR="001D195F" w:rsidRPr="001D195F" w14:paraId="3CCC0667" w14:textId="0568D22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50FE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Beschikking subsidie sociaal domein.docx</w:t>
            </w:r>
          </w:p>
        </w:tc>
      </w:tr>
      <w:tr w:rsidR="001D195F" w:rsidRPr="001D195F" w14:paraId="7B622CB5" w14:textId="02F77FD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66FF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Bijlage bezwaar.docx</w:t>
            </w:r>
          </w:p>
        </w:tc>
      </w:tr>
      <w:tr w:rsidR="001D195F" w:rsidRPr="001D195F" w14:paraId="1DAA03D6" w14:textId="4D3653E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278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Subsidieaanvraag isolatie.docx</w:t>
            </w:r>
          </w:p>
        </w:tc>
      </w:tr>
      <w:tr w:rsidR="001D195F" w:rsidRPr="001D195F" w14:paraId="2EE4E6E4" w14:textId="2A1542CB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F446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 handmatig lege bouwtekeningen.docx</w:t>
            </w:r>
          </w:p>
        </w:tc>
      </w:tr>
      <w:tr w:rsidR="001D195F" w:rsidRPr="001D195F" w14:paraId="5BCA44CA" w14:textId="60BDAC9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7AE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krijgt inzage in uw persoonsgegevens.docx</w:t>
            </w:r>
          </w:p>
        </w:tc>
      </w:tr>
      <w:tr w:rsidR="001D195F" w:rsidRPr="001D195F" w14:paraId="029960AB" w14:textId="79E3ED9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D4C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 krijgt geen inzage in uw persoonsgegevens.docx</w:t>
            </w:r>
          </w:p>
        </w:tc>
      </w:tr>
      <w:tr w:rsidR="001D195F" w:rsidRPr="001D195F" w14:paraId="0D2757D9" w14:textId="012A351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296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Adressering NP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prefill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Lege bouwtekeningen.docx</w:t>
            </w:r>
          </w:p>
        </w:tc>
      </w:tr>
      <w:tr w:rsidR="001D195F" w:rsidRPr="001D195F" w14:paraId="7A16A24E" w14:textId="64849B10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DAE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aanschrijving VLN.docx</w:t>
            </w:r>
          </w:p>
        </w:tc>
      </w:tr>
      <w:tr w:rsidR="001D195F" w:rsidRPr="001D195F" w14:paraId="0D64B8C7" w14:textId="2D650E03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8FD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NP prefill.docx</w:t>
            </w:r>
          </w:p>
        </w:tc>
      </w:tr>
      <w:tr w:rsidR="001D195F" w:rsidRPr="001D195F" w14:paraId="6FB1D278" w14:textId="14FECF8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533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Ontbinding verkoop contract niet getekend.docx</w:t>
            </w:r>
          </w:p>
        </w:tc>
      </w:tr>
      <w:tr w:rsidR="001D195F" w:rsidRPr="001D195F" w14:paraId="381FABCE" w14:textId="117B003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4B0B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Toewijzingsbesluitblijverslening.docx</w:t>
            </w:r>
          </w:p>
        </w:tc>
      </w:tr>
      <w:tr w:rsidR="001D195F" w:rsidRPr="001D195F" w14:paraId="7C7250AA" w14:textId="23D148E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CA4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NNP handmatig.docx</w:t>
            </w:r>
          </w:p>
        </w:tc>
      </w:tr>
      <w:tr w:rsidR="001D195F" w:rsidRPr="001D195F" w14:paraId="7A3185D5" w14:textId="40F2D31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924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Bezwaar zonder contact moment.docx</w:t>
            </w:r>
          </w:p>
        </w:tc>
      </w:tr>
      <w:tr w:rsidR="001D195F" w:rsidRPr="001D195F" w14:paraId="5D1EB7D7" w14:textId="718A4FC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26A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Adressering Toewijzingsbesluit Starterslening.docx</w:t>
            </w:r>
          </w:p>
        </w:tc>
      </w:tr>
      <w:tr w:rsidR="001D195F" w:rsidRPr="001D195F" w14:paraId="030EDAE3" w14:textId="29F8E0F5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ACA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Ontbinding verkoop contact al getekend.docx</w:t>
            </w:r>
          </w:p>
        </w:tc>
      </w:tr>
      <w:tr w:rsidR="001D195F" w:rsidRPr="001D195F" w14:paraId="6B5971F8" w14:textId="291FC299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D8B4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Vastgestelde postcode POSTNL.docx</w:t>
            </w:r>
          </w:p>
        </w:tc>
      </w:tr>
      <w:tr w:rsidR="001D195F" w:rsidRPr="001D195F" w14:paraId="0B295EEB" w14:textId="40FABBF7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1C52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Uniforme eisen huisnummerborden.docx</w:t>
            </w:r>
          </w:p>
        </w:tc>
      </w:tr>
      <w:tr w:rsidR="001D195F" w:rsidRPr="001D195F" w14:paraId="074950FC" w14:textId="0B2495C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0AC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Tussenkop brief.docx</w:t>
            </w:r>
          </w:p>
        </w:tc>
      </w:tr>
      <w:tr w:rsidR="001D195F" w:rsidRPr="001D195F" w14:paraId="00E3B76B" w14:textId="1511A176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7B1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Toewijzen.docx</w:t>
            </w:r>
          </w:p>
        </w:tc>
      </w:tr>
      <w:tr w:rsidR="001D195F" w:rsidRPr="001D195F" w14:paraId="12BCBE7B" w14:textId="244A5151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39F8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lastRenderedPageBreak/>
              <w:t>Toewijzen na extra informatie.docx</w:t>
            </w:r>
          </w:p>
        </w:tc>
      </w:tr>
      <w:tr w:rsidR="001D195F" w:rsidRPr="001D195F" w14:paraId="67ED9BA5" w14:textId="7116A472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3C63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Om de persoonslijst van.docx</w:t>
            </w:r>
          </w:p>
        </w:tc>
      </w:tr>
      <w:tr w:rsidR="001D195F" w:rsidRPr="001D195F" w14:paraId="3B49A326" w14:textId="47E8BCB8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088C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Nummer toekenning BAG ….............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docx</w:t>
            </w:r>
            <w:proofErr w:type="spellEnd"/>
          </w:p>
        </w:tc>
      </w:tr>
      <w:tr w:rsidR="001D195F" w:rsidRPr="001D195F" w14:paraId="37CBCFB4" w14:textId="02FBDF0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BCCD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Financien.docx</w:t>
            </w:r>
          </w:p>
        </w:tc>
      </w:tr>
      <w:tr w:rsidR="001D195F" w:rsidRPr="001D195F" w14:paraId="16148103" w14:textId="4EAB336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EDF5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Contact, bezwaar en verzoek om voorlopige voorziening.docx</w:t>
            </w:r>
          </w:p>
        </w:tc>
      </w:tr>
      <w:tr w:rsidR="001D195F" w:rsidRPr="001D195F" w14:paraId="19B2F10F" w14:textId="7F95BA6D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FBA0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Buiten behandeling stellen.docx</w:t>
            </w:r>
          </w:p>
        </w:tc>
      </w:tr>
      <w:tr w:rsidR="001D195F" w:rsidRPr="001D195F" w14:paraId="421E5FF0" w14:textId="4AA3489E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8E51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Bijlage </w:t>
            </w:r>
            <w:proofErr w:type="spellStart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brandevoort</w:t>
            </w:r>
            <w:proofErr w:type="spellEnd"/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 xml:space="preserve"> huisnummerbord.docx</w:t>
            </w:r>
          </w:p>
        </w:tc>
      </w:tr>
      <w:tr w:rsidR="001D195F" w:rsidRPr="001D195F" w14:paraId="73E2159F" w14:textId="43615614" w:rsidTr="001D195F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61F7" w14:textId="77777777" w:rsidR="001D195F" w:rsidRPr="001D195F" w:rsidRDefault="001D195F" w:rsidP="001D195F">
            <w:pPr>
              <w:pStyle w:val="Lijstalinea"/>
              <w:numPr>
                <w:ilvl w:val="0"/>
                <w:numId w:val="5"/>
              </w:numPr>
              <w:ind w:hanging="79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1D195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lang w:eastAsia="nl-NL"/>
                <w14:ligatures w14:val="none"/>
              </w:rPr>
              <w:t>Begeleidend schrijven datum.docx</w:t>
            </w:r>
          </w:p>
        </w:tc>
      </w:tr>
    </w:tbl>
    <w:p w14:paraId="529C254B" w14:textId="77777777" w:rsidR="001D195F" w:rsidRDefault="001D195F" w:rsidP="001D195F">
      <w:pPr>
        <w:pStyle w:val="Lijstalinea"/>
        <w:ind w:left="284"/>
        <w:rPr>
          <w:b/>
          <w:bCs/>
          <w:sz w:val="32"/>
          <w:szCs w:val="36"/>
        </w:rPr>
      </w:pPr>
    </w:p>
    <w:p w14:paraId="48C74177" w14:textId="77777777" w:rsidR="001D195F" w:rsidRDefault="001D195F" w:rsidP="001D195F">
      <w:pPr>
        <w:pStyle w:val="Lijstalinea"/>
        <w:ind w:left="284"/>
        <w:rPr>
          <w:b/>
          <w:bCs/>
          <w:sz w:val="32"/>
          <w:szCs w:val="36"/>
        </w:rPr>
      </w:pPr>
    </w:p>
    <w:p w14:paraId="41FA2789" w14:textId="292690A5" w:rsidR="001D195F" w:rsidRDefault="001D195F" w:rsidP="001D195F">
      <w:pPr>
        <w:pStyle w:val="Lijstalinea"/>
        <w:ind w:left="284"/>
        <w:rPr>
          <w:b/>
          <w:bCs/>
          <w:sz w:val="32"/>
          <w:szCs w:val="36"/>
        </w:rPr>
      </w:pPr>
      <w:r w:rsidRPr="001D195F">
        <w:rPr>
          <w:b/>
          <w:bCs/>
          <w:sz w:val="32"/>
          <w:szCs w:val="36"/>
        </w:rPr>
        <w:t>Gegevensbronnen</w:t>
      </w:r>
    </w:p>
    <w:p w14:paraId="5D6CE0A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Aanbestedingsleidraad_Wijzoekeneen</w:t>
      </w:r>
      <w:proofErr w:type="spellEnd"/>
    </w:p>
    <w:p w14:paraId="34F379C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Aanhef</w:t>
      </w:r>
    </w:p>
    <w:p w14:paraId="7B92AA1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Aanschrijving</w:t>
      </w:r>
    </w:p>
    <w:p w14:paraId="4494316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AantalJaarinNederland</w:t>
      </w:r>
      <w:proofErr w:type="spellEnd"/>
    </w:p>
    <w:p w14:paraId="0438692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AardRAPPORTAGEDATALEK</w:t>
      </w:r>
      <w:proofErr w:type="spellEnd"/>
    </w:p>
    <w:p w14:paraId="0325E49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Afsluitingen</w:t>
      </w:r>
    </w:p>
    <w:p w14:paraId="5FC03BC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AfsluitingenBeschikkingSubsidie</w:t>
      </w:r>
      <w:proofErr w:type="spellEnd"/>
    </w:p>
    <w:p w14:paraId="6CC1BB26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AfstandNederlandseNationaliteit</w:t>
      </w:r>
      <w:proofErr w:type="spellEnd"/>
    </w:p>
    <w:p w14:paraId="5F3595B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Afwijzing_Geveltuintjes</w:t>
      </w:r>
      <w:proofErr w:type="spellEnd"/>
    </w:p>
    <w:p w14:paraId="25BC8EE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AlgemeneWetBestuursrechts</w:t>
      </w:r>
      <w:proofErr w:type="spellEnd"/>
    </w:p>
    <w:p w14:paraId="4DC3FBF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BegeleidendSchrijven_DoorUwBriefVan</w:t>
      </w:r>
      <w:proofErr w:type="spellEnd"/>
    </w:p>
    <w:p w14:paraId="72A5A20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BegeleidendSchrijven_Persoonslijst</w:t>
      </w:r>
      <w:proofErr w:type="spellEnd"/>
    </w:p>
    <w:p w14:paraId="5745869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BehandelingTelefonischGesprek</w:t>
      </w:r>
      <w:proofErr w:type="spellEnd"/>
    </w:p>
    <w:p w14:paraId="214A04F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Behandelwijze</w:t>
      </w:r>
    </w:p>
    <w:p w14:paraId="2FAE0A1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BehandelwijzeMTDT</w:t>
      </w:r>
      <w:proofErr w:type="spellEnd"/>
    </w:p>
    <w:p w14:paraId="42C7012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BeleidEnOnderzoekBeslotenDoor</w:t>
      </w:r>
      <w:proofErr w:type="spellEnd"/>
    </w:p>
    <w:p w14:paraId="67852B3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BeleidEnOnderzoekTrefwoorden</w:t>
      </w:r>
      <w:proofErr w:type="spellEnd"/>
    </w:p>
    <w:p w14:paraId="7AD786D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BeslisorgaanBezwaarschriftencommissie</w:t>
      </w:r>
      <w:proofErr w:type="spellEnd"/>
    </w:p>
    <w:p w14:paraId="395DBAB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BeslissingBezwaar</w:t>
      </w:r>
      <w:proofErr w:type="spellEnd"/>
    </w:p>
    <w:p w14:paraId="5BD167E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BesluitDatum_BBV_Sjablonen</w:t>
      </w:r>
      <w:proofErr w:type="spellEnd"/>
    </w:p>
    <w:p w14:paraId="0B8B1BA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Besturingsdriehoek</w:t>
      </w:r>
    </w:p>
    <w:p w14:paraId="72B175C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Betaaltermijnen</w:t>
      </w:r>
    </w:p>
    <w:p w14:paraId="1CFFC9B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BetrokkeneGeborenNederland</w:t>
      </w:r>
      <w:proofErr w:type="spellEnd"/>
    </w:p>
    <w:p w14:paraId="1BE9CEA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Bijlage_Bezwaar</w:t>
      </w:r>
      <w:proofErr w:type="spellEnd"/>
    </w:p>
    <w:p w14:paraId="73A931A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BobMandaat_Beslispunten</w:t>
      </w:r>
      <w:proofErr w:type="spellEnd"/>
    </w:p>
    <w:p w14:paraId="3CE2F03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Boomtuintjes_afwijzing</w:t>
      </w:r>
      <w:proofErr w:type="spellEnd"/>
    </w:p>
    <w:p w14:paraId="692572D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Briefhoofd</w:t>
      </w:r>
    </w:p>
    <w:p w14:paraId="5CB4C48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BriefOfEmail</w:t>
      </w:r>
      <w:proofErr w:type="spellEnd"/>
    </w:p>
    <w:p w14:paraId="1DE36D7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CollegeLeden</w:t>
      </w:r>
      <w:proofErr w:type="spellEnd"/>
    </w:p>
    <w:p w14:paraId="38EC527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ColorThemes</w:t>
      </w:r>
      <w:proofErr w:type="spellEnd"/>
    </w:p>
    <w:p w14:paraId="5D23807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CommissieDatum_BBV_Sjablonen</w:t>
      </w:r>
      <w:proofErr w:type="spellEnd"/>
    </w:p>
    <w:p w14:paraId="3603E65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ContractBouwkavels</w:t>
      </w:r>
      <w:proofErr w:type="spellEnd"/>
    </w:p>
    <w:p w14:paraId="4EA774C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DatumRaadVergaderingen_BBV_Sjablonen</w:t>
      </w:r>
      <w:proofErr w:type="spellEnd"/>
    </w:p>
    <w:p w14:paraId="0938282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Directieleden</w:t>
      </w:r>
    </w:p>
    <w:p w14:paraId="4A6A021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Directielid</w:t>
      </w:r>
    </w:p>
    <w:p w14:paraId="5FDE171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DocumentenNederlandseNationaliteit</w:t>
      </w:r>
      <w:proofErr w:type="spellEnd"/>
    </w:p>
    <w:p w14:paraId="6628FA8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EenOfMeerdereDocumenten</w:t>
      </w:r>
      <w:proofErr w:type="spellEnd"/>
    </w:p>
    <w:p w14:paraId="4D1F6B06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Fonts</w:t>
      </w:r>
    </w:p>
    <w:p w14:paraId="4959B38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FormeelInformeelKlachten</w:t>
      </w:r>
      <w:proofErr w:type="spellEnd"/>
    </w:p>
    <w:p w14:paraId="1149F10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GebruikEnkelMeerdere</w:t>
      </w:r>
      <w:proofErr w:type="spellEnd"/>
    </w:p>
    <w:p w14:paraId="5CB16ED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GebruikTelefoonnummer</w:t>
      </w:r>
      <w:proofErr w:type="spellEnd"/>
    </w:p>
    <w:p w14:paraId="1DF6164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GegrondOngegrond</w:t>
      </w:r>
      <w:proofErr w:type="spellEnd"/>
    </w:p>
    <w:p w14:paraId="04C0A7E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Geslacht</w:t>
      </w:r>
    </w:p>
    <w:p w14:paraId="6DF574F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HoeVerderNederlandseNationaliteit</w:t>
      </w:r>
      <w:proofErr w:type="spellEnd"/>
    </w:p>
    <w:p w14:paraId="7C964A0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Huisnummer_KeuzeBrandevoort</w:t>
      </w:r>
      <w:proofErr w:type="spellEnd"/>
    </w:p>
    <w:p w14:paraId="2CA3D8D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lastRenderedPageBreak/>
        <w:t>HuwelijkOfGeregistreerdPartnerschap</w:t>
      </w:r>
      <w:proofErr w:type="spellEnd"/>
    </w:p>
    <w:p w14:paraId="24C1D31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InclusiefOfExclusief</w:t>
      </w:r>
      <w:proofErr w:type="spellEnd"/>
    </w:p>
    <w:p w14:paraId="3ACD162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Ingeburgerd</w:t>
      </w:r>
    </w:p>
    <w:p w14:paraId="68D740A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InkoopvoorwaardenEnFactuurvoorwaarden</w:t>
      </w:r>
      <w:proofErr w:type="spellEnd"/>
    </w:p>
    <w:p w14:paraId="24D88E9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InlichtingenBestek</w:t>
      </w:r>
      <w:proofErr w:type="spellEnd"/>
    </w:p>
    <w:p w14:paraId="22E28EE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Jaartallen</w:t>
      </w:r>
    </w:p>
    <w:p w14:paraId="6891AE5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Ja-Nee</w:t>
      </w:r>
    </w:p>
    <w:p w14:paraId="37D9A80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JongerDan18</w:t>
      </w:r>
    </w:p>
    <w:p w14:paraId="340EFFE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KennisgevingCorrectieverzoek_Eigengegevens</w:t>
      </w:r>
      <w:proofErr w:type="spellEnd"/>
    </w:p>
    <w:p w14:paraId="3E7B72E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KennisgevingCorrectieverzoek_EindeHuwelijk</w:t>
      </w:r>
      <w:proofErr w:type="spellEnd"/>
    </w:p>
    <w:p w14:paraId="20F477D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KennisgevingCorrectieverzoek_Huwelijk</w:t>
      </w:r>
      <w:proofErr w:type="spellEnd"/>
    </w:p>
    <w:p w14:paraId="5DA63E1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KennisgevingCorrectieverzoek_Kind</w:t>
      </w:r>
      <w:proofErr w:type="spellEnd"/>
    </w:p>
    <w:p w14:paraId="4DA98B3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KennisgevingCorrectieverzoek_Moeder</w:t>
      </w:r>
      <w:proofErr w:type="spellEnd"/>
    </w:p>
    <w:p w14:paraId="7C4DBA8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KennisgevingCorrectieverzoek_Vader</w:t>
      </w:r>
      <w:proofErr w:type="spellEnd"/>
    </w:p>
    <w:p w14:paraId="4CF9C42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KennisgevingOntbindingHuwelijk_Naamgebruik</w:t>
      </w:r>
      <w:proofErr w:type="spellEnd"/>
    </w:p>
    <w:p w14:paraId="24E7EB5C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KlachtOptie</w:t>
      </w:r>
      <w:proofErr w:type="spellEnd"/>
    </w:p>
    <w:p w14:paraId="703CE94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Kostensoorten</w:t>
      </w:r>
    </w:p>
    <w:p w14:paraId="6BCF611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Kwaliteitsborging</w:t>
      </w:r>
    </w:p>
    <w:p w14:paraId="0DCC0CF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LangerDanXjaarNederland</w:t>
      </w:r>
      <w:proofErr w:type="spellEnd"/>
    </w:p>
    <w:p w14:paraId="681A2B5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Languages</w:t>
      </w:r>
      <w:proofErr w:type="spellEnd"/>
    </w:p>
    <w:p w14:paraId="4EFD404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LegesNaturalisatie</w:t>
      </w:r>
      <w:proofErr w:type="spellEnd"/>
    </w:p>
    <w:p w14:paraId="6497F34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LegesNaturalisatieKind</w:t>
      </w:r>
      <w:proofErr w:type="spellEnd"/>
    </w:p>
    <w:p w14:paraId="345CE4E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Ligging</w:t>
      </w:r>
    </w:p>
    <w:p w14:paraId="6AC734C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Locaties</w:t>
      </w:r>
    </w:p>
    <w:p w14:paraId="7740D0F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Logos</w:t>
      </w:r>
    </w:p>
    <w:p w14:paraId="0C9CAA2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MachtigingHoorzitting</w:t>
      </w:r>
      <w:proofErr w:type="spellEnd"/>
    </w:p>
    <w:p w14:paraId="71389D11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MajeureProjecten</w:t>
      </w:r>
      <w:proofErr w:type="spellEnd"/>
    </w:p>
    <w:p w14:paraId="23EE7B88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MemoGebruiksovereenkomst_Voor</w:t>
      </w:r>
      <w:proofErr w:type="spellEnd"/>
    </w:p>
    <w:p w14:paraId="0F05C8A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Moment</w:t>
      </w:r>
    </w:p>
    <w:p w14:paraId="6BF07E7F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NaamgebruikVaststellenNederlandseNationaliteit</w:t>
      </w:r>
      <w:proofErr w:type="spellEnd"/>
    </w:p>
    <w:p w14:paraId="0431AC5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Notarissen</w:t>
      </w:r>
    </w:p>
    <w:p w14:paraId="00ACAC1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OntbrekenToestaanGebruikBijOntbrekenGetekendeOvereenkomst</w:t>
      </w:r>
      <w:proofErr w:type="spellEnd"/>
    </w:p>
    <w:p w14:paraId="7B51DFB0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OpdrachtBTWverleggingsregeling</w:t>
      </w:r>
      <w:proofErr w:type="spellEnd"/>
    </w:p>
    <w:p w14:paraId="0EFF692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OpdrachtInkoopVoorwaarden</w:t>
      </w:r>
      <w:proofErr w:type="spellEnd"/>
    </w:p>
    <w:p w14:paraId="77712F04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OpdrachtMeervoudigeAanbesteed</w:t>
      </w:r>
      <w:proofErr w:type="spellEnd"/>
    </w:p>
    <w:p w14:paraId="4C259B5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OpdrachtPeriode</w:t>
      </w:r>
      <w:proofErr w:type="spellEnd"/>
    </w:p>
    <w:p w14:paraId="59C5789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OpdrachtTenGevolge</w:t>
      </w:r>
      <w:proofErr w:type="spellEnd"/>
    </w:p>
    <w:p w14:paraId="07AF980A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OpdrachtTermijnen</w:t>
      </w:r>
      <w:proofErr w:type="spellEnd"/>
    </w:p>
    <w:p w14:paraId="76687C0A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OpdrachtWetBRO</w:t>
      </w:r>
      <w:proofErr w:type="spellEnd"/>
    </w:p>
    <w:p w14:paraId="216B859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OptieNaturalisatie</w:t>
      </w:r>
      <w:proofErr w:type="spellEnd"/>
    </w:p>
    <w:p w14:paraId="34F1CD26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Organisatie</w:t>
      </w:r>
    </w:p>
    <w:p w14:paraId="3B5800F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Persoonsgegevens_inzageverzoek</w:t>
      </w:r>
      <w:proofErr w:type="spellEnd"/>
    </w:p>
    <w:p w14:paraId="3A2A25F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Persoonslijst_KeuzeRelatie</w:t>
      </w:r>
      <w:proofErr w:type="spellEnd"/>
    </w:p>
    <w:p w14:paraId="7DFEBEC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Plaatsen</w:t>
      </w:r>
    </w:p>
    <w:p w14:paraId="30E9E0E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Portefeuillehouder</w:t>
      </w:r>
    </w:p>
    <w:p w14:paraId="1765436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Portefeuillehouder_BBV_Sjablonen</w:t>
      </w:r>
      <w:proofErr w:type="spellEnd"/>
    </w:p>
    <w:p w14:paraId="22D77F3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PortefeuillehouderCIB</w:t>
      </w:r>
      <w:proofErr w:type="spellEnd"/>
    </w:p>
    <w:p w14:paraId="40382EAE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Programmabegroting</w:t>
      </w:r>
    </w:p>
    <w:p w14:paraId="4663B0E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RedenToestaanGebruikBijOntbrekenOvereenkomst</w:t>
      </w:r>
      <w:proofErr w:type="spellEnd"/>
    </w:p>
    <w:p w14:paraId="7986C377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Relatiebeheerder</w:t>
      </w:r>
    </w:p>
    <w:p w14:paraId="4205B0D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SoortProgrammaVoorbladBOW</w:t>
      </w:r>
      <w:proofErr w:type="spellEnd"/>
    </w:p>
    <w:p w14:paraId="6F5E888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Stukken_verzuimbrief_bezwaar</w:t>
      </w:r>
      <w:proofErr w:type="spellEnd"/>
    </w:p>
    <w:p w14:paraId="18A80A52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Subsidie_GroeneDaken_Besluit</w:t>
      </w:r>
      <w:proofErr w:type="spellEnd"/>
    </w:p>
    <w:p w14:paraId="01A0A1A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Subsidie_RedenenAfwijzen</w:t>
      </w:r>
      <w:proofErr w:type="spellEnd"/>
    </w:p>
    <w:p w14:paraId="0A66C13D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Subsidie_Regelingen</w:t>
      </w:r>
      <w:proofErr w:type="spellEnd"/>
    </w:p>
    <w:p w14:paraId="231009C5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TelefonischMondeling</w:t>
      </w:r>
      <w:proofErr w:type="spellEnd"/>
    </w:p>
    <w:p w14:paraId="395389E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TermijnenSubsidie</w:t>
      </w:r>
      <w:proofErr w:type="spellEnd"/>
    </w:p>
    <w:p w14:paraId="54DED92B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Toestemmingsformulier_IND</w:t>
      </w:r>
      <w:proofErr w:type="spellEnd"/>
    </w:p>
    <w:p w14:paraId="043E3239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proofErr w:type="spellStart"/>
      <w:r>
        <w:t>Translations</w:t>
      </w:r>
      <w:proofErr w:type="spellEnd"/>
    </w:p>
    <w:p w14:paraId="611961E3" w14:textId="77777777" w:rsidR="00987220" w:rsidRDefault="00987220" w:rsidP="00987220">
      <w:pPr>
        <w:pStyle w:val="Lijstalinea"/>
        <w:numPr>
          <w:ilvl w:val="0"/>
          <w:numId w:val="8"/>
        </w:numPr>
        <w:ind w:hanging="720"/>
      </w:pPr>
      <w:r>
        <w:t>Verblijfsrecht</w:t>
      </w:r>
    </w:p>
    <w:p w14:paraId="25CD2F9D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lastRenderedPageBreak/>
        <w:t>VerblijfsrechtXJaar</w:t>
      </w:r>
      <w:proofErr w:type="spellEnd"/>
    </w:p>
    <w:p w14:paraId="4BA84DF6" w14:textId="77777777" w:rsidR="00987220" w:rsidRDefault="00987220" w:rsidP="00987220">
      <w:pPr>
        <w:pStyle w:val="Lijstalinea"/>
        <w:numPr>
          <w:ilvl w:val="0"/>
          <w:numId w:val="7"/>
        </w:numPr>
      </w:pPr>
      <w:r>
        <w:t>Verblijfsvergunning</w:t>
      </w:r>
    </w:p>
    <w:p w14:paraId="12C3AB7D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VergaderingVoorblad</w:t>
      </w:r>
      <w:proofErr w:type="spellEnd"/>
    </w:p>
    <w:p w14:paraId="77969B12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VergadertypeVoorbladBOW</w:t>
      </w:r>
      <w:proofErr w:type="spellEnd"/>
    </w:p>
    <w:p w14:paraId="67C7F860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VergadertypeVoorbladDTMT</w:t>
      </w:r>
      <w:proofErr w:type="spellEnd"/>
    </w:p>
    <w:p w14:paraId="7D905802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VerklaringNederlandseNationaliteit</w:t>
      </w:r>
      <w:proofErr w:type="spellEnd"/>
    </w:p>
    <w:p w14:paraId="258D3C77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VerlofTotLijkbezorging_BegravingCrematie</w:t>
      </w:r>
      <w:proofErr w:type="spellEnd"/>
    </w:p>
    <w:p w14:paraId="36555EE6" w14:textId="77777777" w:rsidR="00987220" w:rsidRDefault="00987220" w:rsidP="00987220">
      <w:pPr>
        <w:pStyle w:val="Lijstalinea"/>
        <w:numPr>
          <w:ilvl w:val="0"/>
          <w:numId w:val="7"/>
        </w:numPr>
      </w:pPr>
      <w:r>
        <w:t>Vertrouwelijkheid</w:t>
      </w:r>
    </w:p>
    <w:p w14:paraId="042663D7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VerweerOngegrondNietontvankelijk</w:t>
      </w:r>
      <w:proofErr w:type="spellEnd"/>
    </w:p>
    <w:p w14:paraId="4FD0F11E" w14:textId="77777777" w:rsidR="00987220" w:rsidRDefault="00987220" w:rsidP="00987220">
      <w:pPr>
        <w:pStyle w:val="Lijstalinea"/>
        <w:numPr>
          <w:ilvl w:val="0"/>
          <w:numId w:val="7"/>
        </w:numPr>
      </w:pPr>
      <w:r>
        <w:t>Verwerkingsverantwoordelijke</w:t>
      </w:r>
    </w:p>
    <w:p w14:paraId="1DBEE6B7" w14:textId="77777777" w:rsidR="00987220" w:rsidRDefault="00987220" w:rsidP="00987220">
      <w:pPr>
        <w:pStyle w:val="Lijstalinea"/>
        <w:numPr>
          <w:ilvl w:val="0"/>
          <w:numId w:val="7"/>
        </w:numPr>
      </w:pPr>
      <w:r>
        <w:t>Verzuimbrief</w:t>
      </w:r>
    </w:p>
    <w:p w14:paraId="3FA5B3A7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Voorschot_subsidie</w:t>
      </w:r>
      <w:proofErr w:type="spellEnd"/>
    </w:p>
    <w:p w14:paraId="52E9D7D9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VoorwaardenNederlandseNationaliteit</w:t>
      </w:r>
      <w:proofErr w:type="spellEnd"/>
    </w:p>
    <w:p w14:paraId="700A72ED" w14:textId="77777777" w:rsidR="00987220" w:rsidRDefault="00987220" w:rsidP="00987220">
      <w:pPr>
        <w:pStyle w:val="Lijstalinea"/>
        <w:numPr>
          <w:ilvl w:val="0"/>
          <w:numId w:val="7"/>
        </w:numPr>
      </w:pPr>
      <w:proofErr w:type="spellStart"/>
      <w:r>
        <w:t>WelOfNiet</w:t>
      </w:r>
      <w:proofErr w:type="spellEnd"/>
    </w:p>
    <w:p w14:paraId="3F6EAD0A" w14:textId="5BE7D8CB" w:rsidR="001D195F" w:rsidRPr="001D195F" w:rsidRDefault="00987220" w:rsidP="00987220">
      <w:pPr>
        <w:pStyle w:val="Lijstalinea"/>
        <w:numPr>
          <w:ilvl w:val="0"/>
          <w:numId w:val="7"/>
        </w:numPr>
      </w:pPr>
      <w:r>
        <w:t>Wethouders</w:t>
      </w:r>
    </w:p>
    <w:sectPr w:rsidR="001D195F" w:rsidRPr="001D195F" w:rsidSect="00184E41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056AC"/>
    <w:multiLevelType w:val="hybridMultilevel"/>
    <w:tmpl w:val="BE567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6583E"/>
    <w:multiLevelType w:val="multilevel"/>
    <w:tmpl w:val="E7EAB9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8170838"/>
    <w:multiLevelType w:val="hybridMultilevel"/>
    <w:tmpl w:val="BE5679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C65EC"/>
    <w:multiLevelType w:val="hybridMultilevel"/>
    <w:tmpl w:val="D9B0C2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0207A"/>
    <w:multiLevelType w:val="hybridMultilevel"/>
    <w:tmpl w:val="60AAB376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E9124C6"/>
    <w:multiLevelType w:val="hybridMultilevel"/>
    <w:tmpl w:val="E9785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34B94"/>
    <w:multiLevelType w:val="hybridMultilevel"/>
    <w:tmpl w:val="6D4090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319DC"/>
    <w:multiLevelType w:val="hybridMultilevel"/>
    <w:tmpl w:val="75AA7A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669114">
    <w:abstractNumId w:val="1"/>
  </w:num>
  <w:num w:numId="2" w16cid:durableId="636450352">
    <w:abstractNumId w:val="5"/>
  </w:num>
  <w:num w:numId="3" w16cid:durableId="1488085574">
    <w:abstractNumId w:val="6"/>
  </w:num>
  <w:num w:numId="4" w16cid:durableId="1436755029">
    <w:abstractNumId w:val="0"/>
  </w:num>
  <w:num w:numId="5" w16cid:durableId="1802527680">
    <w:abstractNumId w:val="2"/>
  </w:num>
  <w:num w:numId="6" w16cid:durableId="1522359570">
    <w:abstractNumId w:val="4"/>
  </w:num>
  <w:num w:numId="7" w16cid:durableId="1984115389">
    <w:abstractNumId w:val="3"/>
  </w:num>
  <w:num w:numId="8" w16cid:durableId="2694385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20"/>
    <w:rsid w:val="00054E34"/>
    <w:rsid w:val="000B05AF"/>
    <w:rsid w:val="00184E41"/>
    <w:rsid w:val="001C6302"/>
    <w:rsid w:val="001D195F"/>
    <w:rsid w:val="001F6020"/>
    <w:rsid w:val="00236298"/>
    <w:rsid w:val="00286F4E"/>
    <w:rsid w:val="004C7401"/>
    <w:rsid w:val="005908E2"/>
    <w:rsid w:val="00617844"/>
    <w:rsid w:val="00663FA7"/>
    <w:rsid w:val="00720EB0"/>
    <w:rsid w:val="007A4AE1"/>
    <w:rsid w:val="007E0A39"/>
    <w:rsid w:val="0081349F"/>
    <w:rsid w:val="008554D1"/>
    <w:rsid w:val="00987220"/>
    <w:rsid w:val="00C12341"/>
    <w:rsid w:val="00C60539"/>
    <w:rsid w:val="00C76988"/>
    <w:rsid w:val="00CB14C2"/>
    <w:rsid w:val="00CB53EE"/>
    <w:rsid w:val="00D47E83"/>
    <w:rsid w:val="00DF189E"/>
    <w:rsid w:val="00E81549"/>
    <w:rsid w:val="00F12699"/>
    <w:rsid w:val="00F63E74"/>
    <w:rsid w:val="00F80FBB"/>
    <w:rsid w:val="00F9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11AB"/>
  <w15:chartTrackingRefBased/>
  <w15:docId w15:val="{0FBEF527-8016-4B65-A41D-8FAAA60C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539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84E41"/>
    <w:pPr>
      <w:keepNext/>
      <w:keepLines/>
      <w:numPr>
        <w:numId w:val="1"/>
      </w:numPr>
      <w:spacing w:before="360" w:after="80"/>
      <w:outlineLvl w:val="0"/>
    </w:pPr>
    <w:rPr>
      <w:rFonts w:eastAsiaTheme="majorEastAsia" w:cstheme="majorBidi"/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6302"/>
    <w:pPr>
      <w:keepNext/>
      <w:keepLines/>
      <w:numPr>
        <w:ilvl w:val="1"/>
        <w:numId w:val="1"/>
      </w:numPr>
      <w:spacing w:before="160" w:after="80"/>
      <w:outlineLvl w:val="1"/>
    </w:pPr>
    <w:rPr>
      <w:rFonts w:eastAsiaTheme="majorEastAsia" w:cs="Arial"/>
      <w:b/>
      <w:bCs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630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b/>
      <w:bCs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C630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C630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7844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7844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7844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7844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4E41"/>
    <w:rPr>
      <w:rFonts w:ascii="Arial" w:eastAsiaTheme="majorEastAsia" w:hAnsi="Arial" w:cstheme="majorBidi"/>
      <w:b/>
      <w:color w:val="000000" w:themeColor="text1"/>
      <w:sz w:val="2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C6302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1C6302"/>
    <w:rPr>
      <w:rFonts w:ascii="Arial" w:eastAsiaTheme="majorEastAsia" w:hAnsi="Arial" w:cstheme="majorBidi"/>
      <w:b/>
      <w:bCs/>
      <w:color w:val="000000" w:themeColor="text1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1C6302"/>
    <w:rPr>
      <w:rFonts w:ascii="Arial" w:eastAsiaTheme="majorEastAsia" w:hAnsi="Arial" w:cstheme="majorBidi"/>
      <w:b/>
      <w:b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1C6302"/>
    <w:rPr>
      <w:rFonts w:ascii="Arial" w:eastAsiaTheme="majorEastAsia" w:hAnsi="Arial" w:cstheme="majorBidi"/>
      <w:b/>
      <w:bCs/>
      <w:color w:val="000000" w:themeColor="text1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78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78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78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78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78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7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7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7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7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78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78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78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7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78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784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87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9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1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4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0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0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3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1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0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03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3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9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6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13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81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18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4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2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71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29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43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46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5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3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6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28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93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83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92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58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69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04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46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80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50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1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30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5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55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32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59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73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56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7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92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3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06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8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83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07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74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1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64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17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7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0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3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70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30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15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16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62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83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1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25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96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1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34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93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58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5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48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21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12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5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33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7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04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5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30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9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8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26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45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16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8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35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2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37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85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30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4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93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0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01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07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7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6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33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20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5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66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13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54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nnieP\AppData\Local\Temp\Templafy\WordVsto\2vk23l3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TemplafyFormConfiguration><![CDATA[{"formFields":[],"formDataEntries":[]}]]></TemplafyFormConfiguration>
</file>

<file path=customXml/item4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2711EA2880942A15E0BAA63F414AE" ma:contentTypeVersion="6" ma:contentTypeDescription="Create a new document." ma:contentTypeScope="" ma:versionID="5efe9d7beffdaadecd72c6e508fc3d4b">
  <xsd:schema xmlns:xsd="http://www.w3.org/2001/XMLSchema" xmlns:xs="http://www.w3.org/2001/XMLSchema" xmlns:p="http://schemas.microsoft.com/office/2006/metadata/properties" xmlns:ns2="d34173fd-8933-493f-84c1-86f0590ffa81" xmlns:ns3="db346958-b4c0-40b8-90a7-ffa4853178f9" targetNamespace="http://schemas.microsoft.com/office/2006/metadata/properties" ma:root="true" ma:fieldsID="58d336f1b11190f86166a38267a0a9c4" ns2:_="" ns3:_="">
    <xsd:import namespace="d34173fd-8933-493f-84c1-86f0590ffa81"/>
    <xsd:import namespace="db346958-b4c0-40b8-90a7-ffa485317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173fd-8933-493f-84c1-86f0590ff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46958-b4c0-40b8-90a7-ffa485317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9EAE18-CDDF-4D7A-B06B-A3F8281F8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ECEF2-EEFB-454F-9C7D-31E4EB835D5A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db346958-b4c0-40b8-90a7-ffa4853178f9"/>
    <ds:schemaRef ds:uri="d34173fd-8933-493f-84c1-86f0590ffa81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68C0DF2-1E20-49A9-8BF5-1E4DFA1E6DFA}">
  <ds:schemaRefs/>
</ds:datastoreItem>
</file>

<file path=customXml/itemProps4.xml><?xml version="1.0" encoding="utf-8"?>
<ds:datastoreItem xmlns:ds="http://schemas.openxmlformats.org/officeDocument/2006/customXml" ds:itemID="{63F391DF-4183-4EB5-9822-F97A3D2502CF}">
  <ds:schemaRefs/>
</ds:datastoreItem>
</file>

<file path=customXml/itemProps5.xml><?xml version="1.0" encoding="utf-8"?>
<ds:datastoreItem xmlns:ds="http://schemas.openxmlformats.org/officeDocument/2006/customXml" ds:itemID="{D0AEE3DC-4256-4610-AE9C-5E9A86530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173fd-8933-493f-84c1-86f0590ffa81"/>
    <ds:schemaRef ds:uri="db346958-b4c0-40b8-90a7-ffa485317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2vk23l3f</Template>
  <TotalTime>2</TotalTime>
  <Pages>11</Pages>
  <Words>2671</Words>
  <Characters>14693</Characters>
  <Application>Microsoft Office Word</Application>
  <DocSecurity>4</DocSecurity>
  <Lines>122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Puts, Ronnie</dc:creator>
  <cp:keywords/>
  <dc:description/>
  <cp:lastModifiedBy>Bonhof, Niek</cp:lastModifiedBy>
  <cp:revision>2</cp:revision>
  <dcterms:created xsi:type="dcterms:W3CDTF">2025-04-15T15:22:00Z</dcterms:created>
  <dcterms:modified xsi:type="dcterms:W3CDTF">2025-04-15T15:22:00Z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2024-07-09T08:01:57Z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5e1ff149-8fee-486f-ae34-f0917ebf7bf9</vt:lpwstr>
  </property>
  <property fmtid="{D5CDD505-2E9C-101B-9397-08002B2CF9AE}" pid="8" name="MSIP_Label_809b38bc-0ed8-48ce-ab09-5250aa17f0d6_ContentBits">
    <vt:lpwstr>0</vt:lpwstr>
  </property>
  <property fmtid="{D5CDD505-2E9C-101B-9397-08002B2CF9AE}" pid="9" name="TemplafyTenantId">
    <vt:lpwstr>helmond</vt:lpwstr>
  </property>
  <property fmtid="{D5CDD505-2E9C-101B-9397-08002B2CF9AE}" pid="10" name="TemplafyTemplateId">
    <vt:lpwstr>981390450238685188</vt:lpwstr>
  </property>
  <property fmtid="{D5CDD505-2E9C-101B-9397-08002B2CF9AE}" pid="11" name="TemplafyUserProfileId">
    <vt:lpwstr>638034946298104852</vt:lpwstr>
  </property>
  <property fmtid="{D5CDD505-2E9C-101B-9397-08002B2CF9AE}" pid="12" name="TemplafyLanguageCode">
    <vt:lpwstr>nl-NL</vt:lpwstr>
  </property>
  <property fmtid="{D5CDD505-2E9C-101B-9397-08002B2CF9AE}" pid="13" name="TemplafyFromBlank">
    <vt:bool>true</vt:bool>
  </property>
  <property fmtid="{D5CDD505-2E9C-101B-9397-08002B2CF9AE}" pid="14" name="ContentTypeId">
    <vt:lpwstr>0x0101009992711EA2880942A15E0BAA63F414AE</vt:lpwstr>
  </property>
</Properties>
</file>