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D7D5" w14:textId="3D158806" w:rsidR="00C60539" w:rsidRPr="001F6020" w:rsidRDefault="001F6020" w:rsidP="001F6020">
      <w:pPr>
        <w:pStyle w:val="Kop1"/>
        <w:numPr>
          <w:ilvl w:val="0"/>
          <w:numId w:val="0"/>
        </w:numPr>
        <w:ind w:left="432" w:hanging="432"/>
        <w:rPr>
          <w:sz w:val="32"/>
          <w:szCs w:val="56"/>
        </w:rPr>
      </w:pPr>
      <w:r w:rsidRPr="001F6020">
        <w:rPr>
          <w:sz w:val="32"/>
          <w:szCs w:val="56"/>
        </w:rPr>
        <w:t>Overzichten Templafy 21 -02-2025</w:t>
      </w:r>
    </w:p>
    <w:p w14:paraId="558C091A" w14:textId="77777777" w:rsidR="001F6020" w:rsidRDefault="001F6020" w:rsidP="000B05AF"/>
    <w:p w14:paraId="300862BD" w14:textId="1F8E05C3" w:rsidR="001F6020" w:rsidRDefault="001F6020" w:rsidP="000B05AF">
      <w:r>
        <w:t>162 Word documenten</w:t>
      </w:r>
    </w:p>
    <w:p w14:paraId="77D07B08" w14:textId="7EAA5C54" w:rsidR="001F6020" w:rsidRDefault="001F6020" w:rsidP="000B05AF">
      <w:r>
        <w:t>1 PowerPoint presentatie</w:t>
      </w:r>
    </w:p>
    <w:p w14:paraId="10B09A05" w14:textId="776AF904" w:rsidR="001F6020" w:rsidRDefault="001F6020" w:rsidP="000B05AF">
      <w:r>
        <w:t>144 tekstelementen</w:t>
      </w:r>
    </w:p>
    <w:p w14:paraId="775CF7AD" w14:textId="769C4A5C" w:rsidR="001F6020" w:rsidRDefault="001F6020" w:rsidP="000B05AF">
      <w:r>
        <w:t>120 Gegevensbronnen.</w:t>
      </w:r>
    </w:p>
    <w:p w14:paraId="4991DF61" w14:textId="77777777" w:rsidR="001F6020" w:rsidRDefault="001F6020" w:rsidP="000B05AF"/>
    <w:p w14:paraId="2308D92C" w14:textId="78CFE652" w:rsidR="001F6020" w:rsidRDefault="001F6020" w:rsidP="000B05AF">
      <w:pPr>
        <w:rPr>
          <w:b/>
          <w:bCs/>
          <w:sz w:val="32"/>
          <w:szCs w:val="32"/>
        </w:rPr>
      </w:pPr>
      <w:r w:rsidRPr="001F6020">
        <w:rPr>
          <w:b/>
          <w:bCs/>
          <w:sz w:val="32"/>
          <w:szCs w:val="32"/>
        </w:rPr>
        <w:t>Word documenten</w:t>
      </w:r>
    </w:p>
    <w:tbl>
      <w:tblPr>
        <w:tblW w:w="11020" w:type="dxa"/>
        <w:tblInd w:w="-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0"/>
      </w:tblGrid>
      <w:tr w:rsidR="001D195F" w:rsidRPr="001D195F" w14:paraId="3B5DD64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BD96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Aanbestedingsleidraad.docx</w:t>
            </w:r>
          </w:p>
        </w:tc>
      </w:tr>
      <w:tr w:rsidR="001D195F" w:rsidRPr="001D195F" w14:paraId="14C5B49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DAE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Aanbiedingsbrief aan klachtenbehandelaar per e-mail.docx</w:t>
            </w:r>
          </w:p>
        </w:tc>
      </w:tr>
      <w:tr w:rsidR="001D195F" w:rsidRPr="001D195F" w14:paraId="38C704D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5C9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Aanbiedingsbrief Beroepen en Voorlopige voorziening.docx</w:t>
            </w:r>
          </w:p>
        </w:tc>
      </w:tr>
      <w:tr w:rsidR="001D195F" w:rsidRPr="001D195F" w14:paraId="31C984D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BE97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Aanstelling jeugd verkeersbrigadier.docx</w:t>
            </w:r>
          </w:p>
        </w:tc>
      </w:tr>
      <w:tr w:rsidR="001D195F" w:rsidRPr="001D195F" w14:paraId="60FCC29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173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Aanstelling verkeersbrigadier.docx</w:t>
            </w:r>
          </w:p>
        </w:tc>
      </w:tr>
      <w:tr w:rsidR="001D195F" w:rsidRPr="001D195F" w14:paraId="646C435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0A3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Aanstelling verkeersregelaars evenementen.docx</w:t>
            </w:r>
          </w:p>
        </w:tc>
      </w:tr>
      <w:tr w:rsidR="001D195F" w:rsidRPr="001D195F" w14:paraId="6700821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31A6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Aanvraag verkooptekening bouwkavels.docx</w:t>
            </w:r>
          </w:p>
        </w:tc>
      </w:tr>
      <w:tr w:rsidR="001D195F" w:rsidRPr="001D195F" w14:paraId="4A32434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D0C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Aanvragen documenten IND.docx</w:t>
            </w:r>
          </w:p>
        </w:tc>
      </w:tr>
      <w:tr w:rsidR="001D195F" w:rsidRPr="001D195F" w14:paraId="212A292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C9B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Aanwijzingsbesluit Allround Medewerker Toezicht en Handhaving.docx</w:t>
            </w:r>
          </w:p>
        </w:tc>
      </w:tr>
      <w:tr w:rsidR="001D195F" w:rsidRPr="001D195F" w14:paraId="2479008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BB86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Aanwijzingsbesluit Medewerker Bouwtoezicht.docx</w:t>
            </w:r>
          </w:p>
        </w:tc>
      </w:tr>
      <w:tr w:rsidR="001D195F" w:rsidRPr="001D195F" w14:paraId="3DF3D63D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6C9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Advies bezwaarschriftencommissie.docx</w:t>
            </w:r>
          </w:p>
        </w:tc>
      </w:tr>
      <w:tr w:rsidR="001D195F" w:rsidRPr="001D195F" w14:paraId="0AAA8C9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C5E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Advies CISO FG Templafy.docx</w:t>
            </w:r>
          </w:p>
        </w:tc>
      </w:tr>
      <w:tr w:rsidR="001D195F" w:rsidRPr="001D195F" w14:paraId="0890425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C27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Afdoeningsbrief klacht.docx</w:t>
            </w:r>
          </w:p>
        </w:tc>
      </w:tr>
      <w:tr w:rsidR="001D195F" w:rsidRPr="001D195F" w14:paraId="68AA80A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D76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Afrekening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onderhoudsubsidie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monument.docx</w:t>
            </w:r>
          </w:p>
        </w:tc>
      </w:tr>
      <w:tr w:rsidR="001D195F" w:rsidRPr="001D195F" w14:paraId="291EC34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78A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Afwijzing gehandicaptenparkeerplaats.docx</w:t>
            </w:r>
          </w:p>
        </w:tc>
      </w:tr>
      <w:tr w:rsidR="001D195F" w:rsidRPr="001D195F" w14:paraId="4B258F6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7DB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Afwijzingsbrief Boomtuinjes.docx</w:t>
            </w:r>
          </w:p>
        </w:tc>
      </w:tr>
      <w:tr w:rsidR="001D195F" w:rsidRPr="001D195F" w14:paraId="3BEEED3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4BA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AV gegevenslevering.docx</w:t>
            </w:r>
          </w:p>
        </w:tc>
      </w:tr>
      <w:tr w:rsidR="001D195F" w:rsidRPr="001D195F" w14:paraId="7045B74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C6A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Basisbrief Namens college heeft u vragen.docx</w:t>
            </w:r>
          </w:p>
        </w:tc>
      </w:tr>
      <w:tr w:rsidR="001D195F" w:rsidRPr="001D195F" w14:paraId="45E5D54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311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Basisbrief.docx</w:t>
            </w:r>
          </w:p>
        </w:tc>
      </w:tr>
      <w:tr w:rsidR="001D195F" w:rsidRPr="001D195F" w14:paraId="19337E3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1A0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Basisbrief.docx</w:t>
            </w:r>
          </w:p>
        </w:tc>
      </w:tr>
      <w:tr w:rsidR="001D195F" w:rsidRPr="001D195F" w14:paraId="3F57CA3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F1D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Beëindigingsbeschikking inschrijving gastouderbureau (uitschrijven).docx</w:t>
            </w:r>
          </w:p>
        </w:tc>
      </w:tr>
      <w:tr w:rsidR="001D195F" w:rsidRPr="001D195F" w14:paraId="4B4E123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370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Bekrachtigde koopovereenkomst klant bouwkavels.docx</w:t>
            </w:r>
          </w:p>
        </w:tc>
      </w:tr>
      <w:tr w:rsidR="001D195F" w:rsidRPr="001D195F" w14:paraId="209F880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B02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Bekrachtigde Overeenkomst notaris.docx</w:t>
            </w:r>
          </w:p>
        </w:tc>
      </w:tr>
      <w:tr w:rsidR="001D195F" w:rsidRPr="001D195F" w14:paraId="69E516C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AB5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Belanghebbende begrip bezwaar.docx</w:t>
            </w:r>
          </w:p>
        </w:tc>
      </w:tr>
      <w:tr w:rsidR="001D195F" w:rsidRPr="001D195F" w14:paraId="031C1F2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C423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Beleidsregel.docx</w:t>
            </w:r>
          </w:p>
        </w:tc>
      </w:tr>
      <w:tr w:rsidR="001D195F" w:rsidRPr="001D195F" w14:paraId="04D4D4A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C3A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Beoordeling subsidie aanvraag.docx</w:t>
            </w:r>
          </w:p>
        </w:tc>
      </w:tr>
      <w:tr w:rsidR="001D195F" w:rsidRPr="001D195F" w14:paraId="08B0975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E67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Aanvraag exploitatie buiten behandeling gesteld gastouderbureau.docx</w:t>
            </w:r>
          </w:p>
        </w:tc>
      </w:tr>
      <w:tr w:rsidR="001D195F" w:rsidRPr="001D195F" w14:paraId="7EF532C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B79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beëindigen bemiddelingsrelatie gastouderbureau.docx</w:t>
            </w:r>
          </w:p>
        </w:tc>
      </w:tr>
      <w:tr w:rsidR="001D195F" w:rsidRPr="001D195F" w14:paraId="398CBC5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3616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bemiddelingsrelatie gastouderbureau.docx</w:t>
            </w:r>
          </w:p>
        </w:tc>
      </w:tr>
      <w:tr w:rsidR="001D195F" w:rsidRPr="001D195F" w14:paraId="2358330C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20FB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 sociaal domein 2025.docx</w:t>
            </w:r>
          </w:p>
        </w:tc>
      </w:tr>
      <w:tr w:rsidR="001D195F" w:rsidRPr="001D195F" w14:paraId="0556C1B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227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 sportstimuleringsfonds.docx</w:t>
            </w:r>
          </w:p>
        </w:tc>
      </w:tr>
      <w:tr w:rsidR="001D195F" w:rsidRPr="001D195F" w14:paraId="0F3D289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8A8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subsidieverlening VLN professionele organisaties.docx</w:t>
            </w:r>
          </w:p>
        </w:tc>
      </w:tr>
      <w:tr w:rsidR="001D195F" w:rsidRPr="001D195F" w14:paraId="4093C17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6CA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subsidieverlening VLN.docx</w:t>
            </w:r>
          </w:p>
        </w:tc>
      </w:tr>
      <w:tr w:rsidR="001D195F" w:rsidRPr="001D195F" w14:paraId="51F857C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F607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Toekenning registratie door GGD.docx</w:t>
            </w:r>
          </w:p>
        </w:tc>
      </w:tr>
      <w:tr w:rsidR="001D195F" w:rsidRPr="001D195F" w14:paraId="7C9F793D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B3E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Topsportsubsidie.docx</w:t>
            </w:r>
          </w:p>
        </w:tc>
      </w:tr>
      <w:tr w:rsidR="001D195F" w:rsidRPr="001D195F" w14:paraId="181A15C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19D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verlening of weigering persoonsgegevens inzageverzoek.docx</w:t>
            </w:r>
          </w:p>
        </w:tc>
      </w:tr>
      <w:tr w:rsidR="001D195F" w:rsidRPr="001D195F" w14:paraId="089CAD8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7B1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Beslissing op bezwaarschrift.docx</w:t>
            </w:r>
          </w:p>
        </w:tc>
      </w:tr>
      <w:tr w:rsidR="001D195F" w:rsidRPr="001D195F" w14:paraId="5BAF24E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CB0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Besluit college subsidieaanvraag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regiobreed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 Bereikbaarheidsakkoord.docx</w:t>
            </w:r>
          </w:p>
        </w:tc>
      </w:tr>
      <w:tr w:rsidR="001D195F" w:rsidRPr="001D195F" w14:paraId="3852A29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D63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 xml:space="preserve">Besluit college subsidieaanvraag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routegebonden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 Bereikbaarheidsakkoord.docx</w:t>
            </w:r>
          </w:p>
        </w:tc>
      </w:tr>
      <w:tr w:rsidR="001D195F" w:rsidRPr="001D195F" w14:paraId="6057EFF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A983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Besluit subsidieaanvraag groene daken.docx</w:t>
            </w:r>
          </w:p>
        </w:tc>
      </w:tr>
      <w:tr w:rsidR="001D195F" w:rsidRPr="001D195F" w14:paraId="1E86989C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B2D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Besluit subsidieaanvraag isolatie.docx</w:t>
            </w:r>
          </w:p>
        </w:tc>
      </w:tr>
      <w:tr w:rsidR="001D195F" w:rsidRPr="001D195F" w14:paraId="142CEFE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67B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Betaalopdracht subsidie beschikking ERP.docx</w:t>
            </w:r>
          </w:p>
        </w:tc>
      </w:tr>
      <w:tr w:rsidR="001D195F" w:rsidRPr="001D195F" w14:paraId="41AEB2F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9C7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Bevestiging administratieve wijziging gastouderbureau.docx</w:t>
            </w:r>
          </w:p>
        </w:tc>
      </w:tr>
      <w:tr w:rsidR="001D195F" w:rsidRPr="001D195F" w14:paraId="360789C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5B8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Bevestiging afhandeling klacht.docx</w:t>
            </w:r>
          </w:p>
        </w:tc>
      </w:tr>
      <w:tr w:rsidR="001D195F" w:rsidRPr="001D195F" w14:paraId="608BBA3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90C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Bewonersinformatie over werkzaamheden.docx</w:t>
            </w:r>
          </w:p>
        </w:tc>
      </w:tr>
      <w:tr w:rsidR="001D195F" w:rsidRPr="001D195F" w14:paraId="5E47022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0DE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brief.docx</w:t>
            </w:r>
          </w:p>
        </w:tc>
      </w:tr>
      <w:tr w:rsidR="001D195F" w:rsidRPr="001D195F" w14:paraId="5279EB5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8AD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met logo en voettekst.docx</w:t>
            </w:r>
          </w:p>
        </w:tc>
      </w:tr>
      <w:tr w:rsidR="001D195F" w:rsidRPr="001D195F" w14:paraId="63282FD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39E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met logo.docx</w:t>
            </w:r>
          </w:p>
        </w:tc>
      </w:tr>
      <w:tr w:rsidR="001D195F" w:rsidRPr="001D195F" w14:paraId="316FE0B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BAD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met logo.docx</w:t>
            </w:r>
          </w:p>
        </w:tc>
      </w:tr>
      <w:tr w:rsidR="001D195F" w:rsidRPr="001D195F" w14:paraId="7725653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83B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Bob mandaat.docx</w:t>
            </w:r>
          </w:p>
        </w:tc>
      </w:tr>
      <w:tr w:rsidR="001D195F" w:rsidRPr="001D195F" w14:paraId="0E39CD9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93C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Boomtuinjes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positief.docx</w:t>
            </w:r>
          </w:p>
        </w:tc>
      </w:tr>
      <w:tr w:rsidR="001D195F" w:rsidRPr="001D195F" w14:paraId="12AEB1E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491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Bouwkavel - Uitstel WABO.docx</w:t>
            </w:r>
          </w:p>
        </w:tc>
      </w:tr>
      <w:tr w:rsidR="001D195F" w:rsidRPr="001D195F" w14:paraId="3CF0353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D8F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Bouwkavels aftersales.docx</w:t>
            </w:r>
          </w:p>
        </w:tc>
      </w:tr>
      <w:tr w:rsidR="001D195F" w:rsidRPr="001D195F" w14:paraId="64E23A2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F1A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Brief aangevraagde documenten.docx</w:t>
            </w:r>
          </w:p>
        </w:tc>
      </w:tr>
      <w:tr w:rsidR="001D195F" w:rsidRPr="001D195F" w14:paraId="1FD6255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24B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Brief begeleidend schrijven collega organisaties.docx</w:t>
            </w:r>
          </w:p>
        </w:tc>
      </w:tr>
      <w:tr w:rsidR="001D195F" w:rsidRPr="001D195F" w14:paraId="0687909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88E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 informatiebrief.docx</w:t>
            </w:r>
          </w:p>
        </w:tc>
      </w:tr>
      <w:tr w:rsidR="001D195F" w:rsidRPr="001D195F" w14:paraId="31BDFF8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900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beantwoording raadsvragen.docx</w:t>
            </w:r>
          </w:p>
        </w:tc>
      </w:tr>
      <w:tr w:rsidR="001D195F" w:rsidRPr="001D195F" w14:paraId="52086D7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D7D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bereikbaarheidsagenda.docx</w:t>
            </w:r>
          </w:p>
        </w:tc>
      </w:tr>
      <w:tr w:rsidR="001D195F" w:rsidRPr="001D195F" w14:paraId="6CCEA4BD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023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besluitvormend.docx</w:t>
            </w:r>
          </w:p>
        </w:tc>
      </w:tr>
      <w:tr w:rsidR="001D195F" w:rsidRPr="001D195F" w14:paraId="754AB70C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EAE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opiniërend.docx</w:t>
            </w:r>
          </w:p>
        </w:tc>
      </w:tr>
      <w:tr w:rsidR="001D195F" w:rsidRPr="001D195F" w14:paraId="67EEBAC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2F5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Commissievoorstel opiniërend.docx</w:t>
            </w:r>
          </w:p>
        </w:tc>
      </w:tr>
      <w:tr w:rsidR="001D195F" w:rsidRPr="001D195F" w14:paraId="504EEFE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724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Commissievoorstel ter kennisname.docx</w:t>
            </w:r>
          </w:p>
        </w:tc>
      </w:tr>
      <w:tr w:rsidR="001D195F" w:rsidRPr="001D195F" w14:paraId="451E8A8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EF1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Commissievoorstel voor informatieve presentatie opiniecommissie.docx</w:t>
            </w:r>
          </w:p>
        </w:tc>
      </w:tr>
      <w:tr w:rsidR="001D195F" w:rsidRPr="001D195F" w14:paraId="33E82DED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937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Declaratie factuur.docx</w:t>
            </w:r>
          </w:p>
        </w:tc>
      </w:tr>
      <w:tr w:rsidR="001D195F" w:rsidRPr="001D195F" w14:paraId="685118A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BF2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Definitieve afwijzing bestek.docx</w:t>
            </w:r>
          </w:p>
        </w:tc>
      </w:tr>
      <w:tr w:rsidR="001D195F" w:rsidRPr="001D195F" w14:paraId="29C4C49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DF4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Definitieve gunning bestek.docx</w:t>
            </w:r>
          </w:p>
        </w:tc>
      </w:tr>
      <w:tr w:rsidR="001D195F" w:rsidRPr="001D195F" w14:paraId="0A6C50E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C33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Definitieve oplevering werkzaamheden.docx</w:t>
            </w:r>
          </w:p>
        </w:tc>
      </w:tr>
      <w:tr w:rsidR="001D195F" w:rsidRPr="001D195F" w14:paraId="5A9D8CA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76A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Factuur leges bouwtekeningen.docx</w:t>
            </w:r>
          </w:p>
        </w:tc>
      </w:tr>
      <w:tr w:rsidR="001D195F" w:rsidRPr="001D195F" w14:paraId="673BC3E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0F4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Format Beleid en visies.docx</w:t>
            </w:r>
          </w:p>
        </w:tc>
      </w:tr>
      <w:tr w:rsidR="001D195F" w:rsidRPr="001D195F" w14:paraId="2D35255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35B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Formulier opvragen protocolleringsgegevens RVIG.docx</w:t>
            </w:r>
          </w:p>
        </w:tc>
      </w:tr>
      <w:tr w:rsidR="001D195F" w:rsidRPr="001D195F" w14:paraId="263EB1A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75B6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Gebruiksovereenkomst grond.docx</w:t>
            </w:r>
          </w:p>
        </w:tc>
      </w:tr>
      <w:tr w:rsidR="001D195F" w:rsidRPr="001D195F" w14:paraId="08FCCB9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ABF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Geheimhoudingsverklaring tijdelijk personeel.docx</w:t>
            </w:r>
          </w:p>
        </w:tc>
      </w:tr>
      <w:tr w:rsidR="001D195F" w:rsidRPr="001D195F" w14:paraId="6A0C856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796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Getekende gebruiksovereenkomst grond ter bewaring.docx</w:t>
            </w:r>
          </w:p>
        </w:tc>
      </w:tr>
      <w:tr w:rsidR="001D195F" w:rsidRPr="001D195F" w14:paraId="6DE0B86D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DAB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geveltuintje afwijzing.docx</w:t>
            </w:r>
          </w:p>
        </w:tc>
      </w:tr>
      <w:tr w:rsidR="001D195F" w:rsidRPr="001D195F" w14:paraId="427AFD1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1ED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geveltuintje positief.docx</w:t>
            </w:r>
          </w:p>
        </w:tc>
      </w:tr>
      <w:tr w:rsidR="001D195F" w:rsidRPr="001D195F" w14:paraId="15E509F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0193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GLO incidentele verstrekking.docx</w:t>
            </w:r>
          </w:p>
        </w:tc>
      </w:tr>
      <w:tr w:rsidR="001D195F" w:rsidRPr="001D195F" w14:paraId="400B90E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3C7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 behandeling inzageverzoek verstrekkingen.docx</w:t>
            </w:r>
          </w:p>
        </w:tc>
      </w:tr>
      <w:tr w:rsidR="001D195F" w:rsidRPr="001D195F" w14:paraId="1F2CD63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AD9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Inkennisstelling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klacht.docx</w:t>
            </w:r>
          </w:p>
        </w:tc>
      </w:tr>
      <w:tr w:rsidR="001D195F" w:rsidRPr="001D195F" w14:paraId="2C4CD6C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DDF6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Intrekkingsbesluit aanwijzing toezichthouder.docx</w:t>
            </w:r>
          </w:p>
        </w:tc>
      </w:tr>
      <w:tr w:rsidR="001D195F" w:rsidRPr="001D195F" w14:paraId="71E119F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2A7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Intrekkingsbrief bezwaarmaker.docx</w:t>
            </w:r>
          </w:p>
        </w:tc>
      </w:tr>
      <w:tr w:rsidR="001D195F" w:rsidRPr="001D195F" w14:paraId="0DF591F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648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Intrekkingsbrief Vergunninghouder.docx</w:t>
            </w:r>
          </w:p>
        </w:tc>
      </w:tr>
      <w:tr w:rsidR="001D195F" w:rsidRPr="001D195F" w14:paraId="757F71E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6AA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Inzageverzoek in behandeling genomen (SPO).docx</w:t>
            </w:r>
          </w:p>
        </w:tc>
      </w:tr>
      <w:tr w:rsidR="001D195F" w:rsidRPr="001D195F" w14:paraId="26060EE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527B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Inzageverzoek verstrekking verleend.docx</w:t>
            </w:r>
          </w:p>
        </w:tc>
      </w:tr>
      <w:tr w:rsidR="001D195F" w:rsidRPr="001D195F" w14:paraId="6F0C2B5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768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Kennisgeving correctieverzoek.docx</w:t>
            </w:r>
          </w:p>
        </w:tc>
      </w:tr>
      <w:tr w:rsidR="001D195F" w:rsidRPr="001D195F" w14:paraId="0254F66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3E7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Kennisgeving ontbinding huwelijk of geregistreerd partnerschap.docx</w:t>
            </w:r>
          </w:p>
        </w:tc>
      </w:tr>
      <w:tr w:rsidR="001D195F" w:rsidRPr="001D195F" w14:paraId="2531AFEC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F78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Kennisgeving wijziging infrastructurele wijziging.docx</w:t>
            </w:r>
          </w:p>
        </w:tc>
      </w:tr>
      <w:tr w:rsidR="001D195F" w:rsidRPr="001D195F" w14:paraId="141ADCB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B717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Mededeling aan klager van verlenging afdoeningtermijn.docx</w:t>
            </w:r>
          </w:p>
        </w:tc>
      </w:tr>
      <w:tr w:rsidR="001D195F" w:rsidRPr="001D195F" w14:paraId="1D2F537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95D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Mededeling niet in behandeling nemen klacht maar doorgezet.docx</w:t>
            </w:r>
          </w:p>
        </w:tc>
      </w:tr>
      <w:tr w:rsidR="001D195F" w:rsidRPr="001D195F" w14:paraId="74801FD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ED8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Mededeling niet in behandeling nemen van klacht.docx</w:t>
            </w:r>
          </w:p>
        </w:tc>
      </w:tr>
      <w:tr w:rsidR="001D195F" w:rsidRPr="001D195F" w14:paraId="46530E5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C72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Memo gebruiksovereenkomst.docx</w:t>
            </w:r>
          </w:p>
        </w:tc>
      </w:tr>
      <w:tr w:rsidR="001D195F" w:rsidRPr="001D195F" w14:paraId="4DE47E7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2FB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Memo.docx</w:t>
            </w:r>
          </w:p>
        </w:tc>
      </w:tr>
      <w:tr w:rsidR="001D195F" w:rsidRPr="001D195F" w14:paraId="4E9EBD5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0A5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Model verlof tot lijkbezorging.docx</w:t>
            </w:r>
          </w:p>
        </w:tc>
      </w:tr>
      <w:tr w:rsidR="001D195F" w:rsidRPr="001D195F" w14:paraId="6821743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BDB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Nadere regels.docx</w:t>
            </w:r>
          </w:p>
        </w:tc>
      </w:tr>
      <w:tr w:rsidR="001D195F" w:rsidRPr="001D195F" w14:paraId="106D63E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22F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Nederlandse Nationaliteit.docx</w:t>
            </w:r>
          </w:p>
        </w:tc>
      </w:tr>
      <w:tr w:rsidR="001D195F" w:rsidRPr="001D195F" w14:paraId="044C736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3B0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Ontbinding verkoop Bouwkavel.docx</w:t>
            </w:r>
          </w:p>
        </w:tc>
      </w:tr>
      <w:tr w:rsidR="001D195F" w:rsidRPr="001D195F" w14:paraId="2902C97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54A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Ontvangsbevestiging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doorgeven wijziging door de gastouder.docx</w:t>
            </w:r>
          </w:p>
        </w:tc>
      </w:tr>
      <w:tr w:rsidR="001D195F" w:rsidRPr="001D195F" w14:paraId="529AA12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4C7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Ontvangsbevestiging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voor het gastouderbureau.docx</w:t>
            </w:r>
          </w:p>
        </w:tc>
      </w:tr>
      <w:tr w:rsidR="001D195F" w:rsidRPr="001D195F" w14:paraId="68DD0C6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8E9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ambtelijk horen.docx</w:t>
            </w:r>
          </w:p>
        </w:tc>
      </w:tr>
      <w:tr w:rsidR="001D195F" w:rsidRPr="001D195F" w14:paraId="7FA6795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BBE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klacht tegen het bestuur.docx</w:t>
            </w:r>
          </w:p>
        </w:tc>
      </w:tr>
      <w:tr w:rsidR="001D195F" w:rsidRPr="001D195F" w14:paraId="5E5F857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F82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klacht tegen medewerker.docx</w:t>
            </w:r>
          </w:p>
        </w:tc>
      </w:tr>
      <w:tr w:rsidR="001D195F" w:rsidRPr="001D195F" w14:paraId="6F118CE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7CD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Schademelding school.docx</w:t>
            </w:r>
          </w:p>
        </w:tc>
      </w:tr>
      <w:tr w:rsidR="001D195F" w:rsidRPr="001D195F" w14:paraId="0836EDB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98F7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Schademelding.docx</w:t>
            </w:r>
          </w:p>
        </w:tc>
      </w:tr>
      <w:tr w:rsidR="001D195F" w:rsidRPr="001D195F" w14:paraId="3B9B38AD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1883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vergunninghouder.docx</w:t>
            </w:r>
          </w:p>
        </w:tc>
      </w:tr>
      <w:tr w:rsidR="001D195F" w:rsidRPr="001D195F" w14:paraId="63FB189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0B9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WOO.docx</w:t>
            </w:r>
          </w:p>
        </w:tc>
      </w:tr>
      <w:tr w:rsidR="001D195F" w:rsidRPr="001D195F" w14:paraId="0075715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1AF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Ontvangstbevestiging.docx</w:t>
            </w:r>
          </w:p>
        </w:tc>
      </w:tr>
      <w:tr w:rsidR="001D195F" w:rsidRPr="001D195F" w14:paraId="1F96F8C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A54B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Opdrachtbrief BTW-Verleggingsregeling.docx</w:t>
            </w:r>
          </w:p>
        </w:tc>
      </w:tr>
      <w:tr w:rsidR="001D195F" w:rsidRPr="001D195F" w14:paraId="3C68FE9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AB8B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Opschortingsbrief niet volledig aangeleverd.docx</w:t>
            </w:r>
          </w:p>
        </w:tc>
      </w:tr>
      <w:tr w:rsidR="001D195F" w:rsidRPr="001D195F" w14:paraId="3EBD8A5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28F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Persbericht.docx</w:t>
            </w:r>
          </w:p>
        </w:tc>
      </w:tr>
      <w:tr w:rsidR="001D195F" w:rsidRPr="001D195F" w14:paraId="4D4D295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0A7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persoonsgegevens inzageverzoek schorsing beslistermijn verzoek om specificatie.docx</w:t>
            </w:r>
          </w:p>
        </w:tc>
      </w:tr>
      <w:tr w:rsidR="001D195F" w:rsidRPr="001D195F" w14:paraId="78F7DF8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4FA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Procesverbaal opening van de inschrijving.docx</w:t>
            </w:r>
          </w:p>
        </w:tc>
      </w:tr>
      <w:tr w:rsidR="001D195F" w:rsidRPr="001D195F" w14:paraId="694A2F0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50A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Projectoverdracht van IB naar AB.docx</w:t>
            </w:r>
          </w:p>
        </w:tc>
      </w:tr>
      <w:tr w:rsidR="001D195F" w:rsidRPr="001D195F" w14:paraId="16095B4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8AD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Raadsinformatiebrief.docx</w:t>
            </w:r>
          </w:p>
        </w:tc>
      </w:tr>
      <w:tr w:rsidR="001D195F" w:rsidRPr="001D195F" w14:paraId="644AC41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929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Raadsvoorstel besluitvormend.docx</w:t>
            </w:r>
          </w:p>
        </w:tc>
      </w:tr>
      <w:tr w:rsidR="001D195F" w:rsidRPr="001D195F" w14:paraId="7FD0F60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450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Rappelbrief aan klachtbehandelaar.docx</w:t>
            </w:r>
          </w:p>
        </w:tc>
      </w:tr>
      <w:tr w:rsidR="001D195F" w:rsidRPr="001D195F" w14:paraId="06A24C7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5883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Rapportage datalekken blanco.docx</w:t>
            </w:r>
          </w:p>
        </w:tc>
      </w:tr>
      <w:tr w:rsidR="001D195F" w:rsidRPr="001D195F" w14:paraId="40A44D1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57E3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Reactie op herziend besluit.docx</w:t>
            </w:r>
          </w:p>
        </w:tc>
      </w:tr>
      <w:tr w:rsidR="001D195F" w:rsidRPr="001D195F" w14:paraId="6570559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834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Reservering subsidie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routegebonden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project.docx</w:t>
            </w:r>
          </w:p>
        </w:tc>
      </w:tr>
      <w:tr w:rsidR="001D195F" w:rsidRPr="001D195F" w14:paraId="6D7C3D8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B29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Sleutel afhaalbrief.docx</w:t>
            </w:r>
          </w:p>
        </w:tc>
      </w:tr>
      <w:tr w:rsidR="001D195F" w:rsidRPr="001D195F" w14:paraId="2571B60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C14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Standaard verwerkersovereenkomst versie 1.0 Templafy.docx</w:t>
            </w:r>
          </w:p>
        </w:tc>
      </w:tr>
      <w:tr w:rsidR="001D195F" w:rsidRPr="001D195F" w14:paraId="0A85EE90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616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Subsidie aanvraag evenement.docx</w:t>
            </w:r>
          </w:p>
        </w:tc>
      </w:tr>
      <w:tr w:rsidR="001D195F" w:rsidRPr="001D195F" w14:paraId="40E7787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AFA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Subsidie instrumentaal.docx</w:t>
            </w:r>
          </w:p>
        </w:tc>
      </w:tr>
      <w:tr w:rsidR="001D195F" w:rsidRPr="001D195F" w14:paraId="142E8A3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852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Subsidie makersregeling.docx</w:t>
            </w:r>
          </w:p>
        </w:tc>
      </w:tr>
      <w:tr w:rsidR="001D195F" w:rsidRPr="001D195F" w14:paraId="49119BB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85D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Subsidie onderhoud momument.docx</w:t>
            </w:r>
          </w:p>
        </w:tc>
      </w:tr>
      <w:tr w:rsidR="001D195F" w:rsidRPr="001D195F" w14:paraId="595F6A8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D3C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Subsidiebeschikking bereikbaarheidsagenda.docx</w:t>
            </w:r>
          </w:p>
        </w:tc>
      </w:tr>
      <w:tr w:rsidR="001D195F" w:rsidRPr="001D195F" w14:paraId="783BFA7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E8A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Subsidiebeschikking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regiobreed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project.docx</w:t>
            </w:r>
          </w:p>
        </w:tc>
      </w:tr>
      <w:tr w:rsidR="001D195F" w:rsidRPr="001D195F" w14:paraId="2AE0569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2A87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Terugkoppeling dat vanuit onderzoek door GGD een overtreding geconstateerd is.docx</w:t>
            </w:r>
          </w:p>
        </w:tc>
      </w:tr>
      <w:tr w:rsidR="001D195F" w:rsidRPr="001D195F" w14:paraId="23A1F6C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6E4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Terugkoppeling onderzoek door GGD (alles goed).docx</w:t>
            </w:r>
          </w:p>
        </w:tc>
      </w:tr>
      <w:tr w:rsidR="001D195F" w:rsidRPr="001D195F" w14:paraId="472FAD9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3D4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Terugkoppeling vanuit onderzoek GGD waarbij actie vanuit gemeente nodig is.docx</w:t>
            </w:r>
          </w:p>
        </w:tc>
      </w:tr>
      <w:tr w:rsidR="001D195F" w:rsidRPr="001D195F" w14:paraId="74B673E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BA8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Themasessie.docx</w:t>
            </w:r>
          </w:p>
        </w:tc>
      </w:tr>
      <w:tr w:rsidR="001D195F" w:rsidRPr="001D195F" w14:paraId="27F4C45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2FA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Toestaan gebruik bij ontbreken getekende overeenkomst.docx</w:t>
            </w:r>
          </w:p>
        </w:tc>
      </w:tr>
      <w:tr w:rsidR="001D195F" w:rsidRPr="001D195F" w14:paraId="25D8265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5F26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Toestemmingsformulier IND.docx</w:t>
            </w:r>
          </w:p>
        </w:tc>
      </w:tr>
      <w:tr w:rsidR="001D195F" w:rsidRPr="001D195F" w14:paraId="545072B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F8D2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Toesturen koopovereenkomst bouwkavel.docx</w:t>
            </w:r>
          </w:p>
        </w:tc>
      </w:tr>
      <w:tr w:rsidR="001D195F" w:rsidRPr="001D195F" w14:paraId="44988EF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D6F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Toesturen Procesdossier.docx</w:t>
            </w:r>
          </w:p>
        </w:tc>
      </w:tr>
      <w:tr w:rsidR="001D195F" w:rsidRPr="001D195F" w14:paraId="3E279A7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F158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Toewijzing gehandicaptenparkeerplaats.docx</w:t>
            </w:r>
          </w:p>
        </w:tc>
      </w:tr>
      <w:tr w:rsidR="001D195F" w:rsidRPr="001D195F" w14:paraId="082C0D0C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2E8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Toewijzingsbesluit blijverslening.docx</w:t>
            </w:r>
          </w:p>
        </w:tc>
      </w:tr>
      <w:tr w:rsidR="001D195F" w:rsidRPr="001D195F" w14:paraId="3A7CEFC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3F9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Toewijzingsbesluit duurzaamheidslening.docx</w:t>
            </w:r>
          </w:p>
        </w:tc>
      </w:tr>
      <w:tr w:rsidR="001D195F" w:rsidRPr="001D195F" w14:paraId="44BCBA07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650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Toewijzingsbesluit starterslening.docx</w:t>
            </w:r>
          </w:p>
        </w:tc>
      </w:tr>
      <w:tr w:rsidR="001D195F" w:rsidRPr="001D195F" w14:paraId="14EE40B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869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Toezending gebruiksovereenkomst ter ondertekening.docx</w:t>
            </w:r>
          </w:p>
        </w:tc>
      </w:tr>
      <w:tr w:rsidR="001D195F" w:rsidRPr="001D195F" w14:paraId="73C2AC0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030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toezending verslag hoorzitting.docx</w:t>
            </w:r>
          </w:p>
        </w:tc>
      </w:tr>
      <w:tr w:rsidR="001D195F" w:rsidRPr="001D195F" w14:paraId="027A080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DCD1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Uitnodiging bestek meervoudige onderhandse aanbesteding.docx</w:t>
            </w:r>
          </w:p>
        </w:tc>
      </w:tr>
      <w:tr w:rsidR="001D195F" w:rsidRPr="001D195F" w14:paraId="04B60CBB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E70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Uitnodiging hoorzitting bezwaarmaker.docx</w:t>
            </w:r>
          </w:p>
        </w:tc>
      </w:tr>
      <w:tr w:rsidR="001D195F" w:rsidRPr="001D195F" w14:paraId="13935E86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1ED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Uitnodiging hoorzitting vergunninghouder.docx</w:t>
            </w:r>
          </w:p>
        </w:tc>
      </w:tr>
      <w:tr w:rsidR="001D195F" w:rsidRPr="001D195F" w14:paraId="2361283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FF8B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Uitnodiging voor gesprek(klacht).docx</w:t>
            </w:r>
          </w:p>
        </w:tc>
      </w:tr>
      <w:tr w:rsidR="001D195F" w:rsidRPr="001D195F" w14:paraId="5672D16C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08E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Uitnodiging voor hoorzitting.docx</w:t>
            </w:r>
          </w:p>
        </w:tc>
      </w:tr>
      <w:tr w:rsidR="001D195F" w:rsidRPr="001D195F" w14:paraId="5953725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02F7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Uitstel passeren akte.docx</w:t>
            </w:r>
          </w:p>
        </w:tc>
      </w:tr>
      <w:tr w:rsidR="001D195F" w:rsidRPr="001D195F" w14:paraId="0897C4D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EDF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Uitstelverzoek Raad van State.docx</w:t>
            </w:r>
          </w:p>
        </w:tc>
      </w:tr>
      <w:tr w:rsidR="001D195F" w:rsidRPr="001D195F" w14:paraId="3C8CAC81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8CA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Vaststellen Proces.docx</w:t>
            </w:r>
          </w:p>
        </w:tc>
      </w:tr>
      <w:tr w:rsidR="001D195F" w:rsidRPr="001D195F" w14:paraId="73B468BC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AA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Vaststelling verlening subsidie.docx</w:t>
            </w:r>
          </w:p>
        </w:tc>
      </w:tr>
      <w:tr w:rsidR="001D195F" w:rsidRPr="001D195F" w14:paraId="36E825CD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F399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Verdagingsbrief bezwaar.docx</w:t>
            </w:r>
          </w:p>
        </w:tc>
      </w:tr>
      <w:tr w:rsidR="001D195F" w:rsidRPr="001D195F" w14:paraId="0915896F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EEA3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Verkeersregelaars evenement regelen.docx</w:t>
            </w:r>
          </w:p>
        </w:tc>
      </w:tr>
      <w:tr w:rsidR="001D195F" w:rsidRPr="001D195F" w14:paraId="0C686B32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0CD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Verlengen beslistermijn inzage verstrekkingen.docx</w:t>
            </w:r>
          </w:p>
        </w:tc>
      </w:tr>
      <w:tr w:rsidR="001D195F" w:rsidRPr="001D195F" w14:paraId="1CA92F1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1D7E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Verslag hoorzitting bezwaarschriftencommissie.docx</w:t>
            </w:r>
          </w:p>
        </w:tc>
      </w:tr>
      <w:tr w:rsidR="001D195F" w:rsidRPr="001D195F" w14:paraId="38726994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A1E4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Verslag hoorzitting.docx</w:t>
            </w:r>
          </w:p>
        </w:tc>
      </w:tr>
      <w:tr w:rsidR="001D195F" w:rsidRPr="001D195F" w14:paraId="499E9F53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286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Verweerschrift vakafdeling.docx</w:t>
            </w:r>
          </w:p>
        </w:tc>
      </w:tr>
      <w:tr w:rsidR="001D195F" w:rsidRPr="001D195F" w14:paraId="3F00B41E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12A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Verzoek om een onderzoek voor registratie (OVAR) uit te voeren.docx</w:t>
            </w:r>
          </w:p>
        </w:tc>
      </w:tr>
      <w:tr w:rsidR="001D195F" w:rsidRPr="001D195F" w14:paraId="4AF4BBF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B5FF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Verzuimbrief.docx</w:t>
            </w:r>
          </w:p>
        </w:tc>
      </w:tr>
      <w:tr w:rsidR="001D195F" w:rsidRPr="001D195F" w14:paraId="79C9610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0C1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Voorblad BOW-BOB-Besturingsdriehoek.docx</w:t>
            </w:r>
          </w:p>
        </w:tc>
      </w:tr>
      <w:tr w:rsidR="001D195F" w:rsidRPr="001D195F" w14:paraId="4069F679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B8CA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Voorblad BOW-BOB-Besturingsdriehoek.docx</w:t>
            </w:r>
          </w:p>
        </w:tc>
      </w:tr>
      <w:tr w:rsidR="001D195F" w:rsidRPr="001D195F" w14:paraId="66539AB8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58AC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Voorblad DT en MT.docx</w:t>
            </w:r>
          </w:p>
        </w:tc>
      </w:tr>
      <w:tr w:rsidR="001D195F" w:rsidRPr="001D195F" w14:paraId="72A6A98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75B0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Voorlopige afwijzing.docx</w:t>
            </w:r>
          </w:p>
        </w:tc>
      </w:tr>
      <w:tr w:rsidR="001D195F" w:rsidRPr="001D195F" w14:paraId="1CD7FB45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13B5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Voorlopige gunning.docx</w:t>
            </w:r>
          </w:p>
        </w:tc>
      </w:tr>
      <w:tr w:rsidR="001D195F" w:rsidRPr="001D195F" w14:paraId="3F7A3D2A" w14:textId="77777777" w:rsidTr="001D195F">
        <w:trPr>
          <w:trHeight w:val="300"/>
        </w:trPr>
        <w:tc>
          <w:tcPr>
            <w:tcW w:w="1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4AED" w14:textId="77777777" w:rsidR="001D195F" w:rsidRPr="001D195F" w:rsidRDefault="001D195F" w:rsidP="001D195F">
            <w:pPr>
              <w:pStyle w:val="Lijstalinea"/>
              <w:numPr>
                <w:ilvl w:val="0"/>
                <w:numId w:val="3"/>
              </w:numPr>
              <w:ind w:left="468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Vragen van gemeenteraadsleden.docx</w:t>
            </w:r>
          </w:p>
        </w:tc>
      </w:tr>
    </w:tbl>
    <w:p w14:paraId="0272FBE7" w14:textId="77777777" w:rsidR="001F6020" w:rsidRDefault="001F6020" w:rsidP="001D195F">
      <w:pPr>
        <w:rPr>
          <w:b/>
          <w:bCs/>
          <w:sz w:val="32"/>
          <w:szCs w:val="32"/>
        </w:rPr>
      </w:pPr>
    </w:p>
    <w:p w14:paraId="04EF5AA6" w14:textId="46116631" w:rsidR="001D195F" w:rsidRDefault="001D195F" w:rsidP="001D195F">
      <w:pPr>
        <w:rPr>
          <w:b/>
          <w:bCs/>
          <w:sz w:val="32"/>
          <w:szCs w:val="36"/>
        </w:rPr>
      </w:pPr>
      <w:r w:rsidRPr="001D195F">
        <w:rPr>
          <w:b/>
          <w:bCs/>
          <w:sz w:val="32"/>
          <w:szCs w:val="36"/>
        </w:rPr>
        <w:t>PowerPoint presentatie</w:t>
      </w:r>
    </w:p>
    <w:p w14:paraId="66CF4737" w14:textId="3F042C57" w:rsidR="001D195F" w:rsidRDefault="001D195F" w:rsidP="001D195F">
      <w:pPr>
        <w:pStyle w:val="Lijstalinea"/>
        <w:numPr>
          <w:ilvl w:val="0"/>
          <w:numId w:val="4"/>
        </w:numPr>
        <w:ind w:left="284" w:hanging="568"/>
      </w:pPr>
      <w:r>
        <w:t>Blanco Helmond</w:t>
      </w:r>
    </w:p>
    <w:p w14:paraId="1E25D52F" w14:textId="77777777" w:rsidR="001D195F" w:rsidRDefault="001D195F">
      <w:pPr>
        <w:spacing w:after="160" w:line="259" w:lineRule="auto"/>
      </w:pPr>
      <w:r>
        <w:br w:type="page"/>
      </w:r>
    </w:p>
    <w:p w14:paraId="17D41A5D" w14:textId="2945BB5D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lastRenderedPageBreak/>
        <w:t>T</w:t>
      </w:r>
      <w:r w:rsidRPr="001D195F">
        <w:rPr>
          <w:b/>
          <w:bCs/>
          <w:sz w:val="32"/>
          <w:szCs w:val="36"/>
        </w:rPr>
        <w:t>ekstelementen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6"/>
      </w:tblGrid>
      <w:tr w:rsidR="001D195F" w:rsidRPr="001D195F" w14:paraId="101EC057" w14:textId="63B635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CEB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Afwijzen.docx</w:t>
            </w:r>
          </w:p>
        </w:tc>
      </w:tr>
      <w:tr w:rsidR="001D195F" w:rsidRPr="001D195F" w14:paraId="63A6C5EB" w14:textId="65A2F08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8C5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Adressering.docx</w:t>
            </w:r>
          </w:p>
        </w:tc>
      </w:tr>
      <w:tr w:rsidR="001D195F" w:rsidRPr="001D195F" w14:paraId="76DFFE5F" w14:textId="0638501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A51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Toewijzingsbesluit duurzaamheidslening.docx</w:t>
            </w:r>
          </w:p>
        </w:tc>
      </w:tr>
      <w:tr w:rsidR="001D195F" w:rsidRPr="001D195F" w14:paraId="34CF7E70" w14:textId="53AD60C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7F1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NP.docx</w:t>
            </w:r>
          </w:p>
        </w:tc>
      </w:tr>
      <w:tr w:rsidR="001D195F" w:rsidRPr="001D195F" w14:paraId="00012156" w14:textId="7BE4DE1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4EA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 niet eens met besluit.docx</w:t>
            </w:r>
          </w:p>
        </w:tc>
      </w:tr>
      <w:tr w:rsidR="001D195F" w:rsidRPr="001D195F" w14:paraId="353FA849" w14:textId="6740666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959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Bouwkavels.docx</w:t>
            </w:r>
          </w:p>
        </w:tc>
      </w:tr>
      <w:tr w:rsidR="001D195F" w:rsidRPr="001D195F" w14:paraId="1ECF7B57" w14:textId="5A8219A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C57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met contactmoment.docx</w:t>
            </w:r>
          </w:p>
        </w:tc>
      </w:tr>
      <w:tr w:rsidR="001D195F" w:rsidRPr="001D195F" w14:paraId="6BDA5485" w14:textId="4F7A2F9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7DE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met contactmoment N Jacobs.docx</w:t>
            </w:r>
          </w:p>
        </w:tc>
      </w:tr>
      <w:tr w:rsidR="001D195F" w:rsidRPr="001D195F" w14:paraId="60885058" w14:textId="08BD5BC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5C5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 Neem gerust contact op.docx</w:t>
            </w:r>
          </w:p>
        </w:tc>
      </w:tr>
      <w:tr w:rsidR="001D195F" w:rsidRPr="001D195F" w14:paraId="6EDD0E11" w14:textId="4A04933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188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NNP.docx</w:t>
            </w:r>
          </w:p>
        </w:tc>
      </w:tr>
      <w:tr w:rsidR="001D195F" w:rsidRPr="001D195F" w14:paraId="6E5E2132" w14:textId="22D2ED3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9B4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vragen.docx</w:t>
            </w:r>
          </w:p>
        </w:tc>
      </w:tr>
      <w:tr w:rsidR="001D195F" w:rsidRPr="001D195F" w14:paraId="3CE26C62" w14:textId="5CED445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5C6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IND.docx</w:t>
            </w:r>
          </w:p>
        </w:tc>
      </w:tr>
      <w:tr w:rsidR="001D195F" w:rsidRPr="001D195F" w14:paraId="1456847A" w14:textId="05207BE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BA9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Bouwkavels.docx</w:t>
            </w:r>
          </w:p>
        </w:tc>
      </w:tr>
      <w:tr w:rsidR="001D195F" w:rsidRPr="001D195F" w14:paraId="654EF167" w14:textId="66B96E4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057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bestuur.docx</w:t>
            </w:r>
          </w:p>
        </w:tc>
      </w:tr>
      <w:tr w:rsidR="001D195F" w:rsidRPr="001D195F" w14:paraId="4E87D52F" w14:textId="7560A70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FA7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Voetregel.docx</w:t>
            </w:r>
          </w:p>
        </w:tc>
      </w:tr>
      <w:tr w:rsidR="001D195F" w:rsidRPr="001D195F" w14:paraId="41C14CD3" w14:textId="24CF0E6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49E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tekstelement.docx</w:t>
            </w:r>
          </w:p>
        </w:tc>
      </w:tr>
      <w:tr w:rsidR="001D195F" w:rsidRPr="001D195F" w14:paraId="1FAA03EB" w14:textId="48C582D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1FC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Afsluiting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Ontwikkeling Sociaal Domein namens college.docx</w:t>
            </w:r>
          </w:p>
        </w:tc>
      </w:tr>
      <w:tr w:rsidR="001D195F" w:rsidRPr="001D195F" w14:paraId="3A6E60AE" w14:textId="372D48A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1F4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Afsluiting Programma directeur.docx</w:t>
            </w:r>
          </w:p>
        </w:tc>
      </w:tr>
      <w:tr w:rsidR="001D195F" w:rsidRPr="001D195F" w14:paraId="3B99EC87" w14:textId="37614D8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C44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Afsluiting gemeentesecretaris.docx</w:t>
            </w:r>
          </w:p>
        </w:tc>
      </w:tr>
      <w:tr w:rsidR="001D195F" w:rsidRPr="001D195F" w14:paraId="5FB4BD21" w14:textId="3901101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BFE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Juridische zaken.docx</w:t>
            </w:r>
          </w:p>
        </w:tc>
      </w:tr>
      <w:tr w:rsidR="001D195F" w:rsidRPr="001D195F" w14:paraId="2E5BC1FD" w14:textId="471286E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832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Mvg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-namens burgemeester-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Stedeljk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Beleid.docx</w:t>
            </w:r>
          </w:p>
        </w:tc>
      </w:tr>
      <w:tr w:rsidR="001D195F" w:rsidRPr="001D195F" w14:paraId="2508FA79" w14:textId="2A2A3C3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CC7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Mvg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-namens college-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Inrichting Beheer Openbare Ruimte Interieurbureau.docx</w:t>
            </w:r>
          </w:p>
        </w:tc>
      </w:tr>
      <w:tr w:rsidR="001D195F" w:rsidRPr="001D195F" w14:paraId="441FB867" w14:textId="784E524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AB4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Accommodaties en Exploitaties.docx</w:t>
            </w:r>
          </w:p>
        </w:tc>
      </w:tr>
      <w:tr w:rsidR="001D195F" w:rsidRPr="001D195F" w14:paraId="5421331C" w14:textId="6258853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0E7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Mvg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-namens burgemeester-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Inrichting Beheer Openbare Ruimte.docx</w:t>
            </w:r>
          </w:p>
        </w:tc>
      </w:tr>
      <w:tr w:rsidR="001D195F" w:rsidRPr="001D195F" w14:paraId="1576CEFF" w14:textId="6C0606C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912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Stedelijke Innovatie en Netwerken.docx</w:t>
            </w:r>
          </w:p>
        </w:tc>
      </w:tr>
      <w:tr w:rsidR="001D195F" w:rsidRPr="001D195F" w14:paraId="51899D97" w14:textId="36D731B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D9F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namens burgemeester.docx</w:t>
            </w:r>
          </w:p>
        </w:tc>
      </w:tr>
      <w:tr w:rsidR="001D195F" w:rsidRPr="001D195F" w14:paraId="7BB1BA1E" w14:textId="5282790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80E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namens college.docx</w:t>
            </w:r>
          </w:p>
        </w:tc>
      </w:tr>
      <w:tr w:rsidR="001D195F" w:rsidRPr="001D195F" w14:paraId="23EC4694" w14:textId="7C3BA2F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0FA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standaard.docx</w:t>
            </w:r>
          </w:p>
        </w:tc>
      </w:tr>
      <w:tr w:rsidR="001D195F" w:rsidRPr="001D195F" w14:paraId="0286CD21" w14:textId="33FB0D0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507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college ondertekent zelf.docx</w:t>
            </w:r>
          </w:p>
        </w:tc>
      </w:tr>
      <w:tr w:rsidR="001D195F" w:rsidRPr="001D195F" w14:paraId="04C23B10" w14:textId="661764A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28C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Raad van state.docx</w:t>
            </w:r>
          </w:p>
        </w:tc>
      </w:tr>
      <w:tr w:rsidR="001D195F" w:rsidRPr="001D195F" w14:paraId="52FD2438" w14:textId="7D9F20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7F3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Rechtbank Oost-brabant.docx</w:t>
            </w:r>
          </w:p>
        </w:tc>
      </w:tr>
      <w:tr w:rsidR="001D195F" w:rsidRPr="001D195F" w14:paraId="020C9E79" w14:textId="085E6F8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56F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Er is sprake van een grasberm waarop de gemeente een specifiek maaibeleid toepast.docx</w:t>
            </w:r>
          </w:p>
        </w:tc>
      </w:tr>
      <w:tr w:rsidR="001D195F" w:rsidRPr="001D195F" w14:paraId="58239B7F" w14:textId="0A04055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3FC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Machtiging.docx</w:t>
            </w:r>
          </w:p>
        </w:tc>
      </w:tr>
      <w:tr w:rsidR="001D195F" w:rsidRPr="001D195F" w14:paraId="559EC0D3" w14:textId="4B665F7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3EA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Verzuimbrief termijn indiening - te laat bezwaar.docx</w:t>
            </w:r>
          </w:p>
        </w:tc>
      </w:tr>
      <w:tr w:rsidR="001D195F" w:rsidRPr="001D195F" w14:paraId="4361D597" w14:textId="58C7C6F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452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Iemand anders machtigen.docx</w:t>
            </w:r>
          </w:p>
        </w:tc>
      </w:tr>
      <w:tr w:rsidR="001D195F" w:rsidRPr="001D195F" w14:paraId="4743B854" w14:textId="530D240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D55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Stukken.docx</w:t>
            </w:r>
          </w:p>
        </w:tc>
      </w:tr>
      <w:tr w:rsidR="001D195F" w:rsidRPr="001D195F" w14:paraId="75AAF4D7" w14:textId="7293F40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4CE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Verzuimbrief gronden bezwaar.docx</w:t>
            </w:r>
          </w:p>
        </w:tc>
      </w:tr>
      <w:tr w:rsidR="001D195F" w:rsidRPr="001D195F" w14:paraId="52F4D9E5" w14:textId="424EE1A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C6A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Is betrokkene in Nederland geboren en woonde één van de (groot)ouders op dat moment in Nederland JA.docx</w:t>
            </w:r>
          </w:p>
        </w:tc>
      </w:tr>
      <w:tr w:rsidR="001D195F" w:rsidRPr="001D195F" w14:paraId="4B4D8A53" w14:textId="3FE1106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0F3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 wijzigen.docx</w:t>
            </w:r>
          </w:p>
        </w:tc>
      </w:tr>
      <w:tr w:rsidR="001D195F" w:rsidRPr="001D195F" w14:paraId="0A0714EC" w14:textId="7346A59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72F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 wijzigen huwelijk.docx</w:t>
            </w:r>
          </w:p>
        </w:tc>
      </w:tr>
      <w:tr w:rsidR="001D195F" w:rsidRPr="001D195F" w14:paraId="2363CA4B" w14:textId="6648AAA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553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 vaststellen.docx</w:t>
            </w:r>
          </w:p>
        </w:tc>
      </w:tr>
      <w:tr w:rsidR="001D195F" w:rsidRPr="001D195F" w14:paraId="2BE515A8" w14:textId="12C9717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524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Nederlandse nationaliteit.docx</w:t>
            </w:r>
          </w:p>
        </w:tc>
      </w:tr>
      <w:tr w:rsidR="001D195F" w:rsidRPr="001D195F" w14:paraId="5D247FFF" w14:textId="6978AEA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99C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Optie voldoet nog niet.docx</w:t>
            </w:r>
          </w:p>
        </w:tc>
      </w:tr>
      <w:tr w:rsidR="001D195F" w:rsidRPr="001D195F" w14:paraId="6684D4D5" w14:textId="364F825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3A8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Naturalisatie voldoet nog niet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ivm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andere voorwaarden.docx</w:t>
            </w:r>
          </w:p>
        </w:tc>
      </w:tr>
      <w:tr w:rsidR="001D195F" w:rsidRPr="001D195F" w14:paraId="5F84000B" w14:textId="7C2BD3E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B6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Verblijfsrecht X jaar niet.docx</w:t>
            </w:r>
          </w:p>
        </w:tc>
      </w:tr>
      <w:tr w:rsidR="001D195F" w:rsidRPr="001D195F" w14:paraId="08F4C629" w14:textId="28EBECB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7FF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Naturalisatie voldoet wel.docx</w:t>
            </w:r>
          </w:p>
        </w:tc>
      </w:tr>
      <w:tr w:rsidR="001D195F" w:rsidRPr="001D195F" w14:paraId="34138B30" w14:textId="5FDCFF2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BDA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Optie voldoet wel.docx</w:t>
            </w:r>
          </w:p>
        </w:tc>
      </w:tr>
      <w:tr w:rsidR="001D195F" w:rsidRPr="001D195F" w14:paraId="6DCDFBEF" w14:textId="40D1E09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752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valt onder één van de uitzonderingsregels nationaliteit.docx</w:t>
            </w:r>
          </w:p>
        </w:tc>
      </w:tr>
      <w:tr w:rsidR="001D195F" w:rsidRPr="001D195F" w14:paraId="44B70DE2" w14:textId="469CC68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E47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Het is niet mogelijk om afstand te doen.docx</w:t>
            </w:r>
          </w:p>
        </w:tc>
      </w:tr>
      <w:tr w:rsidR="001D195F" w:rsidRPr="001D195F" w14:paraId="33EDD303" w14:textId="35DDFFA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657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Naturalisatie voldoet nog niet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ivm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termijn.docx</w:t>
            </w:r>
          </w:p>
        </w:tc>
      </w:tr>
      <w:tr w:rsidR="001D195F" w:rsidRPr="001D195F" w14:paraId="2C7EC949" w14:textId="2F02AA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DDD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Als u Nederlander wordt dan verliest u de [land nationaliteit] nationaliteit automatisch.docx</w:t>
            </w:r>
          </w:p>
        </w:tc>
      </w:tr>
      <w:tr w:rsidR="001D195F" w:rsidRPr="001D195F" w14:paraId="79D1836E" w14:textId="396950F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C30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Verklaring onder ede(VOE).docx</w:t>
            </w:r>
          </w:p>
        </w:tc>
      </w:tr>
      <w:tr w:rsidR="001D195F" w:rsidRPr="001D195F" w14:paraId="63C176F0" w14:textId="7A79E92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082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Als u Nederlander wordt dan moet u afstand doen van uw [land nationaliteit] nationaliteit..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docx</w:t>
            </w:r>
            <w:proofErr w:type="spellEnd"/>
          </w:p>
        </w:tc>
      </w:tr>
      <w:tr w:rsidR="001D195F" w:rsidRPr="001D195F" w14:paraId="70513D7B" w14:textId="1B05D2C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CD0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Verblijfsrecht X jaar wel.docx</w:t>
            </w:r>
          </w:p>
        </w:tc>
      </w:tr>
      <w:tr w:rsidR="001D195F" w:rsidRPr="001D195F" w14:paraId="4CDC6FEB" w14:textId="7AE26B2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98A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Opgegroeid.docx</w:t>
            </w:r>
          </w:p>
        </w:tc>
      </w:tr>
      <w:tr w:rsidR="001D195F" w:rsidRPr="001D195F" w14:paraId="06A6F6D4" w14:textId="240B012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67F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Verblijfsrecht niet.docx</w:t>
            </w:r>
          </w:p>
        </w:tc>
      </w:tr>
      <w:tr w:rsidR="001D195F" w:rsidRPr="001D195F" w14:paraId="18990ACC" w14:textId="08CEF9D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C7C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Verblijfsrecht wel.docx</w:t>
            </w:r>
          </w:p>
        </w:tc>
      </w:tr>
      <w:tr w:rsidR="001D195F" w:rsidRPr="001D195F" w14:paraId="28E37452" w14:textId="0CE1F7D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E93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Documenten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nederlandse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nationaliteit.docx</w:t>
            </w:r>
          </w:p>
        </w:tc>
      </w:tr>
      <w:tr w:rsidR="001D195F" w:rsidRPr="001D195F" w14:paraId="3F8AD5FE" w14:textId="6865A8D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393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Blanco.docx</w:t>
            </w:r>
          </w:p>
        </w:tc>
      </w:tr>
      <w:tr w:rsidR="001D195F" w:rsidRPr="001D195F" w14:paraId="575542D0" w14:textId="144BFC3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C4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moet ingeburgerd zijn.docx</w:t>
            </w:r>
          </w:p>
        </w:tc>
      </w:tr>
      <w:tr w:rsidR="001D195F" w:rsidRPr="001D195F" w14:paraId="45FE5305" w14:textId="0754BC9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094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moet ingeburgerd zijn wel.docx</w:t>
            </w:r>
          </w:p>
        </w:tc>
      </w:tr>
      <w:tr w:rsidR="001D195F" w:rsidRPr="001D195F" w14:paraId="17AECB1F" w14:textId="35FA720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B97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Verblijfsvergunning onbepaalde tijd voldoet wel.docx</w:t>
            </w:r>
          </w:p>
        </w:tc>
      </w:tr>
      <w:tr w:rsidR="001D195F" w:rsidRPr="001D195F" w14:paraId="1E5D2B6B" w14:textId="6045B09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234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X jaar Nederland voldoet niet.docx</w:t>
            </w:r>
          </w:p>
        </w:tc>
      </w:tr>
      <w:tr w:rsidR="001D195F" w:rsidRPr="001D195F" w14:paraId="6FE79984" w14:textId="1B26174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6C6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Verblijfsvergunning onbepaalde tijd voldoet niet.docx</w:t>
            </w:r>
          </w:p>
        </w:tc>
      </w:tr>
      <w:tr w:rsidR="001D195F" w:rsidRPr="001D195F" w14:paraId="5097BA62" w14:textId="7894438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49F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jongerdan18.docx</w:t>
            </w:r>
          </w:p>
        </w:tc>
      </w:tr>
      <w:tr w:rsidR="001D195F" w:rsidRPr="001D195F" w14:paraId="1FC1835E" w14:textId="65176E3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352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jongerdan18wel.docx</w:t>
            </w:r>
          </w:p>
        </w:tc>
      </w:tr>
      <w:tr w:rsidR="001D195F" w:rsidRPr="001D195F" w14:paraId="782E825A" w14:textId="4A520E3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661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X jaar Nederland voldoet wel.docx</w:t>
            </w:r>
          </w:p>
        </w:tc>
      </w:tr>
      <w:tr w:rsidR="001D195F" w:rsidRPr="001D195F" w14:paraId="138BFDAE" w14:textId="082D3AB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BC8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termijnen.docx</w:t>
            </w:r>
          </w:p>
        </w:tc>
      </w:tr>
      <w:tr w:rsidR="001D195F" w:rsidRPr="001D195F" w14:paraId="3105D115" w14:textId="664ADCD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BAF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 geplande leverdatum is.docx</w:t>
            </w:r>
          </w:p>
        </w:tc>
      </w:tr>
      <w:tr w:rsidR="001D195F" w:rsidRPr="001D195F" w14:paraId="06535888" w14:textId="10EDFC6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E3A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 planning verloopt in overleg met de opdrachtgever.docx</w:t>
            </w:r>
          </w:p>
        </w:tc>
      </w:tr>
      <w:tr w:rsidR="001D195F" w:rsidRPr="001D195F" w14:paraId="04A4A205" w14:textId="1168E78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FFF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Opdracht met tijdsduur langer dan een dag.docx</w:t>
            </w:r>
          </w:p>
        </w:tc>
      </w:tr>
      <w:tr w:rsidR="001D195F" w:rsidRPr="001D195F" w14:paraId="7F962923" w14:textId="540DEA0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5F2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Wet Bro.docx</w:t>
            </w:r>
          </w:p>
        </w:tc>
      </w:tr>
      <w:tr w:rsidR="001D195F" w:rsidRPr="001D195F" w14:paraId="42DCE666" w14:textId="7E5671F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0DB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Meervoudig.docx</w:t>
            </w:r>
          </w:p>
        </w:tc>
      </w:tr>
      <w:tr w:rsidR="001D195F" w:rsidRPr="001D195F" w14:paraId="50813510" w14:textId="4C0B0F5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AF9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Ten gevolge van (verlenging van) een contract.docx</w:t>
            </w:r>
          </w:p>
        </w:tc>
      </w:tr>
      <w:tr w:rsidR="001D195F" w:rsidRPr="001D195F" w14:paraId="568C44A0" w14:textId="60150A3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798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Ten gevolge van een offerte.docx</w:t>
            </w:r>
          </w:p>
        </w:tc>
      </w:tr>
      <w:tr w:rsidR="001D195F" w:rsidRPr="001D195F" w14:paraId="2E56739A" w14:textId="2B08881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8F6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Blanco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tbv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opdrachtbrief.docx</w:t>
            </w:r>
          </w:p>
        </w:tc>
      </w:tr>
      <w:tr w:rsidR="001D195F" w:rsidRPr="001D195F" w14:paraId="4A75DF7F" w14:textId="62DC9EF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9BF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Ontbreken overeenkomst.docx</w:t>
            </w:r>
          </w:p>
        </w:tc>
      </w:tr>
      <w:tr w:rsidR="001D195F" w:rsidRPr="001D195F" w14:paraId="117E186A" w14:textId="52B8D63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F9E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Eigenaar.docx</w:t>
            </w:r>
          </w:p>
        </w:tc>
      </w:tr>
      <w:tr w:rsidR="001D195F" w:rsidRPr="001D195F" w14:paraId="6E856D0D" w14:textId="41B7EFE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4EA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Eigenaar en omwonende.docx</w:t>
            </w:r>
          </w:p>
        </w:tc>
      </w:tr>
      <w:tr w:rsidR="001D195F" w:rsidRPr="001D195F" w14:paraId="42E5737F" w14:textId="5B74A6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8CC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rapporten van aanmeldgehoor, 1e gehoor en nader gehoor (en de aangevraagde correcties).docx</w:t>
            </w:r>
          </w:p>
        </w:tc>
      </w:tr>
      <w:tr w:rsidR="001D195F" w:rsidRPr="001D195F" w14:paraId="6B35653D" w14:textId="4D1EC88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AF7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rapport ouderschapsonderzoek (DNA) van.docx</w:t>
            </w:r>
          </w:p>
        </w:tc>
      </w:tr>
      <w:tr w:rsidR="001D195F" w:rsidRPr="001D195F" w14:paraId="2CEFFA12" w14:textId="41FCFE5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C7B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Dossier over.docx</w:t>
            </w:r>
          </w:p>
        </w:tc>
      </w:tr>
      <w:tr w:rsidR="001D195F" w:rsidRPr="001D195F" w14:paraId="36EE5346" w14:textId="3B8D225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53B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Gebruik door meerdere bewoners.docx</w:t>
            </w:r>
          </w:p>
        </w:tc>
      </w:tr>
      <w:tr w:rsidR="001D195F" w:rsidRPr="001D195F" w14:paraId="6C465EB3" w14:textId="782FF99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878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 Saskia Gemenen.docx</w:t>
            </w:r>
          </w:p>
        </w:tc>
      </w:tr>
      <w:tr w:rsidR="001D195F" w:rsidRPr="001D195F" w14:paraId="78A233E7" w14:textId="2A7DC3C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ECA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Enkel gebruik.docx</w:t>
            </w:r>
          </w:p>
        </w:tc>
      </w:tr>
      <w:tr w:rsidR="001D195F" w:rsidRPr="001D195F" w14:paraId="1211F9BB" w14:textId="234E1F3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D7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Inlichtingen Schriftelijk.docx</w:t>
            </w:r>
          </w:p>
        </w:tc>
      </w:tr>
      <w:tr w:rsidR="001D195F" w:rsidRPr="001D195F" w14:paraId="42C4DE7F" w14:textId="44DEE81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3ED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Kwaliteitsborging.docx</w:t>
            </w:r>
          </w:p>
        </w:tc>
      </w:tr>
      <w:tr w:rsidR="001D195F" w:rsidRPr="001D195F" w14:paraId="18F2C47E" w14:textId="3EAFF16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90A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Inlichtingen Stadskantoor.docx</w:t>
            </w:r>
          </w:p>
        </w:tc>
      </w:tr>
      <w:tr w:rsidR="001D195F" w:rsidRPr="001D195F" w14:paraId="36058B01" w14:textId="06D662D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DD7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tegen besluit belasting.docx</w:t>
            </w:r>
          </w:p>
        </w:tc>
      </w:tr>
      <w:tr w:rsidR="001D195F" w:rsidRPr="001D195F" w14:paraId="13AFC09A" w14:textId="44FB0A4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7E9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Vip melding.docx</w:t>
            </w:r>
          </w:p>
        </w:tc>
      </w:tr>
      <w:tr w:rsidR="001D195F" w:rsidRPr="001D195F" w14:paraId="3B83D5FF" w14:textId="024BC6E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819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overige bezwaarschriften.docx</w:t>
            </w:r>
          </w:p>
        </w:tc>
      </w:tr>
      <w:tr w:rsidR="001D195F" w:rsidRPr="001D195F" w14:paraId="072BD0E6" w14:textId="5D799FD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593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Formeel traject.docx</w:t>
            </w:r>
          </w:p>
        </w:tc>
      </w:tr>
      <w:tr w:rsidR="001D195F" w:rsidRPr="001D195F" w14:paraId="2458414A" w14:textId="0EBD15D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B31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Informeel traject.docx</w:t>
            </w:r>
          </w:p>
        </w:tc>
      </w:tr>
      <w:tr w:rsidR="001D195F" w:rsidRPr="001D195F" w14:paraId="2D2AED44" w14:textId="05C1296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75B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Afsluiting klachtencoordinator.docx</w:t>
            </w:r>
          </w:p>
        </w:tc>
      </w:tr>
      <w:tr w:rsidR="001D195F" w:rsidRPr="001D195F" w14:paraId="55004754" w14:textId="58420F4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0B1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Telefonischg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gesprek.docx</w:t>
            </w:r>
          </w:p>
        </w:tc>
      </w:tr>
      <w:tr w:rsidR="001D195F" w:rsidRPr="001D195F" w14:paraId="24A66337" w14:textId="3DA5D8D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3BA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Gesprek op locatie.docx</w:t>
            </w:r>
          </w:p>
        </w:tc>
      </w:tr>
      <w:tr w:rsidR="001D195F" w:rsidRPr="001D195F" w14:paraId="0B70BD31" w14:textId="2E796FE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FDE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MajeureProjecten.docx</w:t>
            </w:r>
          </w:p>
        </w:tc>
      </w:tr>
      <w:tr w:rsidR="001D195F" w:rsidRPr="001D195F" w14:paraId="2695C7E1" w14:textId="0536603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BE7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Besturingsdriehoek.docx</w:t>
            </w:r>
          </w:p>
        </w:tc>
      </w:tr>
      <w:tr w:rsidR="001D195F" w:rsidRPr="001D195F" w14:paraId="398B944E" w14:textId="1443A12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C4E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Programmabegroting.docx</w:t>
            </w:r>
          </w:p>
        </w:tc>
      </w:tr>
      <w:tr w:rsidR="001D195F" w:rsidRPr="001D195F" w14:paraId="3DF32A6B" w14:textId="45EE14E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4BA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Strategische programma’s.docx</w:t>
            </w:r>
          </w:p>
        </w:tc>
      </w:tr>
      <w:tr w:rsidR="001D195F" w:rsidRPr="001D195F" w14:paraId="3C0F4396" w14:textId="0111003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16E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Beleidsoverleg burgemeester.docx</w:t>
            </w:r>
          </w:p>
        </w:tc>
      </w:tr>
      <w:tr w:rsidR="001D195F" w:rsidRPr="001D195F" w14:paraId="1D6F7DD9" w14:textId="510F354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A1E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Beleidsoverleg.docx</w:t>
            </w:r>
          </w:p>
        </w:tc>
      </w:tr>
      <w:tr w:rsidR="001D195F" w:rsidRPr="001D195F" w14:paraId="62AA82B6" w14:textId="78577B0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B56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Gegevens kind.docx</w:t>
            </w:r>
          </w:p>
        </w:tc>
      </w:tr>
      <w:tr w:rsidR="001D195F" w:rsidRPr="001D195F" w14:paraId="465E107C" w14:textId="5FE5D98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19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Huwelijk.docx</w:t>
            </w:r>
          </w:p>
        </w:tc>
      </w:tr>
      <w:tr w:rsidR="001D195F" w:rsidRPr="001D195F" w14:paraId="41C65A11" w14:textId="556C9EB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401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Naamgebruik.docx</w:t>
            </w:r>
          </w:p>
        </w:tc>
      </w:tr>
      <w:tr w:rsidR="001D195F" w:rsidRPr="001D195F" w14:paraId="7584D146" w14:textId="3BB8DC9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225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Gegevens vader.docx</w:t>
            </w:r>
          </w:p>
        </w:tc>
      </w:tr>
      <w:tr w:rsidR="001D195F" w:rsidRPr="001D195F" w14:paraId="32C20FBC" w14:textId="41CAFD6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70E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Gegevens moeder.docx</w:t>
            </w:r>
          </w:p>
        </w:tc>
      </w:tr>
      <w:tr w:rsidR="001D195F" w:rsidRPr="001D195F" w14:paraId="61259BAF" w14:textId="5E1506A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7EC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Beëindiging huwelijk.docx</w:t>
            </w:r>
          </w:p>
        </w:tc>
      </w:tr>
      <w:tr w:rsidR="001D195F" w:rsidRPr="001D195F" w14:paraId="7971707D" w14:textId="1F199ED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862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Eigen gegevens.docx</w:t>
            </w:r>
          </w:p>
        </w:tc>
      </w:tr>
      <w:tr w:rsidR="001D195F" w:rsidRPr="001D195F" w14:paraId="53BE4856" w14:textId="55D2BB1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620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handmatig Gemachtigde.docx</w:t>
            </w:r>
          </w:p>
        </w:tc>
      </w:tr>
      <w:tr w:rsidR="001D195F" w:rsidRPr="001D195F" w14:paraId="38904D9B" w14:textId="5CC21A2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E20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bezwaar.docx</w:t>
            </w:r>
          </w:p>
        </w:tc>
      </w:tr>
      <w:tr w:rsidR="001D195F" w:rsidRPr="001D195F" w14:paraId="33CD44B3" w14:textId="4FCDCF3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F5D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Adressering NP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prefill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gemachtigde.docx</w:t>
            </w:r>
          </w:p>
        </w:tc>
      </w:tr>
      <w:tr w:rsidR="001D195F" w:rsidRPr="001D195F" w14:paraId="4C05BE48" w14:textId="4C04419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49B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WOO.docx</w:t>
            </w:r>
          </w:p>
        </w:tc>
      </w:tr>
      <w:tr w:rsidR="001D195F" w:rsidRPr="001D195F" w14:paraId="25CEC148" w14:textId="309D24A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B0F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Voorschot subsidie.docx</w:t>
            </w:r>
          </w:p>
        </w:tc>
      </w:tr>
      <w:tr w:rsidR="001D195F" w:rsidRPr="001D195F" w14:paraId="47CAE870" w14:textId="43D00C8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C0E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Inzageverzoek in behandeling genomen.docx</w:t>
            </w:r>
          </w:p>
        </w:tc>
      </w:tr>
      <w:tr w:rsidR="001D195F" w:rsidRPr="001D195F" w14:paraId="1F15E861" w14:textId="326D630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EE3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Mobiliteit en Milieu.docx</w:t>
            </w:r>
          </w:p>
        </w:tc>
      </w:tr>
      <w:tr w:rsidR="001D195F" w:rsidRPr="001D195F" w14:paraId="2F9AA22C" w14:textId="52D3A16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A08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Voetregel Wet bescherming persoonsgegevens.docx</w:t>
            </w:r>
          </w:p>
        </w:tc>
      </w:tr>
      <w:tr w:rsidR="001D195F" w:rsidRPr="001D195F" w14:paraId="3CCC0667" w14:textId="0568D22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50F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Beschikking subsidie sociaal domein.docx</w:t>
            </w:r>
          </w:p>
        </w:tc>
      </w:tr>
      <w:tr w:rsidR="001D195F" w:rsidRPr="001D195F" w14:paraId="7B622CB5" w14:textId="02F77FD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66F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Bijlage bezwaar.docx</w:t>
            </w:r>
          </w:p>
        </w:tc>
      </w:tr>
      <w:tr w:rsidR="001D195F" w:rsidRPr="001D195F" w14:paraId="1DAA03D6" w14:textId="4D3653E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278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Subsidieaanvraag isolatie.docx</w:t>
            </w:r>
          </w:p>
        </w:tc>
      </w:tr>
      <w:tr w:rsidR="001D195F" w:rsidRPr="001D195F" w14:paraId="2EE4E6E4" w14:textId="2A1542C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F44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handmatig lege bouwtekeningen.docx</w:t>
            </w:r>
          </w:p>
        </w:tc>
      </w:tr>
      <w:tr w:rsidR="001D195F" w:rsidRPr="001D195F" w14:paraId="5BCA44CA" w14:textId="60BDAC9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7AE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krijgt inzage in uw persoonsgegevens.docx</w:t>
            </w:r>
          </w:p>
        </w:tc>
      </w:tr>
      <w:tr w:rsidR="001D195F" w:rsidRPr="001D195F" w14:paraId="029960AB" w14:textId="79E3ED9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D4C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krijgt geen inzage in uw persoonsgegevens.docx</w:t>
            </w:r>
          </w:p>
        </w:tc>
      </w:tr>
      <w:tr w:rsidR="001D195F" w:rsidRPr="001D195F" w14:paraId="0D2757D9" w14:textId="012A351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296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Adressering NP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prefill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Lege bouwtekeningen.docx</w:t>
            </w:r>
          </w:p>
        </w:tc>
      </w:tr>
      <w:tr w:rsidR="001D195F" w:rsidRPr="001D195F" w14:paraId="7A16A24E" w14:textId="64849B1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DAE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aanschrijving VLN.docx</w:t>
            </w:r>
          </w:p>
        </w:tc>
      </w:tr>
      <w:tr w:rsidR="001D195F" w:rsidRPr="001D195F" w14:paraId="0D64B8C7" w14:textId="2D650E0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8FD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prefill.docx</w:t>
            </w:r>
          </w:p>
        </w:tc>
      </w:tr>
      <w:tr w:rsidR="001D195F" w:rsidRPr="001D195F" w14:paraId="6FB1D278" w14:textId="14FECF8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533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Ontbinding verkoop contract niet getekend.docx</w:t>
            </w:r>
          </w:p>
        </w:tc>
      </w:tr>
      <w:tr w:rsidR="001D195F" w:rsidRPr="001D195F" w14:paraId="381FABCE" w14:textId="117B003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4B0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Toewijzingsbesluitblijverslening.docx</w:t>
            </w:r>
          </w:p>
        </w:tc>
      </w:tr>
      <w:tr w:rsidR="001D195F" w:rsidRPr="001D195F" w14:paraId="7C7250AA" w14:textId="23D148E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CA4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handmatig.docx</w:t>
            </w:r>
          </w:p>
        </w:tc>
      </w:tr>
      <w:tr w:rsidR="001D195F" w:rsidRPr="001D195F" w14:paraId="7A3185D5" w14:textId="40F2D31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924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zonder contact moment.docx</w:t>
            </w:r>
          </w:p>
        </w:tc>
      </w:tr>
      <w:tr w:rsidR="001D195F" w:rsidRPr="001D195F" w14:paraId="5D1EB7D7" w14:textId="718A4FC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26A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Toewijzingsbesluit Starterslening.docx</w:t>
            </w:r>
          </w:p>
        </w:tc>
      </w:tr>
      <w:tr w:rsidR="001D195F" w:rsidRPr="001D195F" w14:paraId="030EDAE3" w14:textId="29F8E0F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ACA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Ontbinding verkoop contact al getekend.docx</w:t>
            </w:r>
          </w:p>
        </w:tc>
      </w:tr>
      <w:tr w:rsidR="001D195F" w:rsidRPr="001D195F" w14:paraId="6B5971F8" w14:textId="291FC29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D8B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Vastgestelde postcode POSTNL.docx</w:t>
            </w:r>
          </w:p>
        </w:tc>
      </w:tr>
      <w:tr w:rsidR="001D195F" w:rsidRPr="001D195F" w14:paraId="0B295EEB" w14:textId="40FABBF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1C5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Uniforme eisen huisnummerborden.docx</w:t>
            </w:r>
          </w:p>
        </w:tc>
      </w:tr>
      <w:tr w:rsidR="001D195F" w:rsidRPr="001D195F" w14:paraId="074950FC" w14:textId="0B2495C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0AC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Tussenkop brief.docx</w:t>
            </w:r>
          </w:p>
        </w:tc>
      </w:tr>
      <w:tr w:rsidR="001D195F" w:rsidRPr="001D195F" w14:paraId="00E3B76B" w14:textId="1511A17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7B1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Toewijzen.docx</w:t>
            </w:r>
          </w:p>
        </w:tc>
      </w:tr>
      <w:tr w:rsidR="001D195F" w:rsidRPr="001D195F" w14:paraId="12BCBE7B" w14:textId="244A515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39F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Toewijzen na extra informatie.docx</w:t>
            </w:r>
          </w:p>
        </w:tc>
      </w:tr>
      <w:tr w:rsidR="001D195F" w:rsidRPr="001D195F" w14:paraId="67ED9BA5" w14:textId="7116A47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3C6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Om de persoonslijst van.docx</w:t>
            </w:r>
          </w:p>
        </w:tc>
      </w:tr>
      <w:tr w:rsidR="001D195F" w:rsidRPr="001D195F" w14:paraId="3B49A326" w14:textId="47E8BCB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088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Nummer toekenning BAG ….............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docx</w:t>
            </w:r>
            <w:proofErr w:type="spellEnd"/>
          </w:p>
        </w:tc>
      </w:tr>
      <w:tr w:rsidR="001D195F" w:rsidRPr="001D195F" w14:paraId="37CBCFB4" w14:textId="02FBDF0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BCC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Financien.docx</w:t>
            </w:r>
          </w:p>
        </w:tc>
      </w:tr>
      <w:tr w:rsidR="001D195F" w:rsidRPr="001D195F" w14:paraId="16148103" w14:textId="4EAB336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DF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Contact, bezwaar en verzoek om voorlopige voorziening.docx</w:t>
            </w:r>
          </w:p>
        </w:tc>
      </w:tr>
      <w:tr w:rsidR="001D195F" w:rsidRPr="001D195F" w14:paraId="19B2F10F" w14:textId="7F95BA6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FBA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Buiten behandeling stellen.docx</w:t>
            </w:r>
          </w:p>
        </w:tc>
      </w:tr>
      <w:tr w:rsidR="001D195F" w:rsidRPr="001D195F" w14:paraId="421E5FF0" w14:textId="4AA3489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8E5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Bijlage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brandevoort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huisnummerbord.docx</w:t>
            </w:r>
          </w:p>
        </w:tc>
      </w:tr>
      <w:tr w:rsidR="001D195F" w:rsidRPr="001D195F" w14:paraId="73E2159F" w14:textId="4361561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61F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Begeleidend schrijven datum.docx</w:t>
            </w:r>
          </w:p>
        </w:tc>
      </w:tr>
    </w:tbl>
    <w:p w14:paraId="529C254B" w14:textId="77777777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</w:p>
    <w:p w14:paraId="48C74177" w14:textId="77777777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</w:p>
    <w:p w14:paraId="41FA2789" w14:textId="292690A5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  <w:r w:rsidRPr="001D195F">
        <w:rPr>
          <w:b/>
          <w:bCs/>
          <w:sz w:val="32"/>
          <w:szCs w:val="36"/>
        </w:rPr>
        <w:t>Gegevensbronnen</w:t>
      </w:r>
    </w:p>
    <w:p w14:paraId="5D6CE0A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Aanbestedingsleidraad_Wijzoekeneen</w:t>
      </w:r>
      <w:proofErr w:type="spellEnd"/>
    </w:p>
    <w:p w14:paraId="34F379C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Aanhef</w:t>
      </w:r>
    </w:p>
    <w:p w14:paraId="7B92AA1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Aanschrijving</w:t>
      </w:r>
    </w:p>
    <w:p w14:paraId="4494316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AantalJaarinNederland</w:t>
      </w:r>
      <w:proofErr w:type="spellEnd"/>
    </w:p>
    <w:p w14:paraId="0438692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AardRAPPORTAGEDATALEK</w:t>
      </w:r>
      <w:proofErr w:type="spellEnd"/>
    </w:p>
    <w:p w14:paraId="0325E49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Afsluitingen</w:t>
      </w:r>
    </w:p>
    <w:p w14:paraId="5FC03BC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AfsluitingenBeschikkingSubsidie</w:t>
      </w:r>
      <w:proofErr w:type="spellEnd"/>
    </w:p>
    <w:p w14:paraId="6CC1BB26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AfstandNederlandseNationaliteit</w:t>
      </w:r>
      <w:proofErr w:type="spellEnd"/>
    </w:p>
    <w:p w14:paraId="5F3595B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Afwijzing_Geveltuintjes</w:t>
      </w:r>
      <w:proofErr w:type="spellEnd"/>
    </w:p>
    <w:p w14:paraId="25BC8EE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AlgemeneWetBestuursrechts</w:t>
      </w:r>
      <w:proofErr w:type="spellEnd"/>
    </w:p>
    <w:p w14:paraId="4DC3FBF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BegeleidendSchrijven_DoorUwBriefVan</w:t>
      </w:r>
      <w:proofErr w:type="spellEnd"/>
    </w:p>
    <w:p w14:paraId="72A5A20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BegeleidendSchrijven_Persoonslijst</w:t>
      </w:r>
      <w:proofErr w:type="spellEnd"/>
    </w:p>
    <w:p w14:paraId="5745869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BehandelingTelefonischGesprek</w:t>
      </w:r>
      <w:proofErr w:type="spellEnd"/>
    </w:p>
    <w:p w14:paraId="214A04F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Behandelwijze</w:t>
      </w:r>
    </w:p>
    <w:p w14:paraId="2FAE0A1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BehandelwijzeMTDT</w:t>
      </w:r>
      <w:proofErr w:type="spellEnd"/>
    </w:p>
    <w:p w14:paraId="42C7012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BeleidEnOnderzoekBeslotenDoor</w:t>
      </w:r>
      <w:proofErr w:type="spellEnd"/>
    </w:p>
    <w:p w14:paraId="67852B3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BeleidEnOnderzoekTrefwoorden</w:t>
      </w:r>
      <w:proofErr w:type="spellEnd"/>
    </w:p>
    <w:p w14:paraId="7AD786D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BeslisorgaanBezwaarschriftencommissie</w:t>
      </w:r>
      <w:proofErr w:type="spellEnd"/>
    </w:p>
    <w:p w14:paraId="395DBAB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BeslissingBezwaar</w:t>
      </w:r>
      <w:proofErr w:type="spellEnd"/>
    </w:p>
    <w:p w14:paraId="5BD167E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BesluitDatum_BBV_Sjablonen</w:t>
      </w:r>
      <w:proofErr w:type="spellEnd"/>
    </w:p>
    <w:p w14:paraId="0B8B1BA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Besturingsdriehoek</w:t>
      </w:r>
    </w:p>
    <w:p w14:paraId="72B175C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Betaaltermijnen</w:t>
      </w:r>
    </w:p>
    <w:p w14:paraId="1CFFC9B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BetrokkeneGeborenNederland</w:t>
      </w:r>
      <w:proofErr w:type="spellEnd"/>
    </w:p>
    <w:p w14:paraId="1BE9CEA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Bijlage_Bezwaar</w:t>
      </w:r>
      <w:proofErr w:type="spellEnd"/>
    </w:p>
    <w:p w14:paraId="73A931A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BobMandaat_Beslispunten</w:t>
      </w:r>
      <w:proofErr w:type="spellEnd"/>
    </w:p>
    <w:p w14:paraId="3CE2F03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Boomtuintjes_afwijzing</w:t>
      </w:r>
      <w:proofErr w:type="spellEnd"/>
    </w:p>
    <w:p w14:paraId="692572D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Briefhoofd</w:t>
      </w:r>
    </w:p>
    <w:p w14:paraId="5CB4C48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BriefOfEmail</w:t>
      </w:r>
      <w:proofErr w:type="spellEnd"/>
    </w:p>
    <w:p w14:paraId="1DE36D7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CollegeLeden</w:t>
      </w:r>
      <w:proofErr w:type="spellEnd"/>
    </w:p>
    <w:p w14:paraId="38EC527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ColorThemes</w:t>
      </w:r>
      <w:proofErr w:type="spellEnd"/>
    </w:p>
    <w:p w14:paraId="5D23807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CommissieDatum_BBV_Sjablonen</w:t>
      </w:r>
      <w:proofErr w:type="spellEnd"/>
    </w:p>
    <w:p w14:paraId="3603E65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ContractBouwkavels</w:t>
      </w:r>
      <w:proofErr w:type="spellEnd"/>
    </w:p>
    <w:p w14:paraId="4EA774C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DatumRaadVergaderingen_BBV_Sjablonen</w:t>
      </w:r>
      <w:proofErr w:type="spellEnd"/>
    </w:p>
    <w:p w14:paraId="0938282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Directieleden</w:t>
      </w:r>
    </w:p>
    <w:p w14:paraId="4A6A021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Directielid</w:t>
      </w:r>
    </w:p>
    <w:p w14:paraId="5FDE171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DocumentenNederlandseNationaliteit</w:t>
      </w:r>
      <w:proofErr w:type="spellEnd"/>
    </w:p>
    <w:p w14:paraId="6628FA8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EenOfMeerdereDocumenten</w:t>
      </w:r>
      <w:proofErr w:type="spellEnd"/>
    </w:p>
    <w:p w14:paraId="4D1F6B06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Fonts</w:t>
      </w:r>
    </w:p>
    <w:p w14:paraId="4959B38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FormeelInformeelKlachten</w:t>
      </w:r>
      <w:proofErr w:type="spellEnd"/>
    </w:p>
    <w:p w14:paraId="1149F10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GebruikEnkelMeerdere</w:t>
      </w:r>
      <w:proofErr w:type="spellEnd"/>
    </w:p>
    <w:p w14:paraId="5CB16ED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GebruikTelefoonnummer</w:t>
      </w:r>
      <w:proofErr w:type="spellEnd"/>
    </w:p>
    <w:p w14:paraId="1DF6164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GegrondOngegrond</w:t>
      </w:r>
      <w:proofErr w:type="spellEnd"/>
    </w:p>
    <w:p w14:paraId="04C0A7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Geslacht</w:t>
      </w:r>
    </w:p>
    <w:p w14:paraId="6DF574F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HoeVerderNederlandseNationaliteit</w:t>
      </w:r>
      <w:proofErr w:type="spellEnd"/>
    </w:p>
    <w:p w14:paraId="7C964A0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Huisnummer_KeuzeBrandevoort</w:t>
      </w:r>
      <w:proofErr w:type="spellEnd"/>
    </w:p>
    <w:p w14:paraId="2CA3D8D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lastRenderedPageBreak/>
        <w:t>HuwelijkOfGeregistreerdPartnerschap</w:t>
      </w:r>
      <w:proofErr w:type="spellEnd"/>
    </w:p>
    <w:p w14:paraId="24C1D31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InclusiefOfExclusief</w:t>
      </w:r>
      <w:proofErr w:type="spellEnd"/>
    </w:p>
    <w:p w14:paraId="3ACD162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Ingeburgerd</w:t>
      </w:r>
    </w:p>
    <w:p w14:paraId="68D740A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InkoopvoorwaardenEnFactuurvoorwaarden</w:t>
      </w:r>
      <w:proofErr w:type="spellEnd"/>
    </w:p>
    <w:p w14:paraId="24D88E9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InlichtingenBestek</w:t>
      </w:r>
      <w:proofErr w:type="spellEnd"/>
    </w:p>
    <w:p w14:paraId="22E28EE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Jaartallen</w:t>
      </w:r>
    </w:p>
    <w:p w14:paraId="6891AE5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Ja-Nee</w:t>
      </w:r>
    </w:p>
    <w:p w14:paraId="37D9A80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JongerDan18</w:t>
      </w:r>
    </w:p>
    <w:p w14:paraId="340EFF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KennisgevingCorrectieverzoek_Eigengegevens</w:t>
      </w:r>
      <w:proofErr w:type="spellEnd"/>
    </w:p>
    <w:p w14:paraId="3E7B72E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KennisgevingCorrectieverzoek_EindeHuwelijk</w:t>
      </w:r>
      <w:proofErr w:type="spellEnd"/>
    </w:p>
    <w:p w14:paraId="20F477D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KennisgevingCorrectieverzoek_Huwelijk</w:t>
      </w:r>
      <w:proofErr w:type="spellEnd"/>
    </w:p>
    <w:p w14:paraId="5DA63E1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KennisgevingCorrectieverzoek_Kind</w:t>
      </w:r>
      <w:proofErr w:type="spellEnd"/>
    </w:p>
    <w:p w14:paraId="4DA98B3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KennisgevingCorrectieverzoek_Moeder</w:t>
      </w:r>
      <w:proofErr w:type="spellEnd"/>
    </w:p>
    <w:p w14:paraId="7C4DBA8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KennisgevingCorrectieverzoek_Vader</w:t>
      </w:r>
      <w:proofErr w:type="spellEnd"/>
    </w:p>
    <w:p w14:paraId="4CF9C42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KennisgevingOntbindingHuwelijk_Naamgebruik</w:t>
      </w:r>
      <w:proofErr w:type="spellEnd"/>
    </w:p>
    <w:p w14:paraId="24E7EB5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KlachtOptie</w:t>
      </w:r>
      <w:proofErr w:type="spellEnd"/>
    </w:p>
    <w:p w14:paraId="703CE94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Kostensoorten</w:t>
      </w:r>
    </w:p>
    <w:p w14:paraId="6BCF611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Kwaliteitsborging</w:t>
      </w:r>
    </w:p>
    <w:p w14:paraId="0DCC0CF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LangerDanXjaarNederland</w:t>
      </w:r>
      <w:proofErr w:type="spellEnd"/>
    </w:p>
    <w:p w14:paraId="681A2B5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Languages</w:t>
      </w:r>
      <w:proofErr w:type="spellEnd"/>
    </w:p>
    <w:p w14:paraId="4EFD404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LegesNaturalisatie</w:t>
      </w:r>
      <w:proofErr w:type="spellEnd"/>
    </w:p>
    <w:p w14:paraId="6497F34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LegesNaturalisatieKind</w:t>
      </w:r>
      <w:proofErr w:type="spellEnd"/>
    </w:p>
    <w:p w14:paraId="345CE4E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Ligging</w:t>
      </w:r>
    </w:p>
    <w:p w14:paraId="6AC734C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Locaties</w:t>
      </w:r>
    </w:p>
    <w:p w14:paraId="7740D0F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Logos</w:t>
      </w:r>
    </w:p>
    <w:p w14:paraId="0C9CAA2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MachtigingHoorzitting</w:t>
      </w:r>
      <w:proofErr w:type="spellEnd"/>
    </w:p>
    <w:p w14:paraId="71389D1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MajeureProjecten</w:t>
      </w:r>
      <w:proofErr w:type="spellEnd"/>
    </w:p>
    <w:p w14:paraId="23EE7B8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MemoGebruiksovereenkomst_Voor</w:t>
      </w:r>
      <w:proofErr w:type="spellEnd"/>
    </w:p>
    <w:p w14:paraId="0F05C8A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Moment</w:t>
      </w:r>
    </w:p>
    <w:p w14:paraId="6BF07E7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NaamgebruikVaststellenNederlandseNationaliteit</w:t>
      </w:r>
      <w:proofErr w:type="spellEnd"/>
    </w:p>
    <w:p w14:paraId="0431AC5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Notarissen</w:t>
      </w:r>
    </w:p>
    <w:p w14:paraId="00ACAC1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OntbrekenToestaanGebruikBijOntbrekenGetekendeOvereenkomst</w:t>
      </w:r>
      <w:proofErr w:type="spellEnd"/>
    </w:p>
    <w:p w14:paraId="7B51DFB0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OpdrachtBTWverleggingsregeling</w:t>
      </w:r>
      <w:proofErr w:type="spellEnd"/>
    </w:p>
    <w:p w14:paraId="0EFF692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OpdrachtInkoopVoorwaarden</w:t>
      </w:r>
      <w:proofErr w:type="spellEnd"/>
    </w:p>
    <w:p w14:paraId="77712F0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OpdrachtMeervoudigeAanbesteed</w:t>
      </w:r>
      <w:proofErr w:type="spellEnd"/>
    </w:p>
    <w:p w14:paraId="4C259B5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OpdrachtPeriode</w:t>
      </w:r>
      <w:proofErr w:type="spellEnd"/>
    </w:p>
    <w:p w14:paraId="59C5789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OpdrachtTenGevolge</w:t>
      </w:r>
      <w:proofErr w:type="spellEnd"/>
    </w:p>
    <w:p w14:paraId="07AF980A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OpdrachtTermijnen</w:t>
      </w:r>
      <w:proofErr w:type="spellEnd"/>
    </w:p>
    <w:p w14:paraId="76687C0A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OpdrachtWetBRO</w:t>
      </w:r>
      <w:proofErr w:type="spellEnd"/>
    </w:p>
    <w:p w14:paraId="216B859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OptieNaturalisatie</w:t>
      </w:r>
      <w:proofErr w:type="spellEnd"/>
    </w:p>
    <w:p w14:paraId="34F1CD26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Organisatie</w:t>
      </w:r>
    </w:p>
    <w:p w14:paraId="3B5800F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Persoonsgegevens_inzageverzoek</w:t>
      </w:r>
      <w:proofErr w:type="spellEnd"/>
    </w:p>
    <w:p w14:paraId="3A2A25F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Persoonslijst_KeuzeRelatie</w:t>
      </w:r>
      <w:proofErr w:type="spellEnd"/>
    </w:p>
    <w:p w14:paraId="7DFEBEC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Plaatsen</w:t>
      </w:r>
    </w:p>
    <w:p w14:paraId="30E9E0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Portefeuillehouder</w:t>
      </w:r>
    </w:p>
    <w:p w14:paraId="1765436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Portefeuillehouder_BBV_Sjablonen</w:t>
      </w:r>
      <w:proofErr w:type="spellEnd"/>
    </w:p>
    <w:p w14:paraId="22D77F3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PortefeuillehouderCIB</w:t>
      </w:r>
      <w:proofErr w:type="spellEnd"/>
    </w:p>
    <w:p w14:paraId="40382EA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Programmabegroting</w:t>
      </w:r>
    </w:p>
    <w:p w14:paraId="4663B0E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RedenToestaanGebruikBijOntbrekenOvereenkomst</w:t>
      </w:r>
      <w:proofErr w:type="spellEnd"/>
    </w:p>
    <w:p w14:paraId="7986C37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Relatiebeheerder</w:t>
      </w:r>
    </w:p>
    <w:p w14:paraId="4205B0D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SoortProgrammaVoorbladBOW</w:t>
      </w:r>
      <w:proofErr w:type="spellEnd"/>
    </w:p>
    <w:p w14:paraId="6F5E888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Stukken_verzuimbrief_bezwaar</w:t>
      </w:r>
      <w:proofErr w:type="spellEnd"/>
    </w:p>
    <w:p w14:paraId="18A80A5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Subsidie_GroeneDaken_Besluit</w:t>
      </w:r>
      <w:proofErr w:type="spellEnd"/>
    </w:p>
    <w:p w14:paraId="01A0A1A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Subsidie_RedenenAfwijzen</w:t>
      </w:r>
      <w:proofErr w:type="spellEnd"/>
    </w:p>
    <w:p w14:paraId="0A66C13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Subsidie_Regelingen</w:t>
      </w:r>
      <w:proofErr w:type="spellEnd"/>
    </w:p>
    <w:p w14:paraId="231009C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TelefonischMondeling</w:t>
      </w:r>
      <w:proofErr w:type="spellEnd"/>
    </w:p>
    <w:p w14:paraId="395389E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TermijnenSubsidie</w:t>
      </w:r>
      <w:proofErr w:type="spellEnd"/>
    </w:p>
    <w:p w14:paraId="54DED92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Toestemmingsformulier_IND</w:t>
      </w:r>
      <w:proofErr w:type="spellEnd"/>
    </w:p>
    <w:p w14:paraId="043E323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Translations</w:t>
      </w:r>
      <w:proofErr w:type="spellEnd"/>
    </w:p>
    <w:p w14:paraId="611961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Verblijfsrecht</w:t>
      </w:r>
    </w:p>
    <w:p w14:paraId="25CD2F9D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lastRenderedPageBreak/>
        <w:t>VerblijfsrechtXJaar</w:t>
      </w:r>
      <w:proofErr w:type="spellEnd"/>
    </w:p>
    <w:p w14:paraId="4BA84DF6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Verblijfsvergunning</w:t>
      </w:r>
    </w:p>
    <w:p w14:paraId="12C3AB7D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VergaderingVoorblad</w:t>
      </w:r>
      <w:proofErr w:type="spellEnd"/>
    </w:p>
    <w:p w14:paraId="77969B12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VergadertypeVoorbladBOW</w:t>
      </w:r>
      <w:proofErr w:type="spellEnd"/>
    </w:p>
    <w:p w14:paraId="67C7F860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VergadertypeVoorbladDTMT</w:t>
      </w:r>
      <w:proofErr w:type="spellEnd"/>
    </w:p>
    <w:p w14:paraId="7D905802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VerklaringNederlandseNationaliteit</w:t>
      </w:r>
      <w:proofErr w:type="spellEnd"/>
    </w:p>
    <w:p w14:paraId="258D3C77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VerlofTotLijkbezorging_BegravingCrematie</w:t>
      </w:r>
      <w:proofErr w:type="spellEnd"/>
    </w:p>
    <w:p w14:paraId="36555EE6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Vertrouwelijkheid</w:t>
      </w:r>
    </w:p>
    <w:p w14:paraId="042663D7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VerweerOngegrondNietontvankelijk</w:t>
      </w:r>
      <w:proofErr w:type="spellEnd"/>
    </w:p>
    <w:p w14:paraId="4FD0F11E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Verwerkingsverantwoordelijke</w:t>
      </w:r>
    </w:p>
    <w:p w14:paraId="1DBEE6B7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Verzuimbrief</w:t>
      </w:r>
    </w:p>
    <w:p w14:paraId="3FA5B3A7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Voorschot_subsidie</w:t>
      </w:r>
      <w:proofErr w:type="spellEnd"/>
    </w:p>
    <w:p w14:paraId="52E9D7D9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VoorwaardenNederlandseNationaliteit</w:t>
      </w:r>
      <w:proofErr w:type="spellEnd"/>
    </w:p>
    <w:p w14:paraId="700A72ED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WelOfNiet</w:t>
      </w:r>
      <w:proofErr w:type="spellEnd"/>
    </w:p>
    <w:p w14:paraId="3F6EAD0A" w14:textId="5BE7D8CB" w:rsidR="001D195F" w:rsidRPr="001D195F" w:rsidRDefault="00987220" w:rsidP="00987220">
      <w:pPr>
        <w:pStyle w:val="Lijstalinea"/>
        <w:numPr>
          <w:ilvl w:val="0"/>
          <w:numId w:val="7"/>
        </w:numPr>
      </w:pPr>
      <w:r>
        <w:t>Wethouders</w:t>
      </w:r>
    </w:p>
    <w:sectPr w:rsidR="001D195F" w:rsidRPr="001D195F" w:rsidSect="00184E41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056AC"/>
    <w:multiLevelType w:val="hybridMultilevel"/>
    <w:tmpl w:val="BE567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583E"/>
    <w:multiLevelType w:val="multilevel"/>
    <w:tmpl w:val="E7EAB9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170838"/>
    <w:multiLevelType w:val="hybridMultilevel"/>
    <w:tmpl w:val="BE5679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C65EC"/>
    <w:multiLevelType w:val="hybridMultilevel"/>
    <w:tmpl w:val="D9B0C2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207A"/>
    <w:multiLevelType w:val="hybridMultilevel"/>
    <w:tmpl w:val="60AAB376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E9124C6"/>
    <w:multiLevelType w:val="hybridMultilevel"/>
    <w:tmpl w:val="E9785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34B94"/>
    <w:multiLevelType w:val="hybridMultilevel"/>
    <w:tmpl w:val="6D4090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319DC"/>
    <w:multiLevelType w:val="hybridMultilevel"/>
    <w:tmpl w:val="75AA7A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69114">
    <w:abstractNumId w:val="1"/>
  </w:num>
  <w:num w:numId="2" w16cid:durableId="636450352">
    <w:abstractNumId w:val="5"/>
  </w:num>
  <w:num w:numId="3" w16cid:durableId="1488085574">
    <w:abstractNumId w:val="6"/>
  </w:num>
  <w:num w:numId="4" w16cid:durableId="1436755029">
    <w:abstractNumId w:val="0"/>
  </w:num>
  <w:num w:numId="5" w16cid:durableId="1802527680">
    <w:abstractNumId w:val="2"/>
  </w:num>
  <w:num w:numId="6" w16cid:durableId="1522359570">
    <w:abstractNumId w:val="4"/>
  </w:num>
  <w:num w:numId="7" w16cid:durableId="1984115389">
    <w:abstractNumId w:val="3"/>
  </w:num>
  <w:num w:numId="8" w16cid:durableId="2694385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20"/>
    <w:rsid w:val="000B05AF"/>
    <w:rsid w:val="00184E41"/>
    <w:rsid w:val="001C6302"/>
    <w:rsid w:val="001D195F"/>
    <w:rsid w:val="001F6020"/>
    <w:rsid w:val="00236298"/>
    <w:rsid w:val="00617844"/>
    <w:rsid w:val="00663FA7"/>
    <w:rsid w:val="007A4AE1"/>
    <w:rsid w:val="008554D1"/>
    <w:rsid w:val="00987220"/>
    <w:rsid w:val="00C12341"/>
    <w:rsid w:val="00C60539"/>
    <w:rsid w:val="00E81549"/>
    <w:rsid w:val="00F12699"/>
    <w:rsid w:val="00F63E74"/>
    <w:rsid w:val="00F9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11AB"/>
  <w15:chartTrackingRefBased/>
  <w15:docId w15:val="{0FBEF527-8016-4B65-A41D-8FAAA60C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539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84E41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6302"/>
    <w:pPr>
      <w:keepNext/>
      <w:keepLines/>
      <w:numPr>
        <w:ilvl w:val="1"/>
        <w:numId w:val="1"/>
      </w:numPr>
      <w:spacing w:before="160" w:after="80"/>
      <w:outlineLvl w:val="1"/>
    </w:pPr>
    <w:rPr>
      <w:rFonts w:eastAsiaTheme="majorEastAsia" w:cs="Arial"/>
      <w:b/>
      <w:bCs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630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b/>
      <w:bCs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C63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C630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844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844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844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844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4E41"/>
    <w:rPr>
      <w:rFonts w:ascii="Arial" w:eastAsiaTheme="majorEastAsia" w:hAnsi="Arial" w:cstheme="majorBidi"/>
      <w:b/>
      <w:color w:val="000000" w:themeColor="text1"/>
      <w:sz w:val="2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C6302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8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8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8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7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7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7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7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7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78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78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78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7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78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784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87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9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4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1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03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3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9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6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13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81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18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4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2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71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29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43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46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5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6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28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3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83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92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58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9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04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46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80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50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1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30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5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55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32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59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73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7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92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3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06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8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83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07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74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1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64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17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0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3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0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0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1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16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3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3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1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5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6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1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34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93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8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5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8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1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1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5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33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7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04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30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9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8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26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45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6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8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5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2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37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85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30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9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0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01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07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7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6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33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20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66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13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54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nnieP\AppData\Local\Temp\Templafy\WordVsto\2vk23l3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E68C0DF2-1E20-49A9-8BF5-1E4DFA1E6DFA}">
  <ds:schemaRefs/>
</ds:datastoreItem>
</file>

<file path=customXml/itemProps2.xml><?xml version="1.0" encoding="utf-8"?>
<ds:datastoreItem xmlns:ds="http://schemas.openxmlformats.org/officeDocument/2006/customXml" ds:itemID="{63F391DF-4183-4EB5-9822-F97A3D2502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2vk23l3f</Template>
  <TotalTime>0</TotalTime>
  <Pages>10</Pages>
  <Words>2302</Words>
  <Characters>12661</Characters>
  <Application>Microsoft Office Word</Application>
  <DocSecurity>4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Puts, Ronnie</dc:creator>
  <cp:keywords/>
  <dc:description/>
  <cp:lastModifiedBy>Bonhof, Niek</cp:lastModifiedBy>
  <cp:revision>2</cp:revision>
  <dcterms:created xsi:type="dcterms:W3CDTF">2025-02-24T12:01:00Z</dcterms:created>
  <dcterms:modified xsi:type="dcterms:W3CDTF">2025-02-24T12:01:00Z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2024-07-09T08:01:57Z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5e1ff149-8fee-486f-ae34-f0917ebf7bf9</vt:lpwstr>
  </property>
  <property fmtid="{D5CDD505-2E9C-101B-9397-08002B2CF9AE}" pid="8" name="MSIP_Label_809b38bc-0ed8-48ce-ab09-5250aa17f0d6_ContentBits">
    <vt:lpwstr>0</vt:lpwstr>
  </property>
  <property fmtid="{D5CDD505-2E9C-101B-9397-08002B2CF9AE}" pid="9" name="TemplafyTenantId">
    <vt:lpwstr>helmond</vt:lpwstr>
  </property>
  <property fmtid="{D5CDD505-2E9C-101B-9397-08002B2CF9AE}" pid="10" name="TemplafyTemplateId">
    <vt:lpwstr>981390450238685188</vt:lpwstr>
  </property>
  <property fmtid="{D5CDD505-2E9C-101B-9397-08002B2CF9AE}" pid="11" name="TemplafyUserProfileId">
    <vt:lpwstr>638034946298104852</vt:lpwstr>
  </property>
  <property fmtid="{D5CDD505-2E9C-101B-9397-08002B2CF9AE}" pid="12" name="TemplafyLanguageCode">
    <vt:lpwstr>nl-NL</vt:lpwstr>
  </property>
  <property fmtid="{D5CDD505-2E9C-101B-9397-08002B2CF9AE}" pid="13" name="TemplafyFromBlank">
    <vt:bool>true</vt:bool>
  </property>
</Properties>
</file>