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004"/>
      </w:tblGrid>
      <w:tr w:rsidR="00857846" w:rsidRPr="00441A5A" w14:paraId="6ED7F618" w14:textId="77777777" w:rsidTr="00560C2D"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EE7C" w14:textId="79D66DDB" w:rsidR="00857846" w:rsidRPr="00441A5A" w:rsidRDefault="00857846" w:rsidP="00207D01">
            <w:pPr>
              <w:rPr>
                <w:b/>
                <w:bCs/>
                <w:lang w:eastAsia="nl-NL"/>
              </w:rPr>
            </w:pPr>
            <w:r>
              <w:rPr>
                <w:lang w:eastAsia="nl-NL"/>
              </w:rPr>
              <w:br w:type="page"/>
            </w:r>
          </w:p>
          <w:p w14:paraId="23CA8ADB" w14:textId="77777777" w:rsidR="00AD3C14" w:rsidRDefault="00857846" w:rsidP="00207D01">
            <w:pPr>
              <w:rPr>
                <w:b/>
                <w:bCs/>
                <w:lang w:eastAsia="nl-NL"/>
              </w:rPr>
            </w:pPr>
            <w:r w:rsidRPr="00441A5A">
              <w:rPr>
                <w:b/>
                <w:bCs/>
                <w:lang w:eastAsia="nl-NL"/>
              </w:rPr>
              <w:t xml:space="preserve">REFERENTIEOPDRACHT NR: </w:t>
            </w:r>
            <w:r w:rsidRPr="00441A5A">
              <w:rPr>
                <w:b/>
                <w:bCs/>
                <w:highlight w:val="lightGray"/>
                <w:lang w:eastAsia="nl-NL"/>
              </w:rPr>
              <w:t>…</w:t>
            </w:r>
            <w:r w:rsidR="00560C2D">
              <w:rPr>
                <w:b/>
                <w:bCs/>
                <w:lang w:eastAsia="nl-NL"/>
              </w:rPr>
              <w:t xml:space="preserve"> t.b.v. aantoning technische bekwaamheid</w:t>
            </w:r>
            <w:r w:rsidR="00AD3C14">
              <w:rPr>
                <w:b/>
                <w:bCs/>
                <w:lang w:eastAsia="nl-NL"/>
              </w:rPr>
              <w:t xml:space="preserve"> </w:t>
            </w:r>
            <w:r w:rsidR="00560C2D">
              <w:rPr>
                <w:b/>
                <w:bCs/>
                <w:lang w:eastAsia="nl-NL"/>
              </w:rPr>
              <w:t xml:space="preserve">m.b.t </w:t>
            </w:r>
          </w:p>
          <w:p w14:paraId="12D9D1B5" w14:textId="721A15F0" w:rsidR="00857846" w:rsidRDefault="00AD3C14" w:rsidP="00207D01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 xml:space="preserve">a. </w:t>
            </w:r>
            <w:r w:rsidR="00560C2D">
              <w:rPr>
                <w:b/>
                <w:bCs/>
                <w:lang w:eastAsia="nl-NL"/>
              </w:rPr>
              <w:t xml:space="preserve">kerncompetentie </w:t>
            </w:r>
            <w:r>
              <w:rPr>
                <w:b/>
                <w:bCs/>
                <w:lang w:eastAsia="nl-NL"/>
              </w:rPr>
              <w:t>1/2/3/4</w:t>
            </w:r>
            <w:r w:rsidRPr="00AD3C14">
              <w:rPr>
                <w:b/>
                <w:bCs/>
                <w:vertAlign w:val="superscript"/>
                <w:lang w:eastAsia="nl-NL"/>
              </w:rPr>
              <w:t>*</w:t>
            </w:r>
          </w:p>
          <w:p w14:paraId="148F1594" w14:textId="6DC885BB" w:rsidR="00AD3C14" w:rsidRPr="00441A5A" w:rsidRDefault="00AD3C14" w:rsidP="00207D01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b. selectiecriterium 1/2/3/4/5/6</w:t>
            </w:r>
            <w:r w:rsidRPr="00AD3C14">
              <w:rPr>
                <w:b/>
                <w:bCs/>
                <w:vertAlign w:val="superscript"/>
                <w:lang w:eastAsia="nl-NL"/>
              </w:rPr>
              <w:t>*</w:t>
            </w:r>
          </w:p>
          <w:p w14:paraId="494ECB3E" w14:textId="6DD25DA2" w:rsidR="00857846" w:rsidRPr="00441A5A" w:rsidRDefault="00AD3C14" w:rsidP="00207D01">
            <w:pPr>
              <w:rPr>
                <w:sz w:val="15"/>
                <w:szCs w:val="15"/>
                <w:lang w:eastAsia="nl-NL"/>
              </w:rPr>
            </w:pPr>
            <w:r w:rsidRPr="00AD3C14">
              <w:rPr>
                <w:sz w:val="15"/>
                <w:szCs w:val="15"/>
                <w:vertAlign w:val="superscript"/>
                <w:lang w:eastAsia="nl-NL"/>
              </w:rPr>
              <w:t>*</w:t>
            </w:r>
            <w:r w:rsidR="00EB418F">
              <w:rPr>
                <w:sz w:val="15"/>
                <w:szCs w:val="15"/>
                <w:lang w:eastAsia="nl-NL"/>
              </w:rPr>
              <w:t>aangeven</w:t>
            </w:r>
            <w:r w:rsidRPr="00AD3C14">
              <w:rPr>
                <w:sz w:val="15"/>
                <w:szCs w:val="15"/>
                <w:lang w:eastAsia="nl-NL"/>
              </w:rPr>
              <w:t xml:space="preserve"> wat van toepassing is (meerdere kerncompetenties, selectiecriteria kunnen met 1 referentie worden aangetoond</w:t>
            </w:r>
            <w:r w:rsidR="00EB418F">
              <w:rPr>
                <w:sz w:val="15"/>
                <w:szCs w:val="15"/>
                <w:lang w:eastAsia="nl-NL"/>
              </w:rPr>
              <w:t>)</w:t>
            </w:r>
          </w:p>
        </w:tc>
      </w:tr>
      <w:tr w:rsidR="00857846" w:rsidRPr="00441A5A" w14:paraId="2432A72F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D81F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Naam van de ondernemer die de referentieopdracht heeft uitgevoerd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28F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…</w:t>
            </w:r>
          </w:p>
        </w:tc>
      </w:tr>
      <w:tr w:rsidR="00857846" w:rsidRPr="00441A5A" w14:paraId="5884C325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8ABE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Naam van de referentieopdracht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E9A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…</w:t>
            </w:r>
          </w:p>
        </w:tc>
      </w:tr>
      <w:tr w:rsidR="00857846" w:rsidRPr="00441A5A" w14:paraId="7C01003D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3D2D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Naam en adres van de opdrachtgever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E647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…</w:t>
            </w:r>
          </w:p>
        </w:tc>
      </w:tr>
      <w:tr w:rsidR="00857846" w:rsidRPr="00441A5A" w14:paraId="2B29EFA7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B2E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Overeengekomen bedrag</w:t>
            </w:r>
          </w:p>
          <w:p w14:paraId="5C8D6FBD" w14:textId="77777777" w:rsidR="00857846" w:rsidRDefault="00EB418F" w:rsidP="00207D01">
            <w:pPr>
              <w:rPr>
                <w:lang w:eastAsia="nl-NL"/>
              </w:rPr>
            </w:pPr>
            <w:r>
              <w:rPr>
                <w:lang w:eastAsia="nl-NL"/>
              </w:rPr>
              <w:t>-</w:t>
            </w:r>
            <w:r w:rsidR="00857846" w:rsidRPr="00441A5A">
              <w:rPr>
                <w:lang w:eastAsia="nl-NL"/>
              </w:rPr>
              <w:t>aannemingssom (excl. omzetbelasting)</w:t>
            </w:r>
          </w:p>
          <w:p w14:paraId="564C69D6" w14:textId="515DAF42" w:rsidR="00EB418F" w:rsidRPr="00441A5A" w:rsidRDefault="00EB418F" w:rsidP="00207D01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-gefactureerd bedrag </w:t>
            </w:r>
            <w:r w:rsidRPr="00441A5A">
              <w:rPr>
                <w:lang w:eastAsia="nl-NL"/>
              </w:rPr>
              <w:t>(excl. omzetbelasting)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AD40" w14:textId="77777777" w:rsidR="00EB418F" w:rsidRDefault="00EB418F" w:rsidP="00207D01">
            <w:pPr>
              <w:rPr>
                <w:lang w:eastAsia="nl-NL"/>
              </w:rPr>
            </w:pPr>
          </w:p>
          <w:p w14:paraId="1B4EE50A" w14:textId="77777777" w:rsidR="00EB418F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€ …</w:t>
            </w:r>
          </w:p>
          <w:p w14:paraId="4C8526AF" w14:textId="0936EDD6" w:rsidR="00857846" w:rsidRPr="00441A5A" w:rsidRDefault="00EB418F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€ …</w:t>
            </w:r>
          </w:p>
        </w:tc>
      </w:tr>
      <w:tr w:rsidR="00857846" w:rsidRPr="00441A5A" w14:paraId="58E6193C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0379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Datum van oplevering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F99E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…</w:t>
            </w:r>
          </w:p>
        </w:tc>
      </w:tr>
      <w:tr w:rsidR="00857846" w:rsidRPr="00441A5A" w14:paraId="049B7533" w14:textId="77777777" w:rsidTr="00560C2D">
        <w:trPr>
          <w:trHeight w:val="295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FF0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Indien de referentieopdracht is uitgevoerd door een samenwerkingsverband van ondernemers (combinatie)</w:t>
            </w:r>
          </w:p>
        </w:tc>
      </w:tr>
      <w:tr w:rsidR="00EB418F" w:rsidRPr="00441A5A" w14:paraId="7DD21901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30B" w14:textId="77777777" w:rsidR="00EB418F" w:rsidRPr="00441A5A" w:rsidRDefault="00EB418F" w:rsidP="00EB418F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De namen van de overige participanten in het samenwerkingsverband van ondernemers (combinatie)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FBB5" w14:textId="1CB6B5E8" w:rsidR="00EB418F" w:rsidRPr="00441A5A" w:rsidRDefault="00EB418F" w:rsidP="00EB418F">
            <w:pPr>
              <w:rPr>
                <w:lang w:eastAsia="nl-NL"/>
              </w:rPr>
            </w:pPr>
            <w:r w:rsidRPr="00214292">
              <w:t>…</w:t>
            </w:r>
          </w:p>
        </w:tc>
      </w:tr>
      <w:tr w:rsidR="00EB418F" w:rsidRPr="00441A5A" w14:paraId="624B5C22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3BCB" w14:textId="77777777" w:rsidR="00EB418F" w:rsidRPr="00441A5A" w:rsidRDefault="00EB418F" w:rsidP="00EB418F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De juridische participatieverhouding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9B1B" w14:textId="0537CD56" w:rsidR="00EB418F" w:rsidRPr="00441A5A" w:rsidRDefault="00EB418F" w:rsidP="00EB418F">
            <w:pPr>
              <w:rPr>
                <w:lang w:eastAsia="nl-NL"/>
              </w:rPr>
            </w:pPr>
            <w:r w:rsidRPr="00214292">
              <w:t>…</w:t>
            </w:r>
          </w:p>
        </w:tc>
      </w:tr>
      <w:tr w:rsidR="00EB418F" w:rsidRPr="00441A5A" w14:paraId="360AC6F1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7027" w14:textId="77777777" w:rsidR="00EB418F" w:rsidRPr="00441A5A" w:rsidRDefault="00EB418F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Percentage aandeel van iedere participant in het samenwerkingsverband van ondernemers (combinatie)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C20" w14:textId="77777777" w:rsidR="00EB418F" w:rsidRPr="00441A5A" w:rsidRDefault="00EB418F" w:rsidP="00207D01">
            <w:r w:rsidRPr="00214292">
              <w:t>…</w:t>
            </w:r>
          </w:p>
        </w:tc>
      </w:tr>
      <w:tr w:rsidR="00EB418F" w:rsidRPr="00441A5A" w14:paraId="3C4E2996" w14:textId="77777777" w:rsidTr="00EB418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7F9D" w14:textId="46040123" w:rsidR="00EB418F" w:rsidRPr="00441A5A" w:rsidRDefault="00EB418F" w:rsidP="00EB418F">
            <w:pPr>
              <w:rPr>
                <w:lang w:eastAsia="nl-NL"/>
              </w:rPr>
            </w:pPr>
            <w:bookmarkStart w:id="0" w:name="_Hlk187611990"/>
            <w:r>
              <w:rPr>
                <w:lang w:eastAsia="nl-NL"/>
              </w:rPr>
              <w:t>Onderdelen die door Gegadigde zelf zijn uitgevoerd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55CC" w14:textId="7E7650CA" w:rsidR="00EB418F" w:rsidRPr="00441A5A" w:rsidRDefault="00EB418F" w:rsidP="00EB418F">
            <w:pPr>
              <w:rPr>
                <w:lang w:eastAsia="nl-NL"/>
              </w:rPr>
            </w:pPr>
            <w:r w:rsidRPr="00214292">
              <w:t>…</w:t>
            </w:r>
          </w:p>
        </w:tc>
      </w:tr>
      <w:bookmarkEnd w:id="0"/>
      <w:tr w:rsidR="00857846" w:rsidRPr="00441A5A" w14:paraId="56BF517E" w14:textId="77777777" w:rsidTr="00560C2D"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35C" w14:textId="4C99083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 xml:space="preserve">Toelichting op de </w:t>
            </w:r>
            <w:r w:rsidR="00AD3C14">
              <w:rPr>
                <w:lang w:eastAsia="nl-NL"/>
              </w:rPr>
              <w:t>(</w:t>
            </w:r>
            <w:r w:rsidRPr="00441A5A">
              <w:rPr>
                <w:lang w:eastAsia="nl-NL"/>
              </w:rPr>
              <w:t>gevraagde</w:t>
            </w:r>
            <w:r w:rsidR="00AD3C14">
              <w:rPr>
                <w:lang w:eastAsia="nl-NL"/>
              </w:rPr>
              <w:t>)</w:t>
            </w:r>
            <w:r w:rsidRPr="00441A5A">
              <w:rPr>
                <w:lang w:eastAsia="nl-NL"/>
              </w:rPr>
              <w:t xml:space="preserve"> technische bekwaamheid opgedaan in deze referentieopdracht (maximaal 250 woorden)</w:t>
            </w:r>
          </w:p>
        </w:tc>
      </w:tr>
      <w:tr w:rsidR="00857846" w:rsidRPr="00441A5A" w14:paraId="1A3B864D" w14:textId="77777777" w:rsidTr="00560C2D"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3D26" w14:textId="77777777" w:rsidR="00857846" w:rsidRPr="00441A5A" w:rsidRDefault="00857846" w:rsidP="00207D01">
            <w:pPr>
              <w:rPr>
                <w:lang w:eastAsia="nl-NL"/>
              </w:rPr>
            </w:pPr>
            <w:r w:rsidRPr="00441A5A">
              <w:rPr>
                <w:lang w:eastAsia="nl-NL"/>
              </w:rPr>
              <w:t>…</w:t>
            </w:r>
          </w:p>
          <w:p w14:paraId="78847D45" w14:textId="77777777" w:rsidR="00857846" w:rsidRDefault="00857846" w:rsidP="00207D01">
            <w:pPr>
              <w:rPr>
                <w:lang w:eastAsia="nl-NL"/>
              </w:rPr>
            </w:pPr>
          </w:p>
          <w:p w14:paraId="369E94D0" w14:textId="77777777" w:rsidR="00EB418F" w:rsidRDefault="00EB418F" w:rsidP="00207D01">
            <w:pPr>
              <w:rPr>
                <w:lang w:eastAsia="nl-NL"/>
              </w:rPr>
            </w:pPr>
          </w:p>
          <w:p w14:paraId="64DAA35F" w14:textId="77777777" w:rsidR="00EB418F" w:rsidRDefault="00EB418F" w:rsidP="00207D01">
            <w:pPr>
              <w:rPr>
                <w:lang w:eastAsia="nl-NL"/>
              </w:rPr>
            </w:pPr>
          </w:p>
          <w:p w14:paraId="1CCE5C4A" w14:textId="77777777" w:rsidR="00EB418F" w:rsidRDefault="00EB418F" w:rsidP="00207D01">
            <w:pPr>
              <w:rPr>
                <w:lang w:eastAsia="nl-NL"/>
              </w:rPr>
            </w:pPr>
          </w:p>
          <w:p w14:paraId="1759B156" w14:textId="77777777" w:rsidR="00EB418F" w:rsidRDefault="00EB418F" w:rsidP="00207D01">
            <w:pPr>
              <w:rPr>
                <w:lang w:eastAsia="nl-NL"/>
              </w:rPr>
            </w:pPr>
          </w:p>
          <w:p w14:paraId="346F16BE" w14:textId="77777777" w:rsidR="00EB418F" w:rsidRDefault="00EB418F" w:rsidP="00207D01">
            <w:pPr>
              <w:rPr>
                <w:lang w:eastAsia="nl-NL"/>
              </w:rPr>
            </w:pPr>
          </w:p>
          <w:p w14:paraId="3182DA99" w14:textId="77777777" w:rsidR="00EB418F" w:rsidRDefault="00EB418F" w:rsidP="00207D01">
            <w:pPr>
              <w:rPr>
                <w:lang w:eastAsia="nl-NL"/>
              </w:rPr>
            </w:pPr>
          </w:p>
          <w:p w14:paraId="6801EE25" w14:textId="77777777" w:rsidR="00EB418F" w:rsidRDefault="00EB418F" w:rsidP="00207D01">
            <w:pPr>
              <w:rPr>
                <w:lang w:eastAsia="nl-NL"/>
              </w:rPr>
            </w:pPr>
          </w:p>
          <w:p w14:paraId="571D46E0" w14:textId="77777777" w:rsidR="00EB418F" w:rsidRPr="00441A5A" w:rsidRDefault="00EB418F" w:rsidP="00207D01">
            <w:pPr>
              <w:rPr>
                <w:lang w:eastAsia="nl-NL"/>
              </w:rPr>
            </w:pPr>
          </w:p>
          <w:p w14:paraId="0DC6AF30" w14:textId="77777777" w:rsidR="00857846" w:rsidRPr="00441A5A" w:rsidRDefault="00857846" w:rsidP="00207D01">
            <w:pPr>
              <w:rPr>
                <w:lang w:eastAsia="nl-NL"/>
              </w:rPr>
            </w:pPr>
          </w:p>
        </w:tc>
      </w:tr>
    </w:tbl>
    <w:p w14:paraId="6A2A1577" w14:textId="77777777" w:rsidR="00EB418F" w:rsidRDefault="00EB418F" w:rsidP="00857846">
      <w:pPr>
        <w:rPr>
          <w:lang w:eastAsia="nl-NL"/>
        </w:rPr>
      </w:pPr>
    </w:p>
    <w:p w14:paraId="789C04D9" w14:textId="1D3DE294" w:rsidR="00857846" w:rsidRPr="008B1DF1" w:rsidRDefault="00EB418F" w:rsidP="00857846">
      <w:pPr>
        <w:rPr>
          <w:lang w:eastAsia="nl-NL"/>
        </w:rPr>
      </w:pPr>
      <w:r>
        <w:rPr>
          <w:lang w:eastAsia="nl-NL"/>
        </w:rPr>
        <w:t>Bijlage : tevredenheidsverklaring Opdrachtgever</w:t>
      </w:r>
    </w:p>
    <w:p w14:paraId="793BFE98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BD2DE" w14:textId="77777777" w:rsidR="00857846" w:rsidRDefault="00857846" w:rsidP="00961960">
      <w:pPr>
        <w:spacing w:line="240" w:lineRule="auto"/>
      </w:pPr>
      <w:r>
        <w:separator/>
      </w:r>
    </w:p>
  </w:endnote>
  <w:endnote w:type="continuationSeparator" w:id="0">
    <w:p w14:paraId="10C2A1D1" w14:textId="77777777" w:rsidR="00857846" w:rsidRDefault="00857846" w:rsidP="0096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FF835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9948B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3992A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A62D9" w14:textId="77777777" w:rsidR="00857846" w:rsidRDefault="00857846" w:rsidP="00961960">
      <w:pPr>
        <w:spacing w:line="240" w:lineRule="auto"/>
      </w:pPr>
      <w:r>
        <w:separator/>
      </w:r>
    </w:p>
  </w:footnote>
  <w:footnote w:type="continuationSeparator" w:id="0">
    <w:p w14:paraId="78F04886" w14:textId="77777777" w:rsidR="00857846" w:rsidRDefault="00857846" w:rsidP="009619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B9C40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46DCA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F8D7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46"/>
    <w:rsid w:val="003F16FF"/>
    <w:rsid w:val="00560C2D"/>
    <w:rsid w:val="00587C56"/>
    <w:rsid w:val="00651701"/>
    <w:rsid w:val="006D4890"/>
    <w:rsid w:val="00761D15"/>
    <w:rsid w:val="007A475C"/>
    <w:rsid w:val="008036EB"/>
    <w:rsid w:val="00857846"/>
    <w:rsid w:val="0086573C"/>
    <w:rsid w:val="00961960"/>
    <w:rsid w:val="00AD3C14"/>
    <w:rsid w:val="00E11792"/>
    <w:rsid w:val="00EB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F6203"/>
  <w15:chartTrackingRefBased/>
  <w15:docId w15:val="{6453993A-8080-4D6F-992F-16B71D0C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7846"/>
    <w:pPr>
      <w:spacing w:after="0" w:line="341" w:lineRule="auto"/>
    </w:pPr>
    <w:rPr>
      <w:rFonts w:ascii="Verdana" w:hAnsi="Verdana"/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spacing w:after="160" w:line="259" w:lineRule="auto"/>
      <w:ind w:left="720"/>
      <w:contextualSpacing/>
    </w:pPr>
    <w:rPr>
      <w:rFonts w:asciiTheme="minorHAnsi" w:hAnsiTheme="minorHAnsi"/>
      <w:sz w:val="22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line="240" w:lineRule="auto"/>
    </w:pPr>
    <w:rPr>
      <w:rFonts w:asciiTheme="minorHAnsi" w:hAnsiTheme="minorHAnsi"/>
      <w:sz w:val="22"/>
      <w:lang w:val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line="240" w:lineRule="auto"/>
    </w:pPr>
    <w:rPr>
      <w:rFonts w:asciiTheme="minorHAnsi" w:hAnsiTheme="minorHAnsi"/>
      <w:sz w:val="22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bcoopmann\Temp\Templafy\WordVsto\l4qd2ce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B2FFD77C-A98A-4B05-B223-0C85AA7E3B4B}">
  <ds:schemaRefs/>
</ds:datastoreItem>
</file>

<file path=customXml/itemProps2.xml><?xml version="1.0" encoding="utf-8"?>
<ds:datastoreItem xmlns:ds="http://schemas.openxmlformats.org/officeDocument/2006/customXml" ds:itemID="{7198791E-9BFB-4EFF-9EC4-76C6360D0E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l4qd2cee</Template>
  <TotalTime>0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bcoopmann@vallei-veluwe.nl</dc:creator>
  <cp:keywords/>
  <dc:description/>
  <cp:lastModifiedBy>Coopmann, Bas</cp:lastModifiedBy>
  <cp:revision>2</cp:revision>
  <dcterms:created xsi:type="dcterms:W3CDTF">2025-01-12T20:14:00Z</dcterms:created>
  <dcterms:modified xsi:type="dcterms:W3CDTF">2025-01-12T21:06:00Z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970289308277407980</vt:lpwstr>
  </property>
  <property fmtid="{D5CDD505-2E9C-101B-9397-08002B2CF9AE}" pid="4" name="TemplafyUserProfileId">
    <vt:lpwstr>638060991281955671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