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49F5" w14:textId="6B793C2B" w:rsidR="009C62CA" w:rsidRPr="00547313" w:rsidRDefault="007C130D" w:rsidP="009C62CA">
      <w:pPr>
        <w:pStyle w:val="Kop4"/>
      </w:pPr>
      <w:r w:rsidRPr="00547313">
        <w:t>Aanmeldingsformulier Markt</w:t>
      </w:r>
      <w:r w:rsidR="00193214" w:rsidRPr="00547313">
        <w:t>consultatie</w:t>
      </w:r>
      <w:r w:rsidR="00402EE7" w:rsidRPr="00547313">
        <w:t xml:space="preserve"> aanbesteding </w:t>
      </w:r>
      <w:r w:rsidR="00547313" w:rsidRPr="00547313">
        <w:t xml:space="preserve">Energie </w:t>
      </w:r>
      <w:r w:rsidR="00547313">
        <w:t xml:space="preserve">            </w:t>
      </w:r>
      <w:r w:rsidR="00402EE7" w:rsidRPr="00547313">
        <w:t>E-factuurcontrole</w:t>
      </w:r>
      <w:r w:rsidR="00D76F0A" w:rsidRPr="00547313">
        <w:t xml:space="preserve">, Aansluitingenregister </w:t>
      </w:r>
      <w:r w:rsidR="00402EE7" w:rsidRPr="00547313">
        <w:t>&amp; Verbruiksdata registratie Rijksoverheid</w:t>
      </w:r>
    </w:p>
    <w:p w14:paraId="400765F5" w14:textId="77777777" w:rsidR="009C62CA" w:rsidRPr="009C62CA" w:rsidRDefault="009C62CA" w:rsidP="009C62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8"/>
        <w:gridCol w:w="3253"/>
      </w:tblGrid>
      <w:tr w:rsidR="00E57A3F" w:rsidRPr="00293269" w14:paraId="604B30E8" w14:textId="77777777" w:rsidTr="009C62CA">
        <w:tc>
          <w:tcPr>
            <w:tcW w:w="4248" w:type="dxa"/>
          </w:tcPr>
          <w:p w14:paraId="4ED22B6B" w14:textId="2BD73D1B" w:rsidR="00E57A3F" w:rsidRPr="008F750B" w:rsidRDefault="00E57A3F" w:rsidP="008F750B">
            <w:pPr>
              <w:pStyle w:val="Lijstalinea"/>
              <w:numPr>
                <w:ilvl w:val="0"/>
                <w:numId w:val="17"/>
              </w:numPr>
              <w:rPr>
                <w:rFonts w:cstheme="minorHAnsi"/>
              </w:rPr>
            </w:pPr>
            <w:r w:rsidRPr="008F750B">
              <w:rPr>
                <w:rFonts w:cstheme="minorHAnsi"/>
              </w:rPr>
              <w:t>Onderneming</w:t>
            </w:r>
          </w:p>
        </w:tc>
        <w:tc>
          <w:tcPr>
            <w:tcW w:w="3253" w:type="dxa"/>
          </w:tcPr>
          <w:p w14:paraId="6FD883F5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43BD89C4" w14:textId="77777777" w:rsidTr="009C62CA">
        <w:tc>
          <w:tcPr>
            <w:tcW w:w="4248" w:type="dxa"/>
          </w:tcPr>
          <w:p w14:paraId="3FA02B7E" w14:textId="7B500FEB" w:rsidR="00E57A3F" w:rsidRPr="008F750B" w:rsidRDefault="00E57A3F" w:rsidP="008F750B">
            <w:pPr>
              <w:pStyle w:val="Lijstalinea"/>
              <w:numPr>
                <w:ilvl w:val="0"/>
                <w:numId w:val="17"/>
              </w:numPr>
              <w:rPr>
                <w:rFonts w:cstheme="minorHAnsi"/>
              </w:rPr>
            </w:pPr>
            <w:r w:rsidRPr="008F750B">
              <w:rPr>
                <w:rFonts w:cstheme="minorHAnsi"/>
              </w:rPr>
              <w:t>Namen en functie deelnemers</w:t>
            </w:r>
          </w:p>
          <w:p w14:paraId="7EB15A3C" w14:textId="77777777" w:rsidR="00E57A3F" w:rsidRPr="00293269" w:rsidRDefault="00E57A3F" w:rsidP="00662F17">
            <w:pPr>
              <w:rPr>
                <w:rFonts w:cstheme="minorHAnsi"/>
              </w:rPr>
            </w:pPr>
          </w:p>
        </w:tc>
        <w:tc>
          <w:tcPr>
            <w:tcW w:w="3253" w:type="dxa"/>
          </w:tcPr>
          <w:p w14:paraId="74DFAB5A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61618FE9" w14:textId="77777777" w:rsidTr="009C62CA">
        <w:tc>
          <w:tcPr>
            <w:tcW w:w="4248" w:type="dxa"/>
          </w:tcPr>
          <w:p w14:paraId="595AF799" w14:textId="497FA5C7" w:rsidR="00E57A3F" w:rsidRPr="008F750B" w:rsidRDefault="00E57A3F" w:rsidP="008F750B">
            <w:pPr>
              <w:pStyle w:val="Lijstalinea"/>
              <w:numPr>
                <w:ilvl w:val="0"/>
                <w:numId w:val="17"/>
              </w:numPr>
              <w:rPr>
                <w:rFonts w:cstheme="minorHAnsi"/>
              </w:rPr>
            </w:pPr>
            <w:r w:rsidRPr="008F750B">
              <w:rPr>
                <w:rFonts w:cstheme="minorHAnsi"/>
              </w:rPr>
              <w:t>Naam contactpersoon</w:t>
            </w:r>
          </w:p>
        </w:tc>
        <w:tc>
          <w:tcPr>
            <w:tcW w:w="3253" w:type="dxa"/>
          </w:tcPr>
          <w:p w14:paraId="11D988CB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0D48BF50" w14:textId="77777777" w:rsidTr="009C62CA">
        <w:tc>
          <w:tcPr>
            <w:tcW w:w="4248" w:type="dxa"/>
          </w:tcPr>
          <w:p w14:paraId="76DAD860" w14:textId="4107A36D" w:rsidR="00E57A3F" w:rsidRPr="008F750B" w:rsidRDefault="00E57A3F" w:rsidP="008F750B">
            <w:pPr>
              <w:pStyle w:val="Lijstalinea"/>
              <w:numPr>
                <w:ilvl w:val="0"/>
                <w:numId w:val="17"/>
              </w:numPr>
              <w:rPr>
                <w:rFonts w:cstheme="minorHAnsi"/>
              </w:rPr>
            </w:pPr>
            <w:r w:rsidRPr="008F750B">
              <w:rPr>
                <w:rFonts w:cstheme="minorHAnsi"/>
              </w:rPr>
              <w:t>Telefoonnummer contactpersoon</w:t>
            </w:r>
          </w:p>
        </w:tc>
        <w:tc>
          <w:tcPr>
            <w:tcW w:w="3253" w:type="dxa"/>
          </w:tcPr>
          <w:p w14:paraId="44ABC8F2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6187EEEE" w14:textId="77777777" w:rsidTr="009C62CA">
        <w:tc>
          <w:tcPr>
            <w:tcW w:w="4248" w:type="dxa"/>
          </w:tcPr>
          <w:p w14:paraId="3AE019E8" w14:textId="63DB31E1" w:rsidR="00E57A3F" w:rsidRPr="008F750B" w:rsidRDefault="00E57A3F" w:rsidP="008F750B">
            <w:pPr>
              <w:pStyle w:val="Lijstalinea"/>
              <w:numPr>
                <w:ilvl w:val="0"/>
                <w:numId w:val="17"/>
              </w:numPr>
              <w:rPr>
                <w:rFonts w:cstheme="minorHAnsi"/>
              </w:rPr>
            </w:pPr>
            <w:r w:rsidRPr="008F750B">
              <w:rPr>
                <w:rFonts w:cstheme="minorHAnsi"/>
              </w:rPr>
              <w:t>E-mailadres contactpersoon en deelnemers</w:t>
            </w:r>
          </w:p>
        </w:tc>
        <w:tc>
          <w:tcPr>
            <w:tcW w:w="3253" w:type="dxa"/>
          </w:tcPr>
          <w:p w14:paraId="1B545C24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424EBBD0" w14:textId="77777777" w:rsidR="00293269" w:rsidRPr="00293269" w:rsidRDefault="00293269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1D45CB1B" w14:textId="77777777" w:rsidTr="009C62CA">
        <w:trPr>
          <w:trHeight w:val="4813"/>
        </w:trPr>
        <w:tc>
          <w:tcPr>
            <w:tcW w:w="4248" w:type="dxa"/>
          </w:tcPr>
          <w:p w14:paraId="675A43D9" w14:textId="49839976" w:rsidR="00E57A3F" w:rsidRPr="00293269" w:rsidRDefault="00E57A3F" w:rsidP="008F750B">
            <w:pPr>
              <w:pStyle w:val="Default"/>
              <w:numPr>
                <w:ilvl w:val="0"/>
                <w:numId w:val="17"/>
              </w:numPr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9326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Beschrijving relevante expertise en ervaring op het gebied van aansluitingenregister, E-factuurcontrole en verbruiksdata registratie voor deelname marktconsultatie</w:t>
            </w:r>
          </w:p>
          <w:p w14:paraId="0F7B568E" w14:textId="77777777" w:rsidR="00E57A3F" w:rsidRPr="00293269" w:rsidRDefault="00E57A3F" w:rsidP="00662F17">
            <w:pPr>
              <w:rPr>
                <w:rFonts w:cstheme="minorHAnsi"/>
              </w:rPr>
            </w:pPr>
          </w:p>
          <w:p w14:paraId="60297891" w14:textId="77777777" w:rsidR="00293269" w:rsidRPr="00293269" w:rsidRDefault="00293269" w:rsidP="00662F17">
            <w:pPr>
              <w:rPr>
                <w:rFonts w:cstheme="minorHAnsi"/>
              </w:rPr>
            </w:pPr>
          </w:p>
          <w:p w14:paraId="4050C44C" w14:textId="77777777" w:rsidR="00293269" w:rsidRPr="00293269" w:rsidRDefault="00293269" w:rsidP="00662F17">
            <w:pPr>
              <w:rPr>
                <w:rFonts w:cstheme="minorHAnsi"/>
              </w:rPr>
            </w:pPr>
          </w:p>
          <w:p w14:paraId="25BCB456" w14:textId="77777777" w:rsidR="00293269" w:rsidRPr="00293269" w:rsidRDefault="00293269" w:rsidP="00662F17">
            <w:pPr>
              <w:rPr>
                <w:rFonts w:cstheme="minorHAnsi"/>
              </w:rPr>
            </w:pPr>
          </w:p>
          <w:p w14:paraId="782ADDD9" w14:textId="77777777" w:rsidR="00293269" w:rsidRPr="00293269" w:rsidRDefault="00293269" w:rsidP="00662F17">
            <w:pPr>
              <w:rPr>
                <w:rFonts w:cstheme="minorHAnsi"/>
              </w:rPr>
            </w:pPr>
          </w:p>
        </w:tc>
        <w:tc>
          <w:tcPr>
            <w:tcW w:w="3253" w:type="dxa"/>
          </w:tcPr>
          <w:p w14:paraId="0188C402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44F4EB4C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57F66BBD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6B8B6E57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41BAEFFC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71135FF8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610C1AA3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0CA1888A" w14:textId="77777777" w:rsidR="00E57A3F" w:rsidRPr="00293269" w:rsidRDefault="00E57A3F" w:rsidP="00662F17">
            <w:pPr>
              <w:rPr>
                <w:rFonts w:cstheme="minorHAnsi"/>
                <w:b/>
              </w:rPr>
            </w:pPr>
          </w:p>
          <w:p w14:paraId="78EC70CC" w14:textId="77777777" w:rsidR="00E57A3F" w:rsidRDefault="00E57A3F" w:rsidP="00662F17">
            <w:pPr>
              <w:rPr>
                <w:rFonts w:cstheme="minorHAnsi"/>
                <w:b/>
              </w:rPr>
            </w:pPr>
          </w:p>
          <w:p w14:paraId="6DEDA726" w14:textId="77777777" w:rsidR="009C62CA" w:rsidRDefault="009C62CA" w:rsidP="00662F17">
            <w:pPr>
              <w:rPr>
                <w:rFonts w:cstheme="minorHAnsi"/>
                <w:b/>
              </w:rPr>
            </w:pPr>
          </w:p>
          <w:p w14:paraId="13078B56" w14:textId="77777777" w:rsidR="009C62CA" w:rsidRDefault="009C62CA" w:rsidP="00662F17">
            <w:pPr>
              <w:rPr>
                <w:rFonts w:cstheme="minorHAnsi"/>
                <w:b/>
              </w:rPr>
            </w:pPr>
          </w:p>
          <w:p w14:paraId="7A1A44CB" w14:textId="77777777" w:rsidR="009C62CA" w:rsidRDefault="009C62CA" w:rsidP="00662F17">
            <w:pPr>
              <w:rPr>
                <w:rFonts w:cstheme="minorHAnsi"/>
                <w:b/>
              </w:rPr>
            </w:pPr>
          </w:p>
          <w:p w14:paraId="1F8DC831" w14:textId="77777777" w:rsidR="009C62CA" w:rsidRPr="00293269" w:rsidRDefault="009C62CA" w:rsidP="00662F17">
            <w:pPr>
              <w:rPr>
                <w:rFonts w:cstheme="minorHAnsi"/>
                <w:b/>
              </w:rPr>
            </w:pPr>
          </w:p>
        </w:tc>
      </w:tr>
      <w:tr w:rsidR="00E57A3F" w:rsidRPr="00293269" w14:paraId="7FB33267" w14:textId="77777777" w:rsidTr="009C62CA">
        <w:tc>
          <w:tcPr>
            <w:tcW w:w="4248" w:type="dxa"/>
          </w:tcPr>
          <w:p w14:paraId="62091D0E" w14:textId="3D1DFFA5" w:rsidR="00E57A3F" w:rsidRPr="00293269" w:rsidRDefault="00E57A3F" w:rsidP="008F750B">
            <w:pPr>
              <w:pStyle w:val="Default"/>
              <w:numPr>
                <w:ilvl w:val="0"/>
                <w:numId w:val="17"/>
              </w:numPr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9326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 xml:space="preserve">Voorkeur locatie gesprek </w:t>
            </w:r>
          </w:p>
        </w:tc>
        <w:tc>
          <w:tcPr>
            <w:tcW w:w="3253" w:type="dxa"/>
          </w:tcPr>
          <w:p w14:paraId="12AC8691" w14:textId="21B043F6" w:rsidR="009C62CA" w:rsidRPr="00293269" w:rsidRDefault="00E57A3F" w:rsidP="00662F17">
            <w:pPr>
              <w:rPr>
                <w:rFonts w:cstheme="minorHAnsi"/>
                <w:bCs/>
              </w:rPr>
            </w:pPr>
            <w:r w:rsidRPr="00293269">
              <w:rPr>
                <w:rFonts w:cstheme="minorHAnsi"/>
                <w:bCs/>
              </w:rPr>
              <w:t xml:space="preserve">Digitaal </w:t>
            </w:r>
            <w:r w:rsidRPr="00293269">
              <w:rPr>
                <w:rFonts w:cstheme="minorHAnsi"/>
                <w:bCs/>
              </w:rPr>
              <w:br/>
            </w:r>
            <w:r w:rsidR="0005339F">
              <w:rPr>
                <w:rFonts w:cstheme="minorHAnsi"/>
                <w:bCs/>
              </w:rPr>
              <w:t>F</w:t>
            </w:r>
            <w:r w:rsidRPr="00293269">
              <w:rPr>
                <w:rFonts w:cstheme="minorHAnsi"/>
                <w:bCs/>
              </w:rPr>
              <w:t xml:space="preserve">ysiek </w:t>
            </w:r>
            <w:r w:rsidR="000475E5" w:rsidRPr="00293269">
              <w:rPr>
                <w:rFonts w:cstheme="minorHAnsi"/>
                <w:bCs/>
              </w:rPr>
              <w:t>(Korte Voorhout 7</w:t>
            </w:r>
            <w:r w:rsidR="0005339F">
              <w:rPr>
                <w:rFonts w:cstheme="minorHAnsi"/>
                <w:bCs/>
              </w:rPr>
              <w:t>,</w:t>
            </w:r>
            <w:r w:rsidR="000475E5" w:rsidRPr="00293269">
              <w:rPr>
                <w:rFonts w:cstheme="minorHAnsi"/>
                <w:bCs/>
              </w:rPr>
              <w:t xml:space="preserve"> Den Haag)</w:t>
            </w:r>
          </w:p>
        </w:tc>
      </w:tr>
      <w:tr w:rsidR="00293269" w:rsidRPr="00293269" w14:paraId="65BFAFD4" w14:textId="77777777" w:rsidTr="009C62CA">
        <w:tc>
          <w:tcPr>
            <w:tcW w:w="4248" w:type="dxa"/>
          </w:tcPr>
          <w:p w14:paraId="5C09F864" w14:textId="5909096C" w:rsidR="00293269" w:rsidRDefault="00293269" w:rsidP="008F750B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 w:rsidRPr="008F750B">
              <w:rPr>
                <w:rFonts w:cstheme="minorHAnsi"/>
              </w:rPr>
              <w:t xml:space="preserve">Biedt uw organisatie op dit moment een geïntegreerde dienstverlening aan voor geautomatiseerde E-factuurcontrole, </w:t>
            </w:r>
            <w:r w:rsidR="002959A8" w:rsidRPr="008F750B">
              <w:rPr>
                <w:rFonts w:cstheme="minorHAnsi"/>
              </w:rPr>
              <w:t xml:space="preserve">waarbij gebruik wordt gemaakt van actuele </w:t>
            </w:r>
            <w:r w:rsidRPr="008F750B">
              <w:rPr>
                <w:rFonts w:cstheme="minorHAnsi"/>
              </w:rPr>
              <w:t>Aansluitingen</w:t>
            </w:r>
            <w:r w:rsidR="0005339F" w:rsidRPr="008F750B">
              <w:rPr>
                <w:rFonts w:cstheme="minorHAnsi"/>
              </w:rPr>
              <w:t>register</w:t>
            </w:r>
            <w:r w:rsidRPr="008F750B">
              <w:rPr>
                <w:rFonts w:cstheme="minorHAnsi"/>
              </w:rPr>
              <w:t xml:space="preserve"> en Verbruiksdata-registratie?</w:t>
            </w:r>
          </w:p>
          <w:p w14:paraId="45062A9B" w14:textId="77777777" w:rsidR="00293269" w:rsidRPr="00293269" w:rsidRDefault="00293269" w:rsidP="00E61359">
            <w:pPr>
              <w:pStyle w:val="Lijstalinea"/>
              <w:autoSpaceDE w:val="0"/>
              <w:autoSpaceDN w:val="0"/>
              <w:adjustRightInd w:val="0"/>
              <w:spacing w:before="0" w:after="0" w:line="240" w:lineRule="auto"/>
              <w:ind w:left="1080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189D4DD5" w14:textId="77777777" w:rsidR="00293269" w:rsidRPr="00293269" w:rsidRDefault="00293269" w:rsidP="00662F17">
            <w:pPr>
              <w:rPr>
                <w:rFonts w:cstheme="minorHAnsi"/>
                <w:bCs/>
              </w:rPr>
            </w:pPr>
          </w:p>
        </w:tc>
      </w:tr>
      <w:tr w:rsidR="00293269" w:rsidRPr="00293269" w14:paraId="5C064E41" w14:textId="77777777" w:rsidTr="009C62CA">
        <w:tc>
          <w:tcPr>
            <w:tcW w:w="4248" w:type="dxa"/>
          </w:tcPr>
          <w:p w14:paraId="10E205E1" w14:textId="19040795" w:rsidR="00E61359" w:rsidRDefault="00E61359" w:rsidP="00E61359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 w:rsidRPr="00F51FC7">
              <w:rPr>
                <w:rFonts w:cstheme="minorHAnsi"/>
              </w:rPr>
              <w:t xml:space="preserve">Ontvangt uw organisatie op dit moment </w:t>
            </w:r>
            <w:r w:rsidR="009C62CA">
              <w:rPr>
                <w:rFonts w:cstheme="minorHAnsi"/>
              </w:rPr>
              <w:t>XML.</w:t>
            </w:r>
            <w:r w:rsidRPr="00F51FC7">
              <w:rPr>
                <w:rFonts w:cstheme="minorHAnsi"/>
              </w:rPr>
              <w:t>facturen vanuit verschillende leveranciers via het Europees Peppol E-facturatienetwerk?</w:t>
            </w:r>
          </w:p>
          <w:p w14:paraId="4A083AA4" w14:textId="77777777" w:rsidR="00E61359" w:rsidRPr="00F51FC7" w:rsidRDefault="00E61359" w:rsidP="00E61359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 w:rsidRPr="00F51FC7">
              <w:rPr>
                <w:rFonts w:cstheme="minorHAnsi"/>
              </w:rPr>
              <w:t>Biedt uw organisatie E-facturen aan via Digipoort?</w:t>
            </w:r>
          </w:p>
          <w:p w14:paraId="73FF78D1" w14:textId="77777777" w:rsidR="00293269" w:rsidRDefault="00E61359" w:rsidP="00293269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 w:rsidRPr="00F51FC7">
              <w:rPr>
                <w:rFonts w:cstheme="minorHAnsi"/>
              </w:rPr>
              <w:t>Biedt uw organisatie E-facturen aan waarbij sprake is van geautomatiseerde verzending naar een financieel ERP-betaalsysteem van de klant</w:t>
            </w:r>
            <w:r>
              <w:rPr>
                <w:rFonts w:cstheme="minorHAnsi"/>
              </w:rPr>
              <w:t>?</w:t>
            </w:r>
          </w:p>
          <w:p w14:paraId="0FF83AF3" w14:textId="17D2E2B7" w:rsidR="00E61359" w:rsidRPr="00E61359" w:rsidRDefault="00E61359" w:rsidP="00E61359">
            <w:pPr>
              <w:pStyle w:val="Lijstalinea"/>
              <w:autoSpaceDE w:val="0"/>
              <w:autoSpaceDN w:val="0"/>
              <w:adjustRightInd w:val="0"/>
              <w:spacing w:before="0" w:after="0" w:line="240" w:lineRule="auto"/>
              <w:ind w:left="1080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40FA43C2" w14:textId="77777777" w:rsidR="00293269" w:rsidRPr="00293269" w:rsidRDefault="00293269" w:rsidP="00662F17">
            <w:pPr>
              <w:rPr>
                <w:rFonts w:cstheme="minorHAnsi"/>
                <w:bCs/>
              </w:rPr>
            </w:pPr>
          </w:p>
        </w:tc>
      </w:tr>
      <w:tr w:rsidR="00E61359" w:rsidRPr="00293269" w14:paraId="0B93B757" w14:textId="77777777" w:rsidTr="009C62CA">
        <w:tc>
          <w:tcPr>
            <w:tcW w:w="4248" w:type="dxa"/>
          </w:tcPr>
          <w:p w14:paraId="3ADFF5EC" w14:textId="77777777" w:rsidR="00E61359" w:rsidRPr="008F750B" w:rsidRDefault="00E61359" w:rsidP="0087789E">
            <w:pPr>
              <w:pStyle w:val="Lijstaline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 w:rsidRPr="008F750B">
              <w:rPr>
                <w:rFonts w:cstheme="minorHAnsi"/>
              </w:rPr>
              <w:t xml:space="preserve">Biedt uw organisatie een geautomatiseerde E-factuurcontrole aan op basis van klant-, contract- en verbruiksgegevens aan? </w:t>
            </w:r>
          </w:p>
          <w:p w14:paraId="3CEA2A1D" w14:textId="77777777" w:rsidR="00E61359" w:rsidRPr="0037483B" w:rsidRDefault="00E61359" w:rsidP="0087789E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Biedt uw organisatie dynamische tarief controle aan?</w:t>
            </w:r>
            <w:r w:rsidRPr="0037483B">
              <w:rPr>
                <w:rFonts w:cstheme="minorHAnsi"/>
              </w:rPr>
              <w:t xml:space="preserve"> </w:t>
            </w:r>
          </w:p>
          <w:p w14:paraId="7E5E6A08" w14:textId="77777777" w:rsidR="00E61359" w:rsidRPr="00293269" w:rsidRDefault="00E61359" w:rsidP="0087789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0716AA66" w14:textId="77777777" w:rsidR="00E61359" w:rsidRPr="00293269" w:rsidRDefault="00E61359" w:rsidP="0087789E">
            <w:pPr>
              <w:rPr>
                <w:rFonts w:cstheme="minorHAnsi"/>
                <w:bCs/>
              </w:rPr>
            </w:pPr>
          </w:p>
        </w:tc>
      </w:tr>
    </w:tbl>
    <w:p w14:paraId="3CED457E" w14:textId="77777777" w:rsidR="00E61359" w:rsidRDefault="00E61359" w:rsidP="00E61359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2B9F0908" w14:textId="77777777" w:rsidR="00502E0E" w:rsidRDefault="00502E0E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66B250C8" w14:textId="77777777" w:rsidR="00293269" w:rsidRDefault="00293269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4CD3E056" w14:textId="77777777" w:rsidR="00293269" w:rsidRDefault="00293269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1504EC8C" w14:textId="77777777" w:rsidR="0037483B" w:rsidRDefault="0037483B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2E3D4BAA" w14:textId="77777777" w:rsidR="0037483B" w:rsidRDefault="0037483B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1577276D" w14:textId="77777777" w:rsidR="0037483B" w:rsidRDefault="0037483B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79522278" w14:textId="77777777" w:rsidR="004E6270" w:rsidRDefault="004E6270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41EA0F53" w14:textId="77777777" w:rsidR="00E61359" w:rsidRDefault="00E61359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06C0F1CD" w14:textId="77777777" w:rsidR="009C62CA" w:rsidRDefault="009C62CA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7CA4B887" w14:textId="77777777" w:rsidR="009C62CA" w:rsidRDefault="009C62CA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27535B69" w14:textId="77777777" w:rsidR="009C62CA" w:rsidRDefault="009C62CA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7E9CB406" w14:textId="77777777" w:rsidR="009C62CA" w:rsidRDefault="009C62CA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6995ABA4" w14:textId="77777777" w:rsidR="009C62CA" w:rsidRDefault="009C62CA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</w:p>
    <w:p w14:paraId="7BCBACC4" w14:textId="2ACAD214" w:rsidR="007A5D0D" w:rsidRDefault="007A5D0D" w:rsidP="007A5D0D">
      <w:pPr>
        <w:pStyle w:val="Default"/>
        <w:spacing w:line="240" w:lineRule="atLeast"/>
        <w:rPr>
          <w:rFonts w:asciiTheme="minorHAnsi" w:hAnsiTheme="minorHAnsi" w:cstheme="minorHAnsi"/>
          <w:color w:val="auto"/>
          <w:sz w:val="20"/>
          <w:szCs w:val="18"/>
        </w:rPr>
      </w:pPr>
      <w:r w:rsidRPr="00C02B59">
        <w:rPr>
          <w:rFonts w:asciiTheme="minorHAnsi" w:hAnsiTheme="minorHAnsi" w:cstheme="minorHAnsi"/>
          <w:color w:val="auto"/>
          <w:sz w:val="20"/>
          <w:szCs w:val="18"/>
        </w:rPr>
        <w:t>Overzicht datums en tijdstippen</w:t>
      </w:r>
      <w:r w:rsidR="0019631B">
        <w:rPr>
          <w:rFonts w:asciiTheme="minorHAnsi" w:hAnsiTheme="minorHAnsi" w:cstheme="minorHAnsi"/>
          <w:color w:val="auto"/>
          <w:sz w:val="20"/>
          <w:szCs w:val="18"/>
        </w:rPr>
        <w:t xml:space="preserve"> digitale overleggen</w:t>
      </w:r>
      <w:r w:rsidRPr="00C02B59">
        <w:rPr>
          <w:rFonts w:asciiTheme="minorHAnsi" w:hAnsiTheme="minorHAnsi" w:cstheme="minorHAnsi"/>
          <w:color w:val="auto"/>
          <w:sz w:val="20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868"/>
        <w:gridCol w:w="2473"/>
      </w:tblGrid>
      <w:tr w:rsidR="005442D2" w14:paraId="706F55C2" w14:textId="4F4CCBBE" w:rsidTr="005442D2">
        <w:tc>
          <w:tcPr>
            <w:tcW w:w="2160" w:type="dxa"/>
            <w:shd w:val="clear" w:color="auto" w:fill="00B050"/>
          </w:tcPr>
          <w:p w14:paraId="4FAFE1EC" w14:textId="77777777" w:rsidR="005442D2" w:rsidRPr="00C02B59" w:rsidRDefault="005442D2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bookmarkStart w:id="0" w:name="_Hlk141451485"/>
            <w:r w:rsidRPr="00C02B5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Datum </w:t>
            </w:r>
          </w:p>
        </w:tc>
        <w:tc>
          <w:tcPr>
            <w:tcW w:w="2868" w:type="dxa"/>
            <w:shd w:val="clear" w:color="auto" w:fill="00B050"/>
          </w:tcPr>
          <w:p w14:paraId="297B0B5A" w14:textId="7E7AE4C7" w:rsidR="005442D2" w:rsidRPr="00C02B59" w:rsidRDefault="005442D2" w:rsidP="00E81BD7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C02B5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Tijdstippe</w:t>
            </w:r>
            <w:r w:rsidR="00E81BD7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n</w:t>
            </w:r>
          </w:p>
        </w:tc>
        <w:tc>
          <w:tcPr>
            <w:tcW w:w="2473" w:type="dxa"/>
            <w:shd w:val="clear" w:color="auto" w:fill="00B050"/>
          </w:tcPr>
          <w:p w14:paraId="50311FA6" w14:textId="695DD5B2" w:rsidR="005442D2" w:rsidRPr="00C02B59" w:rsidRDefault="005442D2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Beschikbaar </w:t>
            </w:r>
          </w:p>
        </w:tc>
      </w:tr>
      <w:tr w:rsidR="005442D2" w14:paraId="78FFBFD4" w14:textId="0798052A" w:rsidTr="005442D2">
        <w:tc>
          <w:tcPr>
            <w:tcW w:w="2160" w:type="dxa"/>
          </w:tcPr>
          <w:p w14:paraId="7A39DA0D" w14:textId="54B23AAF" w:rsidR="005442D2" w:rsidRPr="005E3D66" w:rsidRDefault="005E3D66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18 november</w:t>
            </w:r>
            <w:r w:rsidR="00605250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 w:rsidR="00276169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202</w:t>
            </w:r>
            <w:r w:rsidR="00402EE7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5</w:t>
            </w:r>
          </w:p>
        </w:tc>
        <w:tc>
          <w:tcPr>
            <w:tcW w:w="2868" w:type="dxa"/>
          </w:tcPr>
          <w:p w14:paraId="2D082338" w14:textId="1C693087" w:rsidR="008C7968" w:rsidRDefault="00E81BD7" w:rsidP="005C7A6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3</w:t>
            </w:r>
            <w:r w:rsidR="008C7968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: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0</w:t>
            </w:r>
            <w:r w:rsidR="00F1042A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0</w:t>
            </w:r>
            <w:r w:rsidR="00D068A2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 w:rsidR="008C7968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-</w:t>
            </w:r>
            <w:r w:rsidR="00D068A2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4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: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15</w:t>
            </w:r>
            <w:r w:rsidR="00F1042A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 w:rsidR="00D068A2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uur</w:t>
            </w:r>
          </w:p>
          <w:p w14:paraId="17880588" w14:textId="26C22EC9" w:rsidR="002D2397" w:rsidRDefault="002D2397" w:rsidP="005C7A6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14: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30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-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15:</w:t>
            </w:r>
            <w:r w:rsidR="00E57A3F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45</w:t>
            </w: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uur</w:t>
            </w:r>
          </w:p>
          <w:p w14:paraId="186F1831" w14:textId="7448853E" w:rsidR="00E57A3F" w:rsidRPr="00E57A3F" w:rsidRDefault="00E57A3F" w:rsidP="00E57A3F">
            <w:pPr>
              <w:rPr>
                <w:lang w:eastAsia="en-US"/>
              </w:rPr>
            </w:pPr>
            <w:r>
              <w:rPr>
                <w:lang w:eastAsia="en-US"/>
              </w:rPr>
              <w:t>16:00 – 17:15 uur</w:t>
            </w:r>
          </w:p>
        </w:tc>
        <w:tc>
          <w:tcPr>
            <w:tcW w:w="2473" w:type="dxa"/>
          </w:tcPr>
          <w:p w14:paraId="75238639" w14:textId="77777777" w:rsidR="005442D2" w:rsidRPr="00BE2615" w:rsidRDefault="005442D2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59FCCAEC" w14:textId="77777777" w:rsidR="005442D2" w:rsidRPr="00BE2615" w:rsidRDefault="005442D2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6E0AD846" w14:textId="30311BD2" w:rsidR="002D2397" w:rsidRPr="00BE2615" w:rsidRDefault="005442D2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</w:tc>
      </w:tr>
      <w:tr w:rsidR="005442D2" w14:paraId="338A1AA9" w14:textId="3117E23A" w:rsidTr="005442D2">
        <w:tc>
          <w:tcPr>
            <w:tcW w:w="2160" w:type="dxa"/>
          </w:tcPr>
          <w:p w14:paraId="066F126B" w14:textId="2CECB5D5" w:rsidR="005442D2" w:rsidRPr="005E3D66" w:rsidRDefault="005E3D66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20</w:t>
            </w:r>
            <w:r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november</w:t>
            </w:r>
            <w:r w:rsidR="006F459B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2025</w:t>
            </w:r>
          </w:p>
        </w:tc>
        <w:tc>
          <w:tcPr>
            <w:tcW w:w="2868" w:type="dxa"/>
          </w:tcPr>
          <w:p w14:paraId="6441674B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13:00 - 14:15 uur</w:t>
            </w:r>
          </w:p>
          <w:p w14:paraId="3C2484A2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14:30 - 15:45 uur</w:t>
            </w:r>
          </w:p>
          <w:p w14:paraId="6E2243A6" w14:textId="60011EBB" w:rsidR="002D2397" w:rsidRPr="00BE261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16:00 – 17:15 uur</w:t>
            </w:r>
          </w:p>
        </w:tc>
        <w:tc>
          <w:tcPr>
            <w:tcW w:w="2473" w:type="dxa"/>
          </w:tcPr>
          <w:p w14:paraId="591F5AE9" w14:textId="77777777" w:rsidR="005442D2" w:rsidRPr="00BE2615" w:rsidRDefault="005442D2" w:rsidP="005442D2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1B167C99" w14:textId="77777777" w:rsidR="005442D2" w:rsidRPr="00BE2615" w:rsidRDefault="005442D2" w:rsidP="005442D2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7C4E9B04" w14:textId="017DF0CA" w:rsidR="002D2397" w:rsidRPr="00BE2615" w:rsidRDefault="005442D2" w:rsidP="005442D2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</w:tc>
      </w:tr>
      <w:tr w:rsidR="000475E5" w14:paraId="0B1E02B3" w14:textId="77777777" w:rsidTr="005442D2">
        <w:tc>
          <w:tcPr>
            <w:tcW w:w="2160" w:type="dxa"/>
          </w:tcPr>
          <w:p w14:paraId="379CF8B3" w14:textId="66514E4D" w:rsidR="000475E5" w:rsidRDefault="005E3D66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25 </w:t>
            </w:r>
            <w:r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november </w:t>
            </w:r>
            <w:r w:rsidR="000475E5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2025</w:t>
            </w:r>
          </w:p>
          <w:p w14:paraId="6E8DCBD0" w14:textId="77777777" w:rsidR="000475E5" w:rsidRDefault="000475E5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</w:p>
          <w:p w14:paraId="6F5A25A5" w14:textId="77777777" w:rsidR="000475E5" w:rsidRDefault="000475E5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</w:p>
        </w:tc>
        <w:tc>
          <w:tcPr>
            <w:tcW w:w="2868" w:type="dxa"/>
          </w:tcPr>
          <w:p w14:paraId="2AC05037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13:00 - 14:15 uur</w:t>
            </w:r>
          </w:p>
          <w:p w14:paraId="2ED21C6F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14:30 - 15:45 uur</w:t>
            </w:r>
          </w:p>
          <w:p w14:paraId="70631E54" w14:textId="4D99889E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16:00 – 17:15 uur</w:t>
            </w:r>
          </w:p>
        </w:tc>
        <w:tc>
          <w:tcPr>
            <w:tcW w:w="2473" w:type="dxa"/>
          </w:tcPr>
          <w:p w14:paraId="7A67D721" w14:textId="77777777" w:rsidR="000475E5" w:rsidRPr="00BE261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7CB4F583" w14:textId="77777777" w:rsidR="000475E5" w:rsidRPr="00BE261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258F723B" w14:textId="3C180B80" w:rsidR="000475E5" w:rsidRPr="00BE2615" w:rsidRDefault="000475E5" w:rsidP="005442D2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</w:tc>
      </w:tr>
      <w:tr w:rsidR="000475E5" w14:paraId="329B7E8A" w14:textId="77777777" w:rsidTr="005442D2">
        <w:tc>
          <w:tcPr>
            <w:tcW w:w="2160" w:type="dxa"/>
          </w:tcPr>
          <w:p w14:paraId="179D1BD0" w14:textId="0F672597" w:rsidR="000475E5" w:rsidRDefault="005E3D66" w:rsidP="006A09F9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26 november</w:t>
            </w:r>
            <w:r w:rsidR="000475E5" w:rsidRPr="005E3D66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 xml:space="preserve"> 2025</w:t>
            </w:r>
          </w:p>
        </w:tc>
        <w:tc>
          <w:tcPr>
            <w:tcW w:w="2868" w:type="dxa"/>
          </w:tcPr>
          <w:p w14:paraId="161AFB61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13:00 - 14:15 uur</w:t>
            </w:r>
          </w:p>
          <w:p w14:paraId="242A73E2" w14:textId="77777777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14:30 - 15:45 uur</w:t>
            </w:r>
          </w:p>
          <w:p w14:paraId="0140C6D8" w14:textId="0BAC6F0F" w:rsidR="000475E5" w:rsidRPr="000475E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0475E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16:00 – 17:15 uur</w:t>
            </w:r>
          </w:p>
        </w:tc>
        <w:tc>
          <w:tcPr>
            <w:tcW w:w="2473" w:type="dxa"/>
          </w:tcPr>
          <w:p w14:paraId="18603FD8" w14:textId="77777777" w:rsidR="000475E5" w:rsidRPr="00BE261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3F7E0F3F" w14:textId="77777777" w:rsidR="000475E5" w:rsidRPr="00BE2615" w:rsidRDefault="000475E5" w:rsidP="000475E5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  <w:p w14:paraId="2D18FC80" w14:textId="5AA9B881" w:rsidR="000475E5" w:rsidRPr="00BE2615" w:rsidRDefault="000475E5" w:rsidP="005442D2">
            <w:pPr>
              <w:pStyle w:val="Default"/>
              <w:spacing w:line="240" w:lineRule="atLeast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E2615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Ja/Nee</w:t>
            </w:r>
          </w:p>
        </w:tc>
      </w:tr>
      <w:bookmarkEnd w:id="0"/>
    </w:tbl>
    <w:p w14:paraId="090F810E" w14:textId="77777777" w:rsidR="007A5D0D" w:rsidRDefault="007A5D0D" w:rsidP="007A5D0D">
      <w:pPr>
        <w:rPr>
          <w:rFonts w:cstheme="minorHAnsi"/>
          <w:u w:val="single"/>
        </w:rPr>
      </w:pPr>
    </w:p>
    <w:p w14:paraId="6D758ADF" w14:textId="28178194" w:rsidR="007A5D0D" w:rsidRPr="001C13FB" w:rsidRDefault="007A5D0D" w:rsidP="007A5D0D">
      <w:pPr>
        <w:rPr>
          <w:rFonts w:cstheme="minorHAnsi"/>
          <w:b/>
          <w:bCs/>
          <w:u w:val="single"/>
        </w:rPr>
      </w:pPr>
      <w:r w:rsidRPr="005E3D66">
        <w:rPr>
          <w:rFonts w:cstheme="minorHAnsi"/>
          <w:b/>
          <w:bCs/>
          <w:u w:val="single"/>
        </w:rPr>
        <w:t xml:space="preserve">Uiterlijk aanmelden </w:t>
      </w:r>
      <w:r w:rsidR="005E3D66" w:rsidRPr="005E3D66">
        <w:rPr>
          <w:rFonts w:cstheme="minorHAnsi"/>
          <w:b/>
          <w:bCs/>
          <w:u w:val="single"/>
        </w:rPr>
        <w:t>16 oktober</w:t>
      </w:r>
      <w:r w:rsidR="00A33CB0" w:rsidRPr="005E3D66">
        <w:rPr>
          <w:rFonts w:cstheme="minorHAnsi"/>
          <w:b/>
          <w:bCs/>
          <w:u w:val="single"/>
        </w:rPr>
        <w:t xml:space="preserve"> </w:t>
      </w:r>
      <w:r w:rsidR="004E7DA2" w:rsidRPr="005E3D66">
        <w:rPr>
          <w:rFonts w:cstheme="minorHAnsi"/>
          <w:b/>
          <w:bCs/>
          <w:u w:val="single"/>
        </w:rPr>
        <w:t>202</w:t>
      </w:r>
      <w:r w:rsidR="00402EE7" w:rsidRPr="005E3D66">
        <w:rPr>
          <w:rFonts w:cstheme="minorHAnsi"/>
          <w:b/>
          <w:bCs/>
          <w:u w:val="single"/>
        </w:rPr>
        <w:t>5</w:t>
      </w:r>
      <w:r w:rsidRPr="005E3D66">
        <w:rPr>
          <w:rFonts w:cstheme="minorHAnsi"/>
          <w:b/>
          <w:bCs/>
          <w:u w:val="single"/>
        </w:rPr>
        <w:t xml:space="preserve"> om 1</w:t>
      </w:r>
      <w:r w:rsidR="00BA2B43" w:rsidRPr="005E3D66">
        <w:rPr>
          <w:rFonts w:cstheme="minorHAnsi"/>
          <w:b/>
          <w:bCs/>
          <w:u w:val="single"/>
        </w:rPr>
        <w:t>0</w:t>
      </w:r>
      <w:r w:rsidRPr="005E3D66">
        <w:rPr>
          <w:rFonts w:cstheme="minorHAnsi"/>
          <w:b/>
          <w:bCs/>
          <w:u w:val="single"/>
        </w:rPr>
        <w:t xml:space="preserve">:00 </w:t>
      </w:r>
      <w:r w:rsidR="00D068A2" w:rsidRPr="005E3D66">
        <w:rPr>
          <w:rFonts w:cstheme="minorHAnsi"/>
          <w:b/>
          <w:bCs/>
          <w:u w:val="single"/>
        </w:rPr>
        <w:t>uur.</w:t>
      </w:r>
    </w:p>
    <w:p w14:paraId="6DBD5ED5" w14:textId="7F97F0B8" w:rsidR="00402EE7" w:rsidRDefault="007C130D" w:rsidP="003E1071">
      <w:r w:rsidRPr="00B96955">
        <w:rPr>
          <w:rFonts w:cstheme="minorHAnsi"/>
          <w:szCs w:val="22"/>
        </w:rPr>
        <w:t>Graag verzoeken wij dit aanmeldingsformulier</w:t>
      </w:r>
      <w:r w:rsidR="00502E0E">
        <w:rPr>
          <w:rFonts w:cstheme="minorHAnsi"/>
          <w:szCs w:val="22"/>
        </w:rPr>
        <w:t xml:space="preserve"> </w:t>
      </w:r>
      <w:r w:rsidR="00293269">
        <w:rPr>
          <w:rFonts w:cstheme="minorHAnsi"/>
          <w:szCs w:val="22"/>
        </w:rPr>
        <w:t xml:space="preserve">volledig in te vullen en </w:t>
      </w:r>
      <w:r w:rsidRPr="00B96955">
        <w:rPr>
          <w:rFonts w:cstheme="minorHAnsi"/>
          <w:szCs w:val="22"/>
        </w:rPr>
        <w:t xml:space="preserve">te retourneren via de </w:t>
      </w:r>
      <w:r w:rsidR="000475E5">
        <w:rPr>
          <w:rFonts w:cstheme="minorHAnsi"/>
          <w:szCs w:val="22"/>
        </w:rPr>
        <w:t xml:space="preserve">berichtenmodule van TenderNed. </w:t>
      </w:r>
    </w:p>
    <w:p w14:paraId="68F9573B" w14:textId="77777777" w:rsidR="00502E0E" w:rsidRDefault="00402EE7" w:rsidP="003E1071">
      <w:r w:rsidRPr="00402EE7">
        <w:t xml:space="preserve"> </w:t>
      </w:r>
    </w:p>
    <w:p w14:paraId="2A5009E2" w14:textId="2D880D09" w:rsidR="00502E0E" w:rsidRPr="00502E0E" w:rsidRDefault="00502E0E" w:rsidP="003E1071">
      <w:pPr>
        <w:rPr>
          <w:rFonts w:ascii="Verdana" w:hAnsi="Verdana"/>
          <w:sz w:val="18"/>
          <w:szCs w:val="18"/>
        </w:rPr>
      </w:pPr>
    </w:p>
    <w:p w14:paraId="09EC7503" w14:textId="4796AF63" w:rsidR="003E1071" w:rsidRPr="002D5050" w:rsidRDefault="003E1071" w:rsidP="00502E0E">
      <w:pPr>
        <w:pStyle w:val="Lijstalinea"/>
      </w:pPr>
      <w:hyperlink r:id="rId12" w:history="1"/>
    </w:p>
    <w:sectPr w:rsidR="003E1071" w:rsidRPr="002D5050" w:rsidSect="001C13F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694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MEMO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EAFA" w14:textId="77777777" w:rsidR="0004368E" w:rsidRDefault="0004368E">
      <w:r>
        <w:separator/>
      </w:r>
    </w:p>
  </w:endnote>
  <w:endnote w:type="continuationSeparator" w:id="0">
    <w:p w14:paraId="64EBA044" w14:textId="77777777" w:rsidR="0004368E" w:rsidRDefault="0004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D893" w14:textId="49BADD10" w:rsidR="00754D6B" w:rsidRDefault="00754D6B">
    <w:pPr>
      <w:pStyle w:val="Voettekst"/>
    </w:pPr>
    <w:bookmarkStart w:id="1" w:name="Rubricering_4"/>
    <w:bookmarkEnd w:id="1"/>
    <w:r>
      <w:tab/>
      <w:t xml:space="preserve">Pagina </w:t>
    </w:r>
    <w:r w:rsidR="008F362A">
      <w:fldChar w:fldCharType="begin"/>
    </w:r>
    <w:r w:rsidR="008F362A">
      <w:instrText xml:space="preserve"> PAGE </w:instrText>
    </w:r>
    <w:r w:rsidR="008F362A">
      <w:fldChar w:fldCharType="separate"/>
    </w:r>
    <w:r w:rsidR="00F40CA1">
      <w:rPr>
        <w:noProof/>
      </w:rPr>
      <w:t>9</w:t>
    </w:r>
    <w:r w:rsidR="008F362A">
      <w:rPr>
        <w:noProof/>
      </w:rPr>
      <w:fldChar w:fldCharType="end"/>
    </w:r>
    <w:r>
      <w:t xml:space="preserve"> van </w:t>
    </w:r>
    <w:r w:rsidR="00882ED3">
      <w:fldChar w:fldCharType="begin"/>
    </w:r>
    <w:r w:rsidR="00882ED3">
      <w:instrText xml:space="preserve"> NUMPAGES </w:instrText>
    </w:r>
    <w:r w:rsidR="00882ED3">
      <w:fldChar w:fldCharType="separate"/>
    </w:r>
    <w:r w:rsidR="00F40CA1">
      <w:rPr>
        <w:noProof/>
      </w:rPr>
      <w:t>9</w:t>
    </w:r>
    <w:r w:rsidR="00882ED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BBC8" w14:textId="12CEA1AC" w:rsidR="00754D6B" w:rsidRDefault="00754D6B">
    <w:pPr>
      <w:pStyle w:val="Voettekst"/>
    </w:pPr>
    <w:bookmarkStart w:id="2" w:name="Rubricering_2"/>
    <w:bookmarkEnd w:id="2"/>
    <w:r>
      <w:tab/>
      <w:t xml:space="preserve">Pagina </w:t>
    </w:r>
    <w:r w:rsidR="008F362A">
      <w:fldChar w:fldCharType="begin"/>
    </w:r>
    <w:r w:rsidR="008F362A">
      <w:instrText xml:space="preserve"> PAGE </w:instrText>
    </w:r>
    <w:r w:rsidR="008F362A">
      <w:fldChar w:fldCharType="separate"/>
    </w:r>
    <w:r w:rsidR="005C7A69">
      <w:rPr>
        <w:noProof/>
      </w:rPr>
      <w:t>1</w:t>
    </w:r>
    <w:r w:rsidR="008F362A">
      <w:rPr>
        <w:noProof/>
      </w:rPr>
      <w:fldChar w:fldCharType="end"/>
    </w:r>
    <w:r>
      <w:t xml:space="preserve"> van </w:t>
    </w:r>
    <w:r w:rsidR="00882ED3">
      <w:fldChar w:fldCharType="begin"/>
    </w:r>
    <w:r w:rsidR="00882ED3">
      <w:instrText xml:space="preserve"> NUMPAGES </w:instrText>
    </w:r>
    <w:r w:rsidR="00882ED3">
      <w:fldChar w:fldCharType="separate"/>
    </w:r>
    <w:r w:rsidR="005C7A69">
      <w:rPr>
        <w:noProof/>
      </w:rPr>
      <w:t>9</w:t>
    </w:r>
    <w:r w:rsidR="00882ED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7511" w14:textId="77777777" w:rsidR="0004368E" w:rsidRDefault="0004368E">
      <w:r>
        <w:separator/>
      </w:r>
    </w:p>
  </w:footnote>
  <w:footnote w:type="continuationSeparator" w:id="0">
    <w:p w14:paraId="6CC9B894" w14:textId="77777777" w:rsidR="0004368E" w:rsidRDefault="0004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9CEC" w14:textId="6AB959D8" w:rsidR="00905383" w:rsidRDefault="00C02B59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A19FCBC" wp14:editId="52CDD24B">
          <wp:simplePos x="0" y="0"/>
          <wp:positionH relativeFrom="column">
            <wp:posOffset>2677160</wp:posOffset>
          </wp:positionH>
          <wp:positionV relativeFrom="paragraph">
            <wp:posOffset>-440690</wp:posOffset>
          </wp:positionV>
          <wp:extent cx="1278890" cy="760095"/>
          <wp:effectExtent l="0" t="0" r="0" b="1905"/>
          <wp:wrapThrough wrapText="bothSides">
            <wp:wrapPolygon edited="0">
              <wp:start x="0" y="0"/>
              <wp:lineTo x="0" y="21113"/>
              <wp:lineTo x="21235" y="21113"/>
              <wp:lineTo x="21235" y="0"/>
              <wp:lineTo x="0" y="0"/>
            </wp:wrapPolygon>
          </wp:wrapThrough>
          <wp:docPr id="11" name="Afbeelding 11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383">
      <w:t xml:space="preserve"> </w:t>
    </w:r>
  </w:p>
  <w:p w14:paraId="4FDB6D25" w14:textId="77777777" w:rsidR="00754D6B" w:rsidRDefault="00754D6B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63B0" w14:textId="77777777" w:rsidR="00650ECF" w:rsidRDefault="00650ECF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80BD767" wp14:editId="182E3F74">
          <wp:simplePos x="0" y="0"/>
          <wp:positionH relativeFrom="column">
            <wp:posOffset>2347644</wp:posOffset>
          </wp:positionH>
          <wp:positionV relativeFrom="paragraph">
            <wp:posOffset>-437515</wp:posOffset>
          </wp:positionV>
          <wp:extent cx="2413000" cy="1434012"/>
          <wp:effectExtent l="0" t="0" r="6350" b="0"/>
          <wp:wrapThrough wrapText="bothSides">
            <wp:wrapPolygon edited="0">
              <wp:start x="0" y="0"/>
              <wp:lineTo x="0" y="21236"/>
              <wp:lineTo x="21486" y="21236"/>
              <wp:lineTo x="21486" y="0"/>
              <wp:lineTo x="0" y="0"/>
            </wp:wrapPolygon>
          </wp:wrapThrough>
          <wp:docPr id="12" name="Afbeelding 12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1434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B53E31" w14:textId="77777777" w:rsidR="00650ECF" w:rsidRPr="00876ABA" w:rsidRDefault="00650ECF">
    <w:r>
      <w:t xml:space="preserve">                                    </w:t>
    </w:r>
  </w:p>
  <w:p w14:paraId="7C1F9CD0" w14:textId="2E991CFE" w:rsidR="00754D6B" w:rsidRPr="00876ABA" w:rsidRDefault="00754D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924"/>
    <w:multiLevelType w:val="hybridMultilevel"/>
    <w:tmpl w:val="E564B582"/>
    <w:lvl w:ilvl="0" w:tplc="ED7A26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3D0193"/>
    <w:multiLevelType w:val="hybridMultilevel"/>
    <w:tmpl w:val="3EDE3822"/>
    <w:lvl w:ilvl="0" w:tplc="2550F4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2256"/>
    <w:multiLevelType w:val="hybridMultilevel"/>
    <w:tmpl w:val="E1CE1C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B12CC1"/>
    <w:multiLevelType w:val="hybridMultilevel"/>
    <w:tmpl w:val="8CC4A88E"/>
    <w:lvl w:ilvl="0" w:tplc="0413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86C44"/>
    <w:multiLevelType w:val="hybridMultilevel"/>
    <w:tmpl w:val="575A94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2963"/>
    <w:multiLevelType w:val="hybridMultilevel"/>
    <w:tmpl w:val="E9A29C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F4177"/>
    <w:multiLevelType w:val="hybridMultilevel"/>
    <w:tmpl w:val="789A4E64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4C4B"/>
    <w:multiLevelType w:val="hybridMultilevel"/>
    <w:tmpl w:val="E7240CC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323F2"/>
    <w:multiLevelType w:val="hybridMultilevel"/>
    <w:tmpl w:val="C5F24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72CE6"/>
    <w:multiLevelType w:val="hybridMultilevel"/>
    <w:tmpl w:val="6F6601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B71BB"/>
    <w:multiLevelType w:val="hybridMultilevel"/>
    <w:tmpl w:val="B046E9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27445"/>
    <w:multiLevelType w:val="hybridMultilevel"/>
    <w:tmpl w:val="6A3042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713DE2"/>
    <w:multiLevelType w:val="hybridMultilevel"/>
    <w:tmpl w:val="B21EA37E"/>
    <w:lvl w:ilvl="0" w:tplc="0394873E">
      <w:start w:val="2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610DB3"/>
    <w:multiLevelType w:val="hybridMultilevel"/>
    <w:tmpl w:val="E564B58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A7D42EF"/>
    <w:multiLevelType w:val="hybridMultilevel"/>
    <w:tmpl w:val="095EC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F73AB"/>
    <w:multiLevelType w:val="hybridMultilevel"/>
    <w:tmpl w:val="5E3446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2472F"/>
    <w:multiLevelType w:val="hybridMultilevel"/>
    <w:tmpl w:val="C5F24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D3308"/>
    <w:multiLevelType w:val="hybridMultilevel"/>
    <w:tmpl w:val="12441498"/>
    <w:lvl w:ilvl="0" w:tplc="0394873E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72D9F"/>
    <w:multiLevelType w:val="hybridMultilevel"/>
    <w:tmpl w:val="E56028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7396579">
    <w:abstractNumId w:val="6"/>
  </w:num>
  <w:num w:numId="2" w16cid:durableId="837964136">
    <w:abstractNumId w:val="7"/>
  </w:num>
  <w:num w:numId="3" w16cid:durableId="885683808">
    <w:abstractNumId w:val="2"/>
  </w:num>
  <w:num w:numId="4" w16cid:durableId="431167261">
    <w:abstractNumId w:val="14"/>
  </w:num>
  <w:num w:numId="5" w16cid:durableId="782649320">
    <w:abstractNumId w:val="11"/>
  </w:num>
  <w:num w:numId="6" w16cid:durableId="1314872433">
    <w:abstractNumId w:val="12"/>
  </w:num>
  <w:num w:numId="7" w16cid:durableId="790517074">
    <w:abstractNumId w:val="18"/>
  </w:num>
  <w:num w:numId="8" w16cid:durableId="2140151510">
    <w:abstractNumId w:val="17"/>
  </w:num>
  <w:num w:numId="9" w16cid:durableId="685136673">
    <w:abstractNumId w:val="10"/>
  </w:num>
  <w:num w:numId="10" w16cid:durableId="872159055">
    <w:abstractNumId w:val="4"/>
  </w:num>
  <w:num w:numId="11" w16cid:durableId="253977526">
    <w:abstractNumId w:val="0"/>
  </w:num>
  <w:num w:numId="12" w16cid:durableId="796993765">
    <w:abstractNumId w:val="13"/>
  </w:num>
  <w:num w:numId="13" w16cid:durableId="1949846241">
    <w:abstractNumId w:val="8"/>
  </w:num>
  <w:num w:numId="14" w16cid:durableId="688408700">
    <w:abstractNumId w:val="16"/>
  </w:num>
  <w:num w:numId="15" w16cid:durableId="1834562215">
    <w:abstractNumId w:val="5"/>
  </w:num>
  <w:num w:numId="16" w16cid:durableId="1257906679">
    <w:abstractNumId w:val="9"/>
  </w:num>
  <w:num w:numId="17" w16cid:durableId="275410228">
    <w:abstractNumId w:val="15"/>
  </w:num>
  <w:num w:numId="18" w16cid:durableId="54398754">
    <w:abstractNumId w:val="3"/>
  </w:num>
  <w:num w:numId="19" w16cid:durableId="5937058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bxAanDienst" w:val=" "/>
    <w:docVar w:name="cbobxAanDirectie" w:val=" "/>
    <w:docVar w:name="cboRubricering" w:val=" "/>
    <w:docVar w:name="chkVanEmail" w:val="Waar"/>
    <w:docVar w:name="chkVanGebouw" w:val="Onwaar"/>
    <w:docVar w:name="chkVanLand" w:val="Onwaar"/>
    <w:docVar w:name="Huisstijl" w:val="5.2"/>
    <w:docVar w:name="Sjabloon" w:val="RHSMemo"/>
    <w:docVar w:name="SjabloonVersie" w:val="5"/>
    <w:docVar w:name="txtAanAfdeling" w:val=" "/>
    <w:docVar w:name="txtAanIPC" w:val=" "/>
    <w:docVar w:name="txtAanKamer" w:val=" "/>
    <w:docVar w:name="txtAanNaam" w:val="Marktconsultatie Contract diensten"/>
    <w:docVar w:name="txtBetreft" w:val="Programma Groot onderhoud Walterboscomplex en Quintax (11399)"/>
    <w:docVar w:name="txtBijlagen" w:val=" "/>
    <w:docVar w:name="txtDatum" w:val="7 januari 2016"/>
    <w:docVar w:name="txtKenmerk" w:val=" "/>
    <w:docVar w:name="txtKopieAan" w:val=" "/>
    <w:docVar w:name="txtVanAfdeling" w:val="Afdeling Projecten"/>
    <w:docVar w:name="txtVanBezoekAdres" w:val="Stationsplein-West 30"/>
    <w:docVar w:name="txtVanContactpersoon" w:val="Ir. RJP van Bottenburg"/>
    <w:docVar w:name="txtVanDienst" w:val="Rijksvastgoedbedrijf"/>
    <w:docVar w:name="txtVanDirectie" w:val="Transacties &amp; Ontwikkeling"/>
    <w:docVar w:name="txtVanEmail" w:val="robert-jan.vanbottenburg@rijksoverheid.nl"/>
    <w:docVar w:name="txtVanFax" w:val=" "/>
    <w:docVar w:name="txtVanGebouw" w:val=" "/>
    <w:docVar w:name="txtVanIPC" w:val=" "/>
    <w:docVar w:name="txtVanKamer" w:val=" "/>
    <w:docVar w:name="txtVanLand" w:val=" "/>
    <w:docVar w:name="txtVanMobiel" w:val="06-20360409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E474F7"/>
    <w:rsid w:val="00004D2A"/>
    <w:rsid w:val="0000553E"/>
    <w:rsid w:val="00017B73"/>
    <w:rsid w:val="00021C20"/>
    <w:rsid w:val="0002335E"/>
    <w:rsid w:val="000246E3"/>
    <w:rsid w:val="00027D3C"/>
    <w:rsid w:val="0004368E"/>
    <w:rsid w:val="000475E5"/>
    <w:rsid w:val="0005339F"/>
    <w:rsid w:val="0005391A"/>
    <w:rsid w:val="00057168"/>
    <w:rsid w:val="00071639"/>
    <w:rsid w:val="000734C4"/>
    <w:rsid w:val="00074E36"/>
    <w:rsid w:val="000856D7"/>
    <w:rsid w:val="000A0173"/>
    <w:rsid w:val="000A726F"/>
    <w:rsid w:val="000B1C1D"/>
    <w:rsid w:val="000C724A"/>
    <w:rsid w:val="000C734E"/>
    <w:rsid w:val="000D2648"/>
    <w:rsid w:val="000E145D"/>
    <w:rsid w:val="000F3935"/>
    <w:rsid w:val="00106403"/>
    <w:rsid w:val="00106D49"/>
    <w:rsid w:val="00116AC8"/>
    <w:rsid w:val="00117D2C"/>
    <w:rsid w:val="00121680"/>
    <w:rsid w:val="00125B41"/>
    <w:rsid w:val="00125E13"/>
    <w:rsid w:val="00140142"/>
    <w:rsid w:val="00145040"/>
    <w:rsid w:val="00146081"/>
    <w:rsid w:val="00156837"/>
    <w:rsid w:val="001718C3"/>
    <w:rsid w:val="00171DB0"/>
    <w:rsid w:val="00193214"/>
    <w:rsid w:val="0019473B"/>
    <w:rsid w:val="0019631B"/>
    <w:rsid w:val="001A0CAC"/>
    <w:rsid w:val="001A18D4"/>
    <w:rsid w:val="001A6B54"/>
    <w:rsid w:val="001C13FB"/>
    <w:rsid w:val="001D0337"/>
    <w:rsid w:val="001D57FE"/>
    <w:rsid w:val="001E6936"/>
    <w:rsid w:val="001E6DAE"/>
    <w:rsid w:val="001F1704"/>
    <w:rsid w:val="001F1E1A"/>
    <w:rsid w:val="002073E2"/>
    <w:rsid w:val="00233BDE"/>
    <w:rsid w:val="00234D20"/>
    <w:rsid w:val="0024097D"/>
    <w:rsid w:val="002444A5"/>
    <w:rsid w:val="00261CC5"/>
    <w:rsid w:val="00266FFA"/>
    <w:rsid w:val="0027285F"/>
    <w:rsid w:val="00276169"/>
    <w:rsid w:val="00285036"/>
    <w:rsid w:val="00285A05"/>
    <w:rsid w:val="00292762"/>
    <w:rsid w:val="00293269"/>
    <w:rsid w:val="0029483D"/>
    <w:rsid w:val="002959A8"/>
    <w:rsid w:val="002A4724"/>
    <w:rsid w:val="002B0DDB"/>
    <w:rsid w:val="002B2169"/>
    <w:rsid w:val="002C0360"/>
    <w:rsid w:val="002D09D8"/>
    <w:rsid w:val="002D2397"/>
    <w:rsid w:val="002D4803"/>
    <w:rsid w:val="002D5050"/>
    <w:rsid w:val="002E64CE"/>
    <w:rsid w:val="003069C3"/>
    <w:rsid w:val="003076A9"/>
    <w:rsid w:val="00310903"/>
    <w:rsid w:val="00324FCC"/>
    <w:rsid w:val="00330DEF"/>
    <w:rsid w:val="003521DA"/>
    <w:rsid w:val="0037483B"/>
    <w:rsid w:val="0038291F"/>
    <w:rsid w:val="0038720E"/>
    <w:rsid w:val="00391B15"/>
    <w:rsid w:val="003970D0"/>
    <w:rsid w:val="00397DF0"/>
    <w:rsid w:val="003A07E5"/>
    <w:rsid w:val="003A6EBA"/>
    <w:rsid w:val="003D11F7"/>
    <w:rsid w:val="003E1071"/>
    <w:rsid w:val="00402EE7"/>
    <w:rsid w:val="00402F67"/>
    <w:rsid w:val="00403D70"/>
    <w:rsid w:val="00406259"/>
    <w:rsid w:val="00427FED"/>
    <w:rsid w:val="00432135"/>
    <w:rsid w:val="004327D3"/>
    <w:rsid w:val="004347C2"/>
    <w:rsid w:val="004517B0"/>
    <w:rsid w:val="004558C0"/>
    <w:rsid w:val="00464531"/>
    <w:rsid w:val="00484574"/>
    <w:rsid w:val="00486686"/>
    <w:rsid w:val="00487B81"/>
    <w:rsid w:val="00491961"/>
    <w:rsid w:val="00493B5A"/>
    <w:rsid w:val="004A609B"/>
    <w:rsid w:val="004B3780"/>
    <w:rsid w:val="004C23E5"/>
    <w:rsid w:val="004C78D5"/>
    <w:rsid w:val="004D2928"/>
    <w:rsid w:val="004E48AF"/>
    <w:rsid w:val="004E6270"/>
    <w:rsid w:val="004E7DA2"/>
    <w:rsid w:val="004F5FAA"/>
    <w:rsid w:val="00502E0E"/>
    <w:rsid w:val="005200B1"/>
    <w:rsid w:val="005314D0"/>
    <w:rsid w:val="0054275E"/>
    <w:rsid w:val="005442D2"/>
    <w:rsid w:val="00547313"/>
    <w:rsid w:val="00556DD3"/>
    <w:rsid w:val="00561208"/>
    <w:rsid w:val="0056132E"/>
    <w:rsid w:val="00561A79"/>
    <w:rsid w:val="00564577"/>
    <w:rsid w:val="00575A5B"/>
    <w:rsid w:val="005802A6"/>
    <w:rsid w:val="00583CA3"/>
    <w:rsid w:val="00593506"/>
    <w:rsid w:val="00593DA0"/>
    <w:rsid w:val="00595D41"/>
    <w:rsid w:val="005A4F1D"/>
    <w:rsid w:val="005C1BC7"/>
    <w:rsid w:val="005C21AC"/>
    <w:rsid w:val="005C726F"/>
    <w:rsid w:val="005C7A69"/>
    <w:rsid w:val="005D259F"/>
    <w:rsid w:val="005D7F97"/>
    <w:rsid w:val="005E27E6"/>
    <w:rsid w:val="005E3ACC"/>
    <w:rsid w:val="005E3D66"/>
    <w:rsid w:val="005F593E"/>
    <w:rsid w:val="005F7A2C"/>
    <w:rsid w:val="005F7CB6"/>
    <w:rsid w:val="00601C07"/>
    <w:rsid w:val="00605250"/>
    <w:rsid w:val="00616E20"/>
    <w:rsid w:val="006344FD"/>
    <w:rsid w:val="006409E2"/>
    <w:rsid w:val="00641D8D"/>
    <w:rsid w:val="00646982"/>
    <w:rsid w:val="00650ECF"/>
    <w:rsid w:val="00651D76"/>
    <w:rsid w:val="006616F1"/>
    <w:rsid w:val="0066251B"/>
    <w:rsid w:val="0066341A"/>
    <w:rsid w:val="006657B7"/>
    <w:rsid w:val="0066799C"/>
    <w:rsid w:val="00677135"/>
    <w:rsid w:val="006A1445"/>
    <w:rsid w:val="006A18D2"/>
    <w:rsid w:val="006A40B1"/>
    <w:rsid w:val="006A6F86"/>
    <w:rsid w:val="006B563F"/>
    <w:rsid w:val="006C68B3"/>
    <w:rsid w:val="006C7953"/>
    <w:rsid w:val="006D59D6"/>
    <w:rsid w:val="006D5CE2"/>
    <w:rsid w:val="006E4E7A"/>
    <w:rsid w:val="006F459B"/>
    <w:rsid w:val="006F6CCF"/>
    <w:rsid w:val="00702C79"/>
    <w:rsid w:val="007049AD"/>
    <w:rsid w:val="00717667"/>
    <w:rsid w:val="0072125D"/>
    <w:rsid w:val="00731C00"/>
    <w:rsid w:val="00754D6B"/>
    <w:rsid w:val="00755FE7"/>
    <w:rsid w:val="007561C4"/>
    <w:rsid w:val="00756754"/>
    <w:rsid w:val="007602E1"/>
    <w:rsid w:val="007946DA"/>
    <w:rsid w:val="007A14E7"/>
    <w:rsid w:val="007A4A1D"/>
    <w:rsid w:val="007A5D0D"/>
    <w:rsid w:val="007B3729"/>
    <w:rsid w:val="007B6D2B"/>
    <w:rsid w:val="007C130D"/>
    <w:rsid w:val="007C5893"/>
    <w:rsid w:val="007D6709"/>
    <w:rsid w:val="007F00E2"/>
    <w:rsid w:val="0082210D"/>
    <w:rsid w:val="00841315"/>
    <w:rsid w:val="00842C1C"/>
    <w:rsid w:val="00857654"/>
    <w:rsid w:val="00861B47"/>
    <w:rsid w:val="008644E7"/>
    <w:rsid w:val="0086702F"/>
    <w:rsid w:val="00871C76"/>
    <w:rsid w:val="00872448"/>
    <w:rsid w:val="00876540"/>
    <w:rsid w:val="00876ABA"/>
    <w:rsid w:val="00882ED3"/>
    <w:rsid w:val="00892F66"/>
    <w:rsid w:val="00895B42"/>
    <w:rsid w:val="008968DB"/>
    <w:rsid w:val="00896F6A"/>
    <w:rsid w:val="008A2336"/>
    <w:rsid w:val="008B2E47"/>
    <w:rsid w:val="008C0B6A"/>
    <w:rsid w:val="008C7968"/>
    <w:rsid w:val="008D639F"/>
    <w:rsid w:val="008D7CC5"/>
    <w:rsid w:val="008F0149"/>
    <w:rsid w:val="008F362A"/>
    <w:rsid w:val="008F750B"/>
    <w:rsid w:val="009011EA"/>
    <w:rsid w:val="00905383"/>
    <w:rsid w:val="00917C1C"/>
    <w:rsid w:val="00925084"/>
    <w:rsid w:val="00933C3F"/>
    <w:rsid w:val="00943824"/>
    <w:rsid w:val="00967FE2"/>
    <w:rsid w:val="00980717"/>
    <w:rsid w:val="00981E2A"/>
    <w:rsid w:val="00986C1A"/>
    <w:rsid w:val="00992285"/>
    <w:rsid w:val="009927E5"/>
    <w:rsid w:val="00997825"/>
    <w:rsid w:val="009A14E0"/>
    <w:rsid w:val="009A3CE4"/>
    <w:rsid w:val="009A4435"/>
    <w:rsid w:val="009A5926"/>
    <w:rsid w:val="009B06FA"/>
    <w:rsid w:val="009B0CF5"/>
    <w:rsid w:val="009C62CA"/>
    <w:rsid w:val="009D0605"/>
    <w:rsid w:val="009D6AB1"/>
    <w:rsid w:val="009F525D"/>
    <w:rsid w:val="009F5A45"/>
    <w:rsid w:val="009F5AD1"/>
    <w:rsid w:val="00A06E26"/>
    <w:rsid w:val="00A20F41"/>
    <w:rsid w:val="00A232EF"/>
    <w:rsid w:val="00A24F08"/>
    <w:rsid w:val="00A25F7C"/>
    <w:rsid w:val="00A33CB0"/>
    <w:rsid w:val="00A3753A"/>
    <w:rsid w:val="00A43DCC"/>
    <w:rsid w:val="00A44D01"/>
    <w:rsid w:val="00A5097E"/>
    <w:rsid w:val="00A5131F"/>
    <w:rsid w:val="00A52C0F"/>
    <w:rsid w:val="00A62742"/>
    <w:rsid w:val="00A958D8"/>
    <w:rsid w:val="00AB2A2A"/>
    <w:rsid w:val="00AB6004"/>
    <w:rsid w:val="00AC0327"/>
    <w:rsid w:val="00AC175C"/>
    <w:rsid w:val="00AC2D84"/>
    <w:rsid w:val="00AD2F00"/>
    <w:rsid w:val="00AD5A8D"/>
    <w:rsid w:val="00AF51E8"/>
    <w:rsid w:val="00AF5A8C"/>
    <w:rsid w:val="00B0361F"/>
    <w:rsid w:val="00B15026"/>
    <w:rsid w:val="00B30F50"/>
    <w:rsid w:val="00B43F0D"/>
    <w:rsid w:val="00B44E13"/>
    <w:rsid w:val="00B51EE4"/>
    <w:rsid w:val="00B51F2B"/>
    <w:rsid w:val="00B652E7"/>
    <w:rsid w:val="00B8101F"/>
    <w:rsid w:val="00B8555F"/>
    <w:rsid w:val="00B96955"/>
    <w:rsid w:val="00BA2B43"/>
    <w:rsid w:val="00BD198F"/>
    <w:rsid w:val="00BD73A2"/>
    <w:rsid w:val="00BD7822"/>
    <w:rsid w:val="00BE2615"/>
    <w:rsid w:val="00BE3B78"/>
    <w:rsid w:val="00BE51B2"/>
    <w:rsid w:val="00BE7009"/>
    <w:rsid w:val="00BF217A"/>
    <w:rsid w:val="00C02B59"/>
    <w:rsid w:val="00C064ED"/>
    <w:rsid w:val="00C15AE9"/>
    <w:rsid w:val="00C211B6"/>
    <w:rsid w:val="00C25DA9"/>
    <w:rsid w:val="00C25EAA"/>
    <w:rsid w:val="00C303EF"/>
    <w:rsid w:val="00C35DAA"/>
    <w:rsid w:val="00C4076F"/>
    <w:rsid w:val="00C43E87"/>
    <w:rsid w:val="00C53A59"/>
    <w:rsid w:val="00C57EA5"/>
    <w:rsid w:val="00C66E94"/>
    <w:rsid w:val="00C77910"/>
    <w:rsid w:val="00C9592A"/>
    <w:rsid w:val="00CA685B"/>
    <w:rsid w:val="00CA794B"/>
    <w:rsid w:val="00CB242F"/>
    <w:rsid w:val="00CB736B"/>
    <w:rsid w:val="00CC7C68"/>
    <w:rsid w:val="00CD1EE8"/>
    <w:rsid w:val="00CF3772"/>
    <w:rsid w:val="00D020B6"/>
    <w:rsid w:val="00D05D3C"/>
    <w:rsid w:val="00D068A2"/>
    <w:rsid w:val="00D10913"/>
    <w:rsid w:val="00D13391"/>
    <w:rsid w:val="00D13F05"/>
    <w:rsid w:val="00D208B7"/>
    <w:rsid w:val="00D24D69"/>
    <w:rsid w:val="00D31760"/>
    <w:rsid w:val="00D36EEB"/>
    <w:rsid w:val="00D40DE4"/>
    <w:rsid w:val="00D42B71"/>
    <w:rsid w:val="00D433AB"/>
    <w:rsid w:val="00D46D07"/>
    <w:rsid w:val="00D53CA0"/>
    <w:rsid w:val="00D67BBB"/>
    <w:rsid w:val="00D753E3"/>
    <w:rsid w:val="00D76F0A"/>
    <w:rsid w:val="00D77056"/>
    <w:rsid w:val="00D7753E"/>
    <w:rsid w:val="00D77F02"/>
    <w:rsid w:val="00D86386"/>
    <w:rsid w:val="00D90FFB"/>
    <w:rsid w:val="00DA0321"/>
    <w:rsid w:val="00DD34F8"/>
    <w:rsid w:val="00E109B8"/>
    <w:rsid w:val="00E12B83"/>
    <w:rsid w:val="00E12CF6"/>
    <w:rsid w:val="00E3047B"/>
    <w:rsid w:val="00E33723"/>
    <w:rsid w:val="00E3413D"/>
    <w:rsid w:val="00E474F7"/>
    <w:rsid w:val="00E52F7E"/>
    <w:rsid w:val="00E55253"/>
    <w:rsid w:val="00E57A3F"/>
    <w:rsid w:val="00E61359"/>
    <w:rsid w:val="00E61B3D"/>
    <w:rsid w:val="00E6483F"/>
    <w:rsid w:val="00E66541"/>
    <w:rsid w:val="00E706A3"/>
    <w:rsid w:val="00E8145D"/>
    <w:rsid w:val="00E81BD7"/>
    <w:rsid w:val="00E92916"/>
    <w:rsid w:val="00EA0E6C"/>
    <w:rsid w:val="00EB0274"/>
    <w:rsid w:val="00EC05C2"/>
    <w:rsid w:val="00EC1DA1"/>
    <w:rsid w:val="00EC60C2"/>
    <w:rsid w:val="00ED3823"/>
    <w:rsid w:val="00ED7147"/>
    <w:rsid w:val="00EE7CB5"/>
    <w:rsid w:val="00EF3D03"/>
    <w:rsid w:val="00EF7AD3"/>
    <w:rsid w:val="00F06262"/>
    <w:rsid w:val="00F101EB"/>
    <w:rsid w:val="00F10277"/>
    <w:rsid w:val="00F1042A"/>
    <w:rsid w:val="00F1221E"/>
    <w:rsid w:val="00F126F4"/>
    <w:rsid w:val="00F15111"/>
    <w:rsid w:val="00F17015"/>
    <w:rsid w:val="00F1707E"/>
    <w:rsid w:val="00F34556"/>
    <w:rsid w:val="00F40CA1"/>
    <w:rsid w:val="00F51FC7"/>
    <w:rsid w:val="00F52A61"/>
    <w:rsid w:val="00F67E84"/>
    <w:rsid w:val="00F70ED1"/>
    <w:rsid w:val="00F7431C"/>
    <w:rsid w:val="00F80263"/>
    <w:rsid w:val="00F851F9"/>
    <w:rsid w:val="00FA6B75"/>
    <w:rsid w:val="00FB56B1"/>
    <w:rsid w:val="00FC2766"/>
    <w:rsid w:val="00FC4930"/>
    <w:rsid w:val="00F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B4AC36"/>
  <w15:docId w15:val="{395DEA57-6EA8-4CA9-953A-9B23BB55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7DA2"/>
  </w:style>
  <w:style w:type="paragraph" w:styleId="Kop1">
    <w:name w:val="heading 1"/>
    <w:basedOn w:val="Standaard"/>
    <w:next w:val="Standaard"/>
    <w:link w:val="Kop1Char"/>
    <w:uiPriority w:val="9"/>
    <w:qFormat/>
    <w:rsid w:val="00905383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05383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5383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5383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5383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05383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905383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90538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90538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303EF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303EF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303EF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303EF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303EF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303EF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303EF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303EF"/>
  </w:style>
  <w:style w:type="paragraph" w:customStyle="1" w:styleId="opmAfzenderVet">
    <w:name w:val="opmAfzenderVet"/>
    <w:basedOn w:val="opmAfzender"/>
    <w:rsid w:val="00C303EF"/>
    <w:rPr>
      <w:b/>
      <w:bCs w:val="0"/>
    </w:rPr>
  </w:style>
  <w:style w:type="paragraph" w:customStyle="1" w:styleId="opmRubricering">
    <w:name w:val="opmRubricering"/>
    <w:basedOn w:val="Voettekst"/>
    <w:autoRedefine/>
    <w:rsid w:val="00C303EF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303EF"/>
    <w:pPr>
      <w:numPr>
        <w:numId w:val="1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303EF"/>
    <w:pPr>
      <w:numPr>
        <w:ilvl w:val="1"/>
        <w:numId w:val="2"/>
      </w:numPr>
      <w:tabs>
        <w:tab w:val="clear" w:pos="227"/>
        <w:tab w:val="clear" w:pos="1440"/>
        <w:tab w:val="left" w:pos="454"/>
      </w:tabs>
      <w:ind w:left="454" w:hanging="227"/>
    </w:pPr>
  </w:style>
  <w:style w:type="paragraph" w:customStyle="1" w:styleId="opmWit1">
    <w:name w:val="opmWit1"/>
    <w:basedOn w:val="Standaard"/>
    <w:autoRedefine/>
    <w:rsid w:val="00C303EF"/>
    <w:pPr>
      <w:spacing w:line="240" w:lineRule="auto"/>
    </w:pPr>
    <w:rPr>
      <w:sz w:val="8"/>
    </w:rPr>
  </w:style>
  <w:style w:type="character" w:styleId="HTMLCode">
    <w:name w:val="HTML Code"/>
    <w:basedOn w:val="Standaardalinea-lettertype"/>
    <w:semiHidden/>
    <w:rsid w:val="00C303EF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uiPriority w:val="99"/>
    <w:rsid w:val="00C303EF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303EF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303EF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303EF"/>
    <w:pPr>
      <w:spacing w:before="120"/>
    </w:pPr>
    <w:rPr>
      <w:rFonts w:cs="Arial"/>
      <w:b/>
      <w:bCs/>
      <w:sz w:val="24"/>
    </w:rPr>
  </w:style>
  <w:style w:type="character" w:styleId="Nadruk">
    <w:name w:val="Emphasis"/>
    <w:uiPriority w:val="20"/>
    <w:qFormat/>
    <w:rsid w:val="00905383"/>
    <w:rPr>
      <w:caps/>
      <w:color w:val="294E1C" w:themeColor="accent1" w:themeShade="7F"/>
      <w:spacing w:val="5"/>
    </w:rPr>
  </w:style>
  <w:style w:type="paragraph" w:styleId="Normaalweb">
    <w:name w:val="Normal (Web)"/>
    <w:basedOn w:val="Standaard"/>
    <w:semiHidden/>
    <w:rsid w:val="00C303EF"/>
    <w:rPr>
      <w:sz w:val="24"/>
    </w:rPr>
  </w:style>
  <w:style w:type="paragraph" w:customStyle="1" w:styleId="opmEmbargo">
    <w:name w:val="opmEmbargo"/>
    <w:basedOn w:val="opmRubricering"/>
    <w:rsid w:val="00C303EF"/>
    <w:pPr>
      <w:ind w:left="-28"/>
    </w:pPr>
  </w:style>
  <w:style w:type="paragraph" w:customStyle="1" w:styleId="opmInvulgegevenKop">
    <w:name w:val="opmInvulgegevenKop"/>
    <w:basedOn w:val="Standaard"/>
    <w:autoRedefine/>
    <w:rsid w:val="00C303EF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303EF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303EF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303EF"/>
    <w:pPr>
      <w:spacing w:line="180" w:lineRule="atLeast"/>
    </w:pPr>
    <w:rPr>
      <w:i/>
      <w:iCs/>
      <w:sz w:val="13"/>
    </w:rPr>
  </w:style>
  <w:style w:type="paragraph" w:styleId="Plattetekst">
    <w:name w:val="Body Text"/>
    <w:basedOn w:val="Standaard"/>
    <w:semiHidden/>
    <w:rsid w:val="00C303EF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303EF"/>
    <w:rPr>
      <w:rFonts w:ascii="Verdana" w:hAnsi="Verdan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538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905383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styleId="Verwijzingopmerking">
    <w:name w:val="annotation reference"/>
    <w:basedOn w:val="Standaardalinea-lettertype"/>
    <w:uiPriority w:val="99"/>
    <w:semiHidden/>
    <w:rsid w:val="00C303EF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rsid w:val="00C303EF"/>
    <w:rPr>
      <w:rFonts w:ascii="Verdana" w:hAnsi="Verdana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303EF"/>
    <w:rPr>
      <w:sz w:val="13"/>
    </w:rPr>
  </w:style>
  <w:style w:type="character" w:styleId="Zwaar">
    <w:name w:val="Strong"/>
    <w:uiPriority w:val="22"/>
    <w:qFormat/>
    <w:rsid w:val="00905383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46D0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3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3A5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905383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table" w:styleId="Tabelraster">
    <w:name w:val="Table Grid"/>
    <w:basedOn w:val="Standaardtabel"/>
    <w:uiPriority w:val="59"/>
    <w:rsid w:val="00981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905383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BE3B78"/>
    <w:pPr>
      <w:spacing w:after="100"/>
    </w:pPr>
  </w:style>
  <w:style w:type="paragraph" w:styleId="Tekstopmerking">
    <w:name w:val="annotation text"/>
    <w:basedOn w:val="Standaard"/>
    <w:link w:val="TekstopmerkingChar"/>
    <w:uiPriority w:val="99"/>
    <w:unhideWhenUsed/>
    <w:rsid w:val="00D1339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339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33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3391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905383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76A9"/>
    <w:rPr>
      <w:rFonts w:ascii="Verdana" w:hAnsi="Verdana"/>
      <w:sz w:val="13"/>
    </w:rPr>
  </w:style>
  <w:style w:type="paragraph" w:customStyle="1" w:styleId="plattetekst0">
    <w:name w:val="platte tekst"/>
    <w:basedOn w:val="Standaard"/>
    <w:rsid w:val="009D6AB1"/>
    <w:pPr>
      <w:spacing w:line="292" w:lineRule="auto"/>
    </w:pPr>
    <w:rPr>
      <w:rFonts w:ascii="Arial" w:hAnsi="Arial" w:cs="Arial"/>
    </w:rPr>
  </w:style>
  <w:style w:type="character" w:customStyle="1" w:styleId="A5">
    <w:name w:val="A5"/>
    <w:uiPriority w:val="99"/>
    <w:rsid w:val="00464531"/>
    <w:rPr>
      <w:rFonts w:cs="RijksoverheidSansText"/>
      <w:color w:val="000000"/>
      <w:sz w:val="18"/>
      <w:szCs w:val="18"/>
    </w:rPr>
  </w:style>
  <w:style w:type="paragraph" w:customStyle="1" w:styleId="Default">
    <w:name w:val="Default"/>
    <w:rsid w:val="00464531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64531"/>
    <w:pPr>
      <w:spacing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6453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50ECF"/>
    <w:rPr>
      <w:rFonts w:ascii="Verdana" w:hAnsi="Verdana"/>
      <w:sz w:val="18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905383"/>
    <w:rPr>
      <w:b/>
      <w:bCs/>
      <w:color w:val="3E762A" w:themeColor="accent1" w:themeShade="BF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905383"/>
    <w:rPr>
      <w:caps/>
      <w:spacing w:val="15"/>
      <w:shd w:val="clear" w:color="auto" w:fill="DAEFD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905383"/>
    <w:rPr>
      <w:caps/>
      <w:color w:val="294E1C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905383"/>
    <w:rPr>
      <w:caps/>
      <w:color w:val="3E762A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5383"/>
    <w:rPr>
      <w:caps/>
      <w:color w:val="3E762A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905383"/>
    <w:rPr>
      <w:caps/>
      <w:color w:val="3E762A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rsid w:val="00905383"/>
    <w:rPr>
      <w:caps/>
      <w:color w:val="3E762A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rsid w:val="00905383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rsid w:val="00905383"/>
    <w:rPr>
      <w:i/>
      <w:iCs/>
      <w:caps/>
      <w:spacing w:val="10"/>
      <w:sz w:val="18"/>
      <w:szCs w:val="18"/>
    </w:rPr>
  </w:style>
  <w:style w:type="character" w:customStyle="1" w:styleId="TitelChar">
    <w:name w:val="Titel Char"/>
    <w:basedOn w:val="Standaardalinea-lettertype"/>
    <w:link w:val="Titel"/>
    <w:uiPriority w:val="10"/>
    <w:rsid w:val="00905383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5383"/>
    <w:rPr>
      <w:caps/>
      <w:color w:val="595959" w:themeColor="text1" w:themeTint="A6"/>
      <w:spacing w:val="10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905383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905383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5383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5383"/>
    <w:rPr>
      <w:color w:val="549E39" w:themeColor="accent1"/>
      <w:sz w:val="24"/>
      <w:szCs w:val="24"/>
    </w:rPr>
  </w:style>
  <w:style w:type="character" w:styleId="Subtielebenadrukking">
    <w:name w:val="Subtle Emphasis"/>
    <w:uiPriority w:val="19"/>
    <w:qFormat/>
    <w:rsid w:val="00905383"/>
    <w:rPr>
      <w:i/>
      <w:iCs/>
      <w:color w:val="294E1C" w:themeColor="accent1" w:themeShade="7F"/>
    </w:rPr>
  </w:style>
  <w:style w:type="character" w:styleId="Intensievebenadrukking">
    <w:name w:val="Intense Emphasis"/>
    <w:uiPriority w:val="21"/>
    <w:qFormat/>
    <w:rsid w:val="00905383"/>
    <w:rPr>
      <w:b/>
      <w:bCs/>
      <w:caps/>
      <w:color w:val="294E1C" w:themeColor="accent1" w:themeShade="7F"/>
      <w:spacing w:val="10"/>
    </w:rPr>
  </w:style>
  <w:style w:type="character" w:styleId="Subtieleverwijzing">
    <w:name w:val="Subtle Reference"/>
    <w:uiPriority w:val="31"/>
    <w:qFormat/>
    <w:rsid w:val="00905383"/>
    <w:rPr>
      <w:b/>
      <w:bCs/>
      <w:color w:val="549E39" w:themeColor="accent1"/>
    </w:rPr>
  </w:style>
  <w:style w:type="character" w:styleId="Intensieveverwijzing">
    <w:name w:val="Intense Reference"/>
    <w:uiPriority w:val="32"/>
    <w:qFormat/>
    <w:rsid w:val="00905383"/>
    <w:rPr>
      <w:b/>
      <w:bCs/>
      <w:i/>
      <w:iCs/>
      <w:caps/>
      <w:color w:val="549E39" w:themeColor="accent1"/>
    </w:rPr>
  </w:style>
  <w:style w:type="character" w:styleId="Titelvanboek">
    <w:name w:val="Book Title"/>
    <w:uiPriority w:val="33"/>
    <w:qFormat/>
    <w:rsid w:val="00905383"/>
    <w:rPr>
      <w:b/>
      <w:bCs/>
      <w:i/>
      <w:iCs/>
      <w:spacing w:val="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107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36EEB"/>
    <w:pPr>
      <w:spacing w:before="0" w:after="0" w:line="240" w:lineRule="auto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F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Memo.dot" TargetMode="External"/></Relationships>
</file>

<file path=word/theme/theme1.xml><?xml version="1.0" encoding="utf-8"?>
<a:theme xmlns:a="http://schemas.openxmlformats.org/drawingml/2006/main" name="Office-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782D7F695AF469A8B3284ED2D07AB" ma:contentTypeVersion="0" ma:contentTypeDescription="Een nieuw document maken." ma:contentTypeScope="" ma:versionID="9e5aa34418dd1146b76128d274ec3d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67316-DDC3-4D66-91AD-7FD7072F6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4685A-52EE-4F14-AC5A-B60D116120C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D00E5C-4A89-4888-8537-B2341E8165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C580A-FD45-4425-B8AD-132B9E584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RHSMemo</Template>
  <TotalTime>0</TotalTime>
  <Pages>3</Pages>
  <Words>249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Memo</vt:lpstr>
    </vt:vector>
  </TitlesOfParts>
  <Company>Ministerie VROM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>Programma Groot onderhoud Walterboscomplex en Quintax (11399)</dc:subject>
  <dc:creator>Ir. RJP van Bottenburg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Klok-Keijzer, Esmee</cp:lastModifiedBy>
  <cp:revision>3</cp:revision>
  <cp:lastPrinted>2023-02-10T08:52:00Z</cp:lastPrinted>
  <dcterms:created xsi:type="dcterms:W3CDTF">2025-09-24T12:50:00Z</dcterms:created>
  <dcterms:modified xsi:type="dcterms:W3CDTF">2025-09-24T12:51:00Z</dcterms:modified>
  <cp:contentStatus>Versie 5.1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0x010100F1F782D7F695AF469A8B3284ED2D07AB</vt:lpwstr>
  </property>
</Properties>
</file>