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D784" w14:textId="77777777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55EBBC6B" w14:textId="77777777" w:rsidR="00577B4E" w:rsidRDefault="00577B4E" w:rsidP="00623B5B">
      <w:pPr>
        <w:rPr>
          <w:rFonts w:ascii="Arial" w:hAnsi="Arial" w:cs="Arial"/>
          <w:sz w:val="20"/>
        </w:rPr>
      </w:pPr>
    </w:p>
    <w:p w14:paraId="4FA82A10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557"/>
        <w:gridCol w:w="3374"/>
      </w:tblGrid>
      <w:tr w:rsidR="00673549" w:rsidRPr="0089244E" w14:paraId="7A398DDE" w14:textId="77777777" w:rsidTr="00EE1DB6">
        <w:trPr>
          <w:trHeight w:val="56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16295D0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3E19F28D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3E0014E" w14:textId="77777777" w:rsidR="00872CDF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FB6583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(</w:t>
            </w:r>
            <w:r w:rsidR="00C44BD8">
              <w:rPr>
                <w:rFonts w:ascii="Corbel" w:hAnsi="Corbel" w:cs="Arial"/>
                <w:b/>
                <w:bCs/>
                <w:color w:val="FFFFFF"/>
                <w:szCs w:val="18"/>
              </w:rPr>
              <w:t>niet ouder dan boekjaar 2023)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</w:p>
          <w:p w14:paraId="047AE897" w14:textId="55752125" w:rsidR="00673549" w:rsidRPr="0089244E" w:rsidRDefault="00872CDF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72CDF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Jaar: 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673549" w:rsidRPr="0089244E" w14:paraId="14F91A00" w14:textId="77777777" w:rsidTr="00EE1DB6">
        <w:trPr>
          <w:trHeight w:val="347"/>
        </w:trPr>
        <w:tc>
          <w:tcPr>
            <w:tcW w:w="5557" w:type="dxa"/>
          </w:tcPr>
          <w:p w14:paraId="0D047384" w14:textId="77777777" w:rsidR="00673549" w:rsidRPr="0089244E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673549" w:rsidRPr="0089244E">
              <w:rPr>
                <w:rFonts w:ascii="Corbel" w:hAnsi="Corbel" w:cs="Arial"/>
                <w:szCs w:val="18"/>
              </w:rPr>
              <w:t>lottende activa</w:t>
            </w:r>
            <w:r>
              <w:rPr>
                <w:rFonts w:ascii="Corbel" w:hAnsi="Corbel" w:cs="Arial"/>
                <w:szCs w:val="18"/>
              </w:rPr>
              <w:t xml:space="preserve"> (inclusief liquide middelen)</w:t>
            </w:r>
          </w:p>
        </w:tc>
        <w:tc>
          <w:tcPr>
            <w:tcW w:w="3374" w:type="dxa"/>
            <w:shd w:val="clear" w:color="auto" w:fill="FFFFFF"/>
          </w:tcPr>
          <w:p w14:paraId="7ED037C9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1A9D561C" w14:textId="77777777" w:rsidTr="00EE1DB6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2EC5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9FAF5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37D3A759" w14:textId="77777777" w:rsidTr="00EE1DB6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2021" w14:textId="77777777" w:rsidR="00673549" w:rsidRPr="0089244E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53644A" w:rsidRPr="0089244E">
              <w:rPr>
                <w:rFonts w:ascii="Corbel" w:hAnsi="Corbel" w:cs="Arial"/>
                <w:szCs w:val="18"/>
              </w:rPr>
              <w:t>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64F0E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45F11C32" w14:textId="77777777" w:rsidTr="00EE1DB6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E450" w14:textId="799B178E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Quick </w:t>
            </w:r>
            <w:r w:rsidRPr="00981508">
              <w:rPr>
                <w:rFonts w:ascii="Corbel" w:hAnsi="Corbel" w:cs="Arial"/>
                <w:szCs w:val="18"/>
              </w:rPr>
              <w:t>ratio (≥</w:t>
            </w:r>
            <w:r w:rsidR="0089244E" w:rsidRPr="00981508">
              <w:rPr>
                <w:rFonts w:ascii="Corbel" w:hAnsi="Corbel" w:cs="Arial"/>
                <w:szCs w:val="18"/>
              </w:rPr>
              <w:t xml:space="preserve"> </w:t>
            </w:r>
            <w:r w:rsidR="00981508" w:rsidRPr="00981508">
              <w:rPr>
                <w:rFonts w:ascii="Corbel" w:hAnsi="Corbel" w:cs="Arial"/>
                <w:szCs w:val="18"/>
              </w:rPr>
              <w:t>1,</w:t>
            </w:r>
            <w:r w:rsidR="00981508">
              <w:rPr>
                <w:rFonts w:ascii="Corbel" w:hAnsi="Corbel" w:cs="Arial"/>
                <w:szCs w:val="18"/>
              </w:rPr>
              <w:t>00</w:t>
            </w:r>
            <w:r w:rsidRPr="0089244E">
              <w:rPr>
                <w:rFonts w:ascii="Corbel" w:hAnsi="Corbel" w:cs="Arial"/>
                <w:szCs w:val="18"/>
              </w:rPr>
              <w:t>)</w:t>
            </w:r>
          </w:p>
          <w:p w14:paraId="088EA8E2" w14:textId="77777777" w:rsidR="00673549" w:rsidRPr="0089244E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673549" w:rsidRPr="0089244E">
              <w:rPr>
                <w:rFonts w:ascii="Corbel" w:hAnsi="Corbel" w:cs="Arial"/>
                <w:szCs w:val="18"/>
              </w:rPr>
              <w:t xml:space="preserve">lottende activa (minus voorraden) / </w:t>
            </w:r>
            <w:r>
              <w:rPr>
                <w:rFonts w:ascii="Corbel" w:hAnsi="Corbel" w:cs="Arial"/>
                <w:szCs w:val="18"/>
              </w:rPr>
              <w:t xml:space="preserve">totale </w:t>
            </w:r>
            <w:r w:rsidR="00673549"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19514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0E3C743F" w14:textId="77777777" w:rsidR="00BC11DA" w:rsidRDefault="00BC11DA" w:rsidP="00673549">
      <w:pPr>
        <w:rPr>
          <w:rFonts w:ascii="Arial" w:hAnsi="Arial" w:cs="Arial"/>
          <w:sz w:val="20"/>
        </w:rPr>
      </w:pPr>
    </w:p>
    <w:p w14:paraId="58D96198" w14:textId="77777777" w:rsidR="00C44BD8" w:rsidRPr="00577B4E" w:rsidRDefault="00C44BD8" w:rsidP="00673549">
      <w:pPr>
        <w:rPr>
          <w:rFonts w:ascii="Arial" w:hAnsi="Arial" w:cs="Arial"/>
          <w:sz w:val="20"/>
        </w:rPr>
      </w:pPr>
    </w:p>
    <w:p w14:paraId="404444FE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080"/>
        <w:gridCol w:w="3812"/>
      </w:tblGrid>
      <w:tr w:rsidR="00BB0F24" w:rsidRPr="002B74FB" w14:paraId="20E069D1" w14:textId="77777777" w:rsidTr="00EE1DB6">
        <w:trPr>
          <w:trHeight w:val="521"/>
        </w:trPr>
        <w:tc>
          <w:tcPr>
            <w:tcW w:w="8892" w:type="dxa"/>
            <w:gridSpan w:val="2"/>
            <w:shd w:val="clear" w:color="auto" w:fill="002060"/>
            <w:vAlign w:val="center"/>
          </w:tcPr>
          <w:p w14:paraId="16178F48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13F37C51" w14:textId="77777777" w:rsidTr="00EE1DB6">
        <w:trPr>
          <w:trHeight w:val="406"/>
        </w:trPr>
        <w:tc>
          <w:tcPr>
            <w:tcW w:w="5080" w:type="dxa"/>
          </w:tcPr>
          <w:p w14:paraId="5C48344A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12" w:type="dxa"/>
          </w:tcPr>
          <w:p w14:paraId="590AF205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638BD090" w14:textId="77777777" w:rsidTr="00EE1DB6">
        <w:trPr>
          <w:trHeight w:val="406"/>
        </w:trPr>
        <w:tc>
          <w:tcPr>
            <w:tcW w:w="5080" w:type="dxa"/>
            <w:vMerge w:val="restart"/>
          </w:tcPr>
          <w:p w14:paraId="7EF4E260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139D6A80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12" w:type="dxa"/>
          </w:tcPr>
          <w:p w14:paraId="190B5A17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292B7718" w14:textId="77777777" w:rsidTr="00EE1DB6">
        <w:trPr>
          <w:trHeight w:val="406"/>
        </w:trPr>
        <w:tc>
          <w:tcPr>
            <w:tcW w:w="5080" w:type="dxa"/>
            <w:vMerge/>
          </w:tcPr>
          <w:p w14:paraId="05CD0499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12" w:type="dxa"/>
          </w:tcPr>
          <w:p w14:paraId="253624B8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4E2BB590" w14:textId="77777777" w:rsidTr="00EE1DB6">
        <w:trPr>
          <w:trHeight w:val="406"/>
        </w:trPr>
        <w:tc>
          <w:tcPr>
            <w:tcW w:w="8892" w:type="dxa"/>
            <w:gridSpan w:val="2"/>
          </w:tcPr>
          <w:p w14:paraId="03849BCE" w14:textId="77777777" w:rsidR="00BB0F24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  <w:p w14:paraId="1159D746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3EA45D10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42931756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1FF326FF" w14:textId="77777777" w:rsidR="005A20A2" w:rsidRPr="00293D85" w:rsidRDefault="005A20A2" w:rsidP="00BF66BE">
            <w:pPr>
              <w:rPr>
                <w:rFonts w:ascii="Corbel" w:hAnsi="Corbel" w:cs="Arial"/>
                <w:szCs w:val="18"/>
              </w:rPr>
            </w:pPr>
          </w:p>
        </w:tc>
      </w:tr>
    </w:tbl>
    <w:p w14:paraId="7DE1469A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1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53152" w14:textId="77777777" w:rsidR="007914F3" w:rsidRDefault="007914F3" w:rsidP="00A53ACF">
      <w:pPr>
        <w:spacing w:line="240" w:lineRule="auto"/>
      </w:pPr>
      <w:r>
        <w:separator/>
      </w:r>
    </w:p>
  </w:endnote>
  <w:endnote w:type="continuationSeparator" w:id="0">
    <w:p w14:paraId="0BA54549" w14:textId="77777777" w:rsidR="007914F3" w:rsidRDefault="007914F3" w:rsidP="00A53ACF">
      <w:pPr>
        <w:spacing w:line="240" w:lineRule="auto"/>
      </w:pPr>
      <w:r>
        <w:continuationSeparator/>
      </w:r>
    </w:p>
  </w:endnote>
  <w:endnote w:type="continuationNotice" w:id="1">
    <w:p w14:paraId="17311D83" w14:textId="77777777" w:rsidR="007914F3" w:rsidRDefault="007914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2FD66" w14:textId="77777777" w:rsidR="007914F3" w:rsidRDefault="007914F3" w:rsidP="00A53ACF">
      <w:pPr>
        <w:spacing w:line="240" w:lineRule="auto"/>
      </w:pPr>
      <w:r>
        <w:separator/>
      </w:r>
    </w:p>
  </w:footnote>
  <w:footnote w:type="continuationSeparator" w:id="0">
    <w:p w14:paraId="28838578" w14:textId="77777777" w:rsidR="007914F3" w:rsidRDefault="007914F3" w:rsidP="00A53ACF">
      <w:pPr>
        <w:spacing w:line="240" w:lineRule="auto"/>
      </w:pPr>
      <w:r>
        <w:continuationSeparator/>
      </w:r>
    </w:p>
  </w:footnote>
  <w:footnote w:type="continuationNotice" w:id="1">
    <w:p w14:paraId="2B5DADC4" w14:textId="77777777" w:rsidR="007914F3" w:rsidRDefault="007914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C94AE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19C0A870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159271779">
    <w:abstractNumId w:val="2"/>
  </w:num>
  <w:num w:numId="2" w16cid:durableId="621422870">
    <w:abstractNumId w:val="1"/>
  </w:num>
  <w:num w:numId="3" w16cid:durableId="210961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11"/>
    <w:rsid w:val="000079E2"/>
    <w:rsid w:val="00044821"/>
    <w:rsid w:val="000D1004"/>
    <w:rsid w:val="001425AE"/>
    <w:rsid w:val="001B5FE2"/>
    <w:rsid w:val="00220FC0"/>
    <w:rsid w:val="0025441A"/>
    <w:rsid w:val="00263EF4"/>
    <w:rsid w:val="002810A1"/>
    <w:rsid w:val="002D0989"/>
    <w:rsid w:val="00342628"/>
    <w:rsid w:val="00345978"/>
    <w:rsid w:val="00405941"/>
    <w:rsid w:val="004502F6"/>
    <w:rsid w:val="004B1735"/>
    <w:rsid w:val="004F6A85"/>
    <w:rsid w:val="0053644A"/>
    <w:rsid w:val="00577B4E"/>
    <w:rsid w:val="005A20A2"/>
    <w:rsid w:val="005B7429"/>
    <w:rsid w:val="00604AE3"/>
    <w:rsid w:val="00623B5B"/>
    <w:rsid w:val="00644FC9"/>
    <w:rsid w:val="00673549"/>
    <w:rsid w:val="006F48CC"/>
    <w:rsid w:val="00712811"/>
    <w:rsid w:val="0071328F"/>
    <w:rsid w:val="0078244D"/>
    <w:rsid w:val="007914F3"/>
    <w:rsid w:val="00872CDF"/>
    <w:rsid w:val="0089244E"/>
    <w:rsid w:val="008B1B58"/>
    <w:rsid w:val="00981508"/>
    <w:rsid w:val="00A308BF"/>
    <w:rsid w:val="00A43A77"/>
    <w:rsid w:val="00A53ACF"/>
    <w:rsid w:val="00AB3539"/>
    <w:rsid w:val="00AC4225"/>
    <w:rsid w:val="00B0442D"/>
    <w:rsid w:val="00BB0F24"/>
    <w:rsid w:val="00BC11DA"/>
    <w:rsid w:val="00C44BD8"/>
    <w:rsid w:val="00C5330B"/>
    <w:rsid w:val="00C94A39"/>
    <w:rsid w:val="00CD798A"/>
    <w:rsid w:val="00D15100"/>
    <w:rsid w:val="00D800B8"/>
    <w:rsid w:val="00D87B2C"/>
    <w:rsid w:val="00D928BD"/>
    <w:rsid w:val="00DC0628"/>
    <w:rsid w:val="00DF13A8"/>
    <w:rsid w:val="00E71D5B"/>
    <w:rsid w:val="00EE1DB6"/>
    <w:rsid w:val="00EF778E"/>
    <w:rsid w:val="00F93EA0"/>
    <w:rsid w:val="00FB6583"/>
    <w:rsid w:val="00FB7B2C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055E1"/>
  <w15:docId w15:val="{D763E054-4231-4866-ABE3-B021A14A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oris-JanFoet\Pro10\Pro10%20-%20Data\Kennisdomeinen\0.%20Aanbestedingstemplates\9.%20Overige%20veel%20voorkomende%20bijlagen\18jun24_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60D3A-7AF3-4C3A-9968-5711131D1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4BE9ED-B60E-490D-A646-03F19E0B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18jun24_Format financieel-economische draagkracht</Template>
  <TotalTime>7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Floris-Jan Foet</dc:creator>
  <cp:lastModifiedBy>Emily van der Linden</cp:lastModifiedBy>
  <cp:revision>8</cp:revision>
  <cp:lastPrinted>2017-01-16T15:36:00Z</cp:lastPrinted>
  <dcterms:created xsi:type="dcterms:W3CDTF">2025-08-04T14:20:00Z</dcterms:created>
  <dcterms:modified xsi:type="dcterms:W3CDTF">2025-08-18T12:39:00Z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