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6D16" w14:textId="7A7358B6" w:rsidR="00722DCA" w:rsidRPr="00722DCA" w:rsidRDefault="00722DCA" w:rsidP="21287C1B">
      <w:pPr>
        <w:pStyle w:val="Kop1"/>
        <w:ind w:left="432" w:hanging="432"/>
        <w:rPr>
          <w:rFonts w:ascii="NEXA-BOOK" w:hAnsi="NEXA-BOOK"/>
          <w:color w:val="60BBB4" w:themeColor="accent3"/>
        </w:rPr>
      </w:pPr>
      <w:bookmarkStart w:id="0" w:name="_Toc47434765"/>
      <w:bookmarkStart w:id="1" w:name="_Toc160550794"/>
      <w:bookmarkStart w:id="2" w:name="_Toc165039195"/>
      <w:r w:rsidRPr="21287C1B">
        <w:rPr>
          <w:rFonts w:ascii="NEXA-BOOK" w:hAnsi="NEXA-BOOK"/>
          <w:color w:val="60BBB4" w:themeColor="accent3"/>
        </w:rPr>
        <w:t>Bijlage</w:t>
      </w:r>
      <w:r w:rsidR="007D0D4F">
        <w:rPr>
          <w:rFonts w:ascii="NEXA-BOOK" w:hAnsi="NEXA-BOOK"/>
          <w:color w:val="60BBB4" w:themeColor="accent3"/>
        </w:rPr>
        <w:t xml:space="preserve"> 3</w:t>
      </w:r>
      <w:r w:rsidRPr="21287C1B">
        <w:rPr>
          <w:rFonts w:ascii="NEXA-BOOK" w:hAnsi="NEXA-BOOK"/>
          <w:color w:val="60BBB4" w:themeColor="accent3"/>
        </w:rPr>
        <w:t xml:space="preserve">  Formulier </w:t>
      </w:r>
      <w:r w:rsidR="007D0D4F">
        <w:rPr>
          <w:rFonts w:ascii="NEXA-BOOK" w:hAnsi="NEXA-BOOK"/>
          <w:color w:val="60BBB4" w:themeColor="accent3"/>
        </w:rPr>
        <w:t xml:space="preserve">kerncompetenties </w:t>
      </w:r>
      <w:r w:rsidRPr="21287C1B">
        <w:rPr>
          <w:rFonts w:ascii="NEXA-BOOK" w:hAnsi="NEXA-BOOK"/>
          <w:color w:val="60BBB4" w:themeColor="accent3"/>
        </w:rPr>
        <w:t>r</w:t>
      </w:r>
      <w:bookmarkEnd w:id="0"/>
      <w:bookmarkEnd w:id="1"/>
      <w:bookmarkEnd w:id="2"/>
      <w:r w:rsidR="007D0D4F">
        <w:rPr>
          <w:rFonts w:ascii="NEXA-BOOK" w:hAnsi="NEXA-BOOK"/>
          <w:color w:val="60BBB4" w:themeColor="accent3"/>
        </w:rPr>
        <w:t>eferentie</w:t>
      </w:r>
    </w:p>
    <w:tbl>
      <w:tblPr>
        <w:tblStyle w:val="Lijsttabel2-Accent3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22DCA" w:rsidRPr="00722DCA" w14:paraId="4AE378A9" w14:textId="77777777" w:rsidTr="503E5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61DBDE13" w14:textId="39A5118B" w:rsidR="00722DCA" w:rsidRPr="007D0D4F" w:rsidRDefault="00D84C0A" w:rsidP="007D0D4F">
            <w:pPr>
              <w:spacing w:line="276" w:lineRule="auto"/>
              <w:rPr>
                <w:rFonts w:ascii="NEXA-BOOK" w:hAnsi="NEXA-BOOK" w:cs="Arial"/>
                <w:color w:val="000000"/>
              </w:rPr>
            </w:pPr>
            <w:r w:rsidRPr="503E5940">
              <w:rPr>
                <w:rFonts w:ascii="NEXA-BOOK" w:hAnsi="NEXA-BOOK"/>
                <w:b w:val="0"/>
                <w:bCs w:val="0"/>
                <w:u w:val="single"/>
              </w:rPr>
              <w:t>Kerncompetentie</w:t>
            </w:r>
            <w:r w:rsidR="00722DCA" w:rsidRPr="503E5940">
              <w:rPr>
                <w:rFonts w:ascii="NEXA-BOOK" w:hAnsi="NEXA-BOOK"/>
                <w:b w:val="0"/>
                <w:bCs w:val="0"/>
                <w:u w:val="single"/>
              </w:rPr>
              <w:t xml:space="preserve"> 1: </w:t>
            </w:r>
            <w:r w:rsidR="001A1607" w:rsidRPr="503E5940">
              <w:rPr>
                <w:rFonts w:ascii="NEXA-BOOK" w:hAnsi="NEXA-BOOK" w:cs="Arial"/>
                <w:b w:val="0"/>
                <w:bCs w:val="0"/>
                <w:color w:val="000000" w:themeColor="text1"/>
              </w:rPr>
              <w:t>Ervaring met het renoveren, uitbreiden en/of transformeren van een gebouw (niet zijnde woningbouw) met een omvang van ten minste 500 m2 BVO tot een Energieneutraal (ENG) gebouw waarbij u als hoofdaannemer verantwoordelijk was voor de uitvoering</w:t>
            </w:r>
            <w:r w:rsidR="0C2EFACA" w:rsidRPr="503E5940">
              <w:rPr>
                <w:rFonts w:ascii="NEXA-BOOK" w:hAnsi="NEXA-BOOK" w:cs="Arial"/>
                <w:b w:val="0"/>
                <w:bCs w:val="0"/>
                <w:color w:val="000000" w:themeColor="text1"/>
              </w:rPr>
              <w:t xml:space="preserve"> en coördinatie had over d</w:t>
            </w:r>
            <w:r w:rsidR="000706B6">
              <w:rPr>
                <w:rFonts w:ascii="NEXA-BOOK" w:hAnsi="NEXA-BOOK" w:cs="Arial"/>
                <w:b w:val="0"/>
                <w:bCs w:val="0"/>
                <w:color w:val="000000" w:themeColor="text1"/>
              </w:rPr>
              <w:t>erden.</w:t>
            </w:r>
            <w:r w:rsidR="008F7420">
              <w:rPr>
                <w:rFonts w:ascii="NEXA-BOOK" w:hAnsi="NEXA-BOOK" w:cs="Arial"/>
                <w:b w:val="0"/>
                <w:bCs w:val="0"/>
                <w:color w:val="000000" w:themeColor="text1"/>
              </w:rPr>
              <w:t xml:space="preserve"> </w:t>
            </w:r>
            <w:r w:rsidR="008F7420" w:rsidRPr="008F7420">
              <w:rPr>
                <w:rFonts w:ascii="NEXA-BOOK" w:hAnsi="NEXA-BOOK" w:cs="Arial"/>
                <w:b w:val="0"/>
                <w:bCs w:val="0"/>
                <w:color w:val="000000"/>
              </w:rPr>
              <w:t xml:space="preserve">De realisatie van het ENG niveau dient te zijn uitgevoerd volgens </w:t>
            </w:r>
            <w:proofErr w:type="gramStart"/>
            <w:r w:rsidR="008F7420" w:rsidRPr="008F7420">
              <w:rPr>
                <w:rFonts w:ascii="NEXA-BOOK" w:hAnsi="NEXA-BOOK" w:cs="Arial"/>
                <w:b w:val="0"/>
                <w:bCs w:val="0"/>
                <w:color w:val="000000"/>
              </w:rPr>
              <w:t>EP berekening</w:t>
            </w:r>
            <w:proofErr w:type="gramEnd"/>
            <w:r w:rsidR="008F7420" w:rsidRPr="008F7420">
              <w:rPr>
                <w:rFonts w:ascii="NEXA-BOOK" w:hAnsi="NEXA-BOOK" w:cs="Arial"/>
                <w:b w:val="0"/>
                <w:bCs w:val="0"/>
                <w:color w:val="000000"/>
              </w:rPr>
              <w:t xml:space="preserve">. </w:t>
            </w:r>
            <w:r w:rsidR="007D0D4F" w:rsidRPr="007D0D4F">
              <w:rPr>
                <w:rFonts w:ascii="NEXA-BOOK" w:hAnsi="NEXA-BOOK" w:cs="Arial"/>
                <w:b w:val="0"/>
                <w:bCs w:val="0"/>
                <w:color w:val="000000"/>
              </w:rPr>
              <w:t xml:space="preserve">Voorkeur heeft een </w:t>
            </w:r>
            <w:proofErr w:type="gramStart"/>
            <w:r w:rsidR="007D0D4F" w:rsidRPr="007D0D4F">
              <w:rPr>
                <w:rFonts w:ascii="NEXA-BOOK" w:hAnsi="NEXA-BOOK" w:cs="Arial"/>
                <w:b w:val="0"/>
                <w:bCs w:val="0"/>
                <w:color w:val="000000"/>
              </w:rPr>
              <w:t>PHPP berekening</w:t>
            </w:r>
            <w:proofErr w:type="gramEnd"/>
            <w:r w:rsidR="007D0D4F" w:rsidRPr="007D0D4F">
              <w:rPr>
                <w:rFonts w:ascii="NEXA-BOOK" w:hAnsi="NEXA-BOOK" w:cs="Arial"/>
                <w:b w:val="0"/>
                <w:bCs w:val="0"/>
                <w:color w:val="000000"/>
              </w:rPr>
              <w:t xml:space="preserve"> en/of Energielabel. Ervaring met houtbouw en in </w:t>
            </w:r>
            <w:proofErr w:type="spellStart"/>
            <w:r w:rsidR="007D0D4F" w:rsidRPr="007D0D4F">
              <w:rPr>
                <w:rFonts w:ascii="NEXA-BOOK" w:hAnsi="NEXA-BOOK" w:cs="Arial"/>
                <w:b w:val="0"/>
                <w:bCs w:val="0"/>
                <w:color w:val="000000"/>
              </w:rPr>
              <w:t>biobased</w:t>
            </w:r>
            <w:proofErr w:type="spellEnd"/>
            <w:r w:rsidR="007D0D4F" w:rsidRPr="007D0D4F">
              <w:rPr>
                <w:rFonts w:ascii="NEXA-BOOK" w:hAnsi="NEXA-BOOK" w:cs="Arial"/>
                <w:b w:val="0"/>
                <w:bCs w:val="0"/>
                <w:color w:val="000000"/>
              </w:rPr>
              <w:t xml:space="preserve"> bouwen hebben een </w:t>
            </w:r>
            <w:r w:rsidR="007D0D4F" w:rsidRPr="007D0D4F">
              <w:rPr>
                <w:rFonts w:ascii="NEXA-BOOK" w:hAnsi="NEXA-BOOK" w:cs="Arial"/>
                <w:b w:val="0"/>
                <w:bCs w:val="0"/>
                <w:color w:val="000000" w:themeColor="text1"/>
                <w:shd w:val="clear" w:color="auto" w:fill="FFFFFF"/>
              </w:rPr>
              <w:t>pré.</w:t>
            </w:r>
            <w:r w:rsidR="007D0D4F">
              <w:rPr>
                <w:rFonts w:ascii="NEXA-BOOK" w:hAnsi="NEXA-BOOK" w:cs="Arial"/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722DCA" w:rsidRPr="00722DCA" w14:paraId="7389DDB0" w14:textId="77777777" w:rsidTr="503E5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398CB9B" w14:textId="77777777" w:rsidR="00722DCA" w:rsidRPr="00722DCA" w:rsidRDefault="00722DC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67C7B579" w14:textId="77777777" w:rsidR="00722DCA" w:rsidRPr="00722DCA" w:rsidRDefault="00722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722DCA" w:rsidRPr="00722DCA" w14:paraId="0761B479" w14:textId="77777777" w:rsidTr="503E59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B0A9703" w14:textId="77777777" w:rsidR="00722DCA" w:rsidRPr="00722DCA" w:rsidRDefault="00722DC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304FFB1F" w14:textId="77777777" w:rsidR="00722DCA" w:rsidRPr="00722DCA" w:rsidRDefault="00722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722DCA" w:rsidRPr="00722DCA" w14:paraId="1ADE9358" w14:textId="77777777" w:rsidTr="503E5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A554220" w14:textId="77777777" w:rsidR="00722DCA" w:rsidRPr="00722DCA" w:rsidRDefault="00722DC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43D699FF" w14:textId="77777777" w:rsidR="00722DCA" w:rsidRPr="00722DCA" w:rsidRDefault="00722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722DCA" w:rsidRPr="00722DCA" w14:paraId="3CE1E601" w14:textId="77777777" w:rsidTr="503E59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7C76A49" w14:textId="77777777" w:rsidR="00722DCA" w:rsidRPr="00722DCA" w:rsidRDefault="00722DC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6845721F" w14:textId="77777777" w:rsidR="00722DCA" w:rsidRPr="00722DCA" w:rsidRDefault="00722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  <w:p w14:paraId="4B37F5EA" w14:textId="77777777" w:rsidR="00722DCA" w:rsidRPr="00722DCA" w:rsidRDefault="00722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722DCA" w:rsidRPr="00722DCA" w14:paraId="75488B13" w14:textId="77777777" w:rsidTr="503E5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1417F97" w14:textId="77777777" w:rsidR="00722DCA" w:rsidRPr="00722DCA" w:rsidRDefault="00722DC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08C8ABC9" w14:textId="77777777" w:rsidR="00722DCA" w:rsidRPr="00722DCA" w:rsidRDefault="00722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  <w:p w14:paraId="1572EF07" w14:textId="77777777" w:rsidR="00722DCA" w:rsidRPr="00722DCA" w:rsidRDefault="00722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 xml:space="preserve">…………………… </w:t>
            </w:r>
          </w:p>
        </w:tc>
      </w:tr>
      <w:tr w:rsidR="00722DCA" w:rsidRPr="00722DCA" w14:paraId="01AB3391" w14:textId="77777777" w:rsidTr="503E59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B0C4632" w14:textId="3C1B4EF7" w:rsidR="00722DCA" w:rsidRPr="00722DCA" w:rsidRDefault="00722DCA">
            <w:pPr>
              <w:rPr>
                <w:rFonts w:ascii="NEXA-BOOK" w:hAnsi="NEXA-BOOK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De opdracht (gebouw) is</w:t>
            </w:r>
            <w:r w:rsidRPr="00722DCA">
              <w:rPr>
                <w:rFonts w:ascii="NEXA-BOOK" w:hAnsi="NEXA-BOOK"/>
              </w:rPr>
              <w:t xml:space="preserve"> </w:t>
            </w:r>
            <w:r w:rsidRPr="00722DCA">
              <w:rPr>
                <w:rFonts w:ascii="NEXA-BOOK" w:hAnsi="NEXA-BOOK"/>
                <w:b w:val="0"/>
                <w:bCs w:val="0"/>
              </w:rPr>
              <w:t xml:space="preserve">opgeleverd </w:t>
            </w:r>
            <w:proofErr w:type="gramStart"/>
            <w:r w:rsidR="00D84C0A">
              <w:rPr>
                <w:rFonts w:ascii="NEXA-BOOK" w:hAnsi="NEXA-BOOK"/>
                <w:b w:val="0"/>
                <w:bCs w:val="0"/>
              </w:rPr>
              <w:t>na  01</w:t>
            </w:r>
            <w:proofErr w:type="gramEnd"/>
            <w:r w:rsidR="00D84C0A">
              <w:rPr>
                <w:rFonts w:ascii="NEXA-BOOK" w:hAnsi="NEXA-BOOK"/>
                <w:b w:val="0"/>
                <w:bCs w:val="0"/>
              </w:rPr>
              <w:t xml:space="preserve"> </w:t>
            </w:r>
            <w:proofErr w:type="gramStart"/>
            <w:r w:rsidR="004A7497">
              <w:rPr>
                <w:rFonts w:ascii="NEXA-BOOK" w:hAnsi="NEXA-BOOK"/>
                <w:b w:val="0"/>
                <w:bCs w:val="0"/>
              </w:rPr>
              <w:t xml:space="preserve">januari </w:t>
            </w:r>
            <w:r w:rsidR="00D84C0A">
              <w:rPr>
                <w:rFonts w:ascii="NEXA-BOOK" w:hAnsi="NEXA-BOOK"/>
                <w:b w:val="0"/>
                <w:bCs w:val="0"/>
              </w:rPr>
              <w:t xml:space="preserve"> 2020</w:t>
            </w:r>
            <w:proofErr w:type="gramEnd"/>
          </w:p>
          <w:p w14:paraId="20EDD464" w14:textId="77777777" w:rsidR="00722DCA" w:rsidRPr="00722DCA" w:rsidRDefault="00722DC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(</w:t>
            </w:r>
            <w:proofErr w:type="gramStart"/>
            <w:r w:rsidRPr="00722DCA">
              <w:rPr>
                <w:rFonts w:ascii="NEXA-BOOK" w:hAnsi="NEXA-BOOK"/>
                <w:b w:val="0"/>
                <w:bCs w:val="0"/>
              </w:rPr>
              <w:t>door</w:t>
            </w:r>
            <w:proofErr w:type="gramEnd"/>
            <w:r w:rsidRPr="00722DCA">
              <w:rPr>
                <w:rFonts w:ascii="NEXA-BOOK" w:hAnsi="NEXA-BOOK"/>
                <w:b w:val="0"/>
                <w:bCs w:val="0"/>
              </w:rPr>
              <w:t xml:space="preserve"> Gegadigde aan te vinken)</w:t>
            </w:r>
          </w:p>
        </w:tc>
        <w:tc>
          <w:tcPr>
            <w:tcW w:w="5865" w:type="dxa"/>
          </w:tcPr>
          <w:p w14:paraId="5EF9CD47" w14:textId="77777777" w:rsidR="00722DCA" w:rsidRPr="00722DCA" w:rsidRDefault="00722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Ja</w:t>
            </w:r>
          </w:p>
          <w:p w14:paraId="30450B8A" w14:textId="104D9602" w:rsidR="00722DCA" w:rsidRPr="00722DCA" w:rsidRDefault="00722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Nee</w:t>
            </w:r>
          </w:p>
          <w:p w14:paraId="63D87271" w14:textId="77777777" w:rsidR="00722DCA" w:rsidRPr="00722DCA" w:rsidRDefault="00722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</w:p>
        </w:tc>
      </w:tr>
      <w:tr w:rsidR="00722DCA" w:rsidRPr="00722DCA" w14:paraId="5DE242E1" w14:textId="77777777" w:rsidTr="503E5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FE60557" w14:textId="77777777" w:rsidR="00722DCA" w:rsidRPr="00722DCA" w:rsidRDefault="00722DC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</w:tcPr>
          <w:p w14:paraId="56678EE8" w14:textId="77777777" w:rsidR="00722DCA" w:rsidRPr="00722DCA" w:rsidRDefault="00722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722DCA" w:rsidRPr="00722DCA" w14:paraId="20562DB4" w14:textId="77777777" w:rsidTr="503E59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C2CA175" w14:textId="1E7140D6" w:rsidR="00722DCA" w:rsidRPr="00722DCA" w:rsidRDefault="00722DCA">
            <w:pPr>
              <w:rPr>
                <w:rFonts w:ascii="NEXA-BOOK" w:hAnsi="NEXA-BOOK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 xml:space="preserve">Minimaal 500 m2 </w:t>
            </w:r>
            <w:proofErr w:type="spellStart"/>
            <w:r w:rsidRPr="00722DCA">
              <w:rPr>
                <w:rFonts w:ascii="NEXA-BOOK" w:hAnsi="NEXA-BOOK"/>
                <w:b w:val="0"/>
                <w:bCs w:val="0"/>
              </w:rPr>
              <w:t>bvo</w:t>
            </w:r>
            <w:proofErr w:type="spellEnd"/>
          </w:p>
          <w:p w14:paraId="673AD8AC" w14:textId="77777777" w:rsidR="00722DCA" w:rsidRPr="00722DCA" w:rsidRDefault="00722DCA">
            <w:pPr>
              <w:rPr>
                <w:rFonts w:ascii="NEXA-BOOK" w:hAnsi="NEXA-BOOK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(</w:t>
            </w:r>
            <w:proofErr w:type="gramStart"/>
            <w:r w:rsidRPr="00722DCA">
              <w:rPr>
                <w:rFonts w:ascii="NEXA-BOOK" w:hAnsi="NEXA-BOOK"/>
                <w:b w:val="0"/>
                <w:bCs w:val="0"/>
              </w:rPr>
              <w:t>door</w:t>
            </w:r>
            <w:proofErr w:type="gramEnd"/>
            <w:r w:rsidRPr="00722DCA">
              <w:rPr>
                <w:rFonts w:ascii="NEXA-BOOK" w:hAnsi="NEXA-BOOK"/>
                <w:b w:val="0"/>
                <w:bCs w:val="0"/>
              </w:rPr>
              <w:t xml:space="preserve"> Gegadigde aan te vinken)</w:t>
            </w:r>
          </w:p>
        </w:tc>
        <w:tc>
          <w:tcPr>
            <w:tcW w:w="5865" w:type="dxa"/>
          </w:tcPr>
          <w:p w14:paraId="57973026" w14:textId="77777777" w:rsidR="00722DCA" w:rsidRPr="00722DCA" w:rsidRDefault="00722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ja</w:t>
            </w:r>
          </w:p>
          <w:p w14:paraId="68D07645" w14:textId="0717F98F" w:rsidR="00722DCA" w:rsidRPr="00EC2D4F" w:rsidRDefault="00722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nee = </w:t>
            </w:r>
          </w:p>
        </w:tc>
      </w:tr>
      <w:tr w:rsidR="00722DCA" w:rsidRPr="00722DCA" w14:paraId="6C5A45AB" w14:textId="77777777" w:rsidTr="503E5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B2BAA9B" w14:textId="2F04997A" w:rsidR="00722DCA" w:rsidRPr="00722DCA" w:rsidRDefault="00EC2D4F">
            <w:pPr>
              <w:rPr>
                <w:rFonts w:ascii="NEXA-BOOK" w:hAnsi="NEXA-BOOK"/>
                <w:b w:val="0"/>
                <w:bCs w:val="0"/>
              </w:rPr>
            </w:pPr>
            <w:r>
              <w:rPr>
                <w:rFonts w:ascii="NEXA-BOOK" w:hAnsi="NEXA-BOOK"/>
                <w:b w:val="0"/>
                <w:bCs w:val="0"/>
              </w:rPr>
              <w:t>K</w:t>
            </w:r>
            <w:r w:rsidR="00722DCA" w:rsidRPr="503E5940">
              <w:rPr>
                <w:rFonts w:ascii="NEXA-BOOK" w:hAnsi="NEXA-BOOK"/>
                <w:b w:val="0"/>
                <w:bCs w:val="0"/>
              </w:rPr>
              <w:t>orte beschrijving Project</w:t>
            </w:r>
            <w:r w:rsidR="00D84C0A" w:rsidRPr="503E5940">
              <w:rPr>
                <w:rFonts w:ascii="NEXA-BOOK" w:hAnsi="NEXA-BOOK"/>
                <w:b w:val="0"/>
                <w:bCs w:val="0"/>
              </w:rPr>
              <w:t xml:space="preserve"> (maximaal </w:t>
            </w:r>
            <w:r w:rsidR="005C5625" w:rsidRPr="503E5940">
              <w:rPr>
                <w:rFonts w:ascii="NEXA-BOOK" w:hAnsi="NEXA-BOOK"/>
                <w:b w:val="0"/>
                <w:bCs w:val="0"/>
              </w:rPr>
              <w:t>300</w:t>
            </w:r>
            <w:r w:rsidR="00D84C0A" w:rsidRPr="503E5940">
              <w:rPr>
                <w:rFonts w:ascii="NEXA-BOOK" w:hAnsi="NEXA-BOOK"/>
                <w:b w:val="0"/>
                <w:bCs w:val="0"/>
              </w:rPr>
              <w:t xml:space="preserve"> woorden)</w:t>
            </w:r>
          </w:p>
        </w:tc>
        <w:tc>
          <w:tcPr>
            <w:tcW w:w="5865" w:type="dxa"/>
          </w:tcPr>
          <w:p w14:paraId="14233692" w14:textId="49BF484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  <w:p w14:paraId="3181FFBF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3917BE43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74748066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17265201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7F96BF47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600597F0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3E3137D1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3ADCEA21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653CE641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</w:tc>
      </w:tr>
    </w:tbl>
    <w:p w14:paraId="208AFEC8" w14:textId="77777777" w:rsidR="00D84C0A" w:rsidRPr="00722DCA" w:rsidRDefault="00D84C0A" w:rsidP="00D84C0A">
      <w:pPr>
        <w:rPr>
          <w:rFonts w:ascii="NEXA-BOOK" w:hAnsi="NEXA-BOOK"/>
        </w:rPr>
      </w:pPr>
    </w:p>
    <w:tbl>
      <w:tblPr>
        <w:tblStyle w:val="Lijsttabel2-Accent3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84C0A" w:rsidRPr="00722DCA" w14:paraId="7EB8B1E1" w14:textId="77777777" w:rsidTr="415E1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0F5D05EB" w14:textId="7E9F400B" w:rsidR="00D84C0A" w:rsidRPr="00D84C0A" w:rsidRDefault="00D84C0A" w:rsidP="415E1C66">
            <w:pPr>
              <w:rPr>
                <w:rFonts w:ascii="NEXA-BOOK" w:hAnsi="NEXA-BOOK"/>
                <w:b w:val="0"/>
                <w:bCs w:val="0"/>
                <w:u w:val="single"/>
              </w:rPr>
            </w:pPr>
            <w:r w:rsidRPr="415E1C66">
              <w:rPr>
                <w:rFonts w:ascii="NEXA-BOOK" w:hAnsi="NEXA-BOOK"/>
                <w:b w:val="0"/>
                <w:bCs w:val="0"/>
                <w:u w:val="single"/>
              </w:rPr>
              <w:t xml:space="preserve">Kerncompetentie </w:t>
            </w:r>
            <w:proofErr w:type="gramStart"/>
            <w:r w:rsidRPr="415E1C66">
              <w:rPr>
                <w:rFonts w:ascii="NEXA-BOOK" w:hAnsi="NEXA-BOOK"/>
                <w:b w:val="0"/>
                <w:bCs w:val="0"/>
                <w:u w:val="single"/>
              </w:rPr>
              <w:t>2</w:t>
            </w:r>
            <w:r w:rsidRPr="415E1C66">
              <w:rPr>
                <w:rFonts w:ascii="NEXA-BOOK" w:hAnsi="NEXA-BOOK"/>
                <w:b w:val="0"/>
                <w:bCs w:val="0"/>
              </w:rPr>
              <w:t xml:space="preserve">: </w:t>
            </w:r>
            <w:r w:rsidR="005208A5" w:rsidRPr="415E1C66">
              <w:rPr>
                <w:rFonts w:ascii="NEXA-BOOK" w:hAnsi="NEXA-BOOK"/>
                <w:b w:val="0"/>
                <w:bCs w:val="0"/>
              </w:rPr>
              <w:t xml:space="preserve"> </w:t>
            </w:r>
            <w:r w:rsidRPr="415E1C66">
              <w:rPr>
                <w:rFonts w:ascii="NEXA-BOOK" w:hAnsi="NEXA-BOOK" w:cs="Arial"/>
                <w:b w:val="0"/>
                <w:bCs w:val="0"/>
                <w:color w:val="000000" w:themeColor="text1"/>
              </w:rPr>
              <w:t>Ervaring</w:t>
            </w:r>
            <w:proofErr w:type="gramEnd"/>
            <w:r w:rsidRPr="415E1C66">
              <w:rPr>
                <w:rFonts w:ascii="NEXA-BOOK" w:hAnsi="NEXA-BOOK" w:cs="Arial"/>
                <w:b w:val="0"/>
                <w:bCs w:val="0"/>
                <w:color w:val="000000" w:themeColor="text1"/>
              </w:rPr>
              <w:t xml:space="preserve"> met het renoveren van een gebouw (niet zijnde woningbouw) op een beperkte bouwplaats in een dichtbebouwd (woon)gebied</w:t>
            </w:r>
            <w:r w:rsidR="00E85FB1" w:rsidRPr="415E1C66">
              <w:rPr>
                <w:rFonts w:ascii="NEXA-BOOK" w:hAnsi="NEXA-BOOK" w:cs="Arial"/>
                <w:b w:val="0"/>
                <w:bCs w:val="0"/>
                <w:color w:val="000000" w:themeColor="text1"/>
              </w:rPr>
              <w:t xml:space="preserve"> </w:t>
            </w:r>
            <w:r w:rsidR="008F620A" w:rsidRPr="415E1C66">
              <w:rPr>
                <w:rFonts w:ascii="NEXA-BOOK" w:hAnsi="NEXA-BOOK" w:cs="Arial"/>
                <w:b w:val="0"/>
                <w:bCs w:val="0"/>
                <w:color w:val="000000" w:themeColor="text1"/>
              </w:rPr>
              <w:t>(</w:t>
            </w:r>
            <w:r w:rsidR="00744A60" w:rsidRPr="415E1C66">
              <w:rPr>
                <w:rFonts w:ascii="NEXA-BOOK" w:hAnsi="NEXA-BOOK" w:cs="Arial"/>
                <w:b w:val="0"/>
                <w:bCs w:val="0"/>
                <w:color w:val="000000" w:themeColor="text1"/>
              </w:rPr>
              <w:t xml:space="preserve">binnen bebouwde kom) </w:t>
            </w:r>
            <w:r w:rsidR="24ECFB32" w:rsidRPr="415E1C66">
              <w:rPr>
                <w:rFonts w:ascii="NEXA-BOOK" w:hAnsi="NEXA-BOOK" w:cs="Arial"/>
                <w:b w:val="0"/>
                <w:bCs w:val="0"/>
                <w:color w:val="000000" w:themeColor="text1"/>
              </w:rPr>
              <w:t>in een kort</w:t>
            </w:r>
            <w:r w:rsidR="00E85FB1" w:rsidRPr="415E1C66">
              <w:rPr>
                <w:rFonts w:ascii="NEXA-BOOK" w:hAnsi="NEXA-BOOK" w:cs="Arial"/>
                <w:b w:val="0"/>
                <w:bCs w:val="0"/>
                <w:color w:val="000000" w:themeColor="text1"/>
              </w:rPr>
              <w:t>e bouwperiode.</w:t>
            </w:r>
          </w:p>
        </w:tc>
      </w:tr>
      <w:tr w:rsidR="00D84C0A" w:rsidRPr="00722DCA" w14:paraId="6BC2A3BD" w14:textId="77777777" w:rsidTr="415E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E8CF6B5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50E13BDE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D84C0A" w:rsidRPr="00722DCA" w14:paraId="3D169322" w14:textId="77777777" w:rsidTr="415E1C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5107FAD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04FEC6A0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D84C0A" w:rsidRPr="00722DCA" w14:paraId="346D2EB2" w14:textId="77777777" w:rsidTr="415E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617633C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6A46AD24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D84C0A" w:rsidRPr="00722DCA" w14:paraId="2BE422BB" w14:textId="77777777" w:rsidTr="415E1C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BA53CBA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6D179225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  <w:p w14:paraId="3C4E88D5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D84C0A" w:rsidRPr="00722DCA" w14:paraId="26D8F9C2" w14:textId="77777777" w:rsidTr="415E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A15211E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47A47D26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  <w:p w14:paraId="0C62014F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 xml:space="preserve">…………………… </w:t>
            </w:r>
          </w:p>
        </w:tc>
      </w:tr>
      <w:tr w:rsidR="00D84C0A" w:rsidRPr="00722DCA" w14:paraId="689DA225" w14:textId="77777777" w:rsidTr="415E1C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CF25AF2" w14:textId="6E501C0F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415E1C66">
              <w:rPr>
                <w:rFonts w:ascii="NEXA-BOOK" w:hAnsi="NEXA-BOOK"/>
                <w:b w:val="0"/>
                <w:bCs w:val="0"/>
              </w:rPr>
              <w:t>De opdracht (gebouw) is</w:t>
            </w:r>
            <w:r w:rsidRPr="415E1C66">
              <w:rPr>
                <w:rFonts w:ascii="NEXA-BOOK" w:hAnsi="NEXA-BOOK"/>
              </w:rPr>
              <w:t xml:space="preserve"> </w:t>
            </w:r>
            <w:r w:rsidRPr="415E1C66">
              <w:rPr>
                <w:rFonts w:ascii="NEXA-BOOK" w:hAnsi="NEXA-BOOK"/>
                <w:b w:val="0"/>
                <w:bCs w:val="0"/>
              </w:rPr>
              <w:t xml:space="preserve">opgeleverd </w:t>
            </w:r>
            <w:proofErr w:type="gramStart"/>
            <w:r w:rsidRPr="415E1C66">
              <w:rPr>
                <w:rFonts w:ascii="NEXA-BOOK" w:hAnsi="NEXA-BOOK"/>
                <w:b w:val="0"/>
                <w:bCs w:val="0"/>
              </w:rPr>
              <w:t>na  01</w:t>
            </w:r>
            <w:proofErr w:type="gramEnd"/>
            <w:r w:rsidRPr="415E1C66">
              <w:rPr>
                <w:rFonts w:ascii="NEXA-BOOK" w:hAnsi="NEXA-BOOK"/>
                <w:b w:val="0"/>
                <w:bCs w:val="0"/>
              </w:rPr>
              <w:t xml:space="preserve"> </w:t>
            </w:r>
            <w:r w:rsidR="19046718" w:rsidRPr="415E1C66">
              <w:rPr>
                <w:rFonts w:ascii="NEXA-BOOK" w:hAnsi="NEXA-BOOK"/>
                <w:b w:val="0"/>
                <w:bCs w:val="0"/>
              </w:rPr>
              <w:t>januari</w:t>
            </w:r>
            <w:r w:rsidRPr="415E1C66">
              <w:rPr>
                <w:rFonts w:ascii="NEXA-BOOK" w:hAnsi="NEXA-BOOK"/>
                <w:b w:val="0"/>
                <w:bCs w:val="0"/>
              </w:rPr>
              <w:t xml:space="preserve"> 2020</w:t>
            </w:r>
          </w:p>
          <w:p w14:paraId="2897DD18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(</w:t>
            </w:r>
            <w:proofErr w:type="gramStart"/>
            <w:r w:rsidRPr="00722DCA">
              <w:rPr>
                <w:rFonts w:ascii="NEXA-BOOK" w:hAnsi="NEXA-BOOK"/>
                <w:b w:val="0"/>
                <w:bCs w:val="0"/>
              </w:rPr>
              <w:t>door</w:t>
            </w:r>
            <w:proofErr w:type="gramEnd"/>
            <w:r w:rsidRPr="00722DCA">
              <w:rPr>
                <w:rFonts w:ascii="NEXA-BOOK" w:hAnsi="NEXA-BOOK"/>
                <w:b w:val="0"/>
                <w:bCs w:val="0"/>
              </w:rPr>
              <w:t xml:space="preserve"> Gegadigde aan te vinken)</w:t>
            </w:r>
          </w:p>
        </w:tc>
        <w:tc>
          <w:tcPr>
            <w:tcW w:w="5865" w:type="dxa"/>
          </w:tcPr>
          <w:p w14:paraId="650999D7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Ja</w:t>
            </w:r>
          </w:p>
          <w:p w14:paraId="3C5FA8D1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Nee</w:t>
            </w:r>
          </w:p>
          <w:p w14:paraId="3CDC405A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</w:p>
        </w:tc>
      </w:tr>
      <w:tr w:rsidR="00D84C0A" w:rsidRPr="00722DCA" w14:paraId="7CFBC3B4" w14:textId="77777777" w:rsidTr="415E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2626366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</w:tcPr>
          <w:p w14:paraId="138C007F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D84C0A" w:rsidRPr="00722DCA" w14:paraId="436D0EE8" w14:textId="77777777" w:rsidTr="415E1C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18FD0BE" w14:textId="2540C28B" w:rsidR="00D84C0A" w:rsidRPr="00722DCA" w:rsidRDefault="00D84C0A">
            <w:pPr>
              <w:rPr>
                <w:rFonts w:ascii="NEXA-BOOK" w:hAnsi="NEXA-BOOK"/>
              </w:rPr>
            </w:pPr>
            <w:r>
              <w:rPr>
                <w:rFonts w:ascii="NEXA-BOOK" w:hAnsi="NEXA-BOOK"/>
                <w:b w:val="0"/>
                <w:bCs w:val="0"/>
              </w:rPr>
              <w:t>Dicht bebouwd gebied (bebouwde kom)</w:t>
            </w:r>
          </w:p>
          <w:p w14:paraId="6547E8B4" w14:textId="77777777" w:rsidR="00D84C0A" w:rsidRPr="00722DCA" w:rsidRDefault="00D84C0A">
            <w:pPr>
              <w:rPr>
                <w:rFonts w:ascii="NEXA-BOOK" w:hAnsi="NEXA-BOOK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(</w:t>
            </w:r>
            <w:proofErr w:type="gramStart"/>
            <w:r w:rsidRPr="00722DCA">
              <w:rPr>
                <w:rFonts w:ascii="NEXA-BOOK" w:hAnsi="NEXA-BOOK"/>
                <w:b w:val="0"/>
                <w:bCs w:val="0"/>
              </w:rPr>
              <w:t>door</w:t>
            </w:r>
            <w:proofErr w:type="gramEnd"/>
            <w:r w:rsidRPr="00722DCA">
              <w:rPr>
                <w:rFonts w:ascii="NEXA-BOOK" w:hAnsi="NEXA-BOOK"/>
                <w:b w:val="0"/>
                <w:bCs w:val="0"/>
              </w:rPr>
              <w:t xml:space="preserve"> Gegadigde aan te vinken)</w:t>
            </w:r>
          </w:p>
        </w:tc>
        <w:tc>
          <w:tcPr>
            <w:tcW w:w="5865" w:type="dxa"/>
          </w:tcPr>
          <w:p w14:paraId="12B73FDF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ja</w:t>
            </w:r>
          </w:p>
          <w:p w14:paraId="1B1A18DE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nee = </w:t>
            </w:r>
          </w:p>
          <w:p w14:paraId="5338C1BB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</w:p>
        </w:tc>
      </w:tr>
      <w:tr w:rsidR="00D84C0A" w:rsidRPr="00722DCA" w14:paraId="6462DC44" w14:textId="77777777" w:rsidTr="415E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9E1AA4E" w14:textId="574BA533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Korte beschrijving Project</w:t>
            </w:r>
            <w:r>
              <w:rPr>
                <w:rFonts w:ascii="NEXA-BOOK" w:hAnsi="NEXA-BOOK"/>
                <w:b w:val="0"/>
                <w:bCs w:val="0"/>
              </w:rPr>
              <w:t xml:space="preserve"> (maximaal </w:t>
            </w:r>
            <w:r w:rsidR="005C5625" w:rsidRPr="00A32F14">
              <w:rPr>
                <w:rFonts w:ascii="NEXA-BOOK" w:hAnsi="NEXA-BOOK"/>
                <w:b w:val="0"/>
                <w:bCs w:val="0"/>
              </w:rPr>
              <w:t>300</w:t>
            </w:r>
            <w:r w:rsidRPr="00A32F14">
              <w:rPr>
                <w:rFonts w:ascii="NEXA-BOOK" w:hAnsi="NEXA-BOOK"/>
                <w:b w:val="0"/>
                <w:bCs w:val="0"/>
              </w:rPr>
              <w:t xml:space="preserve"> woorden</w:t>
            </w:r>
            <w:r>
              <w:rPr>
                <w:rFonts w:ascii="NEXA-BOOK" w:hAnsi="NEXA-BOOK"/>
                <w:b w:val="0"/>
                <w:bCs w:val="0"/>
              </w:rPr>
              <w:t>)</w:t>
            </w:r>
          </w:p>
        </w:tc>
        <w:tc>
          <w:tcPr>
            <w:tcW w:w="5865" w:type="dxa"/>
          </w:tcPr>
          <w:p w14:paraId="714F4BDF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  <w:p w14:paraId="0A1EAC8A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55CDEDA4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58229FAB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43543CF6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11B37B0B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2D840806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3D349C68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26610D89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74510CBE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</w:tc>
      </w:tr>
    </w:tbl>
    <w:p w14:paraId="597EB3A9" w14:textId="13C072A2" w:rsidR="00D84C0A" w:rsidRDefault="00D84C0A" w:rsidP="00D84C0A">
      <w:pPr>
        <w:spacing w:after="0" w:line="260" w:lineRule="atLeast"/>
        <w:rPr>
          <w:rFonts w:ascii="NEXA-BOOK" w:hAnsi="NEXA-BOOK"/>
        </w:rPr>
      </w:pPr>
    </w:p>
    <w:p w14:paraId="58FA7962" w14:textId="77777777" w:rsidR="00D84C0A" w:rsidRDefault="00D84C0A">
      <w:pPr>
        <w:spacing w:after="0" w:line="240" w:lineRule="auto"/>
        <w:rPr>
          <w:rFonts w:ascii="NEXA-BOOK" w:hAnsi="NEXA-BOOK"/>
        </w:rPr>
      </w:pPr>
      <w:r>
        <w:rPr>
          <w:rFonts w:ascii="NEXA-BOOK" w:hAnsi="NEXA-BOOK"/>
        </w:rPr>
        <w:br w:type="page"/>
      </w:r>
    </w:p>
    <w:tbl>
      <w:tblPr>
        <w:tblStyle w:val="Lijsttabel2-Accent3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84C0A" w:rsidRPr="00722DCA" w14:paraId="0823BE89" w14:textId="77777777" w:rsidTr="415E1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3DFC039F" w14:textId="024DE785" w:rsidR="00D84C0A" w:rsidRPr="00D84C0A" w:rsidRDefault="00D84C0A">
            <w:pPr>
              <w:rPr>
                <w:rFonts w:ascii="NEXA-BOOK" w:hAnsi="NEXA-BOOK"/>
                <w:b w:val="0"/>
                <w:bCs w:val="0"/>
                <w:szCs w:val="18"/>
                <w:u w:val="single"/>
              </w:rPr>
            </w:pPr>
            <w:r w:rsidRPr="00D84C0A">
              <w:rPr>
                <w:rFonts w:ascii="NEXA-BOOK" w:hAnsi="NEXA-BOOK"/>
                <w:b w:val="0"/>
                <w:bCs w:val="0"/>
                <w:szCs w:val="18"/>
                <w:u w:val="single"/>
              </w:rPr>
              <w:lastRenderedPageBreak/>
              <w:t xml:space="preserve">Kerncompetentie </w:t>
            </w:r>
            <w:proofErr w:type="gramStart"/>
            <w:r>
              <w:rPr>
                <w:rFonts w:ascii="NEXA-BOOK" w:hAnsi="NEXA-BOOK"/>
                <w:b w:val="0"/>
                <w:bCs w:val="0"/>
                <w:szCs w:val="18"/>
                <w:u w:val="single"/>
              </w:rPr>
              <w:t>3</w:t>
            </w:r>
            <w:r w:rsidRPr="005208A5">
              <w:rPr>
                <w:rFonts w:ascii="NEXA-BOOK" w:hAnsi="NEXA-BOOK"/>
                <w:b w:val="0"/>
                <w:bCs w:val="0"/>
                <w:szCs w:val="18"/>
              </w:rPr>
              <w:t xml:space="preserve">: </w:t>
            </w:r>
            <w:r w:rsidR="005208A5" w:rsidRPr="005208A5">
              <w:rPr>
                <w:rFonts w:ascii="NEXA-BOOK" w:hAnsi="NEXA-BOOK"/>
                <w:b w:val="0"/>
                <w:bCs w:val="0"/>
                <w:szCs w:val="18"/>
              </w:rPr>
              <w:t xml:space="preserve"> </w:t>
            </w:r>
            <w:r w:rsidRPr="00DE6815">
              <w:rPr>
                <w:rFonts w:ascii="NEXA-BOOK" w:hAnsi="NEXA-BOOK" w:cs="Arial"/>
                <w:b w:val="0"/>
                <w:bCs w:val="0"/>
                <w:color w:val="000000"/>
                <w:szCs w:val="18"/>
              </w:rPr>
              <w:t>Ervaring</w:t>
            </w:r>
            <w:proofErr w:type="gramEnd"/>
            <w:r w:rsidRPr="00DE6815">
              <w:rPr>
                <w:rFonts w:ascii="NEXA-BOOK" w:hAnsi="NEXA-BOOK" w:cs="Arial"/>
                <w:b w:val="0"/>
                <w:bCs w:val="0"/>
                <w:color w:val="000000"/>
                <w:szCs w:val="18"/>
              </w:rPr>
              <w:t xml:space="preserve"> </w:t>
            </w:r>
            <w:r w:rsidRPr="00D84C0A">
              <w:rPr>
                <w:rFonts w:ascii="NEXA-BOOK" w:hAnsi="NEXA-BOOK" w:cs="Arial"/>
                <w:b w:val="0"/>
                <w:bCs w:val="0"/>
                <w:color w:val="000000"/>
                <w:szCs w:val="18"/>
              </w:rPr>
              <w:t xml:space="preserve">als hoofdaannemer </w:t>
            </w:r>
            <w:r w:rsidRPr="00DE6815">
              <w:rPr>
                <w:rFonts w:ascii="NEXA-BOOK" w:hAnsi="NEXA-BOOK" w:cs="Arial"/>
                <w:b w:val="0"/>
                <w:bCs w:val="0"/>
                <w:color w:val="000000"/>
                <w:szCs w:val="18"/>
              </w:rPr>
              <w:t>met het</w:t>
            </w:r>
            <w:r w:rsidRPr="00D84C0A">
              <w:rPr>
                <w:rFonts w:ascii="NEXA-BOOK" w:hAnsi="NEXA-BOOK" w:cs="Arial"/>
                <w:b w:val="0"/>
                <w:bCs w:val="0"/>
                <w:color w:val="000000"/>
                <w:szCs w:val="18"/>
              </w:rPr>
              <w:t xml:space="preserve"> coördineren van uitvoeringswerkzaamheden binnen aanneemsom, kwaliteit en planning.</w:t>
            </w:r>
          </w:p>
        </w:tc>
      </w:tr>
      <w:tr w:rsidR="00D84C0A" w:rsidRPr="00722DCA" w14:paraId="28410230" w14:textId="77777777" w:rsidTr="415E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E514417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6EAE1AA4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D84C0A" w:rsidRPr="00722DCA" w14:paraId="5FC5F8AA" w14:textId="77777777" w:rsidTr="415E1C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0FDA19C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7D2DC405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D84C0A" w:rsidRPr="00722DCA" w14:paraId="728FBE28" w14:textId="77777777" w:rsidTr="415E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8E16D8B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0B345AE5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D84C0A" w:rsidRPr="00722DCA" w14:paraId="43DB5E34" w14:textId="77777777" w:rsidTr="415E1C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F7F02DD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169D9534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  <w:p w14:paraId="3671B938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D84C0A" w:rsidRPr="00722DCA" w14:paraId="7749B1BF" w14:textId="77777777" w:rsidTr="415E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1B9C7F5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5F38DE64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  <w:p w14:paraId="23B87ABF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 xml:space="preserve">…………………… </w:t>
            </w:r>
          </w:p>
        </w:tc>
      </w:tr>
      <w:tr w:rsidR="00D84C0A" w:rsidRPr="00722DCA" w14:paraId="1CB9CC66" w14:textId="77777777" w:rsidTr="415E1C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134EDB6" w14:textId="1BDF3C6E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415E1C66">
              <w:rPr>
                <w:rFonts w:ascii="NEXA-BOOK" w:hAnsi="NEXA-BOOK"/>
                <w:b w:val="0"/>
                <w:bCs w:val="0"/>
              </w:rPr>
              <w:t>De opdracht (gebouw) is</w:t>
            </w:r>
            <w:r w:rsidRPr="415E1C66">
              <w:rPr>
                <w:rFonts w:ascii="NEXA-BOOK" w:hAnsi="NEXA-BOOK"/>
              </w:rPr>
              <w:t xml:space="preserve"> </w:t>
            </w:r>
            <w:r w:rsidRPr="415E1C66">
              <w:rPr>
                <w:rFonts w:ascii="NEXA-BOOK" w:hAnsi="NEXA-BOOK"/>
                <w:b w:val="0"/>
                <w:bCs w:val="0"/>
              </w:rPr>
              <w:t xml:space="preserve">opgeleverd </w:t>
            </w:r>
            <w:proofErr w:type="gramStart"/>
            <w:r w:rsidRPr="415E1C66">
              <w:rPr>
                <w:rFonts w:ascii="NEXA-BOOK" w:hAnsi="NEXA-BOOK"/>
                <w:b w:val="0"/>
                <w:bCs w:val="0"/>
              </w:rPr>
              <w:t>na  01</w:t>
            </w:r>
            <w:proofErr w:type="gramEnd"/>
            <w:r w:rsidRPr="415E1C66">
              <w:rPr>
                <w:rFonts w:ascii="NEXA-BOOK" w:hAnsi="NEXA-BOOK"/>
                <w:b w:val="0"/>
                <w:bCs w:val="0"/>
              </w:rPr>
              <w:t xml:space="preserve"> </w:t>
            </w:r>
            <w:r w:rsidR="271B76D0" w:rsidRPr="415E1C66">
              <w:rPr>
                <w:rFonts w:ascii="NEXA-BOOK" w:hAnsi="NEXA-BOOK"/>
                <w:b w:val="0"/>
                <w:bCs w:val="0"/>
              </w:rPr>
              <w:t xml:space="preserve">januari </w:t>
            </w:r>
            <w:r w:rsidRPr="415E1C66">
              <w:rPr>
                <w:rFonts w:ascii="NEXA-BOOK" w:hAnsi="NEXA-BOOK"/>
                <w:b w:val="0"/>
                <w:bCs w:val="0"/>
              </w:rPr>
              <w:t>2020</w:t>
            </w:r>
          </w:p>
          <w:p w14:paraId="46904C96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(</w:t>
            </w:r>
            <w:proofErr w:type="gramStart"/>
            <w:r w:rsidRPr="00722DCA">
              <w:rPr>
                <w:rFonts w:ascii="NEXA-BOOK" w:hAnsi="NEXA-BOOK"/>
                <w:b w:val="0"/>
                <w:bCs w:val="0"/>
              </w:rPr>
              <w:t>door</w:t>
            </w:r>
            <w:proofErr w:type="gramEnd"/>
            <w:r w:rsidRPr="00722DCA">
              <w:rPr>
                <w:rFonts w:ascii="NEXA-BOOK" w:hAnsi="NEXA-BOOK"/>
                <w:b w:val="0"/>
                <w:bCs w:val="0"/>
              </w:rPr>
              <w:t xml:space="preserve"> Gegadigde aan te vinken)</w:t>
            </w:r>
          </w:p>
        </w:tc>
        <w:tc>
          <w:tcPr>
            <w:tcW w:w="5865" w:type="dxa"/>
          </w:tcPr>
          <w:p w14:paraId="28D6FECB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Ja</w:t>
            </w:r>
          </w:p>
          <w:p w14:paraId="5AF98597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Nee</w:t>
            </w:r>
          </w:p>
          <w:p w14:paraId="3186D583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</w:p>
        </w:tc>
      </w:tr>
      <w:tr w:rsidR="00D84C0A" w:rsidRPr="00722DCA" w14:paraId="2EE36E5C" w14:textId="77777777" w:rsidTr="415E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EE31550" w14:textId="77777777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</w:tcPr>
          <w:p w14:paraId="08B550A5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</w:tc>
      </w:tr>
      <w:tr w:rsidR="00D84C0A" w:rsidRPr="00722DCA" w14:paraId="5F3D58A6" w14:textId="77777777" w:rsidTr="415E1C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60D7D89" w14:textId="77777777" w:rsidR="00D84C0A" w:rsidRPr="00722DCA" w:rsidRDefault="00D84C0A">
            <w:pPr>
              <w:rPr>
                <w:rFonts w:ascii="NEXA-BOOK" w:hAnsi="NEXA-BOOK"/>
              </w:rPr>
            </w:pPr>
            <w:r>
              <w:rPr>
                <w:rFonts w:ascii="NEXA-BOOK" w:hAnsi="NEXA-BOOK"/>
                <w:b w:val="0"/>
                <w:bCs w:val="0"/>
              </w:rPr>
              <w:t>Dicht bebouwd gebied (bebouwde kom)</w:t>
            </w:r>
          </w:p>
          <w:p w14:paraId="2E95E0DD" w14:textId="77777777" w:rsidR="00D84C0A" w:rsidRPr="00722DCA" w:rsidRDefault="00D84C0A">
            <w:pPr>
              <w:rPr>
                <w:rFonts w:ascii="NEXA-BOOK" w:hAnsi="NEXA-BOOK"/>
              </w:rPr>
            </w:pPr>
            <w:r w:rsidRPr="00722DCA">
              <w:rPr>
                <w:rFonts w:ascii="NEXA-BOOK" w:hAnsi="NEXA-BOOK"/>
                <w:b w:val="0"/>
                <w:bCs w:val="0"/>
              </w:rPr>
              <w:t>(</w:t>
            </w:r>
            <w:proofErr w:type="gramStart"/>
            <w:r w:rsidRPr="00722DCA">
              <w:rPr>
                <w:rFonts w:ascii="NEXA-BOOK" w:hAnsi="NEXA-BOOK"/>
                <w:b w:val="0"/>
                <w:bCs w:val="0"/>
              </w:rPr>
              <w:t>door</w:t>
            </w:r>
            <w:proofErr w:type="gramEnd"/>
            <w:r w:rsidRPr="00722DCA">
              <w:rPr>
                <w:rFonts w:ascii="NEXA-BOOK" w:hAnsi="NEXA-BOOK"/>
                <w:b w:val="0"/>
                <w:bCs w:val="0"/>
              </w:rPr>
              <w:t xml:space="preserve"> Gegadigde aan te vinken)</w:t>
            </w:r>
          </w:p>
        </w:tc>
        <w:tc>
          <w:tcPr>
            <w:tcW w:w="5865" w:type="dxa"/>
          </w:tcPr>
          <w:p w14:paraId="46E04DEF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ja</w:t>
            </w:r>
          </w:p>
          <w:p w14:paraId="261AA6E3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  <w:lang w:val="x-none"/>
              </w:rPr>
            </w:pPr>
            <w:r w:rsidRPr="00722DCA">
              <w:rPr>
                <w:rFonts w:ascii="Segoe UI Symbol" w:hAnsi="Segoe UI Symbol" w:cs="Segoe UI Symbol"/>
                <w:lang w:val="x-none"/>
              </w:rPr>
              <w:t>❑</w:t>
            </w:r>
            <w:r w:rsidRPr="00722DCA">
              <w:rPr>
                <w:rFonts w:ascii="NEXA-BOOK" w:hAnsi="NEXA-BOOK"/>
                <w:lang w:val="x-none"/>
              </w:rPr>
              <w:t xml:space="preserve"> nee = </w:t>
            </w:r>
          </w:p>
          <w:p w14:paraId="67811CDE" w14:textId="77777777" w:rsidR="00D84C0A" w:rsidRPr="00722DCA" w:rsidRDefault="00D84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XA-BOOK" w:hAnsi="NEXA-BOOK"/>
              </w:rPr>
            </w:pPr>
          </w:p>
        </w:tc>
      </w:tr>
      <w:tr w:rsidR="00D84C0A" w:rsidRPr="00722DCA" w14:paraId="5F2CC7F9" w14:textId="77777777" w:rsidTr="415E1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F7EB6A4" w14:textId="0254A735" w:rsidR="00D84C0A" w:rsidRPr="00722DCA" w:rsidRDefault="00D84C0A">
            <w:pPr>
              <w:rPr>
                <w:rFonts w:ascii="NEXA-BOOK" w:hAnsi="NEXA-BOOK"/>
                <w:b w:val="0"/>
                <w:bCs w:val="0"/>
              </w:rPr>
            </w:pPr>
            <w:r w:rsidRPr="00224063">
              <w:rPr>
                <w:rFonts w:ascii="NEXA-BOOK" w:hAnsi="NEXA-BOOK"/>
                <w:b w:val="0"/>
                <w:bCs w:val="0"/>
              </w:rPr>
              <w:t xml:space="preserve">Korte beschrijving Project (maximaal </w:t>
            </w:r>
            <w:r w:rsidR="005C5625" w:rsidRPr="00224063">
              <w:rPr>
                <w:rFonts w:ascii="NEXA-BOOK" w:hAnsi="NEXA-BOOK"/>
                <w:b w:val="0"/>
                <w:bCs w:val="0"/>
              </w:rPr>
              <w:t xml:space="preserve">300 </w:t>
            </w:r>
            <w:r w:rsidRPr="00224063">
              <w:rPr>
                <w:rFonts w:ascii="NEXA-BOOK" w:hAnsi="NEXA-BOOK"/>
                <w:b w:val="0"/>
                <w:bCs w:val="0"/>
              </w:rPr>
              <w:t>woorden)</w:t>
            </w:r>
          </w:p>
        </w:tc>
        <w:tc>
          <w:tcPr>
            <w:tcW w:w="5865" w:type="dxa"/>
          </w:tcPr>
          <w:p w14:paraId="4B317F5A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  <w:r w:rsidRPr="00722DCA">
              <w:rPr>
                <w:rFonts w:ascii="NEXA-BOOK" w:hAnsi="NEXA-BOOK"/>
              </w:rPr>
              <w:t>……………………</w:t>
            </w:r>
          </w:p>
          <w:p w14:paraId="44EF8E5D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35356A7D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5D431C0B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7297BBA4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42068720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0F7ABCE8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72ADC16E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0EE29F29" w14:textId="77777777" w:rsidR="00D84C0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  <w:p w14:paraId="2700A7A9" w14:textId="77777777" w:rsidR="00D84C0A" w:rsidRPr="00722DCA" w:rsidRDefault="00D84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XA-BOOK" w:hAnsi="NEXA-BOOK"/>
              </w:rPr>
            </w:pPr>
          </w:p>
        </w:tc>
      </w:tr>
    </w:tbl>
    <w:p w14:paraId="6836A763" w14:textId="77777777" w:rsidR="006819FB" w:rsidRDefault="006819FB" w:rsidP="00D84C0A">
      <w:pPr>
        <w:spacing w:after="0" w:line="260" w:lineRule="atLeast"/>
        <w:rPr>
          <w:rFonts w:ascii="NEXA-BOOK" w:hAnsi="NEXA-BOOK"/>
        </w:rPr>
      </w:pPr>
    </w:p>
    <w:p w14:paraId="4A7CCA62" w14:textId="7ACFECCD" w:rsidR="00BF5CA4" w:rsidRPr="00BD1F28" w:rsidRDefault="00AA619B" w:rsidP="00BD1F28">
      <w:pPr>
        <w:spacing w:after="0" w:line="240" w:lineRule="auto"/>
        <w:rPr>
          <w:rFonts w:ascii="NEXA-BOOK" w:hAnsi="NEXA-BOOK"/>
        </w:rPr>
      </w:pPr>
      <w:r>
        <w:rPr>
          <w:rFonts w:ascii="NEXA-BOOK" w:hAnsi="NEXA-BOOK"/>
        </w:rPr>
        <w:br w:type="page"/>
      </w:r>
    </w:p>
    <w:p w14:paraId="73E39B3E" w14:textId="77777777" w:rsidR="00070565" w:rsidRDefault="00070565" w:rsidP="00AA619B">
      <w:pPr>
        <w:pStyle w:val="p1"/>
        <w:rPr>
          <w:rFonts w:ascii="NEXA-BOOK" w:hAnsi="NEXA-BOOK"/>
          <w:sz w:val="22"/>
          <w:szCs w:val="22"/>
        </w:rPr>
      </w:pPr>
    </w:p>
    <w:p w14:paraId="1A7F189E" w14:textId="69D1C25D" w:rsidR="00070565" w:rsidRPr="005C1D72" w:rsidRDefault="3F2B9ADC" w:rsidP="415E1C66">
      <w:pPr>
        <w:pStyle w:val="p1"/>
        <w:rPr>
          <w:rFonts w:ascii="NEXA-BOOK" w:hAnsi="NEXA-BOOK"/>
          <w:color w:val="60BBB4" w:themeColor="accent3"/>
          <w:sz w:val="32"/>
          <w:szCs w:val="32"/>
        </w:rPr>
      </w:pPr>
      <w:r w:rsidRPr="415E1C66">
        <w:rPr>
          <w:rFonts w:ascii="NEXA-BOOK" w:hAnsi="NEXA-BOOK"/>
          <w:color w:val="60BBB4" w:themeColor="accent3"/>
          <w:sz w:val="32"/>
          <w:szCs w:val="32"/>
        </w:rPr>
        <w:t>R</w:t>
      </w:r>
      <w:r w:rsidR="7F4E8E4D" w:rsidRPr="415E1C66">
        <w:rPr>
          <w:rFonts w:ascii="NEXA-BOOK" w:hAnsi="NEXA-BOOK"/>
          <w:color w:val="60BBB4" w:themeColor="accent3"/>
          <w:sz w:val="32"/>
          <w:szCs w:val="32"/>
        </w:rPr>
        <w:t>eferentie</w:t>
      </w:r>
      <w:r w:rsidR="2EF7ABB8" w:rsidRPr="415E1C66">
        <w:rPr>
          <w:rFonts w:ascii="NEXA-BOOK" w:hAnsi="NEXA-BOOK"/>
          <w:color w:val="60BBB4" w:themeColor="accent3"/>
          <w:sz w:val="32"/>
          <w:szCs w:val="32"/>
        </w:rPr>
        <w:t>verklaring</w:t>
      </w:r>
    </w:p>
    <w:p w14:paraId="4152E8D6" w14:textId="77777777" w:rsidR="00070565" w:rsidRPr="007D0D4F" w:rsidRDefault="00070565" w:rsidP="00AA619B">
      <w:pPr>
        <w:pStyle w:val="p1"/>
        <w:rPr>
          <w:rFonts w:ascii="NEXA-BOOK" w:hAnsi="NEXA-BOOK"/>
          <w:sz w:val="22"/>
          <w:szCs w:val="22"/>
        </w:rPr>
      </w:pPr>
    </w:p>
    <w:p w14:paraId="616C17A6" w14:textId="7DC788CA" w:rsidR="00AA619B" w:rsidRPr="007D0D4F" w:rsidRDefault="00AA619B" w:rsidP="00AA619B">
      <w:pPr>
        <w:pStyle w:val="p1"/>
        <w:rPr>
          <w:rFonts w:ascii="NEXA-BOOK" w:hAnsi="NEXA-BOOK"/>
          <w:sz w:val="22"/>
          <w:szCs w:val="22"/>
        </w:rPr>
      </w:pPr>
      <w:r w:rsidRPr="007D0D4F">
        <w:rPr>
          <w:rFonts w:ascii="NEXA-BOOK" w:hAnsi="NEXA-BOOK"/>
          <w:sz w:val="22"/>
          <w:szCs w:val="22"/>
        </w:rPr>
        <w:t xml:space="preserve">Ondergetekende verklaart </w:t>
      </w:r>
      <w:proofErr w:type="gramStart"/>
      <w:r w:rsidRPr="007D0D4F">
        <w:rPr>
          <w:rFonts w:ascii="NEXA-BOOK" w:hAnsi="NEXA-BOOK"/>
          <w:sz w:val="22"/>
          <w:szCs w:val="22"/>
        </w:rPr>
        <w:t>tevens</w:t>
      </w:r>
      <w:proofErr w:type="gramEnd"/>
      <w:r w:rsidRPr="007D0D4F">
        <w:rPr>
          <w:rFonts w:ascii="NEXA-BOOK" w:hAnsi="NEXA-BOOK"/>
          <w:sz w:val="22"/>
          <w:szCs w:val="22"/>
        </w:rPr>
        <w:t xml:space="preserve"> dat:</w:t>
      </w:r>
    </w:p>
    <w:p w14:paraId="5F5E7702" w14:textId="77777777" w:rsidR="00BF5CA4" w:rsidRPr="007D0D4F" w:rsidRDefault="00BF5CA4" w:rsidP="00AA619B">
      <w:pPr>
        <w:pStyle w:val="p1"/>
        <w:rPr>
          <w:rFonts w:ascii="NEXA-BOOK" w:hAnsi="NEXA-BOOK"/>
          <w:sz w:val="22"/>
          <w:szCs w:val="22"/>
        </w:rPr>
      </w:pPr>
    </w:p>
    <w:p w14:paraId="3DE629EB" w14:textId="31B9808B" w:rsidR="00AA619B" w:rsidRPr="007D0D4F" w:rsidRDefault="00AA619B" w:rsidP="00AA619B">
      <w:pPr>
        <w:pStyle w:val="p1"/>
        <w:rPr>
          <w:rFonts w:ascii="NEXA-BOOK" w:hAnsi="NEXA-BOOK"/>
          <w:sz w:val="22"/>
          <w:szCs w:val="22"/>
        </w:rPr>
      </w:pPr>
      <w:r w:rsidRPr="007D0D4F">
        <w:rPr>
          <w:rStyle w:val="s1"/>
          <w:rFonts w:ascii="Apple Color Emoji" w:eastAsiaTheme="majorEastAsia" w:hAnsi="Apple Color Emoji" w:cs="Apple Color Emoji"/>
          <w:sz w:val="22"/>
          <w:szCs w:val="22"/>
        </w:rPr>
        <w:t>▪</w:t>
      </w:r>
      <w:r w:rsidRPr="007D0D4F">
        <w:rPr>
          <w:rStyle w:val="s2"/>
          <w:rFonts w:ascii="NEXA-BOOK" w:eastAsiaTheme="majorEastAsia" w:hAnsi="NEXA-BOOK"/>
          <w:sz w:val="22"/>
          <w:szCs w:val="22"/>
        </w:rPr>
        <w:t xml:space="preserve"> </w:t>
      </w:r>
      <w:r w:rsidRPr="007D0D4F">
        <w:rPr>
          <w:rFonts w:ascii="NEXA-BOOK" w:hAnsi="NEXA-BOOK"/>
          <w:sz w:val="22"/>
          <w:szCs w:val="22"/>
        </w:rPr>
        <w:t xml:space="preserve">Gegadigde opdrachtnemer is van de bovenstaande referentieprojecten en de betreffende werkzaamheden (waar de competentie op toeziet) ook zelf uitgevoerd heeft (tenzij een beroep op derden wordt gedaan </w:t>
      </w:r>
      <w:proofErr w:type="gramStart"/>
      <w:r w:rsidRPr="007D0D4F">
        <w:rPr>
          <w:rFonts w:ascii="NEXA-BOOK" w:hAnsi="NEXA-BOOK"/>
          <w:sz w:val="22"/>
          <w:szCs w:val="22"/>
        </w:rPr>
        <w:t>conform</w:t>
      </w:r>
      <w:proofErr w:type="gramEnd"/>
      <w:r w:rsidRPr="007D0D4F">
        <w:rPr>
          <w:rFonts w:ascii="NEXA-BOOK" w:hAnsi="NEXA-BOOK"/>
          <w:sz w:val="22"/>
          <w:szCs w:val="22"/>
        </w:rPr>
        <w:t xml:space="preserve"> hetgeen gesteld in deze leidraad);</w:t>
      </w:r>
    </w:p>
    <w:p w14:paraId="3815696F" w14:textId="762CD421" w:rsidR="00AA619B" w:rsidRPr="007D0D4F" w:rsidRDefault="00AA619B" w:rsidP="00AA619B">
      <w:pPr>
        <w:pStyle w:val="p1"/>
        <w:rPr>
          <w:rFonts w:ascii="NEXA-BOOK" w:hAnsi="NEXA-BOOK"/>
          <w:sz w:val="22"/>
          <w:szCs w:val="22"/>
        </w:rPr>
      </w:pPr>
      <w:r w:rsidRPr="007D0D4F">
        <w:rPr>
          <w:rStyle w:val="s1"/>
          <w:rFonts w:ascii="Apple Color Emoji" w:eastAsiaTheme="majorEastAsia" w:hAnsi="Apple Color Emoji" w:cs="Apple Color Emoji"/>
          <w:sz w:val="22"/>
          <w:szCs w:val="22"/>
        </w:rPr>
        <w:t>▪</w:t>
      </w:r>
      <w:r w:rsidRPr="007D0D4F">
        <w:rPr>
          <w:rStyle w:val="s2"/>
          <w:rFonts w:ascii="NEXA-BOOK" w:eastAsiaTheme="majorEastAsia" w:hAnsi="NEXA-BOOK"/>
          <w:sz w:val="22"/>
          <w:szCs w:val="22"/>
        </w:rPr>
        <w:t xml:space="preserve"> </w:t>
      </w:r>
      <w:r w:rsidRPr="007D0D4F">
        <w:rPr>
          <w:rFonts w:ascii="NEXA-BOOK" w:hAnsi="NEXA-BOOK"/>
          <w:sz w:val="22"/>
          <w:szCs w:val="22"/>
        </w:rPr>
        <w:t>Gegadigde bij eventuele uitnodiging tot de gunningsfase dan wel bij eventuele gunning of uitvoering van de werkzaamheden niet van derde zal wisselen;</w:t>
      </w:r>
    </w:p>
    <w:p w14:paraId="7FC5851F" w14:textId="1A5F27FF" w:rsidR="00AA619B" w:rsidRPr="007D0D4F" w:rsidRDefault="00AA619B" w:rsidP="00AA619B">
      <w:pPr>
        <w:pStyle w:val="p1"/>
        <w:rPr>
          <w:rFonts w:ascii="NEXA-BOOK" w:hAnsi="NEXA-BOOK"/>
          <w:sz w:val="22"/>
          <w:szCs w:val="22"/>
        </w:rPr>
      </w:pPr>
      <w:r w:rsidRPr="007D0D4F">
        <w:rPr>
          <w:rStyle w:val="s1"/>
          <w:rFonts w:ascii="Apple Color Emoji" w:eastAsiaTheme="majorEastAsia" w:hAnsi="Apple Color Emoji" w:cs="Apple Color Emoji"/>
          <w:sz w:val="22"/>
          <w:szCs w:val="22"/>
        </w:rPr>
        <w:t>▪</w:t>
      </w:r>
      <w:r w:rsidRPr="007D0D4F">
        <w:rPr>
          <w:rStyle w:val="s2"/>
          <w:rFonts w:ascii="NEXA-BOOK" w:eastAsiaTheme="majorEastAsia" w:hAnsi="NEXA-BOOK"/>
          <w:sz w:val="22"/>
          <w:szCs w:val="22"/>
        </w:rPr>
        <w:t xml:space="preserve"> </w:t>
      </w:r>
      <w:r w:rsidRPr="007D0D4F">
        <w:rPr>
          <w:rFonts w:ascii="NEXA-BOOK" w:hAnsi="NEXA-BOOK"/>
          <w:sz w:val="22"/>
          <w:szCs w:val="22"/>
        </w:rPr>
        <w:t>Gegadigde in de uitvoering van de Opdracht daadwerkelijk kan en zal beschikken over de betreffende bekwaamheden en inzet van deze derde(n);</w:t>
      </w:r>
    </w:p>
    <w:p w14:paraId="07B3AA9E" w14:textId="2039A4C0" w:rsidR="00AA619B" w:rsidRPr="007D0D4F" w:rsidRDefault="00AA619B" w:rsidP="00AA619B">
      <w:pPr>
        <w:pStyle w:val="p1"/>
        <w:rPr>
          <w:rFonts w:ascii="NEXA-BOOK" w:hAnsi="NEXA-BOOK"/>
          <w:sz w:val="22"/>
          <w:szCs w:val="22"/>
        </w:rPr>
      </w:pPr>
      <w:r w:rsidRPr="007D0D4F">
        <w:rPr>
          <w:rStyle w:val="s1"/>
          <w:rFonts w:ascii="Apple Color Emoji" w:eastAsiaTheme="majorEastAsia" w:hAnsi="Apple Color Emoji" w:cs="Apple Color Emoji"/>
          <w:sz w:val="22"/>
          <w:szCs w:val="22"/>
        </w:rPr>
        <w:t>▪</w:t>
      </w:r>
      <w:r w:rsidRPr="007D0D4F">
        <w:rPr>
          <w:rStyle w:val="s2"/>
          <w:rFonts w:ascii="NEXA-BOOK" w:eastAsiaTheme="majorEastAsia" w:hAnsi="NEXA-BOOK"/>
          <w:sz w:val="22"/>
          <w:szCs w:val="22"/>
        </w:rPr>
        <w:t xml:space="preserve"> </w:t>
      </w:r>
      <w:r w:rsidRPr="007D0D4F">
        <w:rPr>
          <w:rFonts w:ascii="NEXA-BOOK" w:hAnsi="NEXA-BOOK"/>
          <w:sz w:val="22"/>
          <w:szCs w:val="22"/>
        </w:rPr>
        <w:t>Gegadigde op eerst strekkende verzoek van de Aanbestedende Dienst een document kan overleggen toeziend op de referentieprojecten ondertekend door een referent gecombineerd met</w:t>
      </w:r>
      <w:r w:rsidR="00DC0898" w:rsidRPr="007D0D4F">
        <w:rPr>
          <w:rFonts w:ascii="NEXA-BOOK" w:hAnsi="NEXA-BOOK"/>
          <w:sz w:val="22"/>
          <w:szCs w:val="22"/>
        </w:rPr>
        <w:t xml:space="preserve"> </w:t>
      </w:r>
      <w:r w:rsidRPr="007D0D4F">
        <w:rPr>
          <w:rFonts w:ascii="NEXA-BOOK" w:hAnsi="NEXA-BOOK"/>
          <w:sz w:val="22"/>
          <w:szCs w:val="22"/>
        </w:rPr>
        <w:t>een tevredenheidsverklaring.</w:t>
      </w:r>
    </w:p>
    <w:p w14:paraId="5B189D38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71E4BD95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12A52008" w14:textId="77777777" w:rsidR="00AA619B" w:rsidRPr="007D0D4F" w:rsidRDefault="00AA619B" w:rsidP="00AA619B">
      <w:pPr>
        <w:pStyle w:val="p1"/>
        <w:rPr>
          <w:rFonts w:ascii="NEXA-BOOK" w:hAnsi="NEXA-BOOK"/>
          <w:sz w:val="22"/>
          <w:szCs w:val="22"/>
        </w:rPr>
      </w:pPr>
      <w:r w:rsidRPr="007D0D4F">
        <w:rPr>
          <w:rFonts w:ascii="NEXA-BOOK" w:hAnsi="NEXA-BOOK"/>
          <w:sz w:val="22"/>
          <w:szCs w:val="22"/>
        </w:rPr>
        <w:t>Aldus naar waarheid opgemaakt,</w:t>
      </w:r>
    </w:p>
    <w:p w14:paraId="531CDCC7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0334E1C5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63CA81F6" w14:textId="164110AB" w:rsidR="00AA619B" w:rsidRPr="007D0D4F" w:rsidRDefault="61692FD6" w:rsidP="00AA619B">
      <w:pPr>
        <w:pStyle w:val="p1"/>
        <w:rPr>
          <w:rFonts w:ascii="NEXA-BOOK" w:hAnsi="NEXA-BOOK"/>
          <w:sz w:val="22"/>
          <w:szCs w:val="22"/>
        </w:rPr>
      </w:pPr>
      <w:proofErr w:type="gramStart"/>
      <w:r w:rsidRPr="007D0D4F">
        <w:rPr>
          <w:rFonts w:ascii="NEXA-BOOK" w:hAnsi="NEXA-BOOK"/>
          <w:sz w:val="22"/>
          <w:szCs w:val="22"/>
        </w:rPr>
        <w:t>op :</w:t>
      </w:r>
      <w:proofErr w:type="gramEnd"/>
      <w:r w:rsidRPr="007D0D4F">
        <w:rPr>
          <w:rFonts w:ascii="NEXA-BOOK" w:hAnsi="NEXA-BOOK"/>
          <w:sz w:val="22"/>
          <w:szCs w:val="22"/>
        </w:rPr>
        <w:t xml:space="preserve"> …………………………………………</w:t>
      </w:r>
      <w:r w:rsidR="4F82F4C1" w:rsidRPr="007D0D4F">
        <w:rPr>
          <w:rFonts w:ascii="NEXA-BOOK" w:hAnsi="NEXA-BOOK"/>
          <w:sz w:val="22"/>
          <w:szCs w:val="22"/>
        </w:rPr>
        <w:t>....</w:t>
      </w:r>
      <w:r w:rsidR="00AA619B" w:rsidRPr="007D0D4F">
        <w:rPr>
          <w:rFonts w:ascii="NEXA-BOOK" w:hAnsi="NEXA-BOOK"/>
        </w:rPr>
        <w:tab/>
      </w:r>
      <w:r w:rsidRPr="007D0D4F">
        <w:rPr>
          <w:rFonts w:ascii="NEXA-BOOK" w:hAnsi="NEXA-BOOK"/>
          <w:sz w:val="22"/>
          <w:szCs w:val="22"/>
        </w:rPr>
        <w:t>(</w:t>
      </w:r>
      <w:proofErr w:type="gramStart"/>
      <w:r w:rsidRPr="007D0D4F">
        <w:rPr>
          <w:rFonts w:ascii="NEXA-BOOK" w:hAnsi="NEXA-BOOK"/>
          <w:sz w:val="22"/>
          <w:szCs w:val="22"/>
        </w:rPr>
        <w:t>datum</w:t>
      </w:r>
      <w:proofErr w:type="gramEnd"/>
      <w:r w:rsidRPr="007D0D4F">
        <w:rPr>
          <w:rFonts w:ascii="NEXA-BOOK" w:hAnsi="NEXA-BOOK"/>
          <w:sz w:val="22"/>
          <w:szCs w:val="22"/>
        </w:rPr>
        <w:t>)</w:t>
      </w:r>
    </w:p>
    <w:p w14:paraId="2A2F64AC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045A79B3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6AE896E7" w14:textId="04C769F0" w:rsidR="00AA619B" w:rsidRPr="007D0D4F" w:rsidRDefault="61692FD6" w:rsidP="00AA619B">
      <w:pPr>
        <w:pStyle w:val="p1"/>
        <w:rPr>
          <w:rFonts w:ascii="NEXA-BOOK" w:hAnsi="NEXA-BOOK"/>
          <w:sz w:val="22"/>
          <w:szCs w:val="22"/>
        </w:rPr>
      </w:pPr>
      <w:proofErr w:type="gramStart"/>
      <w:r w:rsidRPr="007D0D4F">
        <w:rPr>
          <w:rFonts w:ascii="NEXA-BOOK" w:hAnsi="NEXA-BOOK"/>
          <w:sz w:val="22"/>
          <w:szCs w:val="22"/>
        </w:rPr>
        <w:t>te :</w:t>
      </w:r>
      <w:proofErr w:type="gramEnd"/>
      <w:r w:rsidRPr="007D0D4F">
        <w:rPr>
          <w:rFonts w:ascii="NEXA-BOOK" w:hAnsi="NEXA-BOOK"/>
          <w:sz w:val="22"/>
          <w:szCs w:val="22"/>
        </w:rPr>
        <w:t xml:space="preserve"> ………………………………………</w:t>
      </w:r>
      <w:proofErr w:type="gramStart"/>
      <w:r w:rsidRPr="007D0D4F">
        <w:rPr>
          <w:rFonts w:ascii="NEXA-BOOK" w:hAnsi="NEXA-BOOK"/>
          <w:sz w:val="22"/>
          <w:szCs w:val="22"/>
        </w:rPr>
        <w:t>…</w:t>
      </w:r>
      <w:r w:rsidR="46F559B7" w:rsidRPr="007D0D4F">
        <w:rPr>
          <w:rFonts w:ascii="NEXA-BOOK" w:hAnsi="NEXA-BOOK"/>
          <w:sz w:val="22"/>
          <w:szCs w:val="22"/>
        </w:rPr>
        <w:t>....</w:t>
      </w:r>
      <w:proofErr w:type="gramEnd"/>
      <w:r w:rsidR="46F559B7" w:rsidRPr="007D0D4F">
        <w:rPr>
          <w:rFonts w:ascii="NEXA-BOOK" w:hAnsi="NEXA-BOOK"/>
          <w:sz w:val="22"/>
          <w:szCs w:val="22"/>
        </w:rPr>
        <w:t>.</w:t>
      </w:r>
      <w:r w:rsidR="00AA619B" w:rsidRPr="007D0D4F">
        <w:rPr>
          <w:rFonts w:ascii="NEXA-BOOK" w:hAnsi="NEXA-BOOK"/>
        </w:rPr>
        <w:tab/>
      </w:r>
      <w:r w:rsidRPr="007D0D4F">
        <w:rPr>
          <w:rFonts w:ascii="NEXA-BOOK" w:hAnsi="NEXA-BOOK"/>
          <w:sz w:val="22"/>
          <w:szCs w:val="22"/>
        </w:rPr>
        <w:t>(</w:t>
      </w:r>
      <w:proofErr w:type="gramStart"/>
      <w:r w:rsidRPr="007D0D4F">
        <w:rPr>
          <w:rFonts w:ascii="NEXA-BOOK" w:hAnsi="NEXA-BOOK"/>
          <w:sz w:val="22"/>
          <w:szCs w:val="22"/>
        </w:rPr>
        <w:t>plaatsnaam</w:t>
      </w:r>
      <w:proofErr w:type="gramEnd"/>
      <w:r w:rsidRPr="007D0D4F">
        <w:rPr>
          <w:rFonts w:ascii="NEXA-BOOK" w:hAnsi="NEXA-BOOK"/>
          <w:sz w:val="22"/>
          <w:szCs w:val="22"/>
        </w:rPr>
        <w:t>)</w:t>
      </w:r>
    </w:p>
    <w:p w14:paraId="6C32C297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67FB8E3C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77F20244" w14:textId="77777777" w:rsidR="00AA619B" w:rsidRPr="007D0D4F" w:rsidRDefault="00AA619B" w:rsidP="00AA619B">
      <w:pPr>
        <w:pStyle w:val="p1"/>
        <w:rPr>
          <w:rFonts w:ascii="NEXA-BOOK" w:hAnsi="NEXA-BOOK"/>
          <w:sz w:val="22"/>
          <w:szCs w:val="22"/>
        </w:rPr>
      </w:pPr>
      <w:proofErr w:type="gramStart"/>
      <w:r w:rsidRPr="007D0D4F">
        <w:rPr>
          <w:rFonts w:ascii="NEXA-BOOK" w:hAnsi="NEXA-BOOK"/>
          <w:sz w:val="22"/>
          <w:szCs w:val="22"/>
        </w:rPr>
        <w:t>door :</w:t>
      </w:r>
      <w:proofErr w:type="gramEnd"/>
      <w:r w:rsidRPr="007D0D4F">
        <w:rPr>
          <w:rFonts w:ascii="NEXA-BOOK" w:hAnsi="NEXA-BOOK"/>
          <w:sz w:val="22"/>
          <w:szCs w:val="22"/>
        </w:rPr>
        <w:t xml:space="preserve"> ………………………………………… (naam rechtsgeldig vertegenwoordiger)</w:t>
      </w:r>
    </w:p>
    <w:p w14:paraId="00B83C79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631E22C5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36125D49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61619B7F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5E2FD69B" w14:textId="77777777" w:rsidR="00DC0898" w:rsidRPr="007D0D4F" w:rsidRDefault="00DC0898" w:rsidP="00AA619B">
      <w:pPr>
        <w:pStyle w:val="p1"/>
        <w:rPr>
          <w:rFonts w:ascii="NEXA-BOOK" w:hAnsi="NEXA-BOOK"/>
          <w:sz w:val="22"/>
          <w:szCs w:val="22"/>
        </w:rPr>
      </w:pPr>
    </w:p>
    <w:p w14:paraId="1A4DEF8E" w14:textId="2DFFA8D3" w:rsidR="00AA619B" w:rsidRPr="007D0D4F" w:rsidRDefault="61692FD6" w:rsidP="00AA619B">
      <w:pPr>
        <w:pStyle w:val="p1"/>
        <w:rPr>
          <w:rFonts w:ascii="NEXA-BOOK" w:hAnsi="NEXA-BOOK"/>
          <w:sz w:val="22"/>
          <w:szCs w:val="22"/>
        </w:rPr>
      </w:pPr>
      <w:r w:rsidRPr="007D0D4F">
        <w:rPr>
          <w:rFonts w:ascii="NEXA-BOOK" w:hAnsi="NEXA-BOOK"/>
          <w:sz w:val="22"/>
          <w:szCs w:val="22"/>
        </w:rPr>
        <w:t>…………………………………………</w:t>
      </w:r>
      <w:r w:rsidR="007D0D4F">
        <w:rPr>
          <w:rFonts w:ascii="NEXA-BOOK" w:hAnsi="NEXA-BOOK"/>
          <w:sz w:val="22"/>
          <w:szCs w:val="22"/>
        </w:rPr>
        <w:t>..</w:t>
      </w:r>
      <w:r w:rsidR="29B667D6" w:rsidRPr="007D0D4F">
        <w:rPr>
          <w:rFonts w:ascii="NEXA-BOOK" w:hAnsi="NEXA-BOOK"/>
          <w:sz w:val="22"/>
          <w:szCs w:val="22"/>
        </w:rPr>
        <w:t>...........</w:t>
      </w:r>
      <w:r w:rsidR="007D0D4F">
        <w:rPr>
          <w:rFonts w:ascii="NEXA-BOOK" w:hAnsi="NEXA-BOOK"/>
          <w:sz w:val="22"/>
          <w:szCs w:val="22"/>
        </w:rPr>
        <w:t xml:space="preserve"> </w:t>
      </w:r>
      <w:r w:rsidRPr="007D0D4F">
        <w:rPr>
          <w:rFonts w:ascii="NEXA-BOOK" w:hAnsi="NEXA-BOOK"/>
          <w:sz w:val="22"/>
          <w:szCs w:val="22"/>
        </w:rPr>
        <w:t>(</w:t>
      </w:r>
      <w:proofErr w:type="gramStart"/>
      <w:r w:rsidRPr="007D0D4F">
        <w:rPr>
          <w:rFonts w:ascii="NEXA-BOOK" w:hAnsi="NEXA-BOOK"/>
          <w:sz w:val="22"/>
          <w:szCs w:val="22"/>
        </w:rPr>
        <w:t>handtekening</w:t>
      </w:r>
      <w:proofErr w:type="gramEnd"/>
      <w:r w:rsidRPr="007D0D4F">
        <w:rPr>
          <w:rFonts w:ascii="NEXA-BOOK" w:hAnsi="NEXA-BOOK"/>
          <w:sz w:val="22"/>
          <w:szCs w:val="22"/>
        </w:rPr>
        <w:t>)</w:t>
      </w:r>
    </w:p>
    <w:p w14:paraId="5D37FEDC" w14:textId="77777777" w:rsidR="00AA619B" w:rsidRPr="00722DCA" w:rsidRDefault="00AA619B" w:rsidP="00D84C0A">
      <w:pPr>
        <w:spacing w:after="0" w:line="260" w:lineRule="atLeast"/>
        <w:rPr>
          <w:rFonts w:ascii="NEXA-BOOK" w:hAnsi="NEXA-BOOK"/>
        </w:rPr>
      </w:pPr>
    </w:p>
    <w:sectPr w:rsidR="00AA619B" w:rsidRPr="00722DCA" w:rsidSect="00B323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7A6DD" w14:textId="77777777" w:rsidR="00DD1171" w:rsidRDefault="00DD1171" w:rsidP="00892F3C">
      <w:r>
        <w:separator/>
      </w:r>
    </w:p>
  </w:endnote>
  <w:endnote w:type="continuationSeparator" w:id="0">
    <w:p w14:paraId="3102FBD6" w14:textId="77777777" w:rsidR="00DD1171" w:rsidRDefault="00DD1171" w:rsidP="00892F3C">
      <w:r>
        <w:continuationSeparator/>
      </w:r>
    </w:p>
  </w:endnote>
  <w:endnote w:type="continuationNotice" w:id="1">
    <w:p w14:paraId="167B94A5" w14:textId="77777777" w:rsidR="00DD1171" w:rsidRDefault="00DD11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xa Bold">
    <w:panose1 w:val="02000000000000000000"/>
    <w:charset w:val="00"/>
    <w:family w:val="auto"/>
    <w:notTrueType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exa">
    <w:panose1 w:val="02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NEXA-XBOLD">
    <w:panose1 w:val="02000000000000000000"/>
    <w:charset w:val="4D"/>
    <w:family w:val="auto"/>
    <w:notTrueType/>
    <w:pitch w:val="variable"/>
    <w:sig w:usb0="A00000AF" w:usb1="4000207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XA-BOOK">
    <w:altName w:val="Calibri"/>
    <w:panose1 w:val="02000000000000000000"/>
    <w:charset w:val="4D"/>
    <w:family w:val="auto"/>
    <w:notTrueType/>
    <w:pitch w:val="variable"/>
    <w:sig w:usb0="A00000AF" w:usb1="40002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F6C77" w14:textId="77777777" w:rsidR="006819FB" w:rsidRDefault="006819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7025" w14:textId="77777777" w:rsidR="00767F71" w:rsidRDefault="00767F71" w:rsidP="000220C9">
    <w:pPr>
      <w:pStyle w:val="Nexaregularhuisstijlstandaard"/>
      <w:rPr>
        <w:b/>
        <w:bCs/>
      </w:rPr>
    </w:pPr>
  </w:p>
  <w:p w14:paraId="46C60AF1" w14:textId="77777777" w:rsidR="000220C9" w:rsidRPr="000220C9" w:rsidRDefault="005840CD" w:rsidP="000220C9">
    <w:pPr>
      <w:pStyle w:val="Nexaregularhuisstijlstandaard"/>
      <w:rPr>
        <w:b/>
        <w:bCs/>
      </w:rPr>
    </w:pPr>
    <w:r w:rsidRPr="00767F71">
      <w:t xml:space="preserve"> </w:t>
    </w:r>
    <w:r w:rsidR="000220C9" w:rsidRPr="00767F71"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8D90" w14:textId="77777777" w:rsidR="006819FB" w:rsidRDefault="006819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ED335" w14:textId="77777777" w:rsidR="00DD1171" w:rsidRDefault="00DD1171" w:rsidP="00892F3C">
      <w:r>
        <w:separator/>
      </w:r>
    </w:p>
  </w:footnote>
  <w:footnote w:type="continuationSeparator" w:id="0">
    <w:p w14:paraId="178EBD93" w14:textId="77777777" w:rsidR="00DD1171" w:rsidRDefault="00DD1171" w:rsidP="00892F3C">
      <w:r>
        <w:continuationSeparator/>
      </w:r>
    </w:p>
  </w:footnote>
  <w:footnote w:type="continuationNotice" w:id="1">
    <w:p w14:paraId="058CF7AD" w14:textId="77777777" w:rsidR="00DD1171" w:rsidRDefault="00DD11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C37E" w14:textId="77777777" w:rsidR="006819FB" w:rsidRDefault="006819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46C6" w14:textId="77777777" w:rsidR="00F37173" w:rsidRPr="007031A6" w:rsidRDefault="007031A6" w:rsidP="007031A6">
    <w:r>
      <w:rPr>
        <w:noProof/>
      </w:rPr>
      <w:drawing>
        <wp:anchor distT="0" distB="0" distL="114300" distR="114300" simplePos="0" relativeHeight="251658240" behindDoc="1" locked="0" layoutInCell="1" allowOverlap="1" wp14:anchorId="7E4DECEC" wp14:editId="0E87069C">
          <wp:simplePos x="0" y="0"/>
          <wp:positionH relativeFrom="column">
            <wp:posOffset>-729343</wp:posOffset>
          </wp:positionH>
          <wp:positionV relativeFrom="paragraph">
            <wp:posOffset>-272142</wp:posOffset>
          </wp:positionV>
          <wp:extent cx="614225" cy="718457"/>
          <wp:effectExtent l="0" t="0" r="0" b="5715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225" cy="7184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557E" w14:textId="77777777" w:rsidR="006819FB" w:rsidRDefault="006819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7CEE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0CB9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1A6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E31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5070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A61D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9AB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7A13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7E34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ECD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3677723">
    <w:abstractNumId w:val="0"/>
  </w:num>
  <w:num w:numId="2" w16cid:durableId="922909167">
    <w:abstractNumId w:val="1"/>
  </w:num>
  <w:num w:numId="3" w16cid:durableId="246117398">
    <w:abstractNumId w:val="2"/>
  </w:num>
  <w:num w:numId="4" w16cid:durableId="1750498153">
    <w:abstractNumId w:val="3"/>
  </w:num>
  <w:num w:numId="5" w16cid:durableId="1425302278">
    <w:abstractNumId w:val="8"/>
  </w:num>
  <w:num w:numId="6" w16cid:durableId="985863800">
    <w:abstractNumId w:val="4"/>
  </w:num>
  <w:num w:numId="7" w16cid:durableId="826016751">
    <w:abstractNumId w:val="5"/>
  </w:num>
  <w:num w:numId="8" w16cid:durableId="1539275652">
    <w:abstractNumId w:val="6"/>
  </w:num>
  <w:num w:numId="9" w16cid:durableId="1202548744">
    <w:abstractNumId w:val="7"/>
  </w:num>
  <w:num w:numId="10" w16cid:durableId="895580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CA"/>
    <w:rsid w:val="00003BC7"/>
    <w:rsid w:val="000220C9"/>
    <w:rsid w:val="00070565"/>
    <w:rsid w:val="000706B6"/>
    <w:rsid w:val="000837CF"/>
    <w:rsid w:val="000902C9"/>
    <w:rsid w:val="000D1BBD"/>
    <w:rsid w:val="0016644E"/>
    <w:rsid w:val="0018673B"/>
    <w:rsid w:val="001A1607"/>
    <w:rsid w:val="001C5094"/>
    <w:rsid w:val="001D6C85"/>
    <w:rsid w:val="001E5D47"/>
    <w:rsid w:val="00224063"/>
    <w:rsid w:val="00284C95"/>
    <w:rsid w:val="00307C08"/>
    <w:rsid w:val="003D7D2F"/>
    <w:rsid w:val="003F14B7"/>
    <w:rsid w:val="004249C0"/>
    <w:rsid w:val="00436EDF"/>
    <w:rsid w:val="004A0A40"/>
    <w:rsid w:val="004A7497"/>
    <w:rsid w:val="004D7697"/>
    <w:rsid w:val="004E2990"/>
    <w:rsid w:val="005208A5"/>
    <w:rsid w:val="00541EEB"/>
    <w:rsid w:val="0057220C"/>
    <w:rsid w:val="005840CD"/>
    <w:rsid w:val="005B3003"/>
    <w:rsid w:val="005C1D72"/>
    <w:rsid w:val="005C5625"/>
    <w:rsid w:val="006178A1"/>
    <w:rsid w:val="00655C93"/>
    <w:rsid w:val="00674CBA"/>
    <w:rsid w:val="006819FB"/>
    <w:rsid w:val="006A3621"/>
    <w:rsid w:val="006B37A2"/>
    <w:rsid w:val="007031A6"/>
    <w:rsid w:val="00722DCA"/>
    <w:rsid w:val="00744A60"/>
    <w:rsid w:val="00767F71"/>
    <w:rsid w:val="007D0D4F"/>
    <w:rsid w:val="008432F2"/>
    <w:rsid w:val="008441CD"/>
    <w:rsid w:val="00866644"/>
    <w:rsid w:val="00892F3C"/>
    <w:rsid w:val="008F620A"/>
    <w:rsid w:val="008F7420"/>
    <w:rsid w:val="009733EF"/>
    <w:rsid w:val="009D77F5"/>
    <w:rsid w:val="009F011F"/>
    <w:rsid w:val="00A118A7"/>
    <w:rsid w:val="00A256D7"/>
    <w:rsid w:val="00A27963"/>
    <w:rsid w:val="00A32F14"/>
    <w:rsid w:val="00A75C86"/>
    <w:rsid w:val="00A82E78"/>
    <w:rsid w:val="00AA619B"/>
    <w:rsid w:val="00AC3A5F"/>
    <w:rsid w:val="00B32391"/>
    <w:rsid w:val="00B3729A"/>
    <w:rsid w:val="00BD1F28"/>
    <w:rsid w:val="00BE3306"/>
    <w:rsid w:val="00BF5CA4"/>
    <w:rsid w:val="00C500F4"/>
    <w:rsid w:val="00C51FEB"/>
    <w:rsid w:val="00C566C3"/>
    <w:rsid w:val="00C773DD"/>
    <w:rsid w:val="00CA5868"/>
    <w:rsid w:val="00CF7100"/>
    <w:rsid w:val="00D1237F"/>
    <w:rsid w:val="00D3176C"/>
    <w:rsid w:val="00D4304D"/>
    <w:rsid w:val="00D7674B"/>
    <w:rsid w:val="00D84C0A"/>
    <w:rsid w:val="00D85E6A"/>
    <w:rsid w:val="00DA3F24"/>
    <w:rsid w:val="00DA5BAC"/>
    <w:rsid w:val="00DC0898"/>
    <w:rsid w:val="00DD1171"/>
    <w:rsid w:val="00E62666"/>
    <w:rsid w:val="00E85FB1"/>
    <w:rsid w:val="00E97B35"/>
    <w:rsid w:val="00EA70F9"/>
    <w:rsid w:val="00EC2D4F"/>
    <w:rsid w:val="00EE68F2"/>
    <w:rsid w:val="00EF3A42"/>
    <w:rsid w:val="00F03A86"/>
    <w:rsid w:val="00F37173"/>
    <w:rsid w:val="00FA2D3A"/>
    <w:rsid w:val="00FB6165"/>
    <w:rsid w:val="05ED2178"/>
    <w:rsid w:val="0C2EFACA"/>
    <w:rsid w:val="0C499104"/>
    <w:rsid w:val="147DE671"/>
    <w:rsid w:val="17653A51"/>
    <w:rsid w:val="19046718"/>
    <w:rsid w:val="1DDBFD22"/>
    <w:rsid w:val="21287C1B"/>
    <w:rsid w:val="24ECFB32"/>
    <w:rsid w:val="271B76D0"/>
    <w:rsid w:val="29B667D6"/>
    <w:rsid w:val="2EF7ABB8"/>
    <w:rsid w:val="3F2B9ADC"/>
    <w:rsid w:val="415E1C66"/>
    <w:rsid w:val="45B5C734"/>
    <w:rsid w:val="46F559B7"/>
    <w:rsid w:val="4E49843F"/>
    <w:rsid w:val="4F82F4C1"/>
    <w:rsid w:val="503E5940"/>
    <w:rsid w:val="61692FD6"/>
    <w:rsid w:val="7F4E8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A4264"/>
  <w15:chartTrackingRefBased/>
  <w15:docId w15:val="{4825804B-CABF-4EDF-B3ED-F76A5F48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Nexa Regular"/>
    <w:qFormat/>
    <w:rsid w:val="00722DCA"/>
    <w:pPr>
      <w:spacing w:after="160" w:line="259" w:lineRule="auto"/>
    </w:pPr>
    <w:rPr>
      <w:sz w:val="18"/>
      <w:szCs w:val="22"/>
    </w:rPr>
  </w:style>
  <w:style w:type="paragraph" w:styleId="Kop1">
    <w:name w:val="heading 1"/>
    <w:aliases w:val="Nexa Heading 1 Xbold,Galano alt grotesque huisstijl Heading 1"/>
    <w:basedOn w:val="Standaard"/>
    <w:next w:val="Standaard"/>
    <w:link w:val="Kop1Char"/>
    <w:uiPriority w:val="9"/>
    <w:qFormat/>
    <w:rsid w:val="000D1BBD"/>
    <w:pPr>
      <w:keepNext/>
      <w:keepLines/>
      <w:spacing w:before="240"/>
      <w:outlineLvl w:val="0"/>
    </w:pPr>
    <w:rPr>
      <w:rFonts w:eastAsiaTheme="majorEastAsia" w:cstheme="majorBidi"/>
      <w:b/>
      <w:color w:val="C8BA7D" w:themeColor="accent2"/>
      <w:sz w:val="32"/>
      <w:szCs w:val="32"/>
    </w:rPr>
  </w:style>
  <w:style w:type="paragraph" w:styleId="Kop2">
    <w:name w:val="heading 2"/>
    <w:aliases w:val="Heading 2 Nexa bold,Galano alt grotesque"/>
    <w:basedOn w:val="Standaard"/>
    <w:next w:val="Standaard"/>
    <w:link w:val="Kop2Char"/>
    <w:uiPriority w:val="9"/>
    <w:unhideWhenUsed/>
    <w:qFormat/>
    <w:rsid w:val="000D1BBD"/>
    <w:pPr>
      <w:keepNext/>
      <w:keepLines/>
      <w:spacing w:before="40"/>
      <w:outlineLvl w:val="1"/>
    </w:pPr>
    <w:rPr>
      <w:rFonts w:ascii="Nexa Bold" w:eastAsiaTheme="majorEastAsia" w:hAnsi="Nexa Bold" w:cstheme="majorBidi"/>
      <w:b/>
      <w:color w:val="C8BA7D" w:themeColor="accent2"/>
      <w:sz w:val="26"/>
      <w:szCs w:val="26"/>
    </w:rPr>
  </w:style>
  <w:style w:type="paragraph" w:styleId="Kop3">
    <w:name w:val="heading 3"/>
    <w:aliases w:val="Heading 3 Nexa bold"/>
    <w:basedOn w:val="Standaard"/>
    <w:next w:val="Standaard"/>
    <w:link w:val="Kop3Char"/>
    <w:uiPriority w:val="9"/>
    <w:unhideWhenUsed/>
    <w:qFormat/>
    <w:rsid w:val="000D1BBD"/>
    <w:pPr>
      <w:keepNext/>
      <w:keepLines/>
      <w:spacing w:before="40"/>
      <w:outlineLvl w:val="2"/>
    </w:pPr>
    <w:rPr>
      <w:rFonts w:eastAsiaTheme="majorEastAsia" w:cstheme="majorBidi"/>
      <w:b/>
      <w:color w:val="00313B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2F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A59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2F3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4A59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2F3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13B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2F3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13B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2F3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2F3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Heading 3 Nexa bold Char"/>
    <w:basedOn w:val="Standaardalinea-lettertype"/>
    <w:link w:val="Kop3"/>
    <w:uiPriority w:val="9"/>
    <w:semiHidden/>
    <w:rsid w:val="000D1BBD"/>
    <w:rPr>
      <w:rFonts w:ascii="Nexa" w:eastAsiaTheme="majorEastAsia" w:hAnsi="Nexa" w:cstheme="majorBidi"/>
      <w:b/>
      <w:color w:val="00313B" w:themeColor="accent1" w:themeShade="7F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2F3C"/>
    <w:rPr>
      <w:rFonts w:asciiTheme="majorHAnsi" w:eastAsiaTheme="majorEastAsia" w:hAnsiTheme="majorHAnsi" w:cstheme="majorBidi"/>
      <w:i/>
      <w:iCs/>
      <w:color w:val="004A59" w:themeColor="accent1" w:themeShade="BF"/>
      <w:sz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2F3C"/>
    <w:rPr>
      <w:rFonts w:asciiTheme="majorHAnsi" w:eastAsiaTheme="majorEastAsia" w:hAnsiTheme="majorHAnsi" w:cstheme="majorBidi"/>
      <w:color w:val="004A59" w:themeColor="accent1" w:themeShade="BF"/>
      <w:sz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2F3C"/>
    <w:rPr>
      <w:rFonts w:asciiTheme="majorHAnsi" w:eastAsiaTheme="majorEastAsia" w:hAnsiTheme="majorHAnsi" w:cstheme="majorBidi"/>
      <w:color w:val="00313B" w:themeColor="accent1" w:themeShade="7F"/>
      <w:sz w:val="20"/>
      <w:lang w:val="nl-NL"/>
    </w:rPr>
  </w:style>
  <w:style w:type="character" w:customStyle="1" w:styleId="Kop1Char">
    <w:name w:val="Kop 1 Char"/>
    <w:aliases w:val="Nexa Heading 1 Xbold Char,Galano alt grotesque huisstijl Heading 1 Char"/>
    <w:basedOn w:val="Standaardalinea-lettertype"/>
    <w:link w:val="Kop1"/>
    <w:uiPriority w:val="9"/>
    <w:rsid w:val="000D1BBD"/>
    <w:rPr>
      <w:rFonts w:ascii="Nexa" w:eastAsiaTheme="majorEastAsia" w:hAnsi="Nexa" w:cstheme="majorBidi"/>
      <w:b/>
      <w:color w:val="C8BA7D" w:themeColor="accent2"/>
      <w:sz w:val="32"/>
      <w:szCs w:val="32"/>
      <w:lang w:val="nl-NL"/>
    </w:rPr>
  </w:style>
  <w:style w:type="character" w:customStyle="1" w:styleId="Kop2Char">
    <w:name w:val="Kop 2 Char"/>
    <w:aliases w:val="Heading 2 Nexa bold Char,Galano alt grotesque Char"/>
    <w:basedOn w:val="Standaardalinea-lettertype"/>
    <w:link w:val="Kop2"/>
    <w:uiPriority w:val="9"/>
    <w:rsid w:val="000D1BBD"/>
    <w:rPr>
      <w:rFonts w:ascii="Nexa Bold" w:eastAsiaTheme="majorEastAsia" w:hAnsi="Nexa Bold" w:cstheme="majorBidi"/>
      <w:b/>
      <w:color w:val="C8BA7D" w:themeColor="accent2"/>
      <w:sz w:val="26"/>
      <w:szCs w:val="2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2F3C"/>
    <w:rPr>
      <w:rFonts w:asciiTheme="majorHAnsi" w:eastAsiaTheme="majorEastAsia" w:hAnsiTheme="majorHAnsi" w:cstheme="majorBidi"/>
      <w:i/>
      <w:iCs/>
      <w:color w:val="00313B" w:themeColor="accent1" w:themeShade="7F"/>
      <w:sz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2F3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2F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92F3C"/>
    <w:pPr>
      <w:spacing w:after="200"/>
    </w:pPr>
    <w:rPr>
      <w:i/>
      <w:iCs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0D1BBD"/>
    <w:pPr>
      <w:contextualSpacing/>
    </w:pPr>
    <w:rPr>
      <w:rFonts w:ascii="NEXA-XBOLD" w:eastAsiaTheme="majorEastAsia" w:hAnsi="NEXA-XBOLD" w:cstheme="majorBidi"/>
      <w:b/>
      <w:color w:val="006477" w:themeColor="accent1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1BBD"/>
    <w:rPr>
      <w:rFonts w:ascii="NEXA-XBOLD" w:eastAsiaTheme="majorEastAsia" w:hAnsi="NEXA-XBOLD" w:cstheme="majorBidi"/>
      <w:b/>
      <w:color w:val="006477" w:themeColor="accent1"/>
      <w:spacing w:val="-10"/>
      <w:kern w:val="28"/>
      <w:sz w:val="56"/>
      <w:szCs w:val="5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6819F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19FB"/>
    <w:rPr>
      <w:rFonts w:ascii="Nexa" w:hAnsi="Nexa"/>
      <w:color w:val="052C33" w:themeColor="text2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819F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19FB"/>
    <w:rPr>
      <w:rFonts w:ascii="Nexa" w:hAnsi="Nexa"/>
      <w:color w:val="052C33" w:themeColor="text2"/>
      <w:sz w:val="20"/>
      <w:lang w:val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92F3C"/>
    <w:pPr>
      <w:outlineLvl w:val="9"/>
    </w:pPr>
    <w:rPr>
      <w:rFonts w:asciiTheme="majorHAnsi" w:hAnsiTheme="majorHAnsi"/>
      <w:b w:val="0"/>
      <w:color w:val="004A59" w:themeColor="accent1" w:themeShade="BF"/>
    </w:rPr>
  </w:style>
  <w:style w:type="paragraph" w:customStyle="1" w:styleId="Nexaregularhuisstijlstandaard">
    <w:name w:val="Nexa regular huisstijl standaard"/>
    <w:basedOn w:val="Standaard"/>
    <w:rsid w:val="00D3176C"/>
    <w:rPr>
      <w:color w:val="006477" w:themeColor="accent1"/>
      <w:sz w:val="21"/>
    </w:rPr>
  </w:style>
  <w:style w:type="table" w:styleId="Rastertabel4-Accent1">
    <w:name w:val="Grid Table 4 Accent 1"/>
    <w:basedOn w:val="Standaardtabel"/>
    <w:uiPriority w:val="49"/>
    <w:rsid w:val="00722DCA"/>
    <w:rPr>
      <w:sz w:val="18"/>
      <w:szCs w:val="22"/>
    </w:rPr>
    <w:tblPr>
      <w:tblStyleRowBandSize w:val="1"/>
      <w:tblStyleColBandSize w:val="1"/>
      <w:tblBorders>
        <w:top w:val="single" w:sz="4" w:space="0" w:color="14D9FF" w:themeColor="accent1" w:themeTint="99"/>
        <w:left w:val="single" w:sz="4" w:space="0" w:color="14D9FF" w:themeColor="accent1" w:themeTint="99"/>
        <w:bottom w:val="single" w:sz="4" w:space="0" w:color="14D9FF" w:themeColor="accent1" w:themeTint="99"/>
        <w:right w:val="single" w:sz="4" w:space="0" w:color="14D9FF" w:themeColor="accent1" w:themeTint="99"/>
        <w:insideH w:val="single" w:sz="4" w:space="0" w:color="14D9FF" w:themeColor="accent1" w:themeTint="99"/>
        <w:insideV w:val="single" w:sz="4" w:space="0" w:color="14D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477" w:themeColor="accent1"/>
          <w:left w:val="single" w:sz="4" w:space="0" w:color="006477" w:themeColor="accent1"/>
          <w:bottom w:val="single" w:sz="4" w:space="0" w:color="006477" w:themeColor="accent1"/>
          <w:right w:val="single" w:sz="4" w:space="0" w:color="006477" w:themeColor="accent1"/>
          <w:insideH w:val="nil"/>
          <w:insideV w:val="nil"/>
        </w:tcBorders>
        <w:shd w:val="clear" w:color="auto" w:fill="006477" w:themeFill="accent1"/>
      </w:tcPr>
    </w:tblStylePr>
    <w:tblStylePr w:type="lastRow">
      <w:rPr>
        <w:b/>
        <w:bCs/>
      </w:rPr>
      <w:tblPr/>
      <w:tcPr>
        <w:tcBorders>
          <w:top w:val="double" w:sz="4" w:space="0" w:color="0064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2FF" w:themeFill="accent1" w:themeFillTint="33"/>
      </w:tcPr>
    </w:tblStylePr>
    <w:tblStylePr w:type="band1Horz">
      <w:tblPr/>
      <w:tcPr>
        <w:shd w:val="clear" w:color="auto" w:fill="B0F2FF" w:themeFill="accent1" w:themeFillTint="33"/>
      </w:tcPr>
    </w:tblStylePr>
  </w:style>
  <w:style w:type="table" w:styleId="Rastertabel5donker-Accent3">
    <w:name w:val="Grid Table 5 Dark Accent 3"/>
    <w:basedOn w:val="Standaardtabel"/>
    <w:uiPriority w:val="50"/>
    <w:rsid w:val="00D84C0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1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BBB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BBB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BBB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BBB4" w:themeFill="accent3"/>
      </w:tcPr>
    </w:tblStylePr>
    <w:tblStylePr w:type="band1Vert">
      <w:tblPr/>
      <w:tcPr>
        <w:shd w:val="clear" w:color="auto" w:fill="BFE3E0" w:themeFill="accent3" w:themeFillTint="66"/>
      </w:tcPr>
    </w:tblStylePr>
    <w:tblStylePr w:type="band1Horz">
      <w:tblPr/>
      <w:tcPr>
        <w:shd w:val="clear" w:color="auto" w:fill="BFE3E0" w:themeFill="accent3" w:themeFillTint="66"/>
      </w:tcPr>
    </w:tblStylePr>
  </w:style>
  <w:style w:type="table" w:styleId="Lijsttabel3-Accent3">
    <w:name w:val="List Table 3 Accent 3"/>
    <w:basedOn w:val="Standaardtabel"/>
    <w:uiPriority w:val="48"/>
    <w:rsid w:val="00D84C0A"/>
    <w:tblPr>
      <w:tblStyleRowBandSize w:val="1"/>
      <w:tblStyleColBandSize w:val="1"/>
      <w:tblBorders>
        <w:top w:val="single" w:sz="4" w:space="0" w:color="60BBB4" w:themeColor="accent3"/>
        <w:left w:val="single" w:sz="4" w:space="0" w:color="60BBB4" w:themeColor="accent3"/>
        <w:bottom w:val="single" w:sz="4" w:space="0" w:color="60BBB4" w:themeColor="accent3"/>
        <w:right w:val="single" w:sz="4" w:space="0" w:color="60BBB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BBB4" w:themeFill="accent3"/>
      </w:tcPr>
    </w:tblStylePr>
    <w:tblStylePr w:type="lastRow">
      <w:rPr>
        <w:b/>
        <w:bCs/>
      </w:rPr>
      <w:tblPr/>
      <w:tcPr>
        <w:tcBorders>
          <w:top w:val="double" w:sz="4" w:space="0" w:color="60BBB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BBB4" w:themeColor="accent3"/>
          <w:right w:val="single" w:sz="4" w:space="0" w:color="60BBB4" w:themeColor="accent3"/>
        </w:tcBorders>
      </w:tcPr>
    </w:tblStylePr>
    <w:tblStylePr w:type="band1Horz">
      <w:tblPr/>
      <w:tcPr>
        <w:tcBorders>
          <w:top w:val="single" w:sz="4" w:space="0" w:color="60BBB4" w:themeColor="accent3"/>
          <w:bottom w:val="single" w:sz="4" w:space="0" w:color="60BBB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BBB4" w:themeColor="accent3"/>
          <w:left w:val="nil"/>
        </w:tcBorders>
      </w:tcPr>
    </w:tblStylePr>
    <w:tblStylePr w:type="swCell">
      <w:tblPr/>
      <w:tcPr>
        <w:tcBorders>
          <w:top w:val="double" w:sz="4" w:space="0" w:color="60BBB4" w:themeColor="accent3"/>
          <w:right w:val="nil"/>
        </w:tcBorders>
      </w:tcPr>
    </w:tblStylePr>
  </w:style>
  <w:style w:type="table" w:styleId="Lijsttabel2-Accent3">
    <w:name w:val="List Table 2 Accent 3"/>
    <w:basedOn w:val="Standaardtabel"/>
    <w:uiPriority w:val="47"/>
    <w:rsid w:val="00D84C0A"/>
    <w:tblPr>
      <w:tblStyleRowBandSize w:val="1"/>
      <w:tblStyleColBandSize w:val="1"/>
      <w:tblBorders>
        <w:top w:val="single" w:sz="4" w:space="0" w:color="9FD6D1" w:themeColor="accent3" w:themeTint="99"/>
        <w:bottom w:val="single" w:sz="4" w:space="0" w:color="9FD6D1" w:themeColor="accent3" w:themeTint="99"/>
        <w:insideH w:val="single" w:sz="4" w:space="0" w:color="9FD6D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1EF" w:themeFill="accent3" w:themeFillTint="33"/>
      </w:tcPr>
    </w:tblStylePr>
    <w:tblStylePr w:type="band1Horz">
      <w:tblPr/>
      <w:tcPr>
        <w:shd w:val="clear" w:color="auto" w:fill="DFF1EF" w:themeFill="accent3" w:themeFillTint="33"/>
      </w:tcPr>
    </w:tblStylePr>
  </w:style>
  <w:style w:type="paragraph" w:customStyle="1" w:styleId="p1">
    <w:name w:val="p1"/>
    <w:basedOn w:val="Standaard"/>
    <w:rsid w:val="00AA619B"/>
    <w:pPr>
      <w:spacing w:after="0" w:line="240" w:lineRule="auto"/>
    </w:pPr>
    <w:rPr>
      <w:rFonts w:ascii="Century Gothic" w:eastAsia="Times New Roman" w:hAnsi="Century Gothic" w:cs="Times New Roman"/>
      <w:color w:val="000000"/>
      <w:sz w:val="14"/>
      <w:szCs w:val="14"/>
      <w:lang w:eastAsia="nl-NL"/>
    </w:rPr>
  </w:style>
  <w:style w:type="character" w:customStyle="1" w:styleId="s1">
    <w:name w:val="s1"/>
    <w:basedOn w:val="Standaardalinea-lettertype"/>
    <w:rsid w:val="00AA619B"/>
    <w:rPr>
      <w:rFonts w:ascii="Wingdings" w:hAnsi="Wingdings" w:hint="default"/>
      <w:color w:val="3D7275"/>
      <w:sz w:val="14"/>
      <w:szCs w:val="14"/>
    </w:rPr>
  </w:style>
  <w:style w:type="character" w:customStyle="1" w:styleId="s2">
    <w:name w:val="s2"/>
    <w:basedOn w:val="Standaardalinea-lettertype"/>
    <w:rsid w:val="00AA619B"/>
    <w:rPr>
      <w:rFonts w:ascii="Arial" w:hAnsi="Arial" w:cs="Arial" w:hint="default"/>
      <w:color w:val="3D7275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lza/Library/CloudStorage/OneDrive-OpNaarNulB.V/ONN%20-%202.9%20Huisstijl%20&amp;%20Sjablonen/2.9.2.%20Standaard%20Sjablonen/ONN%20sjabloon%20WORD.dotx" TargetMode="External"/></Relationships>
</file>

<file path=word/theme/theme1.xml><?xml version="1.0" encoding="utf-8"?>
<a:theme xmlns:a="http://schemas.openxmlformats.org/drawingml/2006/main" name="ONN Branding">
  <a:themeElements>
    <a:clrScheme name="ONN Branding 1">
      <a:dk1>
        <a:srgbClr val="000000"/>
      </a:dk1>
      <a:lt1>
        <a:srgbClr val="FFFFFF"/>
      </a:lt1>
      <a:dk2>
        <a:srgbClr val="052C33"/>
      </a:dk2>
      <a:lt2>
        <a:srgbClr val="E7E6E6"/>
      </a:lt2>
      <a:accent1>
        <a:srgbClr val="006477"/>
      </a:accent1>
      <a:accent2>
        <a:srgbClr val="C8BA7D"/>
      </a:accent2>
      <a:accent3>
        <a:srgbClr val="60BBB4"/>
      </a:accent3>
      <a:accent4>
        <a:srgbClr val="DE513C"/>
      </a:accent4>
      <a:accent5>
        <a:srgbClr val="FEF0CF"/>
      </a:accent5>
      <a:accent6>
        <a:srgbClr val="C9BA7F"/>
      </a:accent6>
      <a:hlink>
        <a:srgbClr val="006477"/>
      </a:hlink>
      <a:folHlink>
        <a:srgbClr val="72182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NN Branding" id="{36B306A5-D4ED-4D4C-BBC8-7C4A1F23E6FF}" vid="{23F42CBE-8E4A-4A40-AE25-E7ACE0E28D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D47EC9E46C94F9CE6711655107B95" ma:contentTypeVersion="13" ma:contentTypeDescription="Een nieuw document maken." ma:contentTypeScope="" ma:versionID="24df15b0d8efe81b2576ed528da2ada3">
  <xsd:schema xmlns:xsd="http://www.w3.org/2001/XMLSchema" xmlns:xs="http://www.w3.org/2001/XMLSchema" xmlns:p="http://schemas.microsoft.com/office/2006/metadata/properties" xmlns:ns2="e308e6eb-5c5d-4104-8df1-e184649e2dd2" xmlns:ns3="3ab3f523-c83c-4925-a54c-b32ececc2f42" targetNamespace="http://schemas.microsoft.com/office/2006/metadata/properties" ma:root="true" ma:fieldsID="359044298f5ad50a3642be2caa483f4a" ns2:_="" ns3:_="">
    <xsd:import namespace="e308e6eb-5c5d-4104-8df1-e184649e2dd2"/>
    <xsd:import namespace="3ab3f523-c83c-4925-a54c-b32ececc2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8e6eb-5c5d-4104-8df1-e184649e2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6050c20-7f37-49ae-8d99-3960a74e4d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3f523-c83c-4925-a54c-b32ececc2f4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5014df1-19a4-4fc4-adb8-adc8f6c6bcc5}" ma:internalName="TaxCatchAll" ma:showField="CatchAllData" ma:web="3ab3f523-c83c-4925-a54c-b32ececc2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08e6eb-5c5d-4104-8df1-e184649e2dd2">
      <Terms xmlns="http://schemas.microsoft.com/office/infopath/2007/PartnerControls"/>
    </lcf76f155ced4ddcb4097134ff3c332f>
    <TaxCatchAll xmlns="3ab3f523-c83c-4925-a54c-b32ececc2f4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B3BE3-C526-4610-9C52-F2A246D3C708}"/>
</file>

<file path=customXml/itemProps2.xml><?xml version="1.0" encoding="utf-8"?>
<ds:datastoreItem xmlns:ds="http://schemas.openxmlformats.org/officeDocument/2006/customXml" ds:itemID="{FB683FA6-E4B3-41E3-A9A2-9536E444E269}">
  <ds:schemaRefs>
    <ds:schemaRef ds:uri="http://schemas.microsoft.com/office/2006/metadata/properties"/>
    <ds:schemaRef ds:uri="http://schemas.microsoft.com/office/infopath/2007/PartnerControls"/>
    <ds:schemaRef ds:uri="e308e6eb-5c5d-4104-8df1-e184649e2dd2"/>
    <ds:schemaRef ds:uri="3ab3f523-c83c-4925-a54c-b32ececc2f42"/>
  </ds:schemaRefs>
</ds:datastoreItem>
</file>

<file path=customXml/itemProps3.xml><?xml version="1.0" encoding="utf-8"?>
<ds:datastoreItem xmlns:ds="http://schemas.openxmlformats.org/officeDocument/2006/customXml" ds:itemID="{753AFA83-014D-674E-BE7E-108C23DC24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4A303C-D661-4CE8-AFE3-3EDAFA86FD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ONN sjabloon WORD.dotx</Template>
  <TotalTime>3</TotalTime>
  <Pages>4</Pages>
  <Words>529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Heemskerk</dc:creator>
  <cp:keywords/>
  <dc:description/>
  <cp:lastModifiedBy>Elza Heemskerk - IsOnn</cp:lastModifiedBy>
  <cp:revision>35</cp:revision>
  <dcterms:created xsi:type="dcterms:W3CDTF">2025-09-24T12:09:00Z</dcterms:created>
  <dcterms:modified xsi:type="dcterms:W3CDTF">2025-10-03T13:14:00Z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0x010100B69D47EC9E46C94F9CE6711655107B95</vt:lpwstr>
  </property>
  <property fmtid="{D5CDD505-2E9C-101B-9397-08002B2CF9AE}" pid="3" name="MediaServiceImageTags">
    <vt:lpwstr/>
  </property>
</Properties>
</file>