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9C7E" w14:textId="77777777" w:rsidR="00337C63" w:rsidRDefault="00337C63" w:rsidP="00214428">
      <w:pPr>
        <w:pStyle w:val="Heading1"/>
      </w:pPr>
      <w:bookmarkStart w:id="0" w:name="_Toc123209351"/>
    </w:p>
    <w:bookmarkEnd w:id="0"/>
    <w:p w14:paraId="79831B4E" w14:textId="63F5AF96" w:rsidR="002D1BD0" w:rsidRDefault="00F2561D" w:rsidP="001D5FF9">
      <w:pPr>
        <w:rPr>
          <w:b/>
          <w:bCs/>
          <w:sz w:val="28"/>
          <w:szCs w:val="28"/>
        </w:rPr>
      </w:pPr>
      <w:r w:rsidRPr="002D1BD0">
        <w:rPr>
          <w:b/>
          <w:bCs/>
          <w:sz w:val="28"/>
          <w:szCs w:val="28"/>
        </w:rPr>
        <w:t xml:space="preserve">Bijlage </w:t>
      </w:r>
      <w:r w:rsidR="00EE7A59">
        <w:rPr>
          <w:b/>
          <w:bCs/>
          <w:sz w:val="28"/>
          <w:szCs w:val="28"/>
        </w:rPr>
        <w:t>V</w:t>
      </w:r>
    </w:p>
    <w:p w14:paraId="140C05FB" w14:textId="207E72A3" w:rsidR="00F2561D" w:rsidRPr="006F198B" w:rsidRDefault="006F198B" w:rsidP="001D5FF9">
      <w:pPr>
        <w:rPr>
          <w:b/>
          <w:bCs/>
          <w:sz w:val="28"/>
          <w:szCs w:val="28"/>
        </w:rPr>
      </w:pPr>
      <w:bookmarkStart w:id="1" w:name="_Toc496111700"/>
      <w:bookmarkStart w:id="2" w:name="_Toc180402667"/>
      <w:r w:rsidRPr="006F198B">
        <w:rPr>
          <w:b/>
          <w:bCs/>
          <w:sz w:val="28"/>
          <w:szCs w:val="28"/>
        </w:rPr>
        <w:t>Model indieningsformulier voor documenten van andere natuurlijke of rechtspersonen op wie de gegadigde/inschrijver zich beroept die met een handgeschreven handtekening worden ingediend</w:t>
      </w:r>
      <w:bookmarkEnd w:id="1"/>
      <w:bookmarkEnd w:id="2"/>
    </w:p>
    <w:p w14:paraId="4FDDBD0C" w14:textId="77777777" w:rsidR="00675193" w:rsidRPr="00675193" w:rsidRDefault="00675193" w:rsidP="00214428"/>
    <w:p w14:paraId="42099A79" w14:textId="4ABCE58C" w:rsidR="00214428" w:rsidRDefault="00214428" w:rsidP="00214428">
      <w:r w:rsidRPr="007E0F63">
        <w:t xml:space="preserve">Ter zake van de aanbesteding volgens de </w:t>
      </w:r>
      <w:r>
        <w:t>Europese niet-openbare procedure</w:t>
      </w:r>
      <w:r w:rsidRPr="007E0F63">
        <w:t xml:space="preserve">, zoals omschreven in hoofdstuk </w:t>
      </w:r>
      <w:r>
        <w:t>3</w:t>
      </w:r>
      <w:r w:rsidRPr="007E0F63">
        <w:t xml:space="preserve"> van het ARW 2016, van de opdracht met </w:t>
      </w:r>
      <w:r>
        <w:t>project</w:t>
      </w:r>
      <w:r w:rsidRPr="007E0F63">
        <w:t xml:space="preserve">nummer </w:t>
      </w:r>
      <w:r>
        <w:t>E5151035</w:t>
      </w:r>
      <w:r w:rsidRPr="007E0F63">
        <w:t xml:space="preserve"> voor </w:t>
      </w:r>
      <w:r>
        <w:t>Dynami</w:t>
      </w:r>
      <w:r w:rsidR="002D1BD0">
        <w:t>sering</w:t>
      </w:r>
      <w:r>
        <w:t xml:space="preserve"> Zeereep Boschplaat – Terschelling.</w:t>
      </w:r>
    </w:p>
    <w:p w14:paraId="05246DC0" w14:textId="77777777" w:rsidR="006F198B" w:rsidRDefault="006F198B" w:rsidP="00214428"/>
    <w:p w14:paraId="630C62C8" w14:textId="77777777" w:rsidR="006F198B" w:rsidRDefault="006F198B" w:rsidP="00214428"/>
    <w:p w14:paraId="485C4D89" w14:textId="77777777" w:rsidR="006F198B" w:rsidRPr="00E40B9C" w:rsidRDefault="006F198B" w:rsidP="006F198B">
      <w:pPr>
        <w:pStyle w:val="broodtekst"/>
        <w:rPr>
          <w:lang w:val="nl-NL"/>
        </w:rPr>
      </w:pPr>
      <w:r w:rsidRPr="00E40B9C">
        <w:rPr>
          <w:lang w:val="nl-NL"/>
        </w:rPr>
        <w:t xml:space="preserve">Naam en adres van de onderneming (de gegadigde/inschrijver): </w:t>
      </w:r>
    </w:p>
    <w:p w14:paraId="18176C5F" w14:textId="77777777" w:rsidR="006F198B" w:rsidRPr="00E40B9C" w:rsidRDefault="006F198B" w:rsidP="006F198B">
      <w:pPr>
        <w:pStyle w:val="broodtekst"/>
        <w:rPr>
          <w:lang w:val="nl-NL"/>
        </w:rPr>
      </w:pPr>
    </w:p>
    <w:p w14:paraId="55A525B1" w14:textId="77777777" w:rsidR="006F198B" w:rsidRPr="00E40B9C" w:rsidRDefault="006F198B" w:rsidP="006F198B">
      <w:pPr>
        <w:pStyle w:val="broodtekst"/>
        <w:rPr>
          <w:lang w:val="nl-NL"/>
        </w:rPr>
      </w:pPr>
      <w:r w:rsidRPr="00E40B9C">
        <w:rPr>
          <w:lang w:val="nl-NL"/>
        </w:rPr>
        <w:t>………………………………………………………………………………………………………………………………………</w:t>
      </w:r>
    </w:p>
    <w:p w14:paraId="3BA3E572" w14:textId="77777777" w:rsidR="006F198B" w:rsidRPr="00E40B9C" w:rsidRDefault="006F198B" w:rsidP="006F198B">
      <w:pPr>
        <w:pStyle w:val="broodtekst"/>
        <w:rPr>
          <w:lang w:val="nl-NL"/>
        </w:rPr>
      </w:pPr>
    </w:p>
    <w:p w14:paraId="19A620B5" w14:textId="77777777" w:rsidR="006F198B" w:rsidRPr="00E40B9C" w:rsidRDefault="006F198B" w:rsidP="006F198B">
      <w:pPr>
        <w:pStyle w:val="broodtekst"/>
        <w:rPr>
          <w:lang w:val="nl-NL"/>
        </w:rPr>
      </w:pPr>
      <w:r w:rsidRPr="00E40B9C">
        <w:rPr>
          <w:lang w:val="nl-NL"/>
        </w:rPr>
        <w:t>Inschrijvingsnummer Kamer van Koophandel (inschrijvingsnummer van het handelsregister of een overeenkomstig register van het land van vestiging van de onderneming):</w:t>
      </w:r>
    </w:p>
    <w:p w14:paraId="15416E83" w14:textId="77777777" w:rsidR="006F198B" w:rsidRPr="00E40B9C" w:rsidRDefault="006F198B" w:rsidP="006F198B">
      <w:pPr>
        <w:pStyle w:val="broodtekst"/>
        <w:rPr>
          <w:lang w:val="nl-NL"/>
        </w:rPr>
      </w:pPr>
    </w:p>
    <w:p w14:paraId="0A395842" w14:textId="77777777" w:rsidR="006F198B" w:rsidRPr="00E40B9C" w:rsidRDefault="006F198B" w:rsidP="006F198B">
      <w:pPr>
        <w:pStyle w:val="broodtekst"/>
        <w:rPr>
          <w:lang w:val="nl-NL"/>
        </w:rPr>
      </w:pPr>
      <w:r w:rsidRPr="00E40B9C">
        <w:rPr>
          <w:lang w:val="nl-NL"/>
        </w:rPr>
        <w:t xml:space="preserve">KvK-nummer: ……… </w:t>
      </w:r>
    </w:p>
    <w:p w14:paraId="54FB8616" w14:textId="77777777" w:rsidR="006F198B" w:rsidRPr="00E40B9C" w:rsidRDefault="006F198B" w:rsidP="006F198B">
      <w:pPr>
        <w:pStyle w:val="broodtekst"/>
        <w:rPr>
          <w:lang w:val="nl-NL"/>
        </w:rPr>
      </w:pPr>
    </w:p>
    <w:p w14:paraId="5053D6FA" w14:textId="77777777" w:rsidR="006F198B" w:rsidRPr="00E40B9C" w:rsidRDefault="006F198B" w:rsidP="006F198B">
      <w:pPr>
        <w:pStyle w:val="broodtekst"/>
        <w:rPr>
          <w:lang w:val="nl-NL"/>
        </w:rPr>
      </w:pPr>
      <w:r w:rsidRPr="00E40B9C">
        <w:rPr>
          <w:lang w:val="nl-NL"/>
        </w:rPr>
        <w:t xml:space="preserve">Vestigingsnummer: ………… </w:t>
      </w:r>
    </w:p>
    <w:p w14:paraId="3B6B1E9F" w14:textId="77777777" w:rsidR="006F198B" w:rsidRPr="00E40B9C" w:rsidRDefault="006F198B" w:rsidP="006F198B">
      <w:pPr>
        <w:pStyle w:val="broodtekst"/>
        <w:rPr>
          <w:lang w:val="nl-NL"/>
        </w:rPr>
      </w:pPr>
    </w:p>
    <w:p w14:paraId="17827F86" w14:textId="77777777" w:rsidR="006F198B" w:rsidRPr="00E40B9C" w:rsidRDefault="006F198B" w:rsidP="006F198B">
      <w:pPr>
        <w:pStyle w:val="broodtekst"/>
        <w:rPr>
          <w:lang w:val="nl-NL"/>
        </w:rPr>
      </w:pPr>
      <w:r w:rsidRPr="00E40B9C">
        <w:rPr>
          <w:lang w:val="nl-NL"/>
        </w:rPr>
        <w:t>Contactpersoon van de onderneming (naam, email, telefoon):</w:t>
      </w:r>
    </w:p>
    <w:p w14:paraId="0462EF48" w14:textId="77777777" w:rsidR="006F198B" w:rsidRPr="00E40B9C" w:rsidRDefault="006F198B" w:rsidP="006F198B">
      <w:pPr>
        <w:pStyle w:val="broodtekst"/>
        <w:rPr>
          <w:lang w:val="nl-NL"/>
        </w:rPr>
      </w:pPr>
    </w:p>
    <w:p w14:paraId="62824817" w14:textId="77777777" w:rsidR="006F198B" w:rsidRPr="00E40B9C" w:rsidRDefault="006F198B" w:rsidP="006F198B">
      <w:pPr>
        <w:pStyle w:val="broodtekst"/>
        <w:rPr>
          <w:lang w:val="nl-NL"/>
        </w:rPr>
      </w:pPr>
      <w:r w:rsidRPr="00E40B9C">
        <w:rPr>
          <w:lang w:val="nl-NL"/>
        </w:rPr>
        <w:t>………………………………………………………………………………………………………………………………………</w:t>
      </w:r>
    </w:p>
    <w:p w14:paraId="3B147744" w14:textId="77777777" w:rsidR="006F198B" w:rsidRPr="00E40B9C" w:rsidRDefault="006F198B" w:rsidP="006F198B">
      <w:pPr>
        <w:pStyle w:val="broodtekst"/>
        <w:rPr>
          <w:lang w:val="nl-NL"/>
        </w:rPr>
      </w:pPr>
    </w:p>
    <w:p w14:paraId="1B304E89" w14:textId="573F985F" w:rsidR="006F198B" w:rsidRPr="00E40B9C" w:rsidRDefault="006F198B" w:rsidP="006F198B">
      <w:pPr>
        <w:rPr>
          <w:rFonts w:cs="Arial"/>
        </w:rPr>
      </w:pPr>
      <w:proofErr w:type="gramStart"/>
      <w:r w:rsidRPr="00E40B9C">
        <w:rPr>
          <w:rFonts w:cs="Arial"/>
        </w:rPr>
        <w:t>dient</w:t>
      </w:r>
      <w:proofErr w:type="gramEnd"/>
      <w:r w:rsidRPr="00E40B9C">
        <w:rPr>
          <w:rFonts w:cs="Arial"/>
        </w:rPr>
        <w:t xml:space="preserve"> hierbij voor </w:t>
      </w:r>
      <w:r w:rsidRPr="007E0F63">
        <w:t xml:space="preserve">opdracht met </w:t>
      </w:r>
      <w:r>
        <w:t>project</w:t>
      </w:r>
      <w:r w:rsidRPr="007E0F63">
        <w:t xml:space="preserve">nummer </w:t>
      </w:r>
      <w:r>
        <w:t>E5151035</w:t>
      </w:r>
      <w:r w:rsidRPr="00E40B9C">
        <w:rPr>
          <w:rFonts w:cs="Arial"/>
        </w:rPr>
        <w:t xml:space="preserve">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E40B9C">
        <w:t>gegadigde/</w:t>
      </w:r>
      <w:r w:rsidRPr="00E40B9C">
        <w:rPr>
          <w:rFonts w:cs="Arial"/>
        </w:rPr>
        <w:t>inschrijver zich beroept:</w:t>
      </w:r>
    </w:p>
    <w:p w14:paraId="2741A7A7" w14:textId="77777777" w:rsidR="006F198B" w:rsidRPr="00E40B9C" w:rsidRDefault="006F198B" w:rsidP="006F198B">
      <w:pPr>
        <w:rPr>
          <w:rFonts w:cs="Arial"/>
        </w:rPr>
      </w:pPr>
    </w:p>
    <w:p w14:paraId="1CC968E5" w14:textId="77777777" w:rsidR="006F198B" w:rsidRDefault="006F198B" w:rsidP="006F198B">
      <w:pPr>
        <w:rPr>
          <w:rFonts w:cs="Arial"/>
        </w:rPr>
      </w:pPr>
      <w:r w:rsidRPr="00E40B9C">
        <w:rPr>
          <w:rFonts w:cs="Arial"/>
        </w:rPr>
        <w:t xml:space="preserve">Naam andere natuurlijke of rechtspersoon op wie de </w:t>
      </w:r>
      <w:r w:rsidRPr="00E40B9C">
        <w:t>gegadigde/</w:t>
      </w:r>
      <w:r w:rsidRPr="00E40B9C">
        <w:rPr>
          <w:rFonts w:cs="Arial"/>
        </w:rPr>
        <w:t>inschrijver zich beroept*:</w:t>
      </w:r>
    </w:p>
    <w:p w14:paraId="5572A355" w14:textId="77777777" w:rsidR="006F198B" w:rsidRDefault="006F198B" w:rsidP="006F198B">
      <w:pPr>
        <w:rPr>
          <w:rFonts w:cs="Arial"/>
        </w:rPr>
      </w:pPr>
    </w:p>
    <w:p w14:paraId="16CE94FC" w14:textId="77777777" w:rsidR="006F198B" w:rsidRPr="00E40B9C" w:rsidRDefault="006F198B" w:rsidP="006F198B">
      <w:pPr>
        <w:rPr>
          <w:rFonts w:cs="Arial"/>
        </w:rPr>
      </w:pPr>
    </w:p>
    <w:p w14:paraId="75C9C7A5" w14:textId="77777777" w:rsidR="006F198B" w:rsidRPr="00E40B9C" w:rsidRDefault="006F198B" w:rsidP="006F198B">
      <w:pPr>
        <w:rPr>
          <w:rFonts w:cs="Arial"/>
        </w:rPr>
      </w:pPr>
      <w:r w:rsidRPr="00E40B9C">
        <w:rPr>
          <w:rFonts w:cs="Arial"/>
        </w:rPr>
        <w:t>………………………………………………………………………………………………………</w:t>
      </w:r>
    </w:p>
    <w:p w14:paraId="58FCF675" w14:textId="77777777" w:rsidR="006F198B" w:rsidRPr="00E40B9C" w:rsidRDefault="006F198B" w:rsidP="006F198B">
      <w:pPr>
        <w:rPr>
          <w:rFonts w:cs="Arial"/>
        </w:rPr>
      </w:pPr>
    </w:p>
    <w:p w14:paraId="7B87C788" w14:textId="77777777" w:rsidR="006F198B" w:rsidRPr="00E40B9C" w:rsidRDefault="006F198B" w:rsidP="006F198B">
      <w:pPr>
        <w:rPr>
          <w:rFonts w:cs="Arial"/>
        </w:rPr>
      </w:pPr>
      <w:r w:rsidRPr="00E40B9C">
        <w:rPr>
          <w:rFonts w:cs="Arial"/>
        </w:rPr>
        <w:t>Documenten:</w:t>
      </w:r>
    </w:p>
    <w:p w14:paraId="22FEB53A" w14:textId="77777777" w:rsidR="006F198B" w:rsidRPr="00E40B9C" w:rsidRDefault="006F198B" w:rsidP="006F198B">
      <w:pPr>
        <w:rPr>
          <w:rFonts w:cs="Arial"/>
        </w:rPr>
      </w:pPr>
    </w:p>
    <w:p w14:paraId="207B3F79" w14:textId="77777777" w:rsidR="006F198B" w:rsidRPr="00E40B9C" w:rsidRDefault="006F198B" w:rsidP="006F198B"/>
    <w:p w14:paraId="333ED0C9" w14:textId="77777777" w:rsidR="006F198B" w:rsidRPr="00E40B9C" w:rsidRDefault="006F198B" w:rsidP="006F198B">
      <w:pPr>
        <w:tabs>
          <w:tab w:val="left" w:pos="300"/>
        </w:tabs>
      </w:pPr>
      <w:r w:rsidRPr="00E40B9C">
        <w:t>-</w:t>
      </w:r>
      <w:r w:rsidRPr="00E40B9C">
        <w:tab/>
        <w:t>………………………………………………………………………………………………… (naam document)</w:t>
      </w:r>
    </w:p>
    <w:p w14:paraId="0BDC81F8" w14:textId="77777777" w:rsidR="006F198B" w:rsidRPr="00E40B9C" w:rsidRDefault="006F198B" w:rsidP="006F198B">
      <w:pPr>
        <w:tabs>
          <w:tab w:val="left" w:pos="300"/>
        </w:tabs>
      </w:pPr>
      <w:r w:rsidRPr="00E40B9C">
        <w:t>-</w:t>
      </w:r>
      <w:r w:rsidRPr="00E40B9C">
        <w:tab/>
        <w:t>………………………………………………………………………………………………… (naam document)</w:t>
      </w:r>
    </w:p>
    <w:p w14:paraId="2572BD7E" w14:textId="77777777" w:rsidR="006F198B" w:rsidRPr="00E40B9C" w:rsidRDefault="006F198B" w:rsidP="006F198B">
      <w:pPr>
        <w:rPr>
          <w:rFonts w:cs="Arial"/>
          <w:sz w:val="13"/>
          <w:szCs w:val="13"/>
        </w:rPr>
      </w:pPr>
      <w:r w:rsidRPr="00E40B9C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E40B9C">
        <w:rPr>
          <w:sz w:val="13"/>
          <w:szCs w:val="13"/>
        </w:rPr>
        <w:t>gegadigde/</w:t>
      </w:r>
      <w:r w:rsidRPr="00E40B9C">
        <w:rPr>
          <w:rFonts w:cs="Arial"/>
          <w:sz w:val="13"/>
          <w:szCs w:val="13"/>
        </w:rPr>
        <w:t>inschrijver zich beroept, deze opsomming herhalen.</w:t>
      </w:r>
    </w:p>
    <w:p w14:paraId="3DDC5FAB" w14:textId="77777777" w:rsidR="006F198B" w:rsidRPr="00E40B9C" w:rsidRDefault="006F198B" w:rsidP="006F198B">
      <w:pPr>
        <w:rPr>
          <w:rFonts w:cs="Arial"/>
        </w:rPr>
      </w:pPr>
    </w:p>
    <w:p w14:paraId="4A4EF53E" w14:textId="77777777" w:rsidR="006F198B" w:rsidRPr="00E40B9C" w:rsidRDefault="006F198B" w:rsidP="006F198B">
      <w:pPr>
        <w:rPr>
          <w:rFonts w:cs="Arial"/>
        </w:rPr>
      </w:pPr>
      <w:proofErr w:type="gramStart"/>
      <w:r w:rsidRPr="00E40B9C">
        <w:rPr>
          <w:rFonts w:cs="Arial"/>
        </w:rPr>
        <w:t>en</w:t>
      </w:r>
      <w:proofErr w:type="gramEnd"/>
      <w:r w:rsidRPr="00E40B9C">
        <w:rPr>
          <w:rFonts w:cs="Arial"/>
        </w:rPr>
        <w:t xml:space="preserve"> verklaart dat:</w:t>
      </w:r>
    </w:p>
    <w:p w14:paraId="5223285C" w14:textId="77777777" w:rsidR="006F198B" w:rsidRPr="00E40B9C" w:rsidRDefault="006F198B" w:rsidP="006F198B">
      <w:pPr>
        <w:rPr>
          <w:rFonts w:cs="Arial"/>
        </w:rPr>
      </w:pPr>
    </w:p>
    <w:p w14:paraId="29D02D49" w14:textId="77777777" w:rsidR="006F198B" w:rsidRPr="00E40B9C" w:rsidRDefault="006F198B" w:rsidP="006F198B">
      <w:pPr>
        <w:ind w:left="357" w:hanging="357"/>
        <w:rPr>
          <w:rFonts w:cs="Arial"/>
        </w:rPr>
      </w:pPr>
      <w:r w:rsidRPr="00E40B9C">
        <w:rPr>
          <w:rFonts w:cs="Arial"/>
        </w:rPr>
        <w:t>1.</w:t>
      </w:r>
      <w:r w:rsidRPr="00E40B9C">
        <w:rPr>
          <w:rFonts w:cs="Arial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14:paraId="32661785" w14:textId="77777777" w:rsidR="006F198B" w:rsidRPr="00E40B9C" w:rsidRDefault="006F198B" w:rsidP="006F198B">
      <w:pPr>
        <w:ind w:left="357" w:hanging="357"/>
        <w:rPr>
          <w:rFonts w:cs="Arial"/>
        </w:rPr>
      </w:pPr>
      <w:r w:rsidRPr="00E40B9C">
        <w:rPr>
          <w:rFonts w:cs="Arial"/>
        </w:rPr>
        <w:t>2.</w:t>
      </w:r>
      <w:r w:rsidRPr="00E40B9C">
        <w:rPr>
          <w:rFonts w:cs="Arial"/>
        </w:rPr>
        <w:tab/>
      </w:r>
      <w:r w:rsidRPr="00E40B9C">
        <w:t xml:space="preserve">Ondergetekende er zorg voor draagt dat het origineel (de originelen) van bijgevoegd(e) gescand(e) document(en) van andere natuurlijke of rechtspersonen op wie de </w:t>
      </w:r>
      <w:r w:rsidRPr="00E40B9C">
        <w:lastRenderedPageBreak/>
        <w:t>gegadigde/inschrijver zich beroept gelijktijdig (per post, koerier, of op andere spoedige wijze) naar de aanbesteder wordt (worden) verzonden</w:t>
      </w:r>
      <w:r w:rsidRPr="00E40B9C">
        <w:rPr>
          <w:rFonts w:cs="Arial"/>
        </w:rPr>
        <w:t>.</w:t>
      </w:r>
    </w:p>
    <w:p w14:paraId="11A12688" w14:textId="77777777" w:rsidR="006F198B" w:rsidRPr="00E40B9C" w:rsidRDefault="006F198B" w:rsidP="006F198B">
      <w:pPr>
        <w:rPr>
          <w:rFonts w:cs="Arial"/>
        </w:rPr>
      </w:pPr>
    </w:p>
    <w:p w14:paraId="6E4FE162" w14:textId="77777777" w:rsidR="006F198B" w:rsidRPr="00E40B9C" w:rsidRDefault="006F198B" w:rsidP="006F198B">
      <w:pPr>
        <w:rPr>
          <w:rFonts w:cs="Arial"/>
          <w:b/>
        </w:rPr>
      </w:pPr>
      <w:r w:rsidRPr="00E40B9C">
        <w:rPr>
          <w:rFonts w:cs="Arial"/>
          <w:b/>
        </w:rPr>
        <w:t>Ondertekening</w:t>
      </w:r>
    </w:p>
    <w:p w14:paraId="09864C5D" w14:textId="77777777" w:rsidR="006F198B" w:rsidRPr="00E40B9C" w:rsidRDefault="006F198B" w:rsidP="006F198B">
      <w:pPr>
        <w:rPr>
          <w:b/>
        </w:rPr>
      </w:pPr>
    </w:p>
    <w:p w14:paraId="002C4483" w14:textId="790804B7" w:rsidR="006F198B" w:rsidRPr="00E40B9C" w:rsidRDefault="006F198B" w:rsidP="006F198B">
      <w:pPr>
        <w:rPr>
          <w:rFonts w:cs="V&amp;W Syntax (Adobe)"/>
        </w:rPr>
      </w:pPr>
      <w:r w:rsidRPr="00E40B9C">
        <w:t xml:space="preserve">Deze verklaring dient digitaal te worden ondertekend </w:t>
      </w:r>
      <w:proofErr w:type="gramStart"/>
      <w:r w:rsidRPr="00E40B9C">
        <w:t>conform</w:t>
      </w:r>
      <w:proofErr w:type="gramEnd"/>
      <w:r w:rsidRPr="00E40B9C">
        <w:t xml:space="preserve"> </w:t>
      </w:r>
      <w:bookmarkStart w:id="3" w:name="bwBijl_D_NO_CD"/>
      <w:r w:rsidRPr="007E0F63">
        <w:rPr>
          <w:color w:val="000000"/>
        </w:rPr>
        <w:t>paragraaf 4.3</w:t>
      </w:r>
      <w:bookmarkEnd w:id="3"/>
    </w:p>
    <w:p w14:paraId="600C0658" w14:textId="77777777" w:rsidR="006F198B" w:rsidRDefault="006F198B" w:rsidP="00214428"/>
    <w:p w14:paraId="48084173" w14:textId="77777777" w:rsidR="00214428" w:rsidRDefault="00214428" w:rsidP="00214428"/>
    <w:sectPr w:rsidR="0021442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0E798" w14:textId="77777777" w:rsidR="00AC2E36" w:rsidRDefault="00AC2E36" w:rsidP="00214428">
      <w:r>
        <w:separator/>
      </w:r>
    </w:p>
  </w:endnote>
  <w:endnote w:type="continuationSeparator" w:id="0">
    <w:p w14:paraId="6ABDE5EF" w14:textId="77777777" w:rsidR="00AC2E36" w:rsidRDefault="00AC2E36" w:rsidP="00214428">
      <w:r>
        <w:continuationSeparator/>
      </w:r>
    </w:p>
  </w:endnote>
  <w:endnote w:type="continuationNotice" w:id="1">
    <w:p w14:paraId="13C09D56" w14:textId="77777777" w:rsidR="00AC2E36" w:rsidRDefault="00AC2E36" w:rsidP="002144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rofont">
    <w:altName w:val="Euphemia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ohit Hindi">
    <w:altName w:val="Times New Roman"/>
    <w:panose1 w:val="020B0604020202020204"/>
    <w:charset w:val="00"/>
    <w:family w:val="auto"/>
    <w:pitch w:val="default"/>
  </w:font>
  <w:font w:name="V&amp;W Syntax (Adobe)">
    <w:panose1 w:val="020B0604020202020204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F95DE" w14:textId="29331AA2" w:rsidR="007D2242" w:rsidRPr="00CF7354" w:rsidRDefault="00CF7354" w:rsidP="00CF7354">
    <w:pPr>
      <w:pStyle w:val="Footer"/>
      <w:rPr>
        <w:sz w:val="14"/>
        <w:szCs w:val="14"/>
      </w:rPr>
    </w:pPr>
    <w:bookmarkStart w:id="4" w:name="_Hlk123656295"/>
    <w:r w:rsidRPr="00CF7354">
      <w:rPr>
        <w:sz w:val="14"/>
        <w:szCs w:val="14"/>
      </w:rPr>
      <w:t xml:space="preserve">Selectieleidraad Bijlage </w:t>
    </w:r>
    <w:r>
      <w:rPr>
        <w:sz w:val="14"/>
        <w:szCs w:val="14"/>
      </w:rPr>
      <w:t>V</w:t>
    </w:r>
    <w:r w:rsidRPr="00CF7354">
      <w:rPr>
        <w:sz w:val="14"/>
        <w:szCs w:val="14"/>
      </w:rPr>
      <w:t xml:space="preserve"> | Dynamisering Zeereep Boschplaat - Terschelling | 24 september 2025</w:t>
    </w:r>
    <w:r w:rsidRPr="00CF7354">
      <w:rPr>
        <w:sz w:val="14"/>
        <w:szCs w:val="14"/>
      </w:rPr>
      <w:ptab w:relativeTo="margin" w:alignment="right" w:leader="none"/>
    </w:r>
    <w:r w:rsidRPr="00CF7354">
      <w:rPr>
        <w:sz w:val="14"/>
        <w:szCs w:val="14"/>
      </w:rPr>
      <w:t xml:space="preserve">pagina </w:t>
    </w:r>
    <w:bookmarkEnd w:id="4"/>
    <w:r w:rsidRPr="00CF7354">
      <w:rPr>
        <w:sz w:val="14"/>
        <w:szCs w:val="14"/>
      </w:rPr>
      <w:fldChar w:fldCharType="begin"/>
    </w:r>
    <w:r w:rsidRPr="00CF7354">
      <w:rPr>
        <w:sz w:val="14"/>
        <w:szCs w:val="14"/>
      </w:rPr>
      <w:instrText>PAGE  \* Arabic  \* MERGEFORMAT</w:instrText>
    </w:r>
    <w:r w:rsidRPr="00CF7354">
      <w:rPr>
        <w:sz w:val="14"/>
        <w:szCs w:val="14"/>
      </w:rPr>
      <w:fldChar w:fldCharType="separate"/>
    </w:r>
    <w:r w:rsidRPr="00CF7354">
      <w:rPr>
        <w:sz w:val="14"/>
        <w:szCs w:val="14"/>
      </w:rPr>
      <w:t>1</w:t>
    </w:r>
    <w:r w:rsidRPr="00CF7354">
      <w:rPr>
        <w:sz w:val="14"/>
        <w:szCs w:val="14"/>
      </w:rPr>
      <w:fldChar w:fldCharType="end"/>
    </w:r>
    <w:r w:rsidRPr="00CF7354">
      <w:rPr>
        <w:sz w:val="14"/>
        <w:szCs w:val="14"/>
      </w:rPr>
      <w:t xml:space="preserve"> van </w:t>
    </w:r>
    <w:r w:rsidRPr="00CF7354">
      <w:rPr>
        <w:sz w:val="14"/>
        <w:szCs w:val="14"/>
      </w:rPr>
      <w:fldChar w:fldCharType="begin"/>
    </w:r>
    <w:r w:rsidRPr="00CF7354">
      <w:rPr>
        <w:sz w:val="14"/>
        <w:szCs w:val="14"/>
      </w:rPr>
      <w:instrText>NUMPAGES  \* Arabic  \* MERGEFORMAT</w:instrText>
    </w:r>
    <w:r w:rsidRPr="00CF7354">
      <w:rPr>
        <w:sz w:val="14"/>
        <w:szCs w:val="14"/>
      </w:rPr>
      <w:fldChar w:fldCharType="separate"/>
    </w:r>
    <w:r w:rsidRPr="00CF7354">
      <w:rPr>
        <w:sz w:val="14"/>
        <w:szCs w:val="14"/>
      </w:rPr>
      <w:t>2</w:t>
    </w:r>
    <w:r w:rsidRPr="00CF7354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FE3A4" w14:textId="77777777" w:rsidR="00AC2E36" w:rsidRDefault="00AC2E36" w:rsidP="00214428">
      <w:r>
        <w:separator/>
      </w:r>
    </w:p>
  </w:footnote>
  <w:footnote w:type="continuationSeparator" w:id="0">
    <w:p w14:paraId="2ABFE238" w14:textId="77777777" w:rsidR="00AC2E36" w:rsidRDefault="00AC2E36" w:rsidP="00214428">
      <w:r>
        <w:continuationSeparator/>
      </w:r>
    </w:p>
  </w:footnote>
  <w:footnote w:type="continuationNotice" w:id="1">
    <w:p w14:paraId="6E93967F" w14:textId="77777777" w:rsidR="00AC2E36" w:rsidRDefault="00AC2E36" w:rsidP="002144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599E6" w14:textId="3BA50680" w:rsidR="00C775C3" w:rsidRDefault="002D1BD0" w:rsidP="00214428">
    <w:pPr>
      <w:pStyle w:val="Header"/>
    </w:pPr>
    <w:r>
      <w:rPr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5C4C3DF1" wp14:editId="7B556D28">
          <wp:simplePos x="0" y="0"/>
          <wp:positionH relativeFrom="column">
            <wp:posOffset>4290646</wp:posOffset>
          </wp:positionH>
          <wp:positionV relativeFrom="paragraph">
            <wp:posOffset>-359362</wp:posOffset>
          </wp:positionV>
          <wp:extent cx="1790700" cy="1266234"/>
          <wp:effectExtent l="0" t="0" r="0" b="0"/>
          <wp:wrapNone/>
          <wp:docPr id="1719081420" name="Afbeelding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081420" name="Afbeelding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12662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75C3" w:rsidRPr="00092B92">
      <w:rPr>
        <w:noProof/>
      </w:rPr>
      <w:drawing>
        <wp:inline distT="0" distB="0" distL="0" distR="0" wp14:anchorId="0462BD17" wp14:editId="1EC6DCFC">
          <wp:extent cx="689726" cy="561975"/>
          <wp:effectExtent l="0" t="0" r="0" b="0"/>
          <wp:docPr id="1184403666" name="Afbeelding 1184403666" descr="http://www.grijsenproject.nl/Portals/0/Logo%20Staatsbosbehe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grijsenproject.nl/Portals/0/Logo%20Staatsbosbeheer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626" cy="566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EE0D6E" w14:textId="77777777" w:rsidR="00C066FE" w:rsidRDefault="00C066FE" w:rsidP="002144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77DE4"/>
    <w:multiLevelType w:val="hybridMultilevel"/>
    <w:tmpl w:val="DB84E1C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642E1F"/>
    <w:multiLevelType w:val="hybridMultilevel"/>
    <w:tmpl w:val="3A262AA6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833103"/>
    <w:multiLevelType w:val="hybridMultilevel"/>
    <w:tmpl w:val="A148B1A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7183101">
    <w:abstractNumId w:val="0"/>
  </w:num>
  <w:num w:numId="2" w16cid:durableId="303586089">
    <w:abstractNumId w:val="2"/>
  </w:num>
  <w:num w:numId="3" w16cid:durableId="1876892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3F9"/>
    <w:rsid w:val="000109C0"/>
    <w:rsid w:val="000615B7"/>
    <w:rsid w:val="000E53C6"/>
    <w:rsid w:val="000F5630"/>
    <w:rsid w:val="000F6BFF"/>
    <w:rsid w:val="001143F9"/>
    <w:rsid w:val="00141F60"/>
    <w:rsid w:val="001950E8"/>
    <w:rsid w:val="001D5FF9"/>
    <w:rsid w:val="001F5D1E"/>
    <w:rsid w:val="00214428"/>
    <w:rsid w:val="002301EA"/>
    <w:rsid w:val="002362AD"/>
    <w:rsid w:val="002A13AE"/>
    <w:rsid w:val="002A1B05"/>
    <w:rsid w:val="002B5CEC"/>
    <w:rsid w:val="002D1BD0"/>
    <w:rsid w:val="00321BAB"/>
    <w:rsid w:val="00337C63"/>
    <w:rsid w:val="00373999"/>
    <w:rsid w:val="003A17CB"/>
    <w:rsid w:val="003C6D3E"/>
    <w:rsid w:val="003D2B74"/>
    <w:rsid w:val="003D67FD"/>
    <w:rsid w:val="003E2A56"/>
    <w:rsid w:val="004043AE"/>
    <w:rsid w:val="004819ED"/>
    <w:rsid w:val="00482C7F"/>
    <w:rsid w:val="004B7302"/>
    <w:rsid w:val="004C32A1"/>
    <w:rsid w:val="004C6313"/>
    <w:rsid w:val="004D2D01"/>
    <w:rsid w:val="004E7FAA"/>
    <w:rsid w:val="00520B0E"/>
    <w:rsid w:val="005C27BC"/>
    <w:rsid w:val="005C4428"/>
    <w:rsid w:val="005F1BD4"/>
    <w:rsid w:val="00675193"/>
    <w:rsid w:val="00681731"/>
    <w:rsid w:val="006B1758"/>
    <w:rsid w:val="006E63A2"/>
    <w:rsid w:val="006F198B"/>
    <w:rsid w:val="006F2F01"/>
    <w:rsid w:val="00704602"/>
    <w:rsid w:val="00713495"/>
    <w:rsid w:val="00752B7D"/>
    <w:rsid w:val="0077509C"/>
    <w:rsid w:val="00777F0B"/>
    <w:rsid w:val="00796E64"/>
    <w:rsid w:val="007A7103"/>
    <w:rsid w:val="007B230A"/>
    <w:rsid w:val="007D2242"/>
    <w:rsid w:val="008B4806"/>
    <w:rsid w:val="008D1515"/>
    <w:rsid w:val="008E1663"/>
    <w:rsid w:val="008E6F18"/>
    <w:rsid w:val="008F4062"/>
    <w:rsid w:val="008F62C1"/>
    <w:rsid w:val="00923E91"/>
    <w:rsid w:val="00924DB6"/>
    <w:rsid w:val="00934589"/>
    <w:rsid w:val="00963017"/>
    <w:rsid w:val="00993AB9"/>
    <w:rsid w:val="009D246A"/>
    <w:rsid w:val="009E741A"/>
    <w:rsid w:val="00A101B8"/>
    <w:rsid w:val="00A16475"/>
    <w:rsid w:val="00A16ED9"/>
    <w:rsid w:val="00A20DFF"/>
    <w:rsid w:val="00A33E99"/>
    <w:rsid w:val="00A43202"/>
    <w:rsid w:val="00A60D51"/>
    <w:rsid w:val="00A6745C"/>
    <w:rsid w:val="00A968C9"/>
    <w:rsid w:val="00AA0364"/>
    <w:rsid w:val="00AA21BF"/>
    <w:rsid w:val="00AA590F"/>
    <w:rsid w:val="00AC202E"/>
    <w:rsid w:val="00AC2E36"/>
    <w:rsid w:val="00AD4D23"/>
    <w:rsid w:val="00AE41DC"/>
    <w:rsid w:val="00AE5549"/>
    <w:rsid w:val="00AE60F9"/>
    <w:rsid w:val="00AE747A"/>
    <w:rsid w:val="00B5599C"/>
    <w:rsid w:val="00BF0EFC"/>
    <w:rsid w:val="00C066FE"/>
    <w:rsid w:val="00C30AB8"/>
    <w:rsid w:val="00C344C0"/>
    <w:rsid w:val="00C6230C"/>
    <w:rsid w:val="00C73698"/>
    <w:rsid w:val="00C775C3"/>
    <w:rsid w:val="00CC0C13"/>
    <w:rsid w:val="00CF5B45"/>
    <w:rsid w:val="00CF6E2A"/>
    <w:rsid w:val="00CF7354"/>
    <w:rsid w:val="00D3385D"/>
    <w:rsid w:val="00DB7791"/>
    <w:rsid w:val="00DE2DBA"/>
    <w:rsid w:val="00DE3DEC"/>
    <w:rsid w:val="00E16572"/>
    <w:rsid w:val="00E26E98"/>
    <w:rsid w:val="00E307C9"/>
    <w:rsid w:val="00E93F6A"/>
    <w:rsid w:val="00EA5B56"/>
    <w:rsid w:val="00EE52AC"/>
    <w:rsid w:val="00EE7A59"/>
    <w:rsid w:val="00F0007A"/>
    <w:rsid w:val="00F04F23"/>
    <w:rsid w:val="00F20A56"/>
    <w:rsid w:val="00F21AA7"/>
    <w:rsid w:val="00F2561D"/>
    <w:rsid w:val="00F34296"/>
    <w:rsid w:val="00F42BCA"/>
    <w:rsid w:val="00F81B70"/>
    <w:rsid w:val="00FA7DD4"/>
    <w:rsid w:val="00FC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957FF4"/>
  <w15:chartTrackingRefBased/>
  <w15:docId w15:val="{06A9512F-F929-7649-8F4E-B63C99E1B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428"/>
    <w:pPr>
      <w:spacing w:after="0" w:line="240" w:lineRule="auto"/>
    </w:pPr>
    <w:rPr>
      <w:rFonts w:ascii="Agrofont" w:eastAsia="Times New Roman" w:hAnsi="Agrofont" w:cs="Calibri"/>
      <w:kern w:val="0"/>
      <w:sz w:val="20"/>
      <w:szCs w:val="20"/>
      <w:lang w:eastAsia="nl-NL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2561D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61D"/>
    <w:rPr>
      <w:rFonts w:asciiTheme="majorHAnsi" w:eastAsia="Arial" w:hAnsiTheme="majorHAnsi" w:cs="Times New Roman"/>
      <w:b/>
      <w:kern w:val="0"/>
      <w:sz w:val="24"/>
      <w:szCs w:val="40"/>
      <w:lang w:eastAsia="nl-NL"/>
      <w14:ligatures w14:val="none"/>
    </w:rPr>
  </w:style>
  <w:style w:type="table" w:styleId="TableGrid">
    <w:name w:val="Table Grid"/>
    <w:basedOn w:val="TableNormal"/>
    <w:uiPriority w:val="59"/>
    <w:rsid w:val="00F256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Normal"/>
    <w:qFormat/>
    <w:rsid w:val="00F2561D"/>
    <w:pPr>
      <w:spacing w:line="300" w:lineRule="atLeast"/>
    </w:pPr>
    <w:rPr>
      <w:rFonts w:ascii="Calibri" w:hAnsi="Calibri" w:cs="Maiandra GD"/>
      <w:sz w:val="18"/>
      <w:szCs w:val="18"/>
    </w:rPr>
  </w:style>
  <w:style w:type="paragraph" w:styleId="ListParagraph">
    <w:name w:val="List Paragraph"/>
    <w:basedOn w:val="Normal"/>
    <w:uiPriority w:val="34"/>
    <w:qFormat/>
    <w:rsid w:val="008D151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E5549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C066F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6FE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066F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6FE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Strong">
    <w:name w:val="Strong"/>
    <w:basedOn w:val="DefaultParagraphFont"/>
    <w:uiPriority w:val="22"/>
    <w:qFormat/>
    <w:rsid w:val="007A7103"/>
    <w:rPr>
      <w:b/>
      <w:bCs/>
    </w:rPr>
  </w:style>
  <w:style w:type="paragraph" w:customStyle="1" w:styleId="broodtekst">
    <w:name w:val="broodtekst"/>
    <w:basedOn w:val="Normal"/>
    <w:link w:val="broodtekstChar2"/>
    <w:rsid w:val="006F198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 w:cs="Lohit Hindi"/>
      <w:sz w:val="18"/>
      <w:szCs w:val="18"/>
      <w:lang w:val="en-US" w:eastAsia="en-US"/>
    </w:rPr>
  </w:style>
  <w:style w:type="character" w:customStyle="1" w:styleId="broodtekstChar2">
    <w:name w:val="broodtekst Char2"/>
    <w:basedOn w:val="DefaultParagraphFont"/>
    <w:link w:val="broodtekst"/>
    <w:rsid w:val="006F198B"/>
    <w:rPr>
      <w:rFonts w:ascii="Verdana" w:eastAsia="Times New Roman" w:hAnsi="Verdana" w:cs="Lohit Hind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eroenterheurne/Library/CloudStorage/Box-Box/BoschplaatSBB/%23SBB%20-%20Boschplaat/32%20AanbestedingsDocsInschrijvingsfase/Inkoop/Bijlage%20x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9C137BF140134E877A7CBD1F7FBF01" ma:contentTypeVersion="12" ma:contentTypeDescription="Een nieuw document maken." ma:contentTypeScope="" ma:versionID="87342977e95cfd282dc65c1998cb4752">
  <xsd:schema xmlns:xsd="http://www.w3.org/2001/XMLSchema" xmlns:xs="http://www.w3.org/2001/XMLSchema" xmlns:p="http://schemas.microsoft.com/office/2006/metadata/properties" xmlns:ns2="915ee29a-c866-4fca-990c-e824f71b4599" xmlns:ns3="7de9f138-1473-4767-9bc7-9c73aefe2062" targetNamespace="http://schemas.microsoft.com/office/2006/metadata/properties" ma:root="true" ma:fieldsID="cea2a0066fe43cc02330f58b78777048" ns2:_="" ns3:_="">
    <xsd:import namespace="915ee29a-c866-4fca-990c-e824f71b4599"/>
    <xsd:import namespace="7de9f138-1473-4767-9bc7-9c73aefe20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ee29a-c866-4fca-990c-e824f71b4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9f138-1473-4767-9bc7-9c73aefe206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60690a4-3361-44df-b2ab-39d0096202b4}" ma:internalName="TaxCatchAll" ma:showField="CatchAllData" ma:web="7de9f138-1473-4767-9bc7-9c73aefe2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e9f138-1473-4767-9bc7-9c73aefe2062" xsi:nil="true"/>
    <lcf76f155ced4ddcb4097134ff3c332f xmlns="915ee29a-c866-4fca-990c-e824f71b459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D1171C-20E2-439A-B881-E70B9DA5B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5ee29a-c866-4fca-990c-e824f71b4599"/>
    <ds:schemaRef ds:uri="7de9f138-1473-4767-9bc7-9c73aefe2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E0AA02-0A7B-41B9-8E59-51418C6BF416}">
  <ds:schemaRefs>
    <ds:schemaRef ds:uri="http://schemas.microsoft.com/office/2006/metadata/properties"/>
    <ds:schemaRef ds:uri="http://schemas.microsoft.com/office/infopath/2007/PartnerControls"/>
    <ds:schemaRef ds:uri="7de9f138-1473-4767-9bc7-9c73aefe2062"/>
    <ds:schemaRef ds:uri="915ee29a-c866-4fca-990c-e824f71b4599"/>
  </ds:schemaRefs>
</ds:datastoreItem>
</file>

<file path=customXml/itemProps3.xml><?xml version="1.0" encoding="utf-8"?>
<ds:datastoreItem xmlns:ds="http://schemas.openxmlformats.org/officeDocument/2006/customXml" ds:itemID="{8A9C948D-C9CE-4367-A9C7-F24AD24AE9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Format kerncompetenties.dotx</Template>
  <TotalTime>5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Heurne, Jeroen ter (RWS PPO)</cp:lastModifiedBy>
  <cp:revision>5</cp:revision>
  <dcterms:created xsi:type="dcterms:W3CDTF">2025-09-24T05:04:00Z</dcterms:created>
  <dcterms:modified xsi:type="dcterms:W3CDTF">2025-09-24T05:09:00Z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0x010100D99C137BF140134E877A7CBD1F7FBF01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