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9C7E" w14:textId="77777777" w:rsidR="00337C63" w:rsidRDefault="00337C63" w:rsidP="00214428">
      <w:pPr>
        <w:pStyle w:val="Heading1"/>
      </w:pPr>
      <w:bookmarkStart w:id="0" w:name="_Toc123209351"/>
    </w:p>
    <w:bookmarkEnd w:id="0"/>
    <w:p w14:paraId="7FE6C836" w14:textId="77777777" w:rsidR="002A4C38" w:rsidRDefault="00F2561D" w:rsidP="001D5FF9">
      <w:pPr>
        <w:rPr>
          <w:b/>
          <w:bCs/>
          <w:sz w:val="24"/>
          <w:szCs w:val="22"/>
        </w:rPr>
      </w:pPr>
      <w:r w:rsidRPr="001D5FF9">
        <w:rPr>
          <w:b/>
          <w:bCs/>
          <w:sz w:val="24"/>
          <w:szCs w:val="22"/>
        </w:rPr>
        <w:t xml:space="preserve">Bijlage </w:t>
      </w:r>
      <w:r w:rsidR="00214428" w:rsidRPr="001D5FF9">
        <w:rPr>
          <w:b/>
          <w:bCs/>
          <w:sz w:val="24"/>
          <w:szCs w:val="22"/>
        </w:rPr>
        <w:t>I</w:t>
      </w:r>
    </w:p>
    <w:p w14:paraId="140C05FB" w14:textId="0D292E6D" w:rsidR="00F2561D" w:rsidRPr="001D5FF9" w:rsidRDefault="00214428" w:rsidP="001D5FF9">
      <w:pPr>
        <w:rPr>
          <w:b/>
          <w:bCs/>
          <w:sz w:val="24"/>
          <w:szCs w:val="22"/>
        </w:rPr>
      </w:pPr>
      <w:r w:rsidRPr="001D5FF9">
        <w:rPr>
          <w:b/>
          <w:bCs/>
          <w:sz w:val="24"/>
          <w:szCs w:val="22"/>
        </w:rPr>
        <w:t>Aanmeldingsformulier</w:t>
      </w:r>
    </w:p>
    <w:p w14:paraId="4FDDBD0C" w14:textId="77777777" w:rsidR="00675193" w:rsidRPr="00675193" w:rsidRDefault="00675193" w:rsidP="00214428"/>
    <w:p w14:paraId="42099A79" w14:textId="03C7AE7B" w:rsidR="00214428" w:rsidRDefault="00214428" w:rsidP="00214428">
      <w:r w:rsidRPr="007E0F63">
        <w:t xml:space="preserve">Ter zake van de aanbesteding volgens de </w:t>
      </w:r>
      <w:r>
        <w:t>Europese niet-openbare procedure</w:t>
      </w:r>
      <w:r w:rsidRPr="007E0F63">
        <w:t xml:space="preserve">, zoals omschreven in hoofdstuk </w:t>
      </w:r>
      <w:r>
        <w:t>3</w:t>
      </w:r>
      <w:r w:rsidRPr="007E0F63">
        <w:t xml:space="preserve"> van het ARW 2016, van de opdracht met </w:t>
      </w:r>
      <w:r>
        <w:t>project</w:t>
      </w:r>
      <w:r w:rsidRPr="007E0F63">
        <w:t xml:space="preserve">nummer </w:t>
      </w:r>
      <w:r>
        <w:t>E5151035</w:t>
      </w:r>
      <w:r w:rsidRPr="007E0F63">
        <w:t xml:space="preserve"> voor </w:t>
      </w:r>
      <w:r>
        <w:t>Dynamiek in de Zeereep Boschplaat – Terschelling.</w:t>
      </w:r>
    </w:p>
    <w:p w14:paraId="48084173" w14:textId="77777777" w:rsidR="00214428" w:rsidRDefault="00214428" w:rsidP="00214428"/>
    <w:p w14:paraId="0FC53ECD" w14:textId="78E31825" w:rsidR="00214428" w:rsidRPr="007A7103" w:rsidRDefault="00214428" w:rsidP="007A7103">
      <w:pPr>
        <w:pStyle w:val="ListParagraph"/>
        <w:numPr>
          <w:ilvl w:val="0"/>
          <w:numId w:val="3"/>
        </w:numPr>
        <w:rPr>
          <w:rStyle w:val="Strong"/>
        </w:rPr>
      </w:pPr>
      <w:r w:rsidRPr="007A7103">
        <w:rPr>
          <w:rStyle w:val="Strong"/>
        </w:rPr>
        <w:t>Gegevens aanbesteder</w:t>
      </w:r>
    </w:p>
    <w:p w14:paraId="57C6666E" w14:textId="77777777" w:rsidR="007A7103" w:rsidRPr="00771B2F" w:rsidRDefault="007A7103" w:rsidP="007A7103">
      <w:pPr>
        <w:tabs>
          <w:tab w:val="left" w:pos="2127"/>
        </w:tabs>
        <w:rPr>
          <w:szCs w:val="18"/>
        </w:rPr>
      </w:pPr>
      <w:r w:rsidRPr="00771B2F">
        <w:rPr>
          <w:szCs w:val="18"/>
        </w:rPr>
        <w:t xml:space="preserve">Naam organisatie: </w:t>
      </w:r>
      <w:r w:rsidRPr="00771B2F">
        <w:rPr>
          <w:szCs w:val="18"/>
        </w:rPr>
        <w:tab/>
        <w:t>Staatsbosbeheer</w:t>
      </w:r>
    </w:p>
    <w:p w14:paraId="30F5F0A7" w14:textId="77777777" w:rsidR="007A7103" w:rsidRDefault="007A7103" w:rsidP="007A7103">
      <w:pPr>
        <w:tabs>
          <w:tab w:val="left" w:pos="2127"/>
        </w:tabs>
        <w:rPr>
          <w:szCs w:val="18"/>
        </w:rPr>
      </w:pPr>
      <w:r>
        <w:rPr>
          <w:szCs w:val="18"/>
        </w:rPr>
        <w:t xml:space="preserve">Adres: </w:t>
      </w:r>
      <w:r>
        <w:rPr>
          <w:szCs w:val="18"/>
        </w:rPr>
        <w:tab/>
        <w:t>Postbus 2</w:t>
      </w:r>
    </w:p>
    <w:p w14:paraId="0F064A84" w14:textId="661DFB3A" w:rsidR="007A7103" w:rsidRPr="002500CE" w:rsidRDefault="007A7103" w:rsidP="007A7103">
      <w:pPr>
        <w:tabs>
          <w:tab w:val="left" w:pos="2127"/>
        </w:tabs>
        <w:rPr>
          <w:szCs w:val="18"/>
        </w:rPr>
      </w:pPr>
      <w:r>
        <w:rPr>
          <w:szCs w:val="18"/>
        </w:rPr>
        <w:tab/>
        <w:t>2800 AA Amersfoort</w:t>
      </w:r>
    </w:p>
    <w:p w14:paraId="4A047B86" w14:textId="7C0C5D87" w:rsidR="007A7103" w:rsidRPr="00771B2F" w:rsidRDefault="007A7103" w:rsidP="007A7103">
      <w:pPr>
        <w:rPr>
          <w:szCs w:val="18"/>
        </w:rPr>
      </w:pPr>
      <w:r w:rsidRPr="007A7103">
        <w:rPr>
          <w:szCs w:val="18"/>
        </w:rPr>
        <w:t>Contactpersoon</w:t>
      </w:r>
      <w:r>
        <w:rPr>
          <w:szCs w:val="18"/>
        </w:rPr>
        <w:t>:</w:t>
      </w:r>
      <w:r w:rsidRPr="00771B2F">
        <w:rPr>
          <w:szCs w:val="18"/>
        </w:rPr>
        <w:tab/>
        <w:t xml:space="preserve">mw. S van </w:t>
      </w:r>
      <w:r>
        <w:rPr>
          <w:szCs w:val="18"/>
        </w:rPr>
        <w:t>R</w:t>
      </w:r>
      <w:r w:rsidRPr="00771B2F">
        <w:rPr>
          <w:szCs w:val="18"/>
        </w:rPr>
        <w:t>oeden</w:t>
      </w:r>
    </w:p>
    <w:p w14:paraId="2903938E" w14:textId="2AB5E77B" w:rsidR="007A7103" w:rsidRPr="007A7103" w:rsidRDefault="007A7103" w:rsidP="007A7103">
      <w:pPr>
        <w:rPr>
          <w:szCs w:val="18"/>
          <w:lang w:val="en-US"/>
        </w:rPr>
      </w:pPr>
      <w:r w:rsidRPr="007A7103">
        <w:rPr>
          <w:szCs w:val="18"/>
          <w:lang w:val="en-US"/>
        </w:rPr>
        <w:t>Email:</w:t>
      </w:r>
      <w:r>
        <w:rPr>
          <w:szCs w:val="18"/>
          <w:lang w:val="en-US"/>
        </w:rPr>
        <w:tab/>
      </w:r>
      <w:r w:rsidRPr="007A7103">
        <w:rPr>
          <w:szCs w:val="18"/>
          <w:lang w:val="en-US"/>
        </w:rPr>
        <w:tab/>
      </w:r>
      <w:r w:rsidRPr="007A7103">
        <w:rPr>
          <w:szCs w:val="18"/>
          <w:lang w:val="en-US"/>
        </w:rPr>
        <w:tab/>
        <w:t>s.roeden@staatsbosbeheer.nl</w:t>
      </w:r>
    </w:p>
    <w:p w14:paraId="01C0969E" w14:textId="77777777" w:rsidR="00214428" w:rsidRPr="007A7103" w:rsidRDefault="00214428" w:rsidP="00214428">
      <w:pPr>
        <w:rPr>
          <w:lang w:val="en-US"/>
        </w:rPr>
      </w:pPr>
    </w:p>
    <w:p w14:paraId="4F0BE3EF" w14:textId="68ABE9A0" w:rsidR="00FC49FE" w:rsidRPr="007A7103" w:rsidRDefault="007A7103" w:rsidP="007A7103">
      <w:pPr>
        <w:pStyle w:val="ListParagraph"/>
        <w:numPr>
          <w:ilvl w:val="0"/>
          <w:numId w:val="3"/>
        </w:numPr>
        <w:rPr>
          <w:rStyle w:val="Strong"/>
        </w:rPr>
      </w:pPr>
      <w:r w:rsidRPr="007A7103">
        <w:rPr>
          <w:rStyle w:val="Strong"/>
        </w:rPr>
        <w:t>Gegev</w:t>
      </w:r>
      <w:r>
        <w:rPr>
          <w:rStyle w:val="Strong"/>
        </w:rPr>
        <w:t>e</w:t>
      </w:r>
      <w:r w:rsidRPr="007A7103">
        <w:rPr>
          <w:rStyle w:val="Strong"/>
        </w:rPr>
        <w:t>ns Gegadigde</w:t>
      </w:r>
      <w:r w:rsidR="00681731">
        <w:rPr>
          <w:rStyle w:val="Strong"/>
        </w:rPr>
        <w:t xml:space="preserve"> </w:t>
      </w:r>
      <w:r w:rsidR="00681731" w:rsidRPr="00681731">
        <w:t>(in te vullen door de gegadigde niet zijnde een combinatie)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3341"/>
        <w:gridCol w:w="5585"/>
      </w:tblGrid>
      <w:tr w:rsidR="00681731" w:rsidRPr="007A7103" w14:paraId="0F399D8C" w14:textId="77777777" w:rsidTr="00681731">
        <w:tc>
          <w:tcPr>
            <w:tcW w:w="3341" w:type="dxa"/>
          </w:tcPr>
          <w:p w14:paraId="7F6A45EB" w14:textId="5A2E391B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Naam (volgens handelsregister)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9D99" w14:textId="77777777" w:rsidR="00681731" w:rsidRPr="00681731" w:rsidRDefault="00681731" w:rsidP="00681731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26C1E29C" w14:textId="77777777" w:rsidTr="00681731">
        <w:tc>
          <w:tcPr>
            <w:tcW w:w="3341" w:type="dxa"/>
          </w:tcPr>
          <w:p w14:paraId="1B0A456B" w14:textId="3A519494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Rechtsvorm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779F" w14:textId="77777777" w:rsidR="00681731" w:rsidRPr="00681731" w:rsidRDefault="00681731" w:rsidP="00681731">
            <w:pPr>
              <w:rPr>
                <w:sz w:val="18"/>
                <w:szCs w:val="18"/>
              </w:rPr>
            </w:pPr>
          </w:p>
        </w:tc>
      </w:tr>
      <w:tr w:rsidR="00681731" w:rsidRPr="007A7103" w14:paraId="0738BCC7" w14:textId="77777777" w:rsidTr="00681731">
        <w:tc>
          <w:tcPr>
            <w:tcW w:w="3341" w:type="dxa"/>
          </w:tcPr>
          <w:p w14:paraId="0473757F" w14:textId="66BDCE73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Vestigingsplaats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675" w14:textId="77777777" w:rsidR="00681731" w:rsidRPr="00681731" w:rsidRDefault="00681731" w:rsidP="00681731">
            <w:pPr>
              <w:rPr>
                <w:sz w:val="18"/>
                <w:szCs w:val="18"/>
              </w:rPr>
            </w:pPr>
          </w:p>
        </w:tc>
      </w:tr>
      <w:tr w:rsidR="00681731" w:rsidRPr="007A7103" w14:paraId="1928705C" w14:textId="77777777" w:rsidTr="00681731">
        <w:tc>
          <w:tcPr>
            <w:tcW w:w="3341" w:type="dxa"/>
          </w:tcPr>
          <w:p w14:paraId="34ED8842" w14:textId="1AA60612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Contactpersoon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958F" w14:textId="77777777" w:rsidR="00681731" w:rsidRPr="00681731" w:rsidRDefault="00681731" w:rsidP="00681731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783019E1" w14:textId="77777777" w:rsidTr="00681731">
        <w:tc>
          <w:tcPr>
            <w:tcW w:w="3341" w:type="dxa"/>
          </w:tcPr>
          <w:p w14:paraId="32AFFF47" w14:textId="6E43906A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Kantooradres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BC07" w14:textId="77777777" w:rsidR="00681731" w:rsidRPr="00681731" w:rsidRDefault="00681731" w:rsidP="00681731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30436B87" w14:textId="77777777" w:rsidTr="00681731">
        <w:tc>
          <w:tcPr>
            <w:tcW w:w="3341" w:type="dxa"/>
          </w:tcPr>
          <w:p w14:paraId="6871DDC4" w14:textId="31083555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Postadres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EEF" w14:textId="77777777" w:rsidR="00681731" w:rsidRPr="00681731" w:rsidRDefault="00681731" w:rsidP="00681731">
            <w:pPr>
              <w:rPr>
                <w:sz w:val="18"/>
                <w:szCs w:val="18"/>
              </w:rPr>
            </w:pPr>
          </w:p>
        </w:tc>
      </w:tr>
      <w:tr w:rsidR="00681731" w:rsidRPr="007A7103" w14:paraId="08046F3F" w14:textId="77777777" w:rsidTr="00681731">
        <w:tc>
          <w:tcPr>
            <w:tcW w:w="3341" w:type="dxa"/>
          </w:tcPr>
          <w:p w14:paraId="37BD345E" w14:textId="22F2DD44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FD2" w14:textId="19152894" w:rsidR="00681731" w:rsidRPr="00681731" w:rsidRDefault="00681731" w:rsidP="00681731">
            <w:pPr>
              <w:rPr>
                <w:sz w:val="18"/>
                <w:szCs w:val="18"/>
              </w:rPr>
            </w:pPr>
          </w:p>
        </w:tc>
      </w:tr>
      <w:tr w:rsidR="00681731" w:rsidRPr="007A7103" w14:paraId="4F0D18ED" w14:textId="77777777" w:rsidTr="00681731">
        <w:tc>
          <w:tcPr>
            <w:tcW w:w="3341" w:type="dxa"/>
          </w:tcPr>
          <w:p w14:paraId="32CEDDED" w14:textId="5A1F35F2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E-mailadres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B874" w14:textId="77777777" w:rsidR="00681731" w:rsidRPr="00681731" w:rsidRDefault="00681731" w:rsidP="00681731">
            <w:pPr>
              <w:rPr>
                <w:sz w:val="18"/>
                <w:szCs w:val="18"/>
              </w:rPr>
            </w:pPr>
          </w:p>
        </w:tc>
      </w:tr>
      <w:tr w:rsidR="00681731" w:rsidRPr="007A7103" w14:paraId="209A1C2F" w14:textId="77777777" w:rsidTr="00681731">
        <w:tc>
          <w:tcPr>
            <w:tcW w:w="3341" w:type="dxa"/>
          </w:tcPr>
          <w:p w14:paraId="5338216D" w14:textId="533804B3" w:rsidR="00681731" w:rsidRPr="00681731" w:rsidRDefault="00681731" w:rsidP="00681731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Ingeschreven in het Handelsregister van de Kamer van Koophandel te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3D0" w14:textId="77777777" w:rsidR="00681731" w:rsidRPr="00681731" w:rsidRDefault="00681731" w:rsidP="00681731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1EC6AC23" w14:textId="77777777" w:rsidTr="00681731">
        <w:tc>
          <w:tcPr>
            <w:tcW w:w="3341" w:type="dxa"/>
          </w:tcPr>
          <w:p w14:paraId="69BF2297" w14:textId="46C6868B" w:rsidR="00681731" w:rsidRPr="00681731" w:rsidRDefault="00681731" w:rsidP="00681731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KvK-nummer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5EC" w14:textId="42FB4B11" w:rsidR="00681731" w:rsidRPr="00681731" w:rsidRDefault="00681731" w:rsidP="00681731">
            <w:pPr>
              <w:jc w:val="right"/>
              <w:rPr>
                <w:sz w:val="18"/>
                <w:szCs w:val="18"/>
                <w:highlight w:val="lightGray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(8 cijfers)</w:t>
            </w:r>
          </w:p>
        </w:tc>
      </w:tr>
      <w:tr w:rsidR="00681731" w:rsidRPr="007A7103" w14:paraId="209EDE70" w14:textId="77777777" w:rsidTr="00681731">
        <w:tc>
          <w:tcPr>
            <w:tcW w:w="3341" w:type="dxa"/>
          </w:tcPr>
          <w:p w14:paraId="1F7B66A1" w14:textId="09C8258A" w:rsidR="00681731" w:rsidRPr="00681731" w:rsidRDefault="00681731" w:rsidP="00681731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Vestigingsnummer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D3A" w14:textId="28B1AB09" w:rsidR="00681731" w:rsidRPr="00681731" w:rsidRDefault="00681731" w:rsidP="00681731">
            <w:pPr>
              <w:jc w:val="right"/>
              <w:rPr>
                <w:sz w:val="18"/>
                <w:szCs w:val="18"/>
                <w:highlight w:val="lightGray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(12 cijfers)</w:t>
            </w:r>
          </w:p>
        </w:tc>
      </w:tr>
    </w:tbl>
    <w:p w14:paraId="49B1A2F8" w14:textId="77777777" w:rsidR="007A7103" w:rsidRDefault="007A7103" w:rsidP="007A7103"/>
    <w:p w14:paraId="1C197A1B" w14:textId="47CBA84A" w:rsidR="00681731" w:rsidRDefault="00681731" w:rsidP="00681731">
      <w:pPr>
        <w:pStyle w:val="ListParagraph"/>
        <w:numPr>
          <w:ilvl w:val="0"/>
          <w:numId w:val="3"/>
        </w:numPr>
        <w:rPr>
          <w:rStyle w:val="Strong"/>
        </w:rPr>
      </w:pPr>
      <w:r w:rsidRPr="007A7103">
        <w:rPr>
          <w:rStyle w:val="Strong"/>
        </w:rPr>
        <w:t>Gegev</w:t>
      </w:r>
      <w:r>
        <w:rPr>
          <w:rStyle w:val="Strong"/>
        </w:rPr>
        <w:t>e</w:t>
      </w:r>
      <w:r w:rsidRPr="007A7103">
        <w:rPr>
          <w:rStyle w:val="Strong"/>
        </w:rPr>
        <w:t xml:space="preserve">ns </w:t>
      </w:r>
      <w:r>
        <w:rPr>
          <w:rStyle w:val="Strong"/>
        </w:rPr>
        <w:t>samenwerkingsverband van ondernemers (combinatie)</w:t>
      </w:r>
    </w:p>
    <w:p w14:paraId="5796B09F" w14:textId="77777777" w:rsidR="00681731" w:rsidRPr="00681731" w:rsidRDefault="00681731" w:rsidP="00681731">
      <w:pPr>
        <w:rPr>
          <w:rFonts w:cs="V&amp;W Syntax (Adobe)"/>
          <w:color w:val="000000"/>
        </w:rPr>
      </w:pPr>
      <w:r w:rsidRPr="00681731">
        <w:rPr>
          <w:rFonts w:cs="V&amp;W Syntax (Adobe)"/>
          <w:color w:val="000000"/>
        </w:rPr>
        <w:t>(</w:t>
      </w:r>
      <w:proofErr w:type="gramStart"/>
      <w:r w:rsidRPr="00681731">
        <w:rPr>
          <w:rFonts w:cs="V&amp;W Syntax (Adobe)"/>
          <w:color w:val="000000"/>
        </w:rPr>
        <w:t>in</w:t>
      </w:r>
      <w:proofErr w:type="gramEnd"/>
      <w:r w:rsidRPr="00681731">
        <w:rPr>
          <w:rFonts w:cs="V&amp;W Syntax (Adobe)"/>
          <w:color w:val="000000"/>
        </w:rPr>
        <w:t xml:space="preserve"> te vullen in geval van een aanmelding als samenwerkingsverband van ondernemers)</w:t>
      </w:r>
    </w:p>
    <w:p w14:paraId="1272427E" w14:textId="77777777" w:rsidR="00681731" w:rsidRPr="007A7103" w:rsidRDefault="00681731" w:rsidP="00681731">
      <w:pPr>
        <w:rPr>
          <w:rStyle w:val="Strong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3341"/>
        <w:gridCol w:w="5585"/>
      </w:tblGrid>
      <w:tr w:rsidR="00681731" w:rsidRPr="007A7103" w14:paraId="3271D33C" w14:textId="77777777" w:rsidTr="00282489">
        <w:tc>
          <w:tcPr>
            <w:tcW w:w="3341" w:type="dxa"/>
          </w:tcPr>
          <w:p w14:paraId="186E2A9D" w14:textId="589B7692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Naam Combinatie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837A" w14:textId="77777777" w:rsidR="00681731" w:rsidRPr="00681731" w:rsidRDefault="00681731" w:rsidP="00681731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2F95E7F7" w14:textId="77777777" w:rsidTr="00282489">
        <w:tc>
          <w:tcPr>
            <w:tcW w:w="3341" w:type="dxa"/>
          </w:tcPr>
          <w:p w14:paraId="53C17E8F" w14:textId="0098A149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Rechtsvorm (indien van toepassing)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2504" w14:textId="77777777" w:rsidR="00681731" w:rsidRPr="00681731" w:rsidRDefault="00681731" w:rsidP="00681731">
            <w:pPr>
              <w:rPr>
                <w:sz w:val="18"/>
                <w:szCs w:val="18"/>
              </w:rPr>
            </w:pPr>
          </w:p>
        </w:tc>
      </w:tr>
      <w:tr w:rsidR="00681731" w:rsidRPr="007A7103" w14:paraId="2DE1A301" w14:textId="77777777" w:rsidTr="00282489">
        <w:tc>
          <w:tcPr>
            <w:tcW w:w="3341" w:type="dxa"/>
          </w:tcPr>
          <w:p w14:paraId="39FF5033" w14:textId="77777777" w:rsidR="00681731" w:rsidRPr="00681731" w:rsidRDefault="00681731" w:rsidP="00681731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 xml:space="preserve">Naam onderneming 1 </w:t>
            </w:r>
          </w:p>
          <w:p w14:paraId="24F0BC95" w14:textId="12B4883A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(Penvoerder)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6F67" w14:textId="77777777" w:rsidR="00681731" w:rsidRPr="00681731" w:rsidRDefault="00681731" w:rsidP="00681731">
            <w:pPr>
              <w:rPr>
                <w:sz w:val="18"/>
                <w:szCs w:val="18"/>
              </w:rPr>
            </w:pPr>
          </w:p>
        </w:tc>
      </w:tr>
      <w:tr w:rsidR="00681731" w:rsidRPr="007A7103" w14:paraId="08E30B24" w14:textId="77777777" w:rsidTr="00282489">
        <w:tc>
          <w:tcPr>
            <w:tcW w:w="3341" w:type="dxa"/>
          </w:tcPr>
          <w:p w14:paraId="44371602" w14:textId="0E47CFA6" w:rsidR="00681731" w:rsidRPr="00681731" w:rsidRDefault="00681731" w:rsidP="00681731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Vestigingsplaats onderneming 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0DB" w14:textId="77777777" w:rsidR="00681731" w:rsidRPr="00681731" w:rsidRDefault="00681731" w:rsidP="00681731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681731" w14:paraId="28FB0A18" w14:textId="77777777" w:rsidTr="00681731">
        <w:tc>
          <w:tcPr>
            <w:tcW w:w="3341" w:type="dxa"/>
          </w:tcPr>
          <w:p w14:paraId="310A6D50" w14:textId="424980AD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 xml:space="preserve">Naam onderneming </w:t>
            </w:r>
            <w:r>
              <w:rPr>
                <w:rFonts w:cs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85" w:type="dxa"/>
          </w:tcPr>
          <w:p w14:paraId="78106B8D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681731" w14:paraId="5AB4CFE2" w14:textId="77777777" w:rsidTr="00681731">
        <w:tc>
          <w:tcPr>
            <w:tcW w:w="3341" w:type="dxa"/>
          </w:tcPr>
          <w:p w14:paraId="41BEF696" w14:textId="4F53D15D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 xml:space="preserve">Vestigingsplaats onderneming </w:t>
            </w:r>
            <w:r>
              <w:rPr>
                <w:rFonts w:cs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85" w:type="dxa"/>
          </w:tcPr>
          <w:p w14:paraId="5606B75A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681731" w14:paraId="2A0EFC6E" w14:textId="77777777" w:rsidTr="00681731">
        <w:tc>
          <w:tcPr>
            <w:tcW w:w="3341" w:type="dxa"/>
          </w:tcPr>
          <w:p w14:paraId="14A91CD9" w14:textId="4E56157D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 xml:space="preserve">Naam onderneming </w:t>
            </w:r>
            <w:r>
              <w:rPr>
                <w:rFonts w:cs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85" w:type="dxa"/>
          </w:tcPr>
          <w:p w14:paraId="36C476D1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681731" w14:paraId="5995C856" w14:textId="77777777" w:rsidTr="00681731">
        <w:tc>
          <w:tcPr>
            <w:tcW w:w="3341" w:type="dxa"/>
          </w:tcPr>
          <w:p w14:paraId="1BF6CCE6" w14:textId="5F7A4A48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 xml:space="preserve">Vestigingsplaats onderneming </w:t>
            </w:r>
            <w:r>
              <w:rPr>
                <w:rFonts w:cs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85" w:type="dxa"/>
          </w:tcPr>
          <w:p w14:paraId="661F4B39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</w:tbl>
    <w:p w14:paraId="0086BB96" w14:textId="77777777" w:rsidR="00681731" w:rsidRDefault="00681731" w:rsidP="007A7103"/>
    <w:p w14:paraId="18F1795B" w14:textId="77777777" w:rsidR="00681731" w:rsidRPr="007E0F63" w:rsidRDefault="00681731" w:rsidP="00681731">
      <w:pPr>
        <w:rPr>
          <w:rFonts w:cs="Verdana"/>
          <w:color w:val="000000"/>
        </w:rPr>
      </w:pPr>
      <w:r w:rsidRPr="007E0F63">
        <w:rPr>
          <w:rFonts w:cs="Verdana"/>
          <w:color w:val="000000"/>
        </w:rPr>
        <w:t>Vul de tabel aan indien nodig.</w:t>
      </w:r>
    </w:p>
    <w:p w14:paraId="13C78711" w14:textId="77777777" w:rsidR="00681731" w:rsidRDefault="00681731" w:rsidP="007A7103"/>
    <w:p w14:paraId="647B0D23" w14:textId="77777777" w:rsidR="00681731" w:rsidRDefault="00681731" w:rsidP="00681731">
      <w:pPr>
        <w:suppressAutoHyphens/>
        <w:rPr>
          <w:rStyle w:val="Strong"/>
        </w:rPr>
      </w:pPr>
    </w:p>
    <w:p w14:paraId="65B635CD" w14:textId="77777777" w:rsidR="00681731" w:rsidRDefault="00681731">
      <w:pPr>
        <w:spacing w:after="160" w:line="259" w:lineRule="auto"/>
        <w:rPr>
          <w:rStyle w:val="Strong"/>
        </w:rPr>
      </w:pPr>
      <w:r>
        <w:rPr>
          <w:rStyle w:val="Strong"/>
        </w:rPr>
        <w:br w:type="page"/>
      </w:r>
    </w:p>
    <w:p w14:paraId="636D71BC" w14:textId="59567AEA" w:rsidR="00681731" w:rsidRPr="00681731" w:rsidRDefault="00681731" w:rsidP="00681731">
      <w:pPr>
        <w:suppressAutoHyphens/>
        <w:rPr>
          <w:rStyle w:val="Strong"/>
        </w:rPr>
      </w:pPr>
      <w:r w:rsidRPr="00681731">
        <w:rPr>
          <w:rStyle w:val="Strong"/>
        </w:rPr>
        <w:lastRenderedPageBreak/>
        <w:t>Gegevens van elk van de ondernemers (gegadigden) in het samenwerkingsverband:</w:t>
      </w:r>
    </w:p>
    <w:p w14:paraId="3C6BB50F" w14:textId="77777777" w:rsidR="00681731" w:rsidRPr="00681731" w:rsidRDefault="00681731" w:rsidP="00681731">
      <w:pPr>
        <w:rPr>
          <w:rStyle w:val="Strong"/>
        </w:rPr>
      </w:pPr>
      <w:r w:rsidRPr="00681731">
        <w:rPr>
          <w:rStyle w:val="Strong"/>
        </w:rPr>
        <w:t>Onderneming 1 / PENVOERDER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3341"/>
        <w:gridCol w:w="5585"/>
      </w:tblGrid>
      <w:tr w:rsidR="00681731" w:rsidRPr="007A7103" w14:paraId="1A2D88C1" w14:textId="77777777" w:rsidTr="00282489">
        <w:tc>
          <w:tcPr>
            <w:tcW w:w="3341" w:type="dxa"/>
          </w:tcPr>
          <w:p w14:paraId="735FC4A6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Naam (volgens handelsregister)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017A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455BD95B" w14:textId="77777777" w:rsidTr="00282489">
        <w:tc>
          <w:tcPr>
            <w:tcW w:w="3341" w:type="dxa"/>
          </w:tcPr>
          <w:p w14:paraId="5FE40903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Rechtsvorm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9B12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5E3F008C" w14:textId="77777777" w:rsidTr="00282489">
        <w:tc>
          <w:tcPr>
            <w:tcW w:w="3341" w:type="dxa"/>
          </w:tcPr>
          <w:p w14:paraId="373FB8ED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Contactpersoon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3B55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5CF67A34" w14:textId="77777777" w:rsidTr="00282489">
        <w:tc>
          <w:tcPr>
            <w:tcW w:w="3341" w:type="dxa"/>
          </w:tcPr>
          <w:p w14:paraId="3204DE71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Kantooradres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57E2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6EE6B672" w14:textId="77777777" w:rsidTr="00282489">
        <w:tc>
          <w:tcPr>
            <w:tcW w:w="3341" w:type="dxa"/>
          </w:tcPr>
          <w:p w14:paraId="76BAF587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Postadres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37AC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2BA2CF63" w14:textId="77777777" w:rsidTr="00282489">
        <w:tc>
          <w:tcPr>
            <w:tcW w:w="3341" w:type="dxa"/>
          </w:tcPr>
          <w:p w14:paraId="23F22216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6469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0F09758B" w14:textId="77777777" w:rsidTr="00282489">
        <w:tc>
          <w:tcPr>
            <w:tcW w:w="3341" w:type="dxa"/>
          </w:tcPr>
          <w:p w14:paraId="1FFAC822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E-mailadres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788C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6D4494E9" w14:textId="77777777" w:rsidTr="00282489">
        <w:tc>
          <w:tcPr>
            <w:tcW w:w="3341" w:type="dxa"/>
          </w:tcPr>
          <w:p w14:paraId="78EF1183" w14:textId="77777777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Ingeschreven in het Handelsregister van de Kamer van Koophandel te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BB64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6D05EAEE" w14:textId="77777777" w:rsidTr="00282489">
        <w:tc>
          <w:tcPr>
            <w:tcW w:w="3341" w:type="dxa"/>
          </w:tcPr>
          <w:p w14:paraId="7B11A793" w14:textId="77777777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KvK-nummer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B90C" w14:textId="77777777" w:rsidR="00681731" w:rsidRPr="00681731" w:rsidRDefault="00681731" w:rsidP="00282489">
            <w:pPr>
              <w:jc w:val="right"/>
              <w:rPr>
                <w:sz w:val="18"/>
                <w:szCs w:val="18"/>
                <w:highlight w:val="lightGray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(8 cijfers)</w:t>
            </w:r>
          </w:p>
        </w:tc>
      </w:tr>
      <w:tr w:rsidR="00681731" w:rsidRPr="007A7103" w14:paraId="3C766FF0" w14:textId="77777777" w:rsidTr="00282489">
        <w:tc>
          <w:tcPr>
            <w:tcW w:w="3341" w:type="dxa"/>
          </w:tcPr>
          <w:p w14:paraId="1712AA1E" w14:textId="77777777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Vestigingsnummer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0BE7" w14:textId="77777777" w:rsidR="00681731" w:rsidRPr="00681731" w:rsidRDefault="00681731" w:rsidP="00282489">
            <w:pPr>
              <w:jc w:val="right"/>
              <w:rPr>
                <w:sz w:val="18"/>
                <w:szCs w:val="18"/>
                <w:highlight w:val="lightGray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(12 cijfers)</w:t>
            </w:r>
          </w:p>
        </w:tc>
      </w:tr>
    </w:tbl>
    <w:p w14:paraId="58A595B7" w14:textId="77777777" w:rsidR="00681731" w:rsidRDefault="00681731" w:rsidP="007A7103"/>
    <w:p w14:paraId="548F9698" w14:textId="4F814FDA" w:rsidR="00681731" w:rsidRPr="00681731" w:rsidRDefault="00681731" w:rsidP="00681731">
      <w:pPr>
        <w:rPr>
          <w:rStyle w:val="Strong"/>
        </w:rPr>
      </w:pPr>
      <w:r w:rsidRPr="00681731">
        <w:rPr>
          <w:rStyle w:val="Strong"/>
        </w:rPr>
        <w:t xml:space="preserve">Onderneming </w:t>
      </w:r>
      <w:r>
        <w:rPr>
          <w:rStyle w:val="Strong"/>
        </w:rPr>
        <w:t>2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3341"/>
        <w:gridCol w:w="5585"/>
      </w:tblGrid>
      <w:tr w:rsidR="00681731" w:rsidRPr="007A7103" w14:paraId="3684F133" w14:textId="77777777" w:rsidTr="00282489">
        <w:tc>
          <w:tcPr>
            <w:tcW w:w="3341" w:type="dxa"/>
          </w:tcPr>
          <w:p w14:paraId="23911EAF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Naam (volgens handelsregister)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F4C5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5EB76B5C" w14:textId="77777777" w:rsidTr="00282489">
        <w:tc>
          <w:tcPr>
            <w:tcW w:w="3341" w:type="dxa"/>
          </w:tcPr>
          <w:p w14:paraId="2525FDE2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Rechtsvorm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7E19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18EBA6EF" w14:textId="77777777" w:rsidTr="00282489">
        <w:tc>
          <w:tcPr>
            <w:tcW w:w="3341" w:type="dxa"/>
          </w:tcPr>
          <w:p w14:paraId="7B05689F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Contactpersoon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87F6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5FAE64D4" w14:textId="77777777" w:rsidTr="00282489">
        <w:tc>
          <w:tcPr>
            <w:tcW w:w="3341" w:type="dxa"/>
          </w:tcPr>
          <w:p w14:paraId="236FEC01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Kantooradres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994A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48ABD733" w14:textId="77777777" w:rsidTr="00282489">
        <w:tc>
          <w:tcPr>
            <w:tcW w:w="3341" w:type="dxa"/>
          </w:tcPr>
          <w:p w14:paraId="405EF4A7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Postadres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8A21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250BE382" w14:textId="77777777" w:rsidTr="00282489">
        <w:tc>
          <w:tcPr>
            <w:tcW w:w="3341" w:type="dxa"/>
          </w:tcPr>
          <w:p w14:paraId="036B96BF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E159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4282D34E" w14:textId="77777777" w:rsidTr="00282489">
        <w:tc>
          <w:tcPr>
            <w:tcW w:w="3341" w:type="dxa"/>
          </w:tcPr>
          <w:p w14:paraId="5423B357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E-mailadres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486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2B5E8782" w14:textId="77777777" w:rsidTr="00282489">
        <w:tc>
          <w:tcPr>
            <w:tcW w:w="3341" w:type="dxa"/>
          </w:tcPr>
          <w:p w14:paraId="2FF11D18" w14:textId="77777777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Ingeschreven in het Handelsregister van de Kamer van Koophandel te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FFAE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6E4B7CBC" w14:textId="77777777" w:rsidTr="00282489">
        <w:tc>
          <w:tcPr>
            <w:tcW w:w="3341" w:type="dxa"/>
          </w:tcPr>
          <w:p w14:paraId="64816323" w14:textId="77777777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KvK-nummer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88B" w14:textId="77777777" w:rsidR="00681731" w:rsidRPr="00681731" w:rsidRDefault="00681731" w:rsidP="00282489">
            <w:pPr>
              <w:jc w:val="right"/>
              <w:rPr>
                <w:sz w:val="18"/>
                <w:szCs w:val="18"/>
                <w:highlight w:val="lightGray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(8 cijfers)</w:t>
            </w:r>
          </w:p>
        </w:tc>
      </w:tr>
      <w:tr w:rsidR="00681731" w:rsidRPr="007A7103" w14:paraId="209FF7C8" w14:textId="77777777" w:rsidTr="00282489">
        <w:tc>
          <w:tcPr>
            <w:tcW w:w="3341" w:type="dxa"/>
          </w:tcPr>
          <w:p w14:paraId="60FD3C3E" w14:textId="77777777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Vestigingsnummer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11C7" w14:textId="77777777" w:rsidR="00681731" w:rsidRPr="00681731" w:rsidRDefault="00681731" w:rsidP="00282489">
            <w:pPr>
              <w:jc w:val="right"/>
              <w:rPr>
                <w:sz w:val="18"/>
                <w:szCs w:val="18"/>
                <w:highlight w:val="lightGray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(12 cijfers)</w:t>
            </w:r>
          </w:p>
        </w:tc>
      </w:tr>
    </w:tbl>
    <w:p w14:paraId="28BC22CB" w14:textId="77777777" w:rsidR="00681731" w:rsidRDefault="00681731" w:rsidP="007A7103"/>
    <w:p w14:paraId="100EA99C" w14:textId="2D410632" w:rsidR="00681731" w:rsidRPr="00681731" w:rsidRDefault="00681731" w:rsidP="00681731">
      <w:pPr>
        <w:rPr>
          <w:rStyle w:val="Strong"/>
        </w:rPr>
      </w:pPr>
      <w:r w:rsidRPr="00681731">
        <w:rPr>
          <w:rStyle w:val="Strong"/>
        </w:rPr>
        <w:t xml:space="preserve">Onderneming </w:t>
      </w:r>
      <w:r>
        <w:rPr>
          <w:rStyle w:val="Strong"/>
        </w:rPr>
        <w:t>3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3341"/>
        <w:gridCol w:w="5585"/>
      </w:tblGrid>
      <w:tr w:rsidR="00681731" w:rsidRPr="007A7103" w14:paraId="2F6D4FD2" w14:textId="77777777" w:rsidTr="00282489">
        <w:tc>
          <w:tcPr>
            <w:tcW w:w="3341" w:type="dxa"/>
          </w:tcPr>
          <w:p w14:paraId="1D8D7913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Naam (volgens handelsregister)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989B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53BAC247" w14:textId="77777777" w:rsidTr="00282489">
        <w:tc>
          <w:tcPr>
            <w:tcW w:w="3341" w:type="dxa"/>
          </w:tcPr>
          <w:p w14:paraId="0F9BF925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Rechtsvorm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A95A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705B896A" w14:textId="77777777" w:rsidTr="00282489">
        <w:tc>
          <w:tcPr>
            <w:tcW w:w="3341" w:type="dxa"/>
          </w:tcPr>
          <w:p w14:paraId="3EBBFCE1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Contactpersoon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0A78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394D796F" w14:textId="77777777" w:rsidTr="00282489">
        <w:tc>
          <w:tcPr>
            <w:tcW w:w="3341" w:type="dxa"/>
          </w:tcPr>
          <w:p w14:paraId="02B38FF6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Kantooradres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8BC9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185C03AB" w14:textId="77777777" w:rsidTr="00282489">
        <w:tc>
          <w:tcPr>
            <w:tcW w:w="3341" w:type="dxa"/>
          </w:tcPr>
          <w:p w14:paraId="6C3878E1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Postadres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3C9C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39B4CC74" w14:textId="77777777" w:rsidTr="00282489">
        <w:tc>
          <w:tcPr>
            <w:tcW w:w="3341" w:type="dxa"/>
          </w:tcPr>
          <w:p w14:paraId="1D05662E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A8E2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5314952B" w14:textId="77777777" w:rsidTr="00282489">
        <w:tc>
          <w:tcPr>
            <w:tcW w:w="3341" w:type="dxa"/>
          </w:tcPr>
          <w:p w14:paraId="68145CA0" w14:textId="77777777" w:rsidR="00681731" w:rsidRPr="00681731" w:rsidRDefault="00681731" w:rsidP="00282489">
            <w:pPr>
              <w:rPr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E-mailadres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41D6" w14:textId="77777777" w:rsidR="00681731" w:rsidRPr="00681731" w:rsidRDefault="00681731" w:rsidP="00282489">
            <w:pPr>
              <w:rPr>
                <w:sz w:val="18"/>
                <w:szCs w:val="18"/>
              </w:rPr>
            </w:pPr>
          </w:p>
        </w:tc>
      </w:tr>
      <w:tr w:rsidR="00681731" w:rsidRPr="007A7103" w14:paraId="27725A78" w14:textId="77777777" w:rsidTr="00282489">
        <w:tc>
          <w:tcPr>
            <w:tcW w:w="3341" w:type="dxa"/>
          </w:tcPr>
          <w:p w14:paraId="57AB7826" w14:textId="77777777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Ingeschreven in het Handelsregister van de Kamer van Koophandel te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285D" w14:textId="77777777" w:rsidR="00681731" w:rsidRPr="00681731" w:rsidRDefault="00681731" w:rsidP="00282489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681731" w:rsidRPr="007A7103" w14:paraId="373ACBA7" w14:textId="77777777" w:rsidTr="00282489">
        <w:tc>
          <w:tcPr>
            <w:tcW w:w="3341" w:type="dxa"/>
          </w:tcPr>
          <w:p w14:paraId="69056989" w14:textId="77777777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KvK-nummer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929A" w14:textId="77777777" w:rsidR="00681731" w:rsidRPr="00681731" w:rsidRDefault="00681731" w:rsidP="00282489">
            <w:pPr>
              <w:jc w:val="right"/>
              <w:rPr>
                <w:sz w:val="18"/>
                <w:szCs w:val="18"/>
                <w:highlight w:val="lightGray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(8 cijfers)</w:t>
            </w:r>
          </w:p>
        </w:tc>
      </w:tr>
      <w:tr w:rsidR="00681731" w:rsidRPr="007A7103" w14:paraId="0BFF931A" w14:textId="77777777" w:rsidTr="00282489">
        <w:tc>
          <w:tcPr>
            <w:tcW w:w="3341" w:type="dxa"/>
          </w:tcPr>
          <w:p w14:paraId="65A397DD" w14:textId="77777777" w:rsidR="00681731" w:rsidRPr="00681731" w:rsidRDefault="00681731" w:rsidP="00282489">
            <w:pPr>
              <w:rPr>
                <w:rFonts w:cs="Verdana"/>
                <w:color w:val="000000"/>
                <w:sz w:val="18"/>
                <w:szCs w:val="18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Vestigingsnummer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DD17" w14:textId="77777777" w:rsidR="00681731" w:rsidRPr="00681731" w:rsidRDefault="00681731" w:rsidP="00282489">
            <w:pPr>
              <w:jc w:val="right"/>
              <w:rPr>
                <w:sz w:val="18"/>
                <w:szCs w:val="18"/>
                <w:highlight w:val="lightGray"/>
              </w:rPr>
            </w:pPr>
            <w:r w:rsidRPr="00681731">
              <w:rPr>
                <w:rFonts w:cs="Verdana"/>
                <w:color w:val="000000"/>
                <w:sz w:val="18"/>
                <w:szCs w:val="18"/>
              </w:rPr>
              <w:t>(12 cijfers)</w:t>
            </w:r>
          </w:p>
        </w:tc>
      </w:tr>
    </w:tbl>
    <w:p w14:paraId="43FE8796" w14:textId="77777777" w:rsidR="00681731" w:rsidRDefault="00681731" w:rsidP="007A7103"/>
    <w:p w14:paraId="76ACAC2F" w14:textId="77777777" w:rsidR="00681731" w:rsidRPr="007E0F63" w:rsidRDefault="00681731" w:rsidP="00681731">
      <w:pPr>
        <w:rPr>
          <w:rFonts w:cs="Verdana"/>
          <w:color w:val="000000"/>
        </w:rPr>
      </w:pPr>
      <w:r w:rsidRPr="007E0F63">
        <w:rPr>
          <w:rFonts w:cs="Verdana"/>
          <w:color w:val="000000"/>
        </w:rPr>
        <w:t>Vul de tabel aan indien nodig.</w:t>
      </w:r>
    </w:p>
    <w:p w14:paraId="3D489643" w14:textId="77777777" w:rsidR="00681731" w:rsidRDefault="00681731" w:rsidP="007A7103"/>
    <w:p w14:paraId="78D29B0A" w14:textId="77777777" w:rsidR="00681731" w:rsidRPr="007A7103" w:rsidRDefault="00681731" w:rsidP="007A7103"/>
    <w:sectPr w:rsidR="00681731" w:rsidRPr="007A710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62C09" w14:textId="77777777" w:rsidR="00BF616A" w:rsidRDefault="00BF616A" w:rsidP="00214428">
      <w:r>
        <w:separator/>
      </w:r>
    </w:p>
  </w:endnote>
  <w:endnote w:type="continuationSeparator" w:id="0">
    <w:p w14:paraId="547B0DB8" w14:textId="77777777" w:rsidR="00BF616A" w:rsidRDefault="00BF616A" w:rsidP="00214428">
      <w:r>
        <w:continuationSeparator/>
      </w:r>
    </w:p>
  </w:endnote>
  <w:endnote w:type="continuationNotice" w:id="1">
    <w:p w14:paraId="5B33C3CD" w14:textId="77777777" w:rsidR="00BF616A" w:rsidRDefault="00BF616A" w:rsidP="002144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rofont">
    <w:altName w:val="Euphemia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panose1 w:val="020B0604020202020204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F95DE" w14:textId="359F41E5" w:rsidR="007D2242" w:rsidRPr="00C43604" w:rsidRDefault="00C43604" w:rsidP="00C43604">
    <w:pPr>
      <w:pStyle w:val="Footer"/>
      <w:rPr>
        <w:sz w:val="14"/>
        <w:szCs w:val="14"/>
      </w:rPr>
    </w:pPr>
    <w:bookmarkStart w:id="1" w:name="_Hlk123656295"/>
    <w:r w:rsidRPr="00CF7354">
      <w:rPr>
        <w:sz w:val="14"/>
        <w:szCs w:val="14"/>
      </w:rPr>
      <w:t xml:space="preserve">Selectieleidraad Bijlage </w:t>
    </w:r>
    <w:r>
      <w:rPr>
        <w:sz w:val="14"/>
        <w:szCs w:val="14"/>
      </w:rPr>
      <w:t>I</w:t>
    </w:r>
    <w:r w:rsidRPr="00CF7354">
      <w:rPr>
        <w:sz w:val="14"/>
        <w:szCs w:val="14"/>
      </w:rPr>
      <w:t xml:space="preserve"> | Dynamisering Zeereep Boschplaat - Terschelling | 24 september 2025</w:t>
    </w:r>
    <w:r w:rsidRPr="00CF7354">
      <w:rPr>
        <w:sz w:val="14"/>
        <w:szCs w:val="14"/>
      </w:rPr>
      <w:ptab w:relativeTo="margin" w:alignment="right" w:leader="none"/>
    </w:r>
    <w:r w:rsidRPr="00CF7354">
      <w:rPr>
        <w:sz w:val="14"/>
        <w:szCs w:val="14"/>
      </w:rPr>
      <w:t xml:space="preserve">pagina </w:t>
    </w:r>
    <w:bookmarkEnd w:id="1"/>
    <w:r w:rsidRPr="00CF7354">
      <w:rPr>
        <w:sz w:val="14"/>
        <w:szCs w:val="14"/>
      </w:rPr>
      <w:fldChar w:fldCharType="begin"/>
    </w:r>
    <w:r w:rsidRPr="00CF7354">
      <w:rPr>
        <w:sz w:val="14"/>
        <w:szCs w:val="14"/>
      </w:rPr>
      <w:instrText>PAGE  \* Arabic  \* MERGEFORMAT</w:instrText>
    </w:r>
    <w:r w:rsidRPr="00CF7354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CF7354">
      <w:rPr>
        <w:sz w:val="14"/>
        <w:szCs w:val="14"/>
      </w:rPr>
      <w:fldChar w:fldCharType="end"/>
    </w:r>
    <w:r w:rsidRPr="00CF7354">
      <w:rPr>
        <w:sz w:val="14"/>
        <w:szCs w:val="14"/>
      </w:rPr>
      <w:t xml:space="preserve"> van </w:t>
    </w:r>
    <w:r w:rsidRPr="00CF7354">
      <w:rPr>
        <w:sz w:val="14"/>
        <w:szCs w:val="14"/>
      </w:rPr>
      <w:fldChar w:fldCharType="begin"/>
    </w:r>
    <w:r w:rsidRPr="00CF7354">
      <w:rPr>
        <w:sz w:val="14"/>
        <w:szCs w:val="14"/>
      </w:rPr>
      <w:instrText>NUMPAGES  \* Arabic  \* MERGEFORMAT</w:instrText>
    </w:r>
    <w:r w:rsidRPr="00CF7354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CF7354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9CBBA" w14:textId="77777777" w:rsidR="00BF616A" w:rsidRDefault="00BF616A" w:rsidP="00214428">
      <w:r>
        <w:separator/>
      </w:r>
    </w:p>
  </w:footnote>
  <w:footnote w:type="continuationSeparator" w:id="0">
    <w:p w14:paraId="0F11F10E" w14:textId="77777777" w:rsidR="00BF616A" w:rsidRDefault="00BF616A" w:rsidP="00214428">
      <w:r>
        <w:continuationSeparator/>
      </w:r>
    </w:p>
  </w:footnote>
  <w:footnote w:type="continuationNotice" w:id="1">
    <w:p w14:paraId="05B97062" w14:textId="77777777" w:rsidR="00BF616A" w:rsidRDefault="00BF616A" w:rsidP="002144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99E6" w14:textId="0415E2E3" w:rsidR="00C775C3" w:rsidRDefault="002A4C38" w:rsidP="00214428">
    <w:pPr>
      <w:pStyle w:val="Header"/>
    </w:pPr>
    <w:r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C8ABB77" wp14:editId="03A5808D">
          <wp:simplePos x="0" y="0"/>
          <wp:positionH relativeFrom="column">
            <wp:posOffset>4171071</wp:posOffset>
          </wp:positionH>
          <wp:positionV relativeFrom="paragraph">
            <wp:posOffset>-253853</wp:posOffset>
          </wp:positionV>
          <wp:extent cx="1790700" cy="1266234"/>
          <wp:effectExtent l="0" t="0" r="0" b="0"/>
          <wp:wrapNone/>
          <wp:docPr id="1719081420" name="Afbeelding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081420" name="Afbeelding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12662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75C3" w:rsidRPr="00092B92">
      <w:rPr>
        <w:noProof/>
      </w:rPr>
      <w:drawing>
        <wp:inline distT="0" distB="0" distL="0" distR="0" wp14:anchorId="0462BD17" wp14:editId="37A2EBCD">
          <wp:extent cx="689726" cy="561975"/>
          <wp:effectExtent l="0" t="0" r="0" b="0"/>
          <wp:docPr id="1184403666" name="Afbeelding 1184403666" descr="http://www.grijsenproject.nl/Portals/0/Logo%20Staatsbosbehe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grijsenproject.nl/Portals/0/Logo%20Staatsbosbehee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626" cy="566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0D6E" w14:textId="77777777" w:rsidR="00C066FE" w:rsidRDefault="00C066FE" w:rsidP="002144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42E1F"/>
    <w:multiLevelType w:val="hybridMultilevel"/>
    <w:tmpl w:val="3A262AA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0"/>
  </w:num>
  <w:num w:numId="2" w16cid:durableId="303586089">
    <w:abstractNumId w:val="2"/>
  </w:num>
  <w:num w:numId="3" w16cid:durableId="1876892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3F9"/>
    <w:rsid w:val="000109C0"/>
    <w:rsid w:val="000615B7"/>
    <w:rsid w:val="000E53C6"/>
    <w:rsid w:val="000F5630"/>
    <w:rsid w:val="000F6BFF"/>
    <w:rsid w:val="001143F9"/>
    <w:rsid w:val="00141F60"/>
    <w:rsid w:val="001950E8"/>
    <w:rsid w:val="001D5FF9"/>
    <w:rsid w:val="001F5D1E"/>
    <w:rsid w:val="00214428"/>
    <w:rsid w:val="002301EA"/>
    <w:rsid w:val="002362AD"/>
    <w:rsid w:val="002A1B05"/>
    <w:rsid w:val="002A4C38"/>
    <w:rsid w:val="002B5CEC"/>
    <w:rsid w:val="00321BAB"/>
    <w:rsid w:val="00337C63"/>
    <w:rsid w:val="00373999"/>
    <w:rsid w:val="003A17CB"/>
    <w:rsid w:val="003C6D3E"/>
    <w:rsid w:val="003D2B74"/>
    <w:rsid w:val="003D67FD"/>
    <w:rsid w:val="003E2A56"/>
    <w:rsid w:val="004043AE"/>
    <w:rsid w:val="004819ED"/>
    <w:rsid w:val="00482C7F"/>
    <w:rsid w:val="004B7302"/>
    <w:rsid w:val="004C32A1"/>
    <w:rsid w:val="004C6313"/>
    <w:rsid w:val="004D2D01"/>
    <w:rsid w:val="004E7FAA"/>
    <w:rsid w:val="00520B0E"/>
    <w:rsid w:val="005C27BC"/>
    <w:rsid w:val="005C4428"/>
    <w:rsid w:val="005F1BD4"/>
    <w:rsid w:val="00675193"/>
    <w:rsid w:val="00681731"/>
    <w:rsid w:val="006B1758"/>
    <w:rsid w:val="006E63A2"/>
    <w:rsid w:val="006F2F01"/>
    <w:rsid w:val="00704602"/>
    <w:rsid w:val="00713495"/>
    <w:rsid w:val="00752B7D"/>
    <w:rsid w:val="0077509C"/>
    <w:rsid w:val="00777F0B"/>
    <w:rsid w:val="00796E64"/>
    <w:rsid w:val="007A7103"/>
    <w:rsid w:val="007B230A"/>
    <w:rsid w:val="007D2242"/>
    <w:rsid w:val="008B4806"/>
    <w:rsid w:val="008D1515"/>
    <w:rsid w:val="008E1663"/>
    <w:rsid w:val="008E6F18"/>
    <w:rsid w:val="008F4062"/>
    <w:rsid w:val="008F62C1"/>
    <w:rsid w:val="00923E91"/>
    <w:rsid w:val="00924DB6"/>
    <w:rsid w:val="00934589"/>
    <w:rsid w:val="00963017"/>
    <w:rsid w:val="00993AB9"/>
    <w:rsid w:val="009D246A"/>
    <w:rsid w:val="009E741A"/>
    <w:rsid w:val="00A101B8"/>
    <w:rsid w:val="00A16475"/>
    <w:rsid w:val="00A16ED9"/>
    <w:rsid w:val="00A20DFF"/>
    <w:rsid w:val="00A33E99"/>
    <w:rsid w:val="00A43202"/>
    <w:rsid w:val="00A60D51"/>
    <w:rsid w:val="00A6745C"/>
    <w:rsid w:val="00A968C9"/>
    <w:rsid w:val="00AA0364"/>
    <w:rsid w:val="00AA21BF"/>
    <w:rsid w:val="00AA590F"/>
    <w:rsid w:val="00AC202E"/>
    <w:rsid w:val="00AD4D23"/>
    <w:rsid w:val="00AE41DC"/>
    <w:rsid w:val="00AE5549"/>
    <w:rsid w:val="00AE60F9"/>
    <w:rsid w:val="00AE747A"/>
    <w:rsid w:val="00B5599C"/>
    <w:rsid w:val="00BF0EFC"/>
    <w:rsid w:val="00BF616A"/>
    <w:rsid w:val="00C066FE"/>
    <w:rsid w:val="00C30AB8"/>
    <w:rsid w:val="00C344C0"/>
    <w:rsid w:val="00C43604"/>
    <w:rsid w:val="00C6230C"/>
    <w:rsid w:val="00C73698"/>
    <w:rsid w:val="00C775C3"/>
    <w:rsid w:val="00CC0C13"/>
    <w:rsid w:val="00CF5B45"/>
    <w:rsid w:val="00CF6E2A"/>
    <w:rsid w:val="00D3385D"/>
    <w:rsid w:val="00DB6D4E"/>
    <w:rsid w:val="00DB7791"/>
    <w:rsid w:val="00DE2DBA"/>
    <w:rsid w:val="00DE3DEC"/>
    <w:rsid w:val="00E16572"/>
    <w:rsid w:val="00E26E98"/>
    <w:rsid w:val="00E307C9"/>
    <w:rsid w:val="00E93F6A"/>
    <w:rsid w:val="00EA5B56"/>
    <w:rsid w:val="00EE52AC"/>
    <w:rsid w:val="00F0007A"/>
    <w:rsid w:val="00F04F23"/>
    <w:rsid w:val="00F20A56"/>
    <w:rsid w:val="00F21AA7"/>
    <w:rsid w:val="00F2561D"/>
    <w:rsid w:val="00F34296"/>
    <w:rsid w:val="00F42BCA"/>
    <w:rsid w:val="00F81B70"/>
    <w:rsid w:val="00FA7DD4"/>
    <w:rsid w:val="00FC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957FF4"/>
  <w15:chartTrackingRefBased/>
  <w15:docId w15:val="{06A9512F-F929-7649-8F4E-B63C99E1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428"/>
    <w:pPr>
      <w:spacing w:after="0" w:line="240" w:lineRule="auto"/>
    </w:pPr>
    <w:rPr>
      <w:rFonts w:ascii="Agrofont" w:eastAsia="Times New Roman" w:hAnsi="Agrofont" w:cs="Calibri"/>
      <w:kern w:val="0"/>
      <w:sz w:val="20"/>
      <w:szCs w:val="2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2561D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61D"/>
    <w:rPr>
      <w:rFonts w:asciiTheme="majorHAnsi" w:eastAsia="Arial" w:hAnsiTheme="majorHAnsi" w:cs="Times New Roman"/>
      <w:b/>
      <w:kern w:val="0"/>
      <w:sz w:val="24"/>
      <w:szCs w:val="40"/>
      <w:lang w:eastAsia="nl-NL"/>
      <w14:ligatures w14:val="none"/>
    </w:rPr>
  </w:style>
  <w:style w:type="table" w:styleId="TableGrid">
    <w:name w:val="Table Grid"/>
    <w:basedOn w:val="TableNorma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Normal"/>
    <w:qFormat/>
    <w:rsid w:val="00F2561D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ListParagraph">
    <w:name w:val="List Paragraph"/>
    <w:basedOn w:val="Normal"/>
    <w:uiPriority w:val="34"/>
    <w:qFormat/>
    <w:rsid w:val="008D151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E554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Strong">
    <w:name w:val="Strong"/>
    <w:basedOn w:val="DefaultParagraphFont"/>
    <w:uiPriority w:val="22"/>
    <w:qFormat/>
    <w:rsid w:val="007A7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roenterheurne/Library/CloudStorage/Box-Box/BoschplaatSBB/%23SBB%20-%20Boschplaat/32%20AanbestedingsDocsInschrijvingsfase/Inkoop/Bijlage%20x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9f138-1473-4767-9bc7-9c73aefe2062" xsi:nil="true"/>
    <lcf76f155ced4ddcb4097134ff3c332f xmlns="915ee29a-c866-4fca-990c-e824f71b459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C137BF140134E877A7CBD1F7FBF01" ma:contentTypeVersion="12" ma:contentTypeDescription="Een nieuw document maken." ma:contentTypeScope="" ma:versionID="87342977e95cfd282dc65c1998cb4752">
  <xsd:schema xmlns:xsd="http://www.w3.org/2001/XMLSchema" xmlns:xs="http://www.w3.org/2001/XMLSchema" xmlns:p="http://schemas.microsoft.com/office/2006/metadata/properties" xmlns:ns2="915ee29a-c866-4fca-990c-e824f71b4599" xmlns:ns3="7de9f138-1473-4767-9bc7-9c73aefe2062" targetNamespace="http://schemas.microsoft.com/office/2006/metadata/properties" ma:root="true" ma:fieldsID="cea2a0066fe43cc02330f58b78777048" ns2:_="" ns3:_="">
    <xsd:import namespace="915ee29a-c866-4fca-990c-e824f71b4599"/>
    <xsd:import namespace="7de9f138-1473-4767-9bc7-9c73aefe2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ee29a-c866-4fca-990c-e824f71b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9f138-1473-4767-9bc7-9c73aefe20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0690a4-3361-44df-b2ab-39d0096202b4}" ma:internalName="TaxCatchAll" ma:showField="CatchAllData" ma:web="7de9f138-1473-4767-9bc7-9c73aefe2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0AA02-0A7B-41B9-8E59-51418C6BF416}">
  <ds:schemaRefs>
    <ds:schemaRef ds:uri="http://schemas.microsoft.com/office/2006/metadata/properties"/>
    <ds:schemaRef ds:uri="http://schemas.microsoft.com/office/infopath/2007/PartnerControls"/>
    <ds:schemaRef ds:uri="7de9f138-1473-4767-9bc7-9c73aefe2062"/>
    <ds:schemaRef ds:uri="915ee29a-c866-4fca-990c-e824f71b4599"/>
  </ds:schemaRefs>
</ds:datastoreItem>
</file>

<file path=customXml/itemProps2.xml><?xml version="1.0" encoding="utf-8"?>
<ds:datastoreItem xmlns:ds="http://schemas.openxmlformats.org/officeDocument/2006/customXml" ds:itemID="{E0D1171C-20E2-439A-B881-E70B9DA5B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ee29a-c866-4fca-990c-e824f71b4599"/>
    <ds:schemaRef ds:uri="7de9f138-1473-4767-9bc7-9c73aefe2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Format kerncompetenties.dotx</Template>
  <TotalTime>20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Heurne, Jeroen ter (RWS PPO)</cp:lastModifiedBy>
  <cp:revision>6</cp:revision>
  <dcterms:created xsi:type="dcterms:W3CDTF">2025-09-24T04:13:00Z</dcterms:created>
  <dcterms:modified xsi:type="dcterms:W3CDTF">2025-09-24T05:13:00Z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0x010100D99C137BF140134E877A7CBD1F7FBF01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