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9C7E" w14:textId="77777777" w:rsidR="00337C63" w:rsidRDefault="00337C63" w:rsidP="000512D1">
      <w:pPr>
        <w:pStyle w:val="Heading1"/>
      </w:pPr>
      <w:bookmarkStart w:id="0" w:name="_Toc123209351"/>
    </w:p>
    <w:bookmarkEnd w:id="0"/>
    <w:p w14:paraId="32D0375B" w14:textId="35662E14" w:rsidR="000512D1" w:rsidRPr="000512D1" w:rsidRDefault="000512D1" w:rsidP="000512D1">
      <w:pPr>
        <w:rPr>
          <w:b/>
          <w:bCs/>
          <w:sz w:val="28"/>
          <w:szCs w:val="28"/>
        </w:rPr>
      </w:pPr>
      <w:r w:rsidRPr="000512D1">
        <w:rPr>
          <w:b/>
          <w:bCs/>
          <w:sz w:val="28"/>
          <w:szCs w:val="28"/>
        </w:rPr>
        <w:t>Bijlage IV</w:t>
      </w:r>
    </w:p>
    <w:p w14:paraId="78C5D5A6" w14:textId="0B5BA810" w:rsidR="000512D1" w:rsidRPr="000512D1" w:rsidRDefault="000512D1" w:rsidP="000512D1">
      <w:pPr>
        <w:rPr>
          <w:b/>
          <w:bCs/>
          <w:sz w:val="28"/>
          <w:szCs w:val="28"/>
        </w:rPr>
      </w:pPr>
      <w:r w:rsidRPr="000512D1">
        <w:rPr>
          <w:b/>
          <w:bCs/>
          <w:sz w:val="28"/>
          <w:szCs w:val="28"/>
        </w:rPr>
        <w:t>Format Kerncomp</w:t>
      </w:r>
      <w:r w:rsidR="007D42B0">
        <w:rPr>
          <w:b/>
          <w:bCs/>
          <w:sz w:val="28"/>
          <w:szCs w:val="28"/>
        </w:rPr>
        <w:t>e</w:t>
      </w:r>
      <w:r w:rsidRPr="000512D1">
        <w:rPr>
          <w:b/>
          <w:bCs/>
          <w:sz w:val="28"/>
          <w:szCs w:val="28"/>
        </w:rPr>
        <w:t>tenties</w:t>
      </w:r>
    </w:p>
    <w:p w14:paraId="0A66F048" w14:textId="77777777" w:rsidR="000512D1" w:rsidRDefault="000512D1" w:rsidP="000512D1"/>
    <w:p w14:paraId="3F54CD6A" w14:textId="41DC12F6" w:rsidR="000512D1" w:rsidRPr="00C5073D" w:rsidRDefault="000512D1" w:rsidP="000512D1">
      <w:r w:rsidRPr="00C5073D">
        <w:t>Betreft</w:t>
      </w:r>
      <w:r>
        <w:t>:</w:t>
      </w:r>
      <w:r w:rsidRPr="00C5073D">
        <w:t xml:space="preserve"> </w:t>
      </w:r>
      <w:r w:rsidRPr="007E0F63">
        <w:t xml:space="preserve">aanbesteding volgens de </w:t>
      </w:r>
      <w:r>
        <w:t>Europese niet-openbare procedure</w:t>
      </w:r>
      <w:r w:rsidRPr="007E0F63">
        <w:t xml:space="preserve">, zoals omschreven in hoofdstuk </w:t>
      </w:r>
      <w:r>
        <w:t>3</w:t>
      </w:r>
      <w:r w:rsidRPr="007E0F63">
        <w:t xml:space="preserve"> van het ARW 2016, van de opdracht met </w:t>
      </w:r>
      <w:r>
        <w:t>project</w:t>
      </w:r>
      <w:r w:rsidRPr="007E0F63">
        <w:t xml:space="preserve">nummer </w:t>
      </w:r>
      <w:r>
        <w:t>E5151035</w:t>
      </w:r>
      <w:r w:rsidRPr="007E0F63">
        <w:t xml:space="preserve"> voor </w:t>
      </w:r>
      <w:r>
        <w:t>Dynamisering Zeereep Boschplaat – Terschelling</w:t>
      </w:r>
    </w:p>
    <w:p w14:paraId="4F0BE3EF" w14:textId="77777777" w:rsidR="00FC49FE" w:rsidRDefault="00FC49FE" w:rsidP="000512D1"/>
    <w:p w14:paraId="16342018" w14:textId="77777777" w:rsidR="00FC49FE" w:rsidRDefault="00FC49FE" w:rsidP="000512D1">
      <w:r w:rsidRPr="000512D1">
        <w:t>Een ondertekende verklaring van het referentiebedrijf over de tevredenheid en de juistheid van de verstrekte gegevens</w:t>
      </w:r>
      <w:r w:rsidRPr="004D2D01">
        <w:t xml:space="preserve"> dient ter verificatie aangeboden te kunnen worden. Deze hoeft </w:t>
      </w:r>
      <w:r w:rsidRPr="005C27BC">
        <w:rPr>
          <w:u w:val="single"/>
        </w:rPr>
        <w:t>niet meegestuurd</w:t>
      </w:r>
      <w:r w:rsidRPr="004D2D01">
        <w:t xml:space="preserve"> te worden met </w:t>
      </w:r>
      <w:r w:rsidR="006F2F01">
        <w:t>dit format</w:t>
      </w:r>
      <w:r w:rsidRPr="004D2D01">
        <w:t>.</w:t>
      </w:r>
      <w:r w:rsidRPr="00AE60F9">
        <w:t xml:space="preserve"> </w:t>
      </w:r>
      <w:r w:rsidR="00963017">
        <w:t xml:space="preserve">Staatsbosbeheer </w:t>
      </w:r>
      <w:r w:rsidRPr="00AE60F9">
        <w:t>behoudt zich het recht voor om zonder tussenkomst van de inschrijver contact op te nemen met de opgegeven referent(en).</w:t>
      </w:r>
      <w:r w:rsidR="005C4428" w:rsidRPr="00482C7F">
        <w:t xml:space="preserve"> </w:t>
      </w:r>
      <w:r w:rsidR="00482C7F" w:rsidRPr="00482C7F">
        <w:t>De referentieopdracht dient door de inschrijver op vakkundige wijze uitgevoerd en naar volle tevredenheid opgeleverd te zijn.</w:t>
      </w:r>
    </w:p>
    <w:p w14:paraId="68BFEB25" w14:textId="77777777" w:rsidR="00F2561D" w:rsidRDefault="00F2561D" w:rsidP="000512D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C49FE" w14:paraId="715A1FA9" w14:textId="77777777" w:rsidTr="00BF0EFC">
        <w:tc>
          <w:tcPr>
            <w:tcW w:w="9062" w:type="dxa"/>
            <w:shd w:val="clear" w:color="auto" w:fill="D9D9D9" w:themeFill="background1" w:themeFillShade="D9"/>
          </w:tcPr>
          <w:p w14:paraId="49C1BB59" w14:textId="5600DD87" w:rsidR="000512D1" w:rsidRPr="000512D1" w:rsidRDefault="000512D1" w:rsidP="000512D1">
            <w:pPr>
              <w:rPr>
                <w:b/>
                <w:bCs/>
              </w:rPr>
            </w:pPr>
            <w:r w:rsidRPr="000512D1">
              <w:rPr>
                <w:b/>
                <w:bCs/>
              </w:rPr>
              <w:t>Kerncompetentie</w:t>
            </w:r>
          </w:p>
          <w:p w14:paraId="25ACCDA6" w14:textId="49EAD981" w:rsidR="000512D1" w:rsidRPr="00FC49FE" w:rsidRDefault="000512D1" w:rsidP="000512D1">
            <w:pPr>
              <w:pStyle w:val="Basistekstabcnova"/>
              <w:rPr>
                <w:highlight w:val="lightGray"/>
              </w:rPr>
            </w:pPr>
          </w:p>
        </w:tc>
      </w:tr>
      <w:tr w:rsidR="00FC49FE" w14:paraId="2BB68696" w14:textId="77777777" w:rsidTr="00FC49FE">
        <w:tc>
          <w:tcPr>
            <w:tcW w:w="9062" w:type="dxa"/>
          </w:tcPr>
          <w:p w14:paraId="15C36732" w14:textId="7545841A" w:rsidR="004B1965" w:rsidRDefault="004B1965" w:rsidP="000512D1">
            <w:r w:rsidRPr="00520B0E">
              <w:rPr>
                <w:highlight w:val="lightGray"/>
              </w:rPr>
              <w:t>&lt;</w:t>
            </w:r>
            <w:r>
              <w:rPr>
                <w:highlight w:val="lightGray"/>
              </w:rPr>
              <w:t>benoem kerncompetentie</w:t>
            </w:r>
            <w:r w:rsidRPr="00520B0E">
              <w:rPr>
                <w:highlight w:val="lightGray"/>
              </w:rPr>
              <w:t>&gt;</w:t>
            </w:r>
          </w:p>
          <w:p w14:paraId="0EE2AE9B" w14:textId="77777777" w:rsidR="00FC49FE" w:rsidRPr="008F62C1" w:rsidRDefault="00FC49FE" w:rsidP="000512D1">
            <w:pPr>
              <w:pStyle w:val="Basistekstabcnova"/>
            </w:pPr>
          </w:p>
          <w:p w14:paraId="295136F8" w14:textId="77777777" w:rsidR="00FC49FE" w:rsidRPr="00FC49FE" w:rsidRDefault="00FC49FE" w:rsidP="000512D1"/>
        </w:tc>
      </w:tr>
    </w:tbl>
    <w:p w14:paraId="1455EEB4" w14:textId="77777777" w:rsidR="004E7FAA" w:rsidRPr="00F2561D" w:rsidRDefault="004E7FAA" w:rsidP="000512D1"/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3298"/>
        <w:gridCol w:w="5911"/>
      </w:tblGrid>
      <w:tr w:rsidR="002301EA" w:rsidRPr="00F2561D" w14:paraId="75A29A22" w14:textId="77777777" w:rsidTr="00C066FE"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32A6F" w14:textId="77777777" w:rsidR="002301EA" w:rsidRDefault="002301EA" w:rsidP="000512D1">
            <w:r w:rsidRPr="002301EA">
              <w:t>Contactgegevens referent</w:t>
            </w:r>
            <w:r>
              <w:t>iebedrijf</w:t>
            </w:r>
            <w:r w:rsidRPr="002301EA">
              <w:t>:</w:t>
            </w:r>
          </w:p>
          <w:p w14:paraId="576FC342" w14:textId="77777777" w:rsidR="00CC0C13" w:rsidRPr="002301EA" w:rsidRDefault="00CC0C13" w:rsidP="000512D1">
            <w:pPr>
              <w:rPr>
                <w:highlight w:val="lightGray"/>
              </w:rPr>
            </w:pPr>
          </w:p>
        </w:tc>
      </w:tr>
      <w:tr w:rsidR="00F2561D" w:rsidRPr="00F2561D" w14:paraId="67295ED0" w14:textId="77777777" w:rsidTr="00C066FE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FFE6A" w14:textId="77777777" w:rsidR="00F2561D" w:rsidRDefault="002301EA" w:rsidP="000512D1">
            <w:r>
              <w:t>Naam r</w:t>
            </w:r>
            <w:r w:rsidR="00F2561D" w:rsidRPr="00F2561D">
              <w:t>eferentie</w:t>
            </w:r>
            <w:r>
              <w:t>bedrijf</w:t>
            </w:r>
          </w:p>
          <w:p w14:paraId="6CD01048" w14:textId="77777777" w:rsidR="00CC0C13" w:rsidRPr="00F2561D" w:rsidRDefault="00CC0C13" w:rsidP="000512D1"/>
          <w:p w14:paraId="050D8A07" w14:textId="77777777" w:rsidR="00F2561D" w:rsidRPr="00F2561D" w:rsidRDefault="00F2561D" w:rsidP="000512D1"/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4E95C" w14:textId="77777777" w:rsidR="00F2561D" w:rsidRPr="00F2561D" w:rsidRDefault="00520B0E" w:rsidP="000512D1">
            <w:r w:rsidRPr="00520B0E">
              <w:rPr>
                <w:highlight w:val="lightGray"/>
              </w:rPr>
              <w:t>&lt;naam organisatie&gt;</w:t>
            </w:r>
          </w:p>
        </w:tc>
      </w:tr>
      <w:tr w:rsidR="00F2561D" w:rsidRPr="00F2561D" w14:paraId="32187C77" w14:textId="77777777" w:rsidTr="00934589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73D16" w14:textId="77777777" w:rsidR="00934589" w:rsidRPr="00F2561D" w:rsidRDefault="00F2561D" w:rsidP="000512D1">
            <w:r w:rsidRPr="00F2561D">
              <w:t xml:space="preserve">Contactpersoon 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F4192" w14:textId="77777777" w:rsidR="00F2561D" w:rsidRDefault="00520B0E" w:rsidP="000512D1">
            <w:r w:rsidRPr="00520B0E">
              <w:rPr>
                <w:highlight w:val="lightGray"/>
              </w:rPr>
              <w:t>&lt;naam&gt;</w:t>
            </w:r>
          </w:p>
          <w:p w14:paraId="2E6349F1" w14:textId="77777777" w:rsidR="00934589" w:rsidRPr="00F2561D" w:rsidRDefault="00934589" w:rsidP="000512D1"/>
        </w:tc>
      </w:tr>
      <w:tr w:rsidR="00F2561D" w:rsidRPr="00F2561D" w14:paraId="71C1B05B" w14:textId="77777777" w:rsidTr="00C066FE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BB9DE" w14:textId="77777777" w:rsidR="00F2561D" w:rsidRPr="00F2561D" w:rsidRDefault="00F2561D" w:rsidP="000512D1">
            <w:r w:rsidRPr="00F2561D">
              <w:t xml:space="preserve">Telefoonnummer </w:t>
            </w:r>
            <w:r w:rsidR="009E741A">
              <w:t xml:space="preserve">en mailadres </w:t>
            </w:r>
            <w:r w:rsidR="000E53C6">
              <w:t>co</w:t>
            </w:r>
            <w:r w:rsidRPr="00F2561D">
              <w:t>ntactpersoon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67547" w14:textId="77777777" w:rsidR="00F2561D" w:rsidRDefault="00A43202" w:rsidP="000512D1">
            <w:r w:rsidRPr="00A43202">
              <w:rPr>
                <w:highlight w:val="lightGray"/>
              </w:rPr>
              <w:t>&lt;telefoonnummer</w:t>
            </w:r>
            <w:r w:rsidR="00704602">
              <w:rPr>
                <w:highlight w:val="lightGray"/>
              </w:rPr>
              <w:t xml:space="preserve"> en mailadres</w:t>
            </w:r>
            <w:r w:rsidRPr="00A43202">
              <w:rPr>
                <w:highlight w:val="lightGray"/>
              </w:rPr>
              <w:t>&gt;</w:t>
            </w:r>
          </w:p>
          <w:p w14:paraId="2B8E19C2" w14:textId="77777777" w:rsidR="00A43202" w:rsidRDefault="00A43202" w:rsidP="000512D1"/>
          <w:p w14:paraId="057EEFC9" w14:textId="77777777" w:rsidR="00934589" w:rsidRPr="00F2561D" w:rsidRDefault="00934589" w:rsidP="000512D1"/>
        </w:tc>
      </w:tr>
    </w:tbl>
    <w:p w14:paraId="2E97980F" w14:textId="77777777" w:rsidR="004E7FAA" w:rsidRPr="00F2561D" w:rsidRDefault="004E7FAA" w:rsidP="000512D1"/>
    <w:tbl>
      <w:tblPr>
        <w:tblStyle w:val="TableGrid"/>
        <w:tblW w:w="9209" w:type="dxa"/>
        <w:tblLayout w:type="fixed"/>
        <w:tblLook w:val="04A0" w:firstRow="1" w:lastRow="0" w:firstColumn="1" w:lastColumn="0" w:noHBand="0" w:noVBand="1"/>
      </w:tblPr>
      <w:tblGrid>
        <w:gridCol w:w="3341"/>
        <w:gridCol w:w="5868"/>
      </w:tblGrid>
      <w:tr w:rsidR="000E53C6" w:rsidRPr="00F2561D" w14:paraId="23B5A538" w14:textId="77777777" w:rsidTr="00C066FE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13AD0" w14:textId="77777777" w:rsidR="000E53C6" w:rsidRPr="000E53C6" w:rsidRDefault="000E53C6" w:rsidP="000512D1">
            <w:r w:rsidRPr="000E53C6">
              <w:t>Informatie over de opdracht: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9FC5B" w14:textId="77777777" w:rsidR="000E53C6" w:rsidRDefault="000E53C6" w:rsidP="000512D1">
            <w:pPr>
              <w:rPr>
                <w:highlight w:val="lightGray"/>
              </w:rPr>
            </w:pPr>
          </w:p>
          <w:p w14:paraId="6FC2EAC6" w14:textId="77777777" w:rsidR="00CC0C13" w:rsidRPr="00AD4D23" w:rsidRDefault="00CC0C13" w:rsidP="000512D1">
            <w:pPr>
              <w:rPr>
                <w:highlight w:val="lightGray"/>
              </w:rPr>
            </w:pPr>
          </w:p>
        </w:tc>
      </w:tr>
      <w:tr w:rsidR="00F2561D" w:rsidRPr="00F2561D" w14:paraId="79027EB3" w14:textId="77777777" w:rsidTr="00C066FE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00F6B" w14:textId="77777777" w:rsidR="00F2561D" w:rsidRPr="00F2561D" w:rsidRDefault="00F2561D" w:rsidP="000512D1">
            <w:r w:rsidRPr="00F2561D">
              <w:t>Korte omschrijving</w:t>
            </w:r>
            <w:r w:rsidR="00F42BCA">
              <w:t xml:space="preserve"> van de </w:t>
            </w:r>
            <w:r w:rsidR="0077509C">
              <w:t xml:space="preserve">opdracht/ </w:t>
            </w:r>
            <w:r w:rsidRPr="00F2561D">
              <w:t>werkzaamheden waaruit bovenstaande kerncompetentie blijkt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C2694" w14:textId="77777777" w:rsidR="00F2561D" w:rsidRPr="00F2561D" w:rsidRDefault="00AD4D23" w:rsidP="000512D1">
            <w:r w:rsidRPr="00AD4D23">
              <w:rPr>
                <w:highlight w:val="lightGray"/>
              </w:rPr>
              <w:t>&lt;toelichting&gt;</w:t>
            </w:r>
          </w:p>
          <w:p w14:paraId="0E50EA23" w14:textId="77777777" w:rsidR="00F2561D" w:rsidRDefault="00F2561D" w:rsidP="000512D1"/>
          <w:p w14:paraId="5133098B" w14:textId="77777777" w:rsidR="00E16572" w:rsidRDefault="00E16572" w:rsidP="000512D1"/>
          <w:p w14:paraId="2E02089E" w14:textId="77777777" w:rsidR="00E16572" w:rsidRDefault="00E16572" w:rsidP="000512D1"/>
          <w:p w14:paraId="1F115730" w14:textId="77777777" w:rsidR="00E16572" w:rsidRDefault="00E16572" w:rsidP="000512D1"/>
          <w:p w14:paraId="774A9258" w14:textId="77777777" w:rsidR="00E16572" w:rsidRDefault="00E16572" w:rsidP="000512D1"/>
          <w:p w14:paraId="02DD25DF" w14:textId="77777777" w:rsidR="00E16572" w:rsidRPr="00F2561D" w:rsidRDefault="00E16572" w:rsidP="000512D1"/>
        </w:tc>
      </w:tr>
      <w:tr w:rsidR="00AC202E" w:rsidRPr="00F2561D" w14:paraId="5CB7BE81" w14:textId="77777777" w:rsidTr="00C066FE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39D0D" w14:textId="77777777" w:rsidR="00AC202E" w:rsidRPr="00F2561D" w:rsidRDefault="00AC202E" w:rsidP="000512D1">
            <w:r>
              <w:t>Locatie uitvoering opdracht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CEE70" w14:textId="77777777" w:rsidR="00AC202E" w:rsidRPr="002362AD" w:rsidRDefault="00AC202E" w:rsidP="000512D1">
            <w:r w:rsidRPr="002362AD">
              <w:rPr>
                <w:highlight w:val="lightGray"/>
              </w:rPr>
              <w:t>&lt;locatie&gt;</w:t>
            </w:r>
          </w:p>
          <w:p w14:paraId="74041C1F" w14:textId="77777777" w:rsidR="002362AD" w:rsidRPr="002362AD" w:rsidRDefault="002362AD" w:rsidP="000512D1"/>
        </w:tc>
      </w:tr>
      <w:tr w:rsidR="000F5630" w:rsidRPr="00F2561D" w14:paraId="4D185992" w14:textId="77777777" w:rsidTr="00C066FE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454A0" w14:textId="77777777" w:rsidR="000F5630" w:rsidRDefault="000F5630" w:rsidP="000512D1">
            <w:r>
              <w:t>Startd</w:t>
            </w:r>
            <w:r w:rsidRPr="00F2561D">
              <w:t>atum uitvoering opdracht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F37F7" w14:textId="77777777" w:rsidR="000F5630" w:rsidRDefault="000F5630" w:rsidP="000512D1">
            <w:r w:rsidRPr="00F34296">
              <w:rPr>
                <w:highlight w:val="lightGray"/>
              </w:rPr>
              <w:t>&lt;datum&gt;</w:t>
            </w:r>
          </w:p>
          <w:p w14:paraId="381307A0" w14:textId="77777777" w:rsidR="000F5630" w:rsidRPr="002362AD" w:rsidRDefault="000F5630" w:rsidP="000512D1">
            <w:pPr>
              <w:rPr>
                <w:highlight w:val="lightGray"/>
              </w:rPr>
            </w:pPr>
          </w:p>
        </w:tc>
      </w:tr>
      <w:tr w:rsidR="000F5630" w:rsidRPr="00F2561D" w14:paraId="0492A4C9" w14:textId="77777777" w:rsidTr="00C066FE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104B7" w14:textId="77777777" w:rsidR="000F5630" w:rsidRDefault="000F5630" w:rsidP="000512D1">
            <w:r>
              <w:t>Looptijd</w:t>
            </w:r>
            <w:r w:rsidRPr="00F2561D">
              <w:t xml:space="preserve"> opdracht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EAFAF" w14:textId="77777777" w:rsidR="000F5630" w:rsidRDefault="000F5630" w:rsidP="000512D1">
            <w:r w:rsidRPr="00F34296">
              <w:rPr>
                <w:highlight w:val="lightGray"/>
              </w:rPr>
              <w:t>&lt;datum&gt;</w:t>
            </w:r>
          </w:p>
          <w:p w14:paraId="4DF67FD3" w14:textId="77777777" w:rsidR="000F5630" w:rsidRPr="002362AD" w:rsidRDefault="000F5630" w:rsidP="000512D1">
            <w:pPr>
              <w:rPr>
                <w:highlight w:val="lightGray"/>
              </w:rPr>
            </w:pPr>
          </w:p>
        </w:tc>
      </w:tr>
      <w:tr w:rsidR="00F2561D" w:rsidRPr="00F2561D" w14:paraId="0272D90E" w14:textId="77777777" w:rsidTr="00C066FE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8726A" w14:textId="77777777" w:rsidR="00F2561D" w:rsidRPr="00F2561D" w:rsidRDefault="00F2561D" w:rsidP="000512D1">
            <w:r w:rsidRPr="00F2561D">
              <w:t xml:space="preserve">Omvang van de </w:t>
            </w:r>
            <w:r w:rsidR="00924DB6">
              <w:t xml:space="preserve">totale </w:t>
            </w:r>
            <w:r w:rsidRPr="00F2561D">
              <w:t>opdracht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9F340" w14:textId="77777777" w:rsidR="00F2561D" w:rsidRPr="00F21AA7" w:rsidRDefault="00F2561D" w:rsidP="000512D1">
            <w:r w:rsidRPr="00F21AA7">
              <w:rPr>
                <w:highlight w:val="lightGray"/>
              </w:rPr>
              <w:t>&lt;bedrag</w:t>
            </w:r>
            <w:r w:rsidR="00AD4D23">
              <w:rPr>
                <w:highlight w:val="lightGray"/>
              </w:rPr>
              <w:t xml:space="preserve"> in €</w:t>
            </w:r>
            <w:r w:rsidR="00D3385D">
              <w:rPr>
                <w:highlight w:val="lightGray"/>
              </w:rPr>
              <w:t xml:space="preserve"> excl. </w:t>
            </w:r>
            <w:r w:rsidR="00DE2DBA">
              <w:rPr>
                <w:highlight w:val="lightGray"/>
              </w:rPr>
              <w:t>b</w:t>
            </w:r>
            <w:r w:rsidR="00D3385D">
              <w:rPr>
                <w:highlight w:val="lightGray"/>
              </w:rPr>
              <w:t xml:space="preserve">tw </w:t>
            </w:r>
            <w:r w:rsidRPr="00F21AA7">
              <w:rPr>
                <w:highlight w:val="lightGray"/>
              </w:rPr>
              <w:t>/</w:t>
            </w:r>
            <w:r w:rsidR="00F34296">
              <w:rPr>
                <w:highlight w:val="lightGray"/>
              </w:rPr>
              <w:t xml:space="preserve"> </w:t>
            </w:r>
            <w:r w:rsidRPr="00F21AA7">
              <w:rPr>
                <w:highlight w:val="lightGray"/>
              </w:rPr>
              <w:t>aantallen/</w:t>
            </w:r>
            <w:r w:rsidR="00F34296">
              <w:rPr>
                <w:highlight w:val="lightGray"/>
              </w:rPr>
              <w:t xml:space="preserve"> grootte etc.</w:t>
            </w:r>
            <w:r w:rsidRPr="00F21AA7">
              <w:rPr>
                <w:highlight w:val="lightGray"/>
              </w:rPr>
              <w:t>&gt;</w:t>
            </w:r>
          </w:p>
          <w:p w14:paraId="20558E35" w14:textId="77777777" w:rsidR="00F2561D" w:rsidRPr="00F2561D" w:rsidRDefault="00F2561D" w:rsidP="000512D1"/>
          <w:p w14:paraId="0D3D4453" w14:textId="77777777" w:rsidR="00F2561D" w:rsidRPr="00F2561D" w:rsidRDefault="00F2561D" w:rsidP="000512D1"/>
        </w:tc>
      </w:tr>
      <w:tr w:rsidR="00C30AB8" w:rsidRPr="00F2561D" w14:paraId="282C666B" w14:textId="77777777" w:rsidTr="00C066FE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DAAB5" w14:textId="77777777" w:rsidR="00C30AB8" w:rsidRDefault="0077509C" w:rsidP="000512D1">
            <w:r>
              <w:lastRenderedPageBreak/>
              <w:t>Opdracht uitgevoerd als</w:t>
            </w:r>
          </w:p>
          <w:p w14:paraId="408A9336" w14:textId="77777777" w:rsidR="00C30AB8" w:rsidRPr="00F2561D" w:rsidRDefault="00C30AB8" w:rsidP="000512D1"/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4498" w14:textId="77777777" w:rsidR="001F5D1E" w:rsidRPr="003D2B74" w:rsidRDefault="001F5D1E" w:rsidP="000512D1">
            <w:pPr>
              <w:pStyle w:val="ListParagraph"/>
              <w:numPr>
                <w:ilvl w:val="0"/>
                <w:numId w:val="2"/>
              </w:numPr>
            </w:pPr>
            <w:r w:rsidRPr="003D2B74">
              <w:t>Hoofdaannemer</w:t>
            </w:r>
          </w:p>
          <w:p w14:paraId="32DA3870" w14:textId="77777777" w:rsidR="001F5D1E" w:rsidRPr="003D2B74" w:rsidRDefault="008D1515" w:rsidP="000512D1">
            <w:pPr>
              <w:pStyle w:val="ListParagraph"/>
              <w:numPr>
                <w:ilvl w:val="0"/>
                <w:numId w:val="2"/>
              </w:numPr>
            </w:pPr>
            <w:r w:rsidRPr="003D2B74">
              <w:t>Onderaannemer</w:t>
            </w:r>
          </w:p>
          <w:p w14:paraId="78B3E385" w14:textId="77777777" w:rsidR="00C30AB8" w:rsidRPr="003D2B74" w:rsidRDefault="008D1515" w:rsidP="000512D1">
            <w:pPr>
              <w:pStyle w:val="ListParagraph"/>
              <w:numPr>
                <w:ilvl w:val="0"/>
                <w:numId w:val="2"/>
              </w:numPr>
            </w:pPr>
            <w:r w:rsidRPr="003D2B74">
              <w:t>Combinant</w:t>
            </w:r>
            <w:r w:rsidR="000109C0">
              <w:t xml:space="preserve"> met </w:t>
            </w:r>
            <w:r w:rsidR="000109C0" w:rsidRPr="000109C0">
              <w:rPr>
                <w:highlight w:val="lightGray"/>
              </w:rPr>
              <w:t>&lt;partij&gt;</w:t>
            </w:r>
            <w:r w:rsidR="000615B7">
              <w:t xml:space="preserve">, leiding door </w:t>
            </w:r>
            <w:r w:rsidR="000615B7" w:rsidRPr="000615B7">
              <w:rPr>
                <w:highlight w:val="lightGray"/>
              </w:rPr>
              <w:t>&lt;partij&gt;</w:t>
            </w:r>
          </w:p>
        </w:tc>
      </w:tr>
      <w:tr w:rsidR="00F2561D" w:rsidRPr="00F2561D" w14:paraId="59D59761" w14:textId="77777777" w:rsidTr="00C066FE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1EF83" w14:textId="77777777" w:rsidR="00F2561D" w:rsidRPr="00F2561D" w:rsidRDefault="00713495" w:rsidP="000512D1">
            <w:r>
              <w:t>In geval van</w:t>
            </w:r>
            <w:r w:rsidR="00321BAB">
              <w:t xml:space="preserve"> onderaanneming of combinatie:</w:t>
            </w:r>
            <w:r>
              <w:t xml:space="preserve"> </w:t>
            </w:r>
            <w:r w:rsidR="00F2561D" w:rsidRPr="00F2561D">
              <w:t>Korte omschrijving</w:t>
            </w:r>
            <w:r w:rsidR="00D3385D">
              <w:t xml:space="preserve"> van de </w:t>
            </w:r>
            <w:r w:rsidR="006E63A2">
              <w:t xml:space="preserve">werkzaamheden </w:t>
            </w:r>
            <w:r w:rsidR="00D3385D">
              <w:t xml:space="preserve">welke zelfstandig zijn uitgevoerd door </w:t>
            </w:r>
            <w:r w:rsidR="001950E8">
              <w:t>i</w:t>
            </w:r>
            <w:r w:rsidR="00D3385D">
              <w:t>nschrijver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E49DC" w14:textId="77777777" w:rsidR="00F2561D" w:rsidRPr="003C6D3E" w:rsidRDefault="00AA21BF" w:rsidP="000512D1">
            <w:r w:rsidRPr="00F21AA7">
              <w:rPr>
                <w:highlight w:val="lightGray"/>
              </w:rPr>
              <w:t xml:space="preserve">&lt; </w:t>
            </w:r>
            <w:r w:rsidR="00AA0364">
              <w:rPr>
                <w:highlight w:val="lightGray"/>
              </w:rPr>
              <w:t xml:space="preserve">werkzaamheden, </w:t>
            </w:r>
            <w:r w:rsidRPr="00F21AA7">
              <w:rPr>
                <w:highlight w:val="lightGray"/>
              </w:rPr>
              <w:t>bedrag</w:t>
            </w:r>
            <w:r>
              <w:rPr>
                <w:highlight w:val="lightGray"/>
              </w:rPr>
              <w:t xml:space="preserve"> in € excl. </w:t>
            </w:r>
            <w:r w:rsidR="00AA0364">
              <w:rPr>
                <w:highlight w:val="lightGray"/>
              </w:rPr>
              <w:t>b</w:t>
            </w:r>
            <w:r>
              <w:rPr>
                <w:highlight w:val="lightGray"/>
              </w:rPr>
              <w:t xml:space="preserve">tw </w:t>
            </w:r>
            <w:r w:rsidRPr="00F21AA7">
              <w:rPr>
                <w:highlight w:val="lightGray"/>
              </w:rPr>
              <w:t>/</w:t>
            </w:r>
            <w:r w:rsidR="00AA0364">
              <w:rPr>
                <w:highlight w:val="lightGray"/>
              </w:rPr>
              <w:t>/</w:t>
            </w:r>
            <w:r>
              <w:rPr>
                <w:highlight w:val="lightGray"/>
              </w:rPr>
              <w:t xml:space="preserve"> </w:t>
            </w:r>
            <w:r w:rsidRPr="00F21AA7">
              <w:rPr>
                <w:highlight w:val="lightGray"/>
              </w:rPr>
              <w:t>aantallen</w:t>
            </w:r>
            <w:r w:rsidR="00AA0364">
              <w:rPr>
                <w:highlight w:val="lightGray"/>
              </w:rPr>
              <w:t xml:space="preserve"> </w:t>
            </w:r>
            <w:r w:rsidRPr="00F21AA7">
              <w:rPr>
                <w:highlight w:val="lightGray"/>
              </w:rPr>
              <w:t>/</w:t>
            </w:r>
            <w:r w:rsidR="00AA0364">
              <w:rPr>
                <w:highlight w:val="lightGray"/>
              </w:rPr>
              <w:t>/</w:t>
            </w:r>
            <w:r>
              <w:rPr>
                <w:highlight w:val="lightGray"/>
              </w:rPr>
              <w:t xml:space="preserve"> grootte etc.</w:t>
            </w:r>
            <w:r w:rsidRPr="00F21AA7">
              <w:rPr>
                <w:highlight w:val="lightGray"/>
              </w:rPr>
              <w:t>&gt;</w:t>
            </w:r>
          </w:p>
          <w:p w14:paraId="4CD44B85" w14:textId="77777777" w:rsidR="00F21AA7" w:rsidRPr="003C6D3E" w:rsidRDefault="00F21AA7" w:rsidP="000512D1"/>
          <w:p w14:paraId="07621BEA" w14:textId="77777777" w:rsidR="00F21AA7" w:rsidRPr="003C6D3E" w:rsidRDefault="00F21AA7" w:rsidP="000512D1"/>
        </w:tc>
      </w:tr>
    </w:tbl>
    <w:p w14:paraId="721D46FE" w14:textId="77777777" w:rsidR="00F2561D" w:rsidRPr="00F2561D" w:rsidRDefault="00F2561D" w:rsidP="000512D1"/>
    <w:p w14:paraId="6839678C" w14:textId="77777777" w:rsidR="004E7FAA" w:rsidRDefault="004E7FAA" w:rsidP="000512D1">
      <w:pPr>
        <w:rPr>
          <w:rFonts w:eastAsia="Arial"/>
        </w:rPr>
      </w:pPr>
    </w:p>
    <w:p w14:paraId="7D4647A3" w14:textId="77777777" w:rsidR="00777F0B" w:rsidRPr="006617C1" w:rsidRDefault="00C6230C" w:rsidP="000512D1">
      <w:pPr>
        <w:rPr>
          <w:rFonts w:eastAsia="Arial"/>
        </w:rPr>
      </w:pPr>
      <w:r>
        <w:rPr>
          <w:rFonts w:eastAsia="Arial"/>
        </w:rPr>
        <w:t>Ingevuld door</w:t>
      </w:r>
      <w:r w:rsidR="00777F0B" w:rsidRPr="006617C1">
        <w:rPr>
          <w:rFonts w:eastAsia="Arial"/>
        </w:rPr>
        <w:t>:</w:t>
      </w:r>
      <w:r w:rsidR="00DE3DEC">
        <w:rPr>
          <w:rFonts w:eastAsia="Arial"/>
        </w:rPr>
        <w:tab/>
      </w:r>
      <w:r w:rsidR="00DE3DEC">
        <w:rPr>
          <w:rFonts w:eastAsia="Arial"/>
        </w:rPr>
        <w:tab/>
      </w:r>
      <w:r w:rsidR="00777F0B" w:rsidRPr="006617C1">
        <w:rPr>
          <w:rFonts w:eastAsia="Arial"/>
        </w:rPr>
        <w:tab/>
        <w:t>……………………………………………………………………….</w:t>
      </w:r>
    </w:p>
    <w:p w14:paraId="0C3739FE" w14:textId="77777777" w:rsidR="00777F0B" w:rsidRDefault="00777F0B" w:rsidP="000512D1">
      <w:pPr>
        <w:rPr>
          <w:rFonts w:eastAsia="Arial"/>
        </w:rPr>
      </w:pPr>
    </w:p>
    <w:p w14:paraId="3DB88FD4" w14:textId="77777777" w:rsidR="00A20DFF" w:rsidRPr="00F2561D" w:rsidRDefault="00777F0B" w:rsidP="000512D1">
      <w:r w:rsidRPr="006617C1">
        <w:rPr>
          <w:rFonts w:eastAsia="Arial"/>
        </w:rPr>
        <w:t>Functie:</w:t>
      </w:r>
      <w:r w:rsidRPr="006617C1">
        <w:rPr>
          <w:rFonts w:eastAsia="Arial"/>
        </w:rPr>
        <w:tab/>
      </w:r>
      <w:r w:rsidRPr="006617C1">
        <w:rPr>
          <w:rFonts w:eastAsia="Arial"/>
        </w:rPr>
        <w:tab/>
      </w:r>
      <w:r w:rsidRPr="006617C1">
        <w:rPr>
          <w:rFonts w:eastAsia="Arial"/>
        </w:rPr>
        <w:tab/>
        <w:t>……………………………………………………………………….</w:t>
      </w:r>
    </w:p>
    <w:sectPr w:rsidR="00A20DFF" w:rsidRPr="00F2561D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715AD" w14:textId="77777777" w:rsidR="00B9512A" w:rsidRDefault="00B9512A" w:rsidP="000512D1">
      <w:r>
        <w:separator/>
      </w:r>
    </w:p>
  </w:endnote>
  <w:endnote w:type="continuationSeparator" w:id="0">
    <w:p w14:paraId="683730D7" w14:textId="77777777" w:rsidR="00B9512A" w:rsidRDefault="00B9512A" w:rsidP="000512D1">
      <w:r>
        <w:continuationSeparator/>
      </w:r>
    </w:p>
  </w:endnote>
  <w:endnote w:type="continuationNotice" w:id="1">
    <w:p w14:paraId="0E14447E" w14:textId="77777777" w:rsidR="00B9512A" w:rsidRDefault="00B9512A" w:rsidP="000512D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grofont">
    <w:altName w:val="Euphemia"/>
    <w:panose1 w:val="020B0604020202020204"/>
    <w:charset w:val="00"/>
    <w:family w:val="swiss"/>
    <w:pitch w:val="variable"/>
    <w:sig w:usb0="800000A7" w:usb1="0000004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iandra GD">
    <w:panose1 w:val="020E0502030308020204"/>
    <w:charset w:val="4D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D079B" w14:textId="68D939EC" w:rsidR="000512D1" w:rsidRPr="000512D1" w:rsidRDefault="000512D1">
    <w:pPr>
      <w:pStyle w:val="Footer"/>
      <w:rPr>
        <w:sz w:val="14"/>
        <w:szCs w:val="14"/>
      </w:rPr>
    </w:pPr>
    <w:bookmarkStart w:id="1" w:name="_Hlk123656295"/>
    <w:r w:rsidRPr="00C80612">
      <w:rPr>
        <w:sz w:val="13"/>
        <w:szCs w:val="13"/>
      </w:rPr>
      <w:t xml:space="preserve">Selectieleidraad </w:t>
    </w:r>
    <w:r>
      <w:rPr>
        <w:sz w:val="13"/>
        <w:szCs w:val="13"/>
      </w:rPr>
      <w:t xml:space="preserve">Bijlage IV | </w:t>
    </w:r>
    <w:r w:rsidRPr="00C80612">
      <w:rPr>
        <w:sz w:val="13"/>
        <w:szCs w:val="13"/>
      </w:rPr>
      <w:t xml:space="preserve">Dynamisering Zeereep Boschplaat </w:t>
    </w:r>
    <w:r>
      <w:rPr>
        <w:sz w:val="13"/>
        <w:szCs w:val="13"/>
      </w:rPr>
      <w:t xml:space="preserve">- </w:t>
    </w:r>
    <w:r w:rsidRPr="00C80612">
      <w:rPr>
        <w:sz w:val="13"/>
        <w:szCs w:val="13"/>
      </w:rPr>
      <w:t>Terschelling</w:t>
    </w:r>
    <w:r>
      <w:rPr>
        <w:sz w:val="13"/>
        <w:szCs w:val="13"/>
      </w:rPr>
      <w:t xml:space="preserve"> | 24 september </w:t>
    </w:r>
    <w:r w:rsidRPr="000512D1">
      <w:rPr>
        <w:sz w:val="14"/>
        <w:szCs w:val="14"/>
      </w:rPr>
      <w:t>2025</w:t>
    </w:r>
    <w:r w:rsidRPr="000512D1">
      <w:rPr>
        <w:sz w:val="14"/>
        <w:szCs w:val="14"/>
      </w:rPr>
      <w:ptab w:relativeTo="margin" w:alignment="right" w:leader="none"/>
    </w:r>
    <w:r w:rsidRPr="000512D1">
      <w:rPr>
        <w:sz w:val="14"/>
        <w:szCs w:val="14"/>
      </w:rPr>
      <w:t xml:space="preserve">pagina </w:t>
    </w:r>
    <w:bookmarkEnd w:id="1"/>
    <w:r w:rsidRPr="000512D1">
      <w:rPr>
        <w:sz w:val="14"/>
        <w:szCs w:val="14"/>
      </w:rPr>
      <w:fldChar w:fldCharType="begin"/>
    </w:r>
    <w:r w:rsidRPr="000512D1">
      <w:rPr>
        <w:sz w:val="14"/>
        <w:szCs w:val="14"/>
      </w:rPr>
      <w:instrText>PAGE  \* Arabic  \* MERGEFORMAT</w:instrText>
    </w:r>
    <w:r w:rsidRPr="000512D1">
      <w:rPr>
        <w:sz w:val="14"/>
        <w:szCs w:val="14"/>
      </w:rPr>
      <w:fldChar w:fldCharType="separate"/>
    </w:r>
    <w:r w:rsidRPr="000512D1">
      <w:rPr>
        <w:sz w:val="14"/>
        <w:szCs w:val="14"/>
      </w:rPr>
      <w:t>1</w:t>
    </w:r>
    <w:r w:rsidRPr="000512D1">
      <w:rPr>
        <w:sz w:val="14"/>
        <w:szCs w:val="14"/>
      </w:rPr>
      <w:fldChar w:fldCharType="end"/>
    </w:r>
    <w:r w:rsidRPr="000512D1">
      <w:rPr>
        <w:sz w:val="14"/>
        <w:szCs w:val="14"/>
      </w:rPr>
      <w:t xml:space="preserve"> van </w:t>
    </w:r>
    <w:r w:rsidRPr="000512D1">
      <w:rPr>
        <w:sz w:val="14"/>
        <w:szCs w:val="14"/>
      </w:rPr>
      <w:fldChar w:fldCharType="begin"/>
    </w:r>
    <w:r w:rsidRPr="000512D1">
      <w:rPr>
        <w:sz w:val="14"/>
        <w:szCs w:val="14"/>
      </w:rPr>
      <w:instrText>NUMPAGES  \* Arabic  \* MERGEFORMAT</w:instrText>
    </w:r>
    <w:r w:rsidRPr="000512D1">
      <w:rPr>
        <w:sz w:val="14"/>
        <w:szCs w:val="14"/>
      </w:rPr>
      <w:fldChar w:fldCharType="separate"/>
    </w:r>
    <w:r w:rsidRPr="000512D1">
      <w:rPr>
        <w:sz w:val="14"/>
        <w:szCs w:val="14"/>
      </w:rPr>
      <w:t>2</w:t>
    </w:r>
    <w:r w:rsidRPr="000512D1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51EF8" w14:textId="77777777" w:rsidR="00B9512A" w:rsidRDefault="00B9512A" w:rsidP="000512D1">
      <w:r>
        <w:separator/>
      </w:r>
    </w:p>
  </w:footnote>
  <w:footnote w:type="continuationSeparator" w:id="0">
    <w:p w14:paraId="5226F99E" w14:textId="77777777" w:rsidR="00B9512A" w:rsidRDefault="00B9512A" w:rsidP="000512D1">
      <w:r>
        <w:continuationSeparator/>
      </w:r>
    </w:p>
  </w:footnote>
  <w:footnote w:type="continuationNotice" w:id="1">
    <w:p w14:paraId="71FB9482" w14:textId="77777777" w:rsidR="00B9512A" w:rsidRDefault="00B9512A" w:rsidP="000512D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599E6" w14:textId="5A47DA04" w:rsidR="00C775C3" w:rsidRDefault="000512D1" w:rsidP="000512D1">
    <w:pPr>
      <w:pStyle w:val="Header"/>
    </w:pPr>
    <w:r>
      <w:rPr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1183BDDF" wp14:editId="36F6C09D">
          <wp:simplePos x="0" y="0"/>
          <wp:positionH relativeFrom="column">
            <wp:posOffset>3960056</wp:posOffset>
          </wp:positionH>
          <wp:positionV relativeFrom="paragraph">
            <wp:posOffset>-289022</wp:posOffset>
          </wp:positionV>
          <wp:extent cx="1790700" cy="1266234"/>
          <wp:effectExtent l="0" t="0" r="0" b="0"/>
          <wp:wrapNone/>
          <wp:docPr id="1719081420" name="Afbeelding 1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9081420" name="Afbeelding 1" descr="A close-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0700" cy="12662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775C3" w:rsidRPr="00092B92">
      <w:rPr>
        <w:noProof/>
      </w:rPr>
      <w:drawing>
        <wp:inline distT="0" distB="0" distL="0" distR="0" wp14:anchorId="0462BD17" wp14:editId="5AFCC34A">
          <wp:extent cx="689726" cy="561975"/>
          <wp:effectExtent l="0" t="0" r="0" b="0"/>
          <wp:docPr id="1184403666" name="Afbeelding 1184403666" descr="http://www.grijsenproject.nl/Portals/0/Logo%20Staatsbosbehe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www.grijsenproject.nl/Portals/0/Logo%20Staatsbosbeheer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626" cy="5667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EE0D6E" w14:textId="77777777" w:rsidR="00C066FE" w:rsidRDefault="00C066FE" w:rsidP="000512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77DE4"/>
    <w:multiLevelType w:val="hybridMultilevel"/>
    <w:tmpl w:val="DB84E1C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833103"/>
    <w:multiLevelType w:val="hybridMultilevel"/>
    <w:tmpl w:val="A148B1A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77183101">
    <w:abstractNumId w:val="0"/>
  </w:num>
  <w:num w:numId="2" w16cid:durableId="3035860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attachedTemplate r:id="rId1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3F9"/>
    <w:rsid w:val="000109C0"/>
    <w:rsid w:val="000512D1"/>
    <w:rsid w:val="00054DCD"/>
    <w:rsid w:val="000615B7"/>
    <w:rsid w:val="000E53C6"/>
    <w:rsid w:val="000F5630"/>
    <w:rsid w:val="000F6BFF"/>
    <w:rsid w:val="001143F9"/>
    <w:rsid w:val="00141F60"/>
    <w:rsid w:val="001950E8"/>
    <w:rsid w:val="001F5D1E"/>
    <w:rsid w:val="002301EA"/>
    <w:rsid w:val="002362AD"/>
    <w:rsid w:val="002A1B05"/>
    <w:rsid w:val="002B5CEC"/>
    <w:rsid w:val="00321BAB"/>
    <w:rsid w:val="00337C63"/>
    <w:rsid w:val="00373999"/>
    <w:rsid w:val="003A17CB"/>
    <w:rsid w:val="003C6D3E"/>
    <w:rsid w:val="003D2B74"/>
    <w:rsid w:val="003D67FD"/>
    <w:rsid w:val="003E2A56"/>
    <w:rsid w:val="004043AE"/>
    <w:rsid w:val="004819ED"/>
    <w:rsid w:val="00482C7F"/>
    <w:rsid w:val="004B1965"/>
    <w:rsid w:val="004B7302"/>
    <w:rsid w:val="004C32A1"/>
    <w:rsid w:val="004C6313"/>
    <w:rsid w:val="004D2D01"/>
    <w:rsid w:val="004E7FAA"/>
    <w:rsid w:val="00520B0E"/>
    <w:rsid w:val="005C27BC"/>
    <w:rsid w:val="005C4428"/>
    <w:rsid w:val="005F1BD4"/>
    <w:rsid w:val="00675193"/>
    <w:rsid w:val="006B1758"/>
    <w:rsid w:val="006E63A2"/>
    <w:rsid w:val="006F2F01"/>
    <w:rsid w:val="00704602"/>
    <w:rsid w:val="00713495"/>
    <w:rsid w:val="00752B7D"/>
    <w:rsid w:val="0077509C"/>
    <w:rsid w:val="00777F0B"/>
    <w:rsid w:val="00796E64"/>
    <w:rsid w:val="007B230A"/>
    <w:rsid w:val="007D42B0"/>
    <w:rsid w:val="008B4806"/>
    <w:rsid w:val="008D1515"/>
    <w:rsid w:val="008E1663"/>
    <w:rsid w:val="008E6F18"/>
    <w:rsid w:val="008F4062"/>
    <w:rsid w:val="008F62C1"/>
    <w:rsid w:val="00923E91"/>
    <w:rsid w:val="00924DB6"/>
    <w:rsid w:val="00934589"/>
    <w:rsid w:val="00963017"/>
    <w:rsid w:val="00993AB9"/>
    <w:rsid w:val="009D246A"/>
    <w:rsid w:val="009E741A"/>
    <w:rsid w:val="00A101B8"/>
    <w:rsid w:val="00A16475"/>
    <w:rsid w:val="00A16ED9"/>
    <w:rsid w:val="00A20DFF"/>
    <w:rsid w:val="00A33E99"/>
    <w:rsid w:val="00A43202"/>
    <w:rsid w:val="00A60D51"/>
    <w:rsid w:val="00A6745C"/>
    <w:rsid w:val="00A968C9"/>
    <w:rsid w:val="00AA0364"/>
    <w:rsid w:val="00AA21BF"/>
    <w:rsid w:val="00AA590F"/>
    <w:rsid w:val="00AC202E"/>
    <w:rsid w:val="00AD4D23"/>
    <w:rsid w:val="00AE41DC"/>
    <w:rsid w:val="00AE5549"/>
    <w:rsid w:val="00AE60F9"/>
    <w:rsid w:val="00AE747A"/>
    <w:rsid w:val="00B5599C"/>
    <w:rsid w:val="00B9512A"/>
    <w:rsid w:val="00BF0EFC"/>
    <w:rsid w:val="00C066FE"/>
    <w:rsid w:val="00C30AB8"/>
    <w:rsid w:val="00C344C0"/>
    <w:rsid w:val="00C6230C"/>
    <w:rsid w:val="00C73698"/>
    <w:rsid w:val="00C775C3"/>
    <w:rsid w:val="00CC0C13"/>
    <w:rsid w:val="00CF5B45"/>
    <w:rsid w:val="00CF6E2A"/>
    <w:rsid w:val="00D3385D"/>
    <w:rsid w:val="00DB7791"/>
    <w:rsid w:val="00DE2DBA"/>
    <w:rsid w:val="00DE3DEC"/>
    <w:rsid w:val="00E16572"/>
    <w:rsid w:val="00E26E98"/>
    <w:rsid w:val="00E307C9"/>
    <w:rsid w:val="00E93F6A"/>
    <w:rsid w:val="00EA5B56"/>
    <w:rsid w:val="00EE52AC"/>
    <w:rsid w:val="00F0007A"/>
    <w:rsid w:val="00F04F23"/>
    <w:rsid w:val="00F20A56"/>
    <w:rsid w:val="00F21AA7"/>
    <w:rsid w:val="00F2561D"/>
    <w:rsid w:val="00F34296"/>
    <w:rsid w:val="00F42BCA"/>
    <w:rsid w:val="00F81B70"/>
    <w:rsid w:val="00FA7DD4"/>
    <w:rsid w:val="00FC4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E957FF4"/>
  <w15:chartTrackingRefBased/>
  <w15:docId w15:val="{06A9512F-F929-7649-8F4E-B63C99E1B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2D1"/>
    <w:pPr>
      <w:spacing w:after="0" w:line="240" w:lineRule="auto"/>
    </w:pPr>
    <w:rPr>
      <w:rFonts w:ascii="Agrofont" w:eastAsia="Times New Roman" w:hAnsi="Agrofont" w:cs="Calibri"/>
      <w:kern w:val="0"/>
      <w:sz w:val="20"/>
      <w:szCs w:val="20"/>
      <w:lang w:eastAsia="nl-NL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2561D"/>
    <w:pPr>
      <w:keepNext/>
      <w:outlineLvl w:val="0"/>
    </w:pPr>
    <w:rPr>
      <w:rFonts w:asciiTheme="majorHAnsi" w:eastAsia="Arial" w:hAnsiTheme="majorHAnsi"/>
      <w:b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561D"/>
    <w:rPr>
      <w:rFonts w:asciiTheme="majorHAnsi" w:eastAsia="Arial" w:hAnsiTheme="majorHAnsi" w:cs="Times New Roman"/>
      <w:b/>
      <w:kern w:val="0"/>
      <w:sz w:val="24"/>
      <w:szCs w:val="40"/>
      <w:lang w:eastAsia="nl-NL"/>
      <w14:ligatures w14:val="none"/>
    </w:rPr>
  </w:style>
  <w:style w:type="table" w:styleId="TableGrid">
    <w:name w:val="Table Grid"/>
    <w:basedOn w:val="TableNormal"/>
    <w:uiPriority w:val="59"/>
    <w:rsid w:val="00F2561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stekstabcnova">
    <w:name w:val="Basistekst abcnova"/>
    <w:basedOn w:val="Normal"/>
    <w:qFormat/>
    <w:rsid w:val="00F2561D"/>
    <w:pPr>
      <w:spacing w:line="300" w:lineRule="atLeast"/>
    </w:pPr>
    <w:rPr>
      <w:rFonts w:ascii="Calibri" w:hAnsi="Calibri" w:cs="Maiandra GD"/>
      <w:sz w:val="18"/>
      <w:szCs w:val="18"/>
    </w:rPr>
  </w:style>
  <w:style w:type="paragraph" w:styleId="ListParagraph">
    <w:name w:val="List Paragraph"/>
    <w:basedOn w:val="Normal"/>
    <w:uiPriority w:val="34"/>
    <w:qFormat/>
    <w:rsid w:val="008D151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E5549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C066F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66FE"/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066F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66FE"/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jeroenterheurne/Library/CloudStorage/Box-Box/BoschplaatSBB/%23SBB%20-%20Boschplaat/32%20AanbestedingsDocsInschrijvingsfase/Inkoop/Bijlage%20x%20Format%20kerncompetenties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e9f138-1473-4767-9bc7-9c73aefe2062" xsi:nil="true"/>
    <lcf76f155ced4ddcb4097134ff3c332f xmlns="915ee29a-c866-4fca-990c-e824f71b459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9C137BF140134E877A7CBD1F7FBF01" ma:contentTypeVersion="12" ma:contentTypeDescription="Een nieuw document maken." ma:contentTypeScope="" ma:versionID="87342977e95cfd282dc65c1998cb4752">
  <xsd:schema xmlns:xsd="http://www.w3.org/2001/XMLSchema" xmlns:xs="http://www.w3.org/2001/XMLSchema" xmlns:p="http://schemas.microsoft.com/office/2006/metadata/properties" xmlns:ns2="915ee29a-c866-4fca-990c-e824f71b4599" xmlns:ns3="7de9f138-1473-4767-9bc7-9c73aefe2062" targetNamespace="http://schemas.microsoft.com/office/2006/metadata/properties" ma:root="true" ma:fieldsID="cea2a0066fe43cc02330f58b78777048" ns2:_="" ns3:_="">
    <xsd:import namespace="915ee29a-c866-4fca-990c-e824f71b4599"/>
    <xsd:import namespace="7de9f138-1473-4767-9bc7-9c73aefe20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5ee29a-c866-4fca-990c-e824f71b45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183cd5b-9aff-4a4c-b4e4-ee3736858d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e9f138-1473-4767-9bc7-9c73aefe206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60690a4-3361-44df-b2ab-39d0096202b4}" ma:internalName="TaxCatchAll" ma:showField="CatchAllData" ma:web="7de9f138-1473-4767-9bc7-9c73aefe20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E0AA02-0A7B-41B9-8E59-51418C6BF416}">
  <ds:schemaRefs>
    <ds:schemaRef ds:uri="http://schemas.microsoft.com/office/2006/metadata/properties"/>
    <ds:schemaRef ds:uri="http://schemas.microsoft.com/office/infopath/2007/PartnerControls"/>
    <ds:schemaRef ds:uri="7de9f138-1473-4767-9bc7-9c73aefe2062"/>
    <ds:schemaRef ds:uri="915ee29a-c866-4fca-990c-e824f71b4599"/>
  </ds:schemaRefs>
</ds:datastoreItem>
</file>

<file path=customXml/itemProps2.xml><?xml version="1.0" encoding="utf-8"?>
<ds:datastoreItem xmlns:ds="http://schemas.openxmlformats.org/officeDocument/2006/customXml" ds:itemID="{E0D1171C-20E2-439A-B881-E70B9DA5B8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5ee29a-c866-4fca-990c-e824f71b4599"/>
    <ds:schemaRef ds:uri="7de9f138-1473-4767-9bc7-9c73aefe20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9C948D-C9CE-4367-A9C7-F24AD24AE93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x Format kerncompetenties.dotx</Template>
  <TotalTime>4</TotalTime>
  <Pages>2</Pages>
  <Words>253</Words>
  <Characters>1448</Characters>
  <Application>Microsoft Office Word</Application>
  <DocSecurity>0</DocSecurity>
  <Lines>12</Lines>
  <Paragraphs>3</Paragraphs>
  <ScaleCrop>false</ScaleCrop>
  <Company>Staatsbosbeheer</Company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Heurne, Jeroen ter (RWS PPO)</cp:lastModifiedBy>
  <cp:revision>5</cp:revision>
  <dcterms:created xsi:type="dcterms:W3CDTF">2025-09-22T10:19:00Z</dcterms:created>
  <dcterms:modified xsi:type="dcterms:W3CDTF">2025-09-24T05:14:00Z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0x010100D99C137BF140134E877A7CBD1F7FBF01</vt:lpwstr>
  </property>
  <property fmtid="{D5CDD505-2E9C-101B-9397-08002B2CF9AE}" pid="3" name="MediaServiceImageTags">
    <vt:lpwstr/>
  </property>
  <property fmtid="{D5CDD505-2E9C-101B-9397-08002B2CF9AE}" pid="4" name="_ExtendedDescription">
    <vt:lpwstr/>
  </property>
</Properties>
</file>