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0385" w14:textId="77777777" w:rsidR="00A740AD" w:rsidRPr="00A03627" w:rsidRDefault="00A740AD" w:rsidP="00A740AD">
      <w:pPr>
        <w:spacing w:line="20" w:lineRule="exact"/>
        <w:rPr>
          <w:sz w:val="40"/>
          <w:szCs w:val="40"/>
        </w:rPr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:rsidRPr="00A03627" w14:paraId="1E87230A" w14:textId="77777777" w:rsidTr="4F58A7B8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5C492A74" w:rsidR="00DD0E19" w:rsidRPr="00A03627" w:rsidRDefault="00734467" w:rsidP="00A740AD">
            <w:pPr>
              <w:pStyle w:val="CoverTitel"/>
              <w:rPr>
                <w:sz w:val="40"/>
                <w:szCs w:val="40"/>
              </w:rPr>
            </w:pPr>
            <w:r w:rsidRPr="00A03627">
              <w:rPr>
                <w:sz w:val="40"/>
                <w:szCs w:val="40"/>
              </w:rPr>
              <w:t>Checklist inschrijving</w:t>
            </w:r>
          </w:p>
        </w:tc>
      </w:tr>
      <w:tr w:rsidR="00DD0E19" w:rsidRPr="00A03627" w14:paraId="67F600BA" w14:textId="77777777" w:rsidTr="4F58A7B8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589E31A2" w:rsidR="00DD0E19" w:rsidRPr="00A03627" w:rsidRDefault="00DE6A74" w:rsidP="00075E48">
            <w:pPr>
              <w:pStyle w:val="CoverSubtitel"/>
              <w:rPr>
                <w:sz w:val="40"/>
                <w:szCs w:val="40"/>
              </w:rPr>
            </w:pPr>
            <w:r w:rsidRPr="4F58A7B8">
              <w:rPr>
                <w:sz w:val="40"/>
                <w:szCs w:val="40"/>
              </w:rPr>
              <w:t xml:space="preserve">Bijlage </w:t>
            </w:r>
            <w:r w:rsidR="56A9C423" w:rsidRPr="4F58A7B8">
              <w:rPr>
                <w:sz w:val="40"/>
                <w:szCs w:val="40"/>
              </w:rPr>
              <w:t>6</w:t>
            </w:r>
          </w:p>
        </w:tc>
      </w:tr>
    </w:tbl>
    <w:p w14:paraId="33548B9C" w14:textId="77777777" w:rsidR="00C5597E" w:rsidRDefault="00C5597E" w:rsidP="001D51CD">
      <w:bookmarkStart w:id="0" w:name="Start"/>
      <w:bookmarkEnd w:id="0"/>
    </w:p>
    <w:p w14:paraId="552145DE" w14:textId="77777777" w:rsidR="00734467" w:rsidRPr="00EC0177" w:rsidRDefault="00734467" w:rsidP="00734467">
      <w:pPr>
        <w:rPr>
          <w:b/>
        </w:rPr>
      </w:pPr>
      <w:r w:rsidRPr="00BC7C37">
        <w:rPr>
          <w:b/>
        </w:rPr>
        <w:t xml:space="preserve">Checklist in te dienen </w:t>
      </w:r>
      <w:r>
        <w:rPr>
          <w:b/>
        </w:rPr>
        <w:t xml:space="preserve">bij </w:t>
      </w:r>
      <w:r w:rsidRPr="00BC7C37">
        <w:rPr>
          <w:b/>
        </w:rPr>
        <w:t>inschrijving</w:t>
      </w:r>
    </w:p>
    <w:p w14:paraId="78822C6A" w14:textId="77777777" w:rsidR="00734467" w:rsidRDefault="00734467" w:rsidP="00734467"/>
    <w:p w14:paraId="34EEC563" w14:textId="77777777" w:rsidR="00734467" w:rsidRDefault="00734467" w:rsidP="00734467">
      <w:r w:rsidRPr="00E94F75">
        <w:t xml:space="preserve">Deze documenten dienen door iedere </w:t>
      </w:r>
      <w:r>
        <w:t>i</w:t>
      </w:r>
      <w:r w:rsidRPr="00E94F75">
        <w:t>nschrijver bij de inschrijving ingediend dient te worden:</w:t>
      </w:r>
    </w:p>
    <w:p w14:paraId="47172993" w14:textId="77777777" w:rsidR="00734467" w:rsidRDefault="00734467" w:rsidP="00734467"/>
    <w:tbl>
      <w:tblPr>
        <w:tblW w:w="9838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6889"/>
        <w:gridCol w:w="1559"/>
        <w:gridCol w:w="624"/>
      </w:tblGrid>
      <w:tr w:rsidR="00734467" w:rsidRPr="00DE6A74" w14:paraId="6FA936CB" w14:textId="77777777" w:rsidTr="6A33E90E">
        <w:trPr>
          <w:trHeight w:val="266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5EA2D899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Document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85C4A8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Omschrijving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7A350C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Ondertekening vereist?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</w:tcPr>
          <w:p w14:paraId="4F5E4C7D" w14:textId="77777777" w:rsidR="00734467" w:rsidRPr="002C48DE" w:rsidRDefault="00734467" w:rsidP="00C230B0">
            <w:pPr>
              <w:rPr>
                <w:b/>
                <w:bCs/>
              </w:rPr>
            </w:pPr>
            <w:r>
              <w:rPr>
                <w:b/>
                <w:bCs/>
              </w:rPr>
              <w:t>Let op</w:t>
            </w:r>
          </w:p>
        </w:tc>
      </w:tr>
      <w:tr w:rsidR="00734467" w:rsidRPr="00DE6A74" w14:paraId="2438E455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9A7EC5A" w14:textId="77777777" w:rsidR="00734467" w:rsidRPr="00DE6A74" w:rsidRDefault="00734467" w:rsidP="00C230B0">
            <w:r w:rsidRPr="00DE6A74">
              <w:t>1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A231408" w14:textId="77777777" w:rsidR="00734467" w:rsidRPr="00DE6A74" w:rsidRDefault="00734467" w:rsidP="00C230B0">
            <w:r w:rsidRPr="00DE6A74">
              <w:t>Uniform Europees aanbestedingsdocument</w:t>
            </w:r>
            <w:r>
              <w:t xml:space="preserve"> (via </w:t>
            </w:r>
            <w:proofErr w:type="spellStart"/>
            <w:r>
              <w:t>TenderNed</w:t>
            </w:r>
            <w:proofErr w:type="spellEnd"/>
            <w:r>
              <w:t>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C460DB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C48542" w14:textId="77777777" w:rsidR="00734467" w:rsidRPr="00DE6A74" w:rsidRDefault="00734467" w:rsidP="00C230B0">
            <w:r>
              <w:t>*</w:t>
            </w:r>
          </w:p>
        </w:tc>
      </w:tr>
      <w:tr w:rsidR="00734467" w:rsidRPr="00DE6A74" w14:paraId="159FF88B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9C62ED" w14:textId="77777777" w:rsidR="00734467" w:rsidRPr="00DE6A74" w:rsidRDefault="00734467" w:rsidP="00C230B0">
            <w:r w:rsidRPr="00DE6A74">
              <w:t>2</w:t>
            </w:r>
            <w:r>
              <w:t>a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BF3F7" w14:textId="77777777" w:rsidR="00734467" w:rsidRPr="00DE6A74" w:rsidRDefault="00734467" w:rsidP="00C230B0">
            <w:r w:rsidRPr="003A7E67">
              <w:t>Uittreksel handelsregister (in Nederland uit het KvK)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31B2AB6" w14:textId="77777777" w:rsidR="00734467" w:rsidRPr="00DE6A74" w:rsidRDefault="007344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427C1B" w14:textId="77777777" w:rsidR="00734467" w:rsidRDefault="00734467" w:rsidP="00C230B0">
            <w:r>
              <w:t>*</w:t>
            </w:r>
          </w:p>
        </w:tc>
      </w:tr>
      <w:tr w:rsidR="00734467" w:rsidRPr="00DE6A74" w14:paraId="41789F14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0EB314" w14:textId="77777777" w:rsidR="00734467" w:rsidRPr="00DE6A74" w:rsidRDefault="00734467" w:rsidP="00C230B0">
            <w:r>
              <w:t>2c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F8E427" w14:textId="77777777" w:rsidR="00734467" w:rsidRPr="003A7E67" w:rsidRDefault="00734467" w:rsidP="00C230B0">
            <w:r>
              <w:t>Volmacht (indien van toepassing)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55767F" w14:textId="77777777" w:rsidR="00734467" w:rsidRDefault="00734467" w:rsidP="00C230B0">
            <w: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AFC72C" w14:textId="77777777" w:rsidR="00734467" w:rsidRDefault="00734467" w:rsidP="00C230B0">
            <w:r>
              <w:t>**</w:t>
            </w:r>
          </w:p>
        </w:tc>
      </w:tr>
      <w:tr w:rsidR="00734467" w:rsidRPr="00DE6A74" w14:paraId="48A1F67D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7B8FAB" w14:textId="77777777" w:rsidR="00734467" w:rsidRPr="00DE6A74" w:rsidRDefault="00734467" w:rsidP="00C230B0">
            <w:r w:rsidRPr="00DE6A74">
              <w:t>3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E435EF2" w14:textId="455676E8" w:rsidR="00734467" w:rsidRPr="00DE6A74" w:rsidRDefault="00734467" w:rsidP="4F58A7B8">
            <w:pPr>
              <w:rPr>
                <w:color w:val="FF0000"/>
              </w:rPr>
            </w:pPr>
            <w:r>
              <w:t>Referentieopdracht(en)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99E6339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C515E78" w14:textId="77777777" w:rsidR="00734467" w:rsidRPr="00DE6A74" w:rsidRDefault="00734467" w:rsidP="00C230B0">
            <w:r>
              <w:t>***</w:t>
            </w:r>
          </w:p>
        </w:tc>
      </w:tr>
      <w:tr w:rsidR="00734467" w:rsidRPr="00DE6A74" w14:paraId="7A0BFEF0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879EB89" w14:textId="77777777" w:rsidR="00734467" w:rsidRPr="00DE6A74" w:rsidRDefault="00734467" w:rsidP="00C230B0">
            <w:r w:rsidRPr="00DE6A74">
              <w:t>4</w:t>
            </w:r>
            <w:r>
              <w:t>a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84D9D3E" w14:textId="52A72180" w:rsidR="00734467" w:rsidRPr="00DE6A74" w:rsidRDefault="00734467" w:rsidP="6A33E90E">
            <w:r>
              <w:t xml:space="preserve">Beantwoording SGC1 </w:t>
            </w:r>
            <w:r w:rsidR="350B1394">
              <w:t>Plan van aanpak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962F62" w14:textId="265707E9" w:rsidR="00734467" w:rsidRPr="00DE6A74" w:rsidRDefault="00C571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A4B6F6" w14:textId="77777777" w:rsidR="00734467" w:rsidRPr="00DE6A74" w:rsidRDefault="00734467" w:rsidP="00C230B0"/>
        </w:tc>
      </w:tr>
      <w:tr w:rsidR="00734467" w:rsidRPr="00DE6A74" w14:paraId="73BAE5E6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9403BE4" w14:textId="77777777" w:rsidR="00734467" w:rsidRPr="00DE6A74" w:rsidRDefault="00734467" w:rsidP="00C230B0">
            <w:r>
              <w:t>4b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4679A9" w14:textId="7E97283A" w:rsidR="00734467" w:rsidRDefault="00734467" w:rsidP="00C230B0">
            <w:r>
              <w:t xml:space="preserve">Beantwoording SGC2 </w:t>
            </w:r>
            <w:r w:rsidR="7C79099F">
              <w:t>Continuïteit van de dienstverlening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B62E72" w14:textId="1804A4C6" w:rsidR="00734467" w:rsidRPr="00DE6A74" w:rsidRDefault="00C571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A20B48B" w14:textId="77777777" w:rsidR="00734467" w:rsidRPr="00DE6A74" w:rsidRDefault="00734467" w:rsidP="00C230B0"/>
        </w:tc>
      </w:tr>
      <w:tr w:rsidR="00734467" w:rsidRPr="00DE6A74" w14:paraId="7DE26B4D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12AB9A" w14:textId="77777777" w:rsidR="00734467" w:rsidRPr="00DE6A74" w:rsidRDefault="00734467" w:rsidP="00C230B0">
            <w:r>
              <w:t>4c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B4E274F" w14:textId="021C01C3" w:rsidR="00734467" w:rsidRDefault="00734467" w:rsidP="00C230B0">
            <w:r>
              <w:t xml:space="preserve">Beantwoording SGC3 </w:t>
            </w:r>
            <w:r w:rsidR="7585849F">
              <w:t>Maatwerkopdrachten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046DEE9" w14:textId="7EA17DA1" w:rsidR="00734467" w:rsidRPr="00DE6A74" w:rsidRDefault="00C571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9E268FB" w14:textId="77777777" w:rsidR="00734467" w:rsidRPr="00DE6A74" w:rsidRDefault="00734467" w:rsidP="00C230B0"/>
        </w:tc>
      </w:tr>
      <w:tr w:rsidR="00734467" w:rsidRPr="00DE6A74" w14:paraId="0D1873F9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23B6E91" w14:textId="77777777" w:rsidR="00734467" w:rsidRPr="00DE6A74" w:rsidRDefault="00734467" w:rsidP="00C230B0">
            <w:r>
              <w:t>4d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D0DABC8" w14:textId="7E5BE371" w:rsidR="00734467" w:rsidRDefault="00734467" w:rsidP="00C230B0">
            <w:r>
              <w:t xml:space="preserve">Beantwoording SGC4 </w:t>
            </w:r>
            <w:r w:rsidR="1050BE19">
              <w:t>Duurzaamheid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0840248" w14:textId="4EDBDDB1" w:rsidR="00734467" w:rsidRPr="00DE6A74" w:rsidRDefault="00C571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35849EB" w14:textId="77777777" w:rsidR="00734467" w:rsidRPr="00DE6A74" w:rsidRDefault="00734467" w:rsidP="00C230B0"/>
        </w:tc>
      </w:tr>
      <w:tr w:rsidR="00734467" w:rsidRPr="00DE6A74" w14:paraId="586BC0B3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E6183F7" w14:textId="77777777" w:rsidR="00734467" w:rsidRPr="00DE6A74" w:rsidRDefault="00734467" w:rsidP="00C230B0">
            <w:r w:rsidRPr="00DE6A74">
              <w:t>5</w:t>
            </w:r>
            <w:r>
              <w:t>a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108B93" w14:textId="77777777" w:rsidR="00734467" w:rsidRPr="00DE6A74" w:rsidRDefault="00734467" w:rsidP="00C230B0">
            <w:r>
              <w:t xml:space="preserve">Kostenopgaaf </w:t>
            </w:r>
            <w:proofErr w:type="gramStart"/>
            <w:r>
              <w:t>conform</w:t>
            </w:r>
            <w:proofErr w:type="gramEnd"/>
            <w:r>
              <w:t xml:space="preserve"> p</w:t>
            </w:r>
            <w:r w:rsidRPr="00DE6A74">
              <w:t>rijzenblad</w:t>
            </w:r>
            <w:r>
              <w:t xml:space="preserve"> in </w:t>
            </w:r>
            <w:proofErr w:type="gramStart"/>
            <w:r>
              <w:t xml:space="preserve">PDF </w:t>
            </w:r>
            <w:r w:rsidRPr="00DE6A74">
              <w:t>format</w:t>
            </w:r>
            <w:proofErr w:type="gramEnd"/>
            <w:r w:rsidRPr="00DE6A74">
              <w:t xml:space="preserve"> 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BC74F02" w14:textId="77777777" w:rsidR="00734467" w:rsidRPr="00DE6A74" w:rsidRDefault="00734467" w:rsidP="00C230B0">
            <w: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82ED9F1" w14:textId="77777777" w:rsidR="00734467" w:rsidRDefault="00734467" w:rsidP="00C230B0"/>
        </w:tc>
      </w:tr>
      <w:tr w:rsidR="00734467" w:rsidRPr="00DE6A74" w14:paraId="14E8D842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8CC7E2D" w14:textId="77777777" w:rsidR="00734467" w:rsidRPr="00DE6A74" w:rsidRDefault="00734467" w:rsidP="00C230B0">
            <w:r>
              <w:t>5b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8115473" w14:textId="77777777" w:rsidR="00734467" w:rsidRPr="00DE6A74" w:rsidRDefault="00734467" w:rsidP="00C230B0">
            <w:r>
              <w:t xml:space="preserve">Kostenopgaaf </w:t>
            </w:r>
            <w:proofErr w:type="gramStart"/>
            <w:r>
              <w:t>conform</w:t>
            </w:r>
            <w:proofErr w:type="gramEnd"/>
            <w:r>
              <w:t xml:space="preserve"> p</w:t>
            </w:r>
            <w:r w:rsidRPr="00DE6A74">
              <w:t>rijzenblad</w:t>
            </w:r>
            <w:r>
              <w:t xml:space="preserve"> in </w:t>
            </w:r>
            <w:r w:rsidRPr="00DE6A74">
              <w:t>Excel</w:t>
            </w:r>
            <w:r>
              <w:t xml:space="preserve"> </w:t>
            </w:r>
            <w:r w:rsidRPr="00DE6A74">
              <w:t>format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BE179EB" w14:textId="77777777" w:rsidR="00734467" w:rsidRPr="00DE6A74" w:rsidRDefault="007344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40F2AC6" w14:textId="77777777" w:rsidR="00734467" w:rsidRDefault="00734467" w:rsidP="00C230B0"/>
        </w:tc>
      </w:tr>
    </w:tbl>
    <w:p w14:paraId="43BD05C9" w14:textId="77777777" w:rsidR="00734467" w:rsidRDefault="00734467" w:rsidP="00734467"/>
    <w:p w14:paraId="4593D77F" w14:textId="77777777" w:rsidR="00734467" w:rsidRDefault="00734467" w:rsidP="00734467">
      <w:r w:rsidRPr="003A7E67">
        <w:t xml:space="preserve">* </w:t>
      </w:r>
      <w:r>
        <w:t>D</w:t>
      </w:r>
      <w:r w:rsidRPr="003A7E67">
        <w:t xml:space="preserve">it document dient ook </w:t>
      </w:r>
      <w:r>
        <w:t xml:space="preserve">(al dan niet </w:t>
      </w:r>
      <w:r w:rsidRPr="003A7E67">
        <w:t>ingevuld</w:t>
      </w:r>
      <w:r>
        <w:t xml:space="preserve"> en</w:t>
      </w:r>
      <w:r w:rsidRPr="003A7E67">
        <w:t xml:space="preserve"> rechtsgeldig ondertekend en</w:t>
      </w:r>
      <w:r>
        <w:t>)</w:t>
      </w:r>
      <w:r w:rsidRPr="003A7E67">
        <w:t xml:space="preserve"> ingediend te worden door iedere </w:t>
      </w:r>
      <w:proofErr w:type="spellStart"/>
      <w:r>
        <w:t>c</w:t>
      </w:r>
      <w:r w:rsidRPr="003A7E67">
        <w:t>ombinant</w:t>
      </w:r>
      <w:proofErr w:type="spellEnd"/>
      <w:r w:rsidRPr="003A7E67">
        <w:t xml:space="preserve"> </w:t>
      </w:r>
      <w:proofErr w:type="gramStart"/>
      <w:r w:rsidRPr="003A7E67">
        <w:t>en /</w:t>
      </w:r>
      <w:proofErr w:type="gramEnd"/>
      <w:r w:rsidRPr="003A7E67">
        <w:t xml:space="preserve"> of onderneming waarop een beroep wordt gedaan </w:t>
      </w:r>
      <w:proofErr w:type="gramStart"/>
      <w:r w:rsidRPr="003A7E67">
        <w:t>teneinde</w:t>
      </w:r>
      <w:proofErr w:type="gramEnd"/>
      <w:r w:rsidRPr="003A7E67">
        <w:t xml:space="preserve"> het voldoen aan de </w:t>
      </w:r>
      <w:r>
        <w:t>g</w:t>
      </w:r>
      <w:r w:rsidRPr="003A7E67">
        <w:t>eschiktheidseisen (indien van toepassing).</w:t>
      </w:r>
    </w:p>
    <w:p w14:paraId="53BEF70E" w14:textId="77777777" w:rsidR="00734467" w:rsidRDefault="00734467" w:rsidP="00734467"/>
    <w:p w14:paraId="6018BEB5" w14:textId="77777777" w:rsidR="00734467" w:rsidRDefault="00734467" w:rsidP="00734467">
      <w:r>
        <w:t>** Een volmacht dient ondertekenend te zijn door een vertegenwoordiger als beschreven in het uittreksel handelsregister.</w:t>
      </w:r>
    </w:p>
    <w:p w14:paraId="305911CD" w14:textId="77777777" w:rsidR="00734467" w:rsidRDefault="00734467" w:rsidP="00734467"/>
    <w:p w14:paraId="640CBC76" w14:textId="77777777" w:rsidR="00734467" w:rsidRPr="00022D1F" w:rsidRDefault="00734467" w:rsidP="00734467">
      <w:r>
        <w:t xml:space="preserve">*** Dit kunnen er meerdere zijn </w:t>
      </w:r>
      <w:proofErr w:type="gramStart"/>
      <w:r>
        <w:t>indien</w:t>
      </w:r>
      <w:proofErr w:type="gramEnd"/>
      <w:r>
        <w:t xml:space="preserve"> dat nodig is om alle kerncompetenties aan te kunnen tonen.</w:t>
      </w:r>
    </w:p>
    <w:p w14:paraId="23089069" w14:textId="77777777" w:rsidR="000B6AE0" w:rsidRDefault="000B6AE0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B511AD7" w14:textId="4DBB3C63" w:rsidR="00734467" w:rsidRPr="00BC7C37" w:rsidRDefault="00734467" w:rsidP="00734467">
      <w:pPr>
        <w:spacing w:after="160" w:line="259" w:lineRule="auto"/>
        <w:rPr>
          <w:b/>
        </w:rPr>
      </w:pPr>
      <w:r w:rsidRPr="00BC7C37">
        <w:rPr>
          <w:b/>
        </w:rPr>
        <w:lastRenderedPageBreak/>
        <w:t>Checklist in te dienen ná inschrijving</w:t>
      </w:r>
    </w:p>
    <w:p w14:paraId="317F9075" w14:textId="41A4006B" w:rsidR="00734467" w:rsidRDefault="00734467" w:rsidP="0073446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Deze documenten dienen enkel door de winnende inschrijver en uiterlijk binnen zeven (7) </w:t>
      </w:r>
      <w:r w:rsidR="008D459C">
        <w:rPr>
          <w:rFonts w:asciiTheme="majorHAnsi" w:hAnsiTheme="majorHAnsi" w:cstheme="majorHAnsi"/>
          <w:sz w:val="20"/>
          <w:szCs w:val="20"/>
        </w:rPr>
        <w:t xml:space="preserve">dagen </w:t>
      </w:r>
      <w:r>
        <w:rPr>
          <w:rFonts w:asciiTheme="majorHAnsi" w:hAnsiTheme="majorHAnsi" w:cstheme="majorHAnsi"/>
          <w:sz w:val="20"/>
          <w:szCs w:val="20"/>
        </w:rPr>
        <w:t>ná de voorlopige gunning ingediend te worden:</w:t>
      </w:r>
    </w:p>
    <w:p w14:paraId="05D5B6FE" w14:textId="77777777" w:rsidR="00734467" w:rsidRDefault="00734467" w:rsidP="00734467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838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6889"/>
        <w:gridCol w:w="1559"/>
        <w:gridCol w:w="624"/>
      </w:tblGrid>
      <w:tr w:rsidR="00734467" w:rsidRPr="00DE6A74" w14:paraId="3A054E90" w14:textId="77777777" w:rsidTr="6A33E90E">
        <w:trPr>
          <w:trHeight w:val="266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2D9E39F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Document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BFE3131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Omschrijving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51B1E3F7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Ondertekening vereist?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</w:tcPr>
          <w:p w14:paraId="3083594B" w14:textId="77777777" w:rsidR="00734467" w:rsidRPr="002C48DE" w:rsidRDefault="00734467" w:rsidP="00C230B0">
            <w:pPr>
              <w:rPr>
                <w:b/>
                <w:bCs/>
              </w:rPr>
            </w:pPr>
            <w:r>
              <w:rPr>
                <w:b/>
                <w:bCs/>
              </w:rPr>
              <w:t>Let op</w:t>
            </w:r>
          </w:p>
        </w:tc>
      </w:tr>
      <w:tr w:rsidR="00734467" w:rsidRPr="00DE6A74" w14:paraId="2F00AAA9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2F709BF" w14:textId="3ED8073D" w:rsidR="00734467" w:rsidRDefault="573EAFFC" w:rsidP="6A33E90E">
            <w:r>
              <w:t>A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3D88E0" w14:textId="77777777" w:rsidR="00734467" w:rsidRPr="00C72340" w:rsidRDefault="00734467" w:rsidP="00C230B0">
            <w:pPr>
              <w:rPr>
                <w:rFonts w:asciiTheme="majorHAnsi" w:hAnsiTheme="majorHAnsi" w:cstheme="majorHAnsi"/>
              </w:rPr>
            </w:pPr>
            <w:r w:rsidRPr="00C72340">
              <w:rPr>
                <w:rFonts w:asciiTheme="majorHAnsi" w:hAnsiTheme="majorHAnsi" w:cstheme="majorHAnsi"/>
              </w:rPr>
              <w:t>Verklaring Belastingdienst*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5B8E4D4" w14:textId="77777777" w:rsidR="00734467" w:rsidRPr="00C72340" w:rsidRDefault="00734467" w:rsidP="00C230B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12F4F44" w14:textId="77777777" w:rsidR="00734467" w:rsidRPr="00C72340" w:rsidRDefault="00734467" w:rsidP="00C230B0">
            <w:r>
              <w:t>**</w:t>
            </w:r>
          </w:p>
        </w:tc>
      </w:tr>
      <w:tr w:rsidR="00734467" w:rsidRPr="00DE6A74" w14:paraId="470DA644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79FEFC2" w14:textId="5927D352" w:rsidR="00734467" w:rsidRPr="00DE6A74" w:rsidRDefault="4E6C8213" w:rsidP="6A33E90E">
            <w:r>
              <w:t>B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DBDC190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Gedragsverklaring aanbesteden (GVA)*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3B79438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4BDF931" w14:textId="77777777" w:rsidR="00734467" w:rsidRPr="00C72340" w:rsidRDefault="00734467" w:rsidP="00C230B0">
            <w:r w:rsidRPr="00C72340">
              <w:t>*</w:t>
            </w:r>
            <w:r>
              <w:t>*</w:t>
            </w:r>
          </w:p>
        </w:tc>
      </w:tr>
      <w:tr w:rsidR="00734467" w:rsidRPr="00DE6A74" w14:paraId="28D85C4D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1B053E5" w14:textId="341066A7" w:rsidR="00734467" w:rsidRPr="00DE6A74" w:rsidRDefault="4F294FF0" w:rsidP="6A33E90E">
            <w:r>
              <w:t>C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48F6630" w14:textId="77777777" w:rsidR="00734467" w:rsidRPr="00C72340" w:rsidRDefault="00734467" w:rsidP="00C230B0">
            <w:proofErr w:type="gramStart"/>
            <w:r w:rsidRPr="00C72340">
              <w:rPr>
                <w:rFonts w:asciiTheme="majorHAnsi" w:hAnsiTheme="majorHAnsi" w:cstheme="majorHAnsi"/>
              </w:rPr>
              <w:t>Bankverklaring /</w:t>
            </w:r>
            <w:proofErr w:type="gramEnd"/>
            <w:r w:rsidRPr="00C72340">
              <w:rPr>
                <w:rFonts w:asciiTheme="majorHAnsi" w:hAnsiTheme="majorHAnsi" w:cstheme="majorHAnsi"/>
              </w:rPr>
              <w:t xml:space="preserve"> bereidstellingsverklaring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C500BCA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5E121BF" w14:textId="77777777" w:rsidR="00734467" w:rsidRPr="00C72340" w:rsidRDefault="00734467" w:rsidP="00C230B0"/>
        </w:tc>
      </w:tr>
      <w:tr w:rsidR="00734467" w:rsidRPr="00DE6A74" w14:paraId="568E76D7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59CD7E" w14:textId="2D1B3A0D" w:rsidR="00734467" w:rsidRPr="00DE6A74" w:rsidRDefault="051292C9" w:rsidP="6A33E90E">
            <w:r>
              <w:t>D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36E7493" w14:textId="618D6310" w:rsidR="00734467" w:rsidRPr="005C2A4C" w:rsidRDefault="00734467" w:rsidP="00C230B0">
            <w:pPr>
              <w:rPr>
                <w:rFonts w:asciiTheme="majorHAnsi" w:hAnsiTheme="majorHAnsi" w:cstheme="majorHAnsi"/>
              </w:rPr>
            </w:pPr>
            <w:r w:rsidRPr="00C72340">
              <w:rPr>
                <w:rFonts w:asciiTheme="majorHAnsi" w:hAnsiTheme="majorHAnsi" w:cstheme="majorHAnsi"/>
              </w:rPr>
              <w:t xml:space="preserve">Concerngarantie (indien van </w:t>
            </w:r>
            <w:proofErr w:type="gramStart"/>
            <w:r w:rsidRPr="00C72340">
              <w:rPr>
                <w:rFonts w:asciiTheme="majorHAnsi" w:hAnsiTheme="majorHAnsi" w:cstheme="majorHAnsi"/>
              </w:rPr>
              <w:t>toepassing)*</w:t>
            </w:r>
            <w:proofErr w:type="gramEnd"/>
            <w:r w:rsidRPr="00C7234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F7B1460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FC9AA13" w14:textId="77777777" w:rsidR="00734467" w:rsidRPr="00C72340" w:rsidRDefault="00734467" w:rsidP="00C230B0">
            <w:r w:rsidRPr="00C72340">
              <w:t>*</w:t>
            </w:r>
            <w:r>
              <w:t>*</w:t>
            </w:r>
          </w:p>
        </w:tc>
      </w:tr>
      <w:tr w:rsidR="00734467" w:rsidRPr="00DE6A74" w14:paraId="1F4CE249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271EB13" w14:textId="067D3ECF" w:rsidR="00734467" w:rsidRPr="00DE6A74" w:rsidRDefault="6070B04F" w:rsidP="6A33E90E">
            <w:r>
              <w:t>E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75410FE" w14:textId="77777777" w:rsidR="00734467" w:rsidRPr="00C72340" w:rsidRDefault="00734467" w:rsidP="00C230B0">
            <w:proofErr w:type="gramStart"/>
            <w:r w:rsidRPr="00C72340">
              <w:rPr>
                <w:rFonts w:asciiTheme="majorHAnsi" w:hAnsiTheme="majorHAnsi" w:cstheme="majorHAnsi"/>
              </w:rPr>
              <w:t>Verzekeringspolis /</w:t>
            </w:r>
            <w:proofErr w:type="gramEnd"/>
            <w:r w:rsidRPr="00C72340">
              <w:rPr>
                <w:rFonts w:asciiTheme="majorHAnsi" w:hAnsiTheme="majorHAnsi" w:cstheme="majorHAnsi"/>
              </w:rPr>
              <w:t xml:space="preserve"> het verzekeringscertificaat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F1CB8FD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F19E26" w14:textId="77777777" w:rsidR="00734467" w:rsidRPr="00C72340" w:rsidRDefault="00734467" w:rsidP="00C230B0"/>
        </w:tc>
      </w:tr>
      <w:tr w:rsidR="00734467" w:rsidRPr="00DE6A74" w14:paraId="025222D0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391D320" w14:textId="0DAB39F8" w:rsidR="00734467" w:rsidRPr="00DE6A74" w:rsidRDefault="72E48327" w:rsidP="6A33E90E">
            <w:r>
              <w:t>F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C5D4CD6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Jaarrekeningen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259A241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3B282D6" w14:textId="77777777" w:rsidR="00734467" w:rsidRPr="00C72340" w:rsidRDefault="00734467" w:rsidP="00C230B0"/>
        </w:tc>
      </w:tr>
      <w:tr w:rsidR="00734467" w:rsidRPr="00DE6A74" w14:paraId="7EF17CD6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40E3B96" w14:textId="0FE4B845" w:rsidR="00734467" w:rsidRPr="00DE6A74" w:rsidRDefault="05A14427" w:rsidP="6A33E90E">
            <w:r>
              <w:t>G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110C1E9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Certificaat kwaliteitsmanagement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AEBDF04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5D747FD" w14:textId="77777777" w:rsidR="00734467" w:rsidRPr="00C72340" w:rsidRDefault="00734467" w:rsidP="00C230B0"/>
        </w:tc>
      </w:tr>
      <w:tr w:rsidR="00734467" w:rsidRPr="00DE6A74" w14:paraId="7A25F651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14F2C55" w14:textId="68F680E4" w:rsidR="00734467" w:rsidRPr="00DE6A74" w:rsidRDefault="11A44AC5" w:rsidP="6A33E90E">
            <w:r>
              <w:t>H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56485D5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Certificaat milieumanagement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C6F04C3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A167225" w14:textId="77777777" w:rsidR="00734467" w:rsidRPr="00C72340" w:rsidRDefault="00734467" w:rsidP="00C230B0"/>
        </w:tc>
      </w:tr>
      <w:tr w:rsidR="00734467" w:rsidRPr="00DE6A74" w14:paraId="3CF0351F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D676B74" w14:textId="07155C8F" w:rsidR="00734467" w:rsidRPr="00DE6A74" w:rsidRDefault="04E5BFAF" w:rsidP="6A33E90E">
            <w:r>
              <w:t>I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391F584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 xml:space="preserve">VCA </w:t>
            </w:r>
            <w:proofErr w:type="gramStart"/>
            <w:r w:rsidRPr="00C72340">
              <w:rPr>
                <w:rFonts w:asciiTheme="majorHAnsi" w:hAnsiTheme="majorHAnsi" w:cstheme="majorHAnsi"/>
              </w:rPr>
              <w:t>en /</w:t>
            </w:r>
            <w:proofErr w:type="gramEnd"/>
            <w:r w:rsidRPr="00C72340">
              <w:rPr>
                <w:rFonts w:asciiTheme="majorHAnsi" w:hAnsiTheme="majorHAnsi" w:cstheme="majorHAnsi"/>
              </w:rPr>
              <w:t xml:space="preserve"> of VCA** certificaat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184A185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835399E" w14:textId="77777777" w:rsidR="00734467" w:rsidRPr="00C72340" w:rsidRDefault="00734467" w:rsidP="00C230B0"/>
        </w:tc>
      </w:tr>
      <w:tr w:rsidR="00734467" w:rsidRPr="00DE6A74" w14:paraId="4483B15E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632AE1E" w14:textId="13ECC581" w:rsidR="00734467" w:rsidRPr="00DE6A74" w:rsidRDefault="75FDB97F" w:rsidP="6A33E90E">
            <w:r>
              <w:t>J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14E9628" w14:textId="2615B7D3" w:rsidR="00734467" w:rsidRPr="00C72340" w:rsidRDefault="00734467" w:rsidP="00C230B0">
            <w:proofErr w:type="gramStart"/>
            <w:r w:rsidRPr="6A33E90E">
              <w:rPr>
                <w:rFonts w:asciiTheme="majorHAnsi" w:hAnsiTheme="majorHAnsi" w:cstheme="majorBidi"/>
              </w:rPr>
              <w:t>Certificaat /</w:t>
            </w:r>
            <w:proofErr w:type="gramEnd"/>
            <w:r w:rsidRPr="6A33E90E">
              <w:rPr>
                <w:rFonts w:asciiTheme="majorHAnsi" w:hAnsiTheme="majorHAnsi" w:cstheme="majorBidi"/>
              </w:rPr>
              <w:t xml:space="preserve"> </w:t>
            </w:r>
            <w:proofErr w:type="gramStart"/>
            <w:r w:rsidRPr="6A33E90E">
              <w:rPr>
                <w:rFonts w:asciiTheme="majorHAnsi" w:hAnsiTheme="majorHAnsi" w:cstheme="majorBidi"/>
              </w:rPr>
              <w:t>vergunning /</w:t>
            </w:r>
            <w:proofErr w:type="gramEnd"/>
            <w:r w:rsidRPr="6A33E90E">
              <w:rPr>
                <w:rFonts w:asciiTheme="majorHAnsi" w:hAnsiTheme="majorHAnsi" w:cstheme="majorBidi"/>
              </w:rPr>
              <w:t xml:space="preserve"> keurmerk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EE34D86" w14:textId="77777777" w:rsidR="00734467" w:rsidRPr="00C72340" w:rsidRDefault="00734467" w:rsidP="00C230B0">
            <w:r w:rsidRPr="00C72340">
              <w:rPr>
                <w:rFonts w:asciiTheme="majorHAnsi" w:hAnsiTheme="majorHAnsi" w:cstheme="majorHAnsi"/>
              </w:rP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1221B71" w14:textId="77777777" w:rsidR="00734467" w:rsidRPr="00C72340" w:rsidRDefault="00734467" w:rsidP="00C230B0"/>
        </w:tc>
      </w:tr>
      <w:tr w:rsidR="00145B00" w:rsidRPr="00DE6A74" w14:paraId="451516D9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4FCF5B6" w14:textId="2D42BF1B" w:rsidR="00145B00" w:rsidRDefault="701070FF" w:rsidP="6A33E90E">
            <w:r>
              <w:t>K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76B461F" w14:textId="51DD73FD" w:rsidR="00145B00" w:rsidRPr="00C72340" w:rsidRDefault="00145B00" w:rsidP="00C230B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Verklaring beroep</w:t>
            </w:r>
            <w:r w:rsidRPr="00E40443">
              <w:t xml:space="preserve"> op de </w:t>
            </w:r>
            <w:r>
              <w:t>technische bekwaamheid van een derde</w:t>
            </w:r>
            <w:r w:rsidR="00B10CD6">
              <w:t xml:space="preserve"> (indien van toepassing)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96DE89B" w14:textId="4857161E" w:rsidR="00145B00" w:rsidRPr="00C72340" w:rsidRDefault="00145B00" w:rsidP="00C230B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88157E0" w14:textId="77777777" w:rsidR="00145B00" w:rsidRPr="00C72340" w:rsidRDefault="00145B00" w:rsidP="00C230B0"/>
        </w:tc>
      </w:tr>
      <w:tr w:rsidR="00145B00" w:rsidRPr="00DE6A74" w14:paraId="6AACBE97" w14:textId="77777777" w:rsidTr="6A33E90E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1C1ABA0" w14:textId="4C8D941E" w:rsidR="00145B00" w:rsidRDefault="3BA48A9E" w:rsidP="6A33E90E">
            <w:r>
              <w:t>L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DE1DFC8" w14:textId="4A778B44" w:rsidR="00145B00" w:rsidRDefault="00145B00" w:rsidP="00C230B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Verklaring beroep</w:t>
            </w:r>
            <w:r w:rsidRPr="00E40443">
              <w:t xml:space="preserve"> op de economische en financiële draagkracht</w:t>
            </w:r>
            <w:r>
              <w:t xml:space="preserve"> van een derde</w:t>
            </w:r>
            <w:r w:rsidR="00B10CD6">
              <w:t xml:space="preserve"> (indien van toepassing)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D52E082" w14:textId="5B7DA804" w:rsidR="00145B00" w:rsidRDefault="00145B00" w:rsidP="00C230B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F7BC7CD" w14:textId="77777777" w:rsidR="00145B00" w:rsidRPr="00C72340" w:rsidRDefault="00145B00" w:rsidP="00C230B0"/>
        </w:tc>
      </w:tr>
    </w:tbl>
    <w:p w14:paraId="0B382B9C" w14:textId="77777777" w:rsidR="00734467" w:rsidRDefault="00734467" w:rsidP="00734467">
      <w:pPr>
        <w:spacing w:after="160" w:line="259" w:lineRule="auto"/>
      </w:pPr>
    </w:p>
    <w:p w14:paraId="04EDA597" w14:textId="77777777" w:rsidR="00734467" w:rsidRDefault="00734467" w:rsidP="00734467">
      <w:pPr>
        <w:spacing w:after="160" w:line="259" w:lineRule="auto"/>
      </w:pPr>
      <w:r>
        <w:t xml:space="preserve">* Dit kunnen er meerdere zijn </w:t>
      </w:r>
      <w:proofErr w:type="gramStart"/>
      <w:r>
        <w:t>indien</w:t>
      </w:r>
      <w:proofErr w:type="gramEnd"/>
      <w:r>
        <w:t xml:space="preserve"> dat nodig is om alle kerncompetenties aan te kunnen tonen.</w:t>
      </w:r>
    </w:p>
    <w:p w14:paraId="2BF641E3" w14:textId="77777777" w:rsidR="00734467" w:rsidRDefault="00734467" w:rsidP="00734467">
      <w:r>
        <w:t>*</w:t>
      </w:r>
      <w:r w:rsidRPr="003A7E67">
        <w:t xml:space="preserve">* </w:t>
      </w:r>
      <w:r>
        <w:t>D</w:t>
      </w:r>
      <w:r w:rsidRPr="003A7E67">
        <w:t xml:space="preserve">it document dient ook </w:t>
      </w:r>
      <w:r>
        <w:t xml:space="preserve">(al dan niet </w:t>
      </w:r>
      <w:r w:rsidRPr="003A7E67">
        <w:t>ingevuld</w:t>
      </w:r>
      <w:r>
        <w:t xml:space="preserve">) </w:t>
      </w:r>
      <w:r w:rsidRPr="003A7E67">
        <w:t xml:space="preserve">rechtsgeldig ondertekend en ingediend te worden door iedere </w:t>
      </w:r>
      <w:proofErr w:type="spellStart"/>
      <w:r>
        <w:t>c</w:t>
      </w:r>
      <w:r w:rsidRPr="003A7E67">
        <w:t>ombinant</w:t>
      </w:r>
      <w:proofErr w:type="spellEnd"/>
      <w:r w:rsidRPr="003A7E67">
        <w:t xml:space="preserve"> </w:t>
      </w:r>
      <w:proofErr w:type="gramStart"/>
      <w:r w:rsidRPr="003A7E67">
        <w:t>en /</w:t>
      </w:r>
      <w:proofErr w:type="gramEnd"/>
      <w:r w:rsidRPr="003A7E67">
        <w:t xml:space="preserve"> of onderneming waarop een beroep wordt gedaan </w:t>
      </w:r>
      <w:proofErr w:type="gramStart"/>
      <w:r w:rsidRPr="003A7E67">
        <w:t>teneinde</w:t>
      </w:r>
      <w:proofErr w:type="gramEnd"/>
      <w:r w:rsidRPr="003A7E67">
        <w:t xml:space="preserve"> het voldoen aan de </w:t>
      </w:r>
      <w:r>
        <w:t>g</w:t>
      </w:r>
      <w:r w:rsidRPr="003A7E67">
        <w:t>eschiktheidseisen (indien van toepassing).</w:t>
      </w:r>
    </w:p>
    <w:p w14:paraId="4219FF78" w14:textId="77777777" w:rsidR="00C5597E" w:rsidRDefault="00C5597E" w:rsidP="001D51CD"/>
    <w:sectPr w:rsidR="00C5597E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D05CD" w14:textId="77777777" w:rsidR="00A97CE0" w:rsidRDefault="00A97CE0" w:rsidP="003B595D">
      <w:pPr>
        <w:spacing w:line="240" w:lineRule="auto"/>
      </w:pPr>
      <w:r>
        <w:separator/>
      </w:r>
    </w:p>
  </w:endnote>
  <w:endnote w:type="continuationSeparator" w:id="0">
    <w:p w14:paraId="5D7CBF86" w14:textId="77777777" w:rsidR="00A97CE0" w:rsidRDefault="00A97CE0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48CBA008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6E1363C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A97CE0" w14:paraId="4A7238E7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762D7F1B" w14:textId="77777777" w:rsidR="00A97CE0" w:rsidRDefault="00A97CE0" w:rsidP="004233FB">
            <w:pPr>
              <w:spacing w:before="280" w:line="240" w:lineRule="auto"/>
            </w:pPr>
          </w:p>
        </w:tc>
      </w:tr>
    </w:tbl>
    <w:p w14:paraId="1AFDC6C5" w14:textId="77777777" w:rsidR="00A97CE0" w:rsidRDefault="00A97CE0" w:rsidP="0032501C">
      <w:pPr>
        <w:spacing w:line="160" w:lineRule="exact"/>
      </w:pPr>
    </w:p>
  </w:footnote>
  <w:footnote w:type="continuationSeparator" w:id="0">
    <w:p w14:paraId="043B4352" w14:textId="77777777" w:rsidR="00A97CE0" w:rsidRDefault="00A97CE0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2B2D17AC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433C84C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D09C6"/>
    <w:multiLevelType w:val="multilevel"/>
    <w:tmpl w:val="F838191C"/>
    <w:numStyleLink w:val="Koppenlijst"/>
  </w:abstractNum>
  <w:abstractNum w:abstractNumId="13" w15:restartNumberingAfterBreak="0">
    <w:nsid w:val="17A84A3B"/>
    <w:multiLevelType w:val="multilevel"/>
    <w:tmpl w:val="F838191C"/>
    <w:numStyleLink w:val="Koppenlijst"/>
  </w:abstractNum>
  <w:abstractNum w:abstractNumId="14" w15:restartNumberingAfterBreak="0">
    <w:nsid w:val="18551DE8"/>
    <w:multiLevelType w:val="multilevel"/>
    <w:tmpl w:val="9C1A11E0"/>
    <w:numStyleLink w:val="Bulletlijst"/>
  </w:abstractNum>
  <w:abstractNum w:abstractNumId="15" w15:restartNumberingAfterBreak="0">
    <w:nsid w:val="221409A0"/>
    <w:multiLevelType w:val="multilevel"/>
    <w:tmpl w:val="F838191C"/>
    <w:numStyleLink w:val="Koppenlijst"/>
  </w:abstractNum>
  <w:abstractNum w:abstractNumId="16" w15:restartNumberingAfterBreak="0">
    <w:nsid w:val="232161E8"/>
    <w:multiLevelType w:val="multilevel"/>
    <w:tmpl w:val="9C1A11E0"/>
    <w:numStyleLink w:val="Bulletlijst"/>
  </w:abstractNum>
  <w:abstractNum w:abstractNumId="17" w15:restartNumberingAfterBreak="0">
    <w:nsid w:val="28DB0B9D"/>
    <w:multiLevelType w:val="multilevel"/>
    <w:tmpl w:val="9C1A11E0"/>
    <w:numStyleLink w:val="Bulletlijst"/>
  </w:abstractNum>
  <w:abstractNum w:abstractNumId="18" w15:restartNumberingAfterBreak="0">
    <w:nsid w:val="33B13DF6"/>
    <w:multiLevelType w:val="multilevel"/>
    <w:tmpl w:val="F838191C"/>
    <w:numStyleLink w:val="Koppenlijst"/>
  </w:abstractNum>
  <w:abstractNum w:abstractNumId="19" w15:restartNumberingAfterBreak="0">
    <w:nsid w:val="38763AD0"/>
    <w:multiLevelType w:val="multilevel"/>
    <w:tmpl w:val="F838191C"/>
    <w:numStyleLink w:val="Koppenlijst"/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E07752A"/>
    <w:multiLevelType w:val="multilevel"/>
    <w:tmpl w:val="9C1A11E0"/>
    <w:numStyleLink w:val="Bulletlijst"/>
  </w:abstractNum>
  <w:abstractNum w:abstractNumId="27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39D4871"/>
    <w:multiLevelType w:val="multilevel"/>
    <w:tmpl w:val="F838191C"/>
    <w:numStyleLink w:val="Koppenlijst"/>
  </w:abstractNum>
  <w:abstractNum w:abstractNumId="29" w15:restartNumberingAfterBreak="0">
    <w:nsid w:val="682532EC"/>
    <w:multiLevelType w:val="multilevel"/>
    <w:tmpl w:val="F838191C"/>
    <w:numStyleLink w:val="Koppenlijst"/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 w16cid:durableId="1492481792">
    <w:abstractNumId w:val="24"/>
  </w:num>
  <w:num w:numId="2" w16cid:durableId="1159804169">
    <w:abstractNumId w:val="33"/>
  </w:num>
  <w:num w:numId="3" w16cid:durableId="802232525">
    <w:abstractNumId w:val="27"/>
  </w:num>
  <w:num w:numId="4" w16cid:durableId="145822203">
    <w:abstractNumId w:val="9"/>
  </w:num>
  <w:num w:numId="5" w16cid:durableId="1008680716">
    <w:abstractNumId w:val="7"/>
  </w:num>
  <w:num w:numId="6" w16cid:durableId="1665277975">
    <w:abstractNumId w:val="6"/>
  </w:num>
  <w:num w:numId="7" w16cid:durableId="655843648">
    <w:abstractNumId w:val="5"/>
  </w:num>
  <w:num w:numId="8" w16cid:durableId="102843957">
    <w:abstractNumId w:val="4"/>
  </w:num>
  <w:num w:numId="9" w16cid:durableId="512689429">
    <w:abstractNumId w:val="8"/>
  </w:num>
  <w:num w:numId="10" w16cid:durableId="1641764166">
    <w:abstractNumId w:val="3"/>
  </w:num>
  <w:num w:numId="11" w16cid:durableId="653098503">
    <w:abstractNumId w:val="2"/>
  </w:num>
  <w:num w:numId="12" w16cid:durableId="178546874">
    <w:abstractNumId w:val="1"/>
  </w:num>
  <w:num w:numId="13" w16cid:durableId="1926065360">
    <w:abstractNumId w:val="0"/>
  </w:num>
  <w:num w:numId="14" w16cid:durableId="782304654">
    <w:abstractNumId w:val="32"/>
  </w:num>
  <w:num w:numId="15" w16cid:durableId="373238335">
    <w:abstractNumId w:val="22"/>
  </w:num>
  <w:num w:numId="16" w16cid:durableId="1786731739">
    <w:abstractNumId w:val="23"/>
  </w:num>
  <w:num w:numId="17" w16cid:durableId="1546060499">
    <w:abstractNumId w:val="17"/>
  </w:num>
  <w:num w:numId="18" w16cid:durableId="747266517">
    <w:abstractNumId w:val="30"/>
  </w:num>
  <w:num w:numId="19" w16cid:durableId="696930767">
    <w:abstractNumId w:val="14"/>
  </w:num>
  <w:num w:numId="20" w16cid:durableId="411203850">
    <w:abstractNumId w:val="21"/>
  </w:num>
  <w:num w:numId="21" w16cid:durableId="2146963814">
    <w:abstractNumId w:val="10"/>
  </w:num>
  <w:num w:numId="22" w16cid:durableId="396830834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346365881">
    <w:abstractNumId w:val="29"/>
  </w:num>
  <w:num w:numId="24" w16cid:durableId="182549568">
    <w:abstractNumId w:val="18"/>
  </w:num>
  <w:num w:numId="25" w16cid:durableId="755635594">
    <w:abstractNumId w:val="34"/>
  </w:num>
  <w:num w:numId="26" w16cid:durableId="723481129">
    <w:abstractNumId w:val="15"/>
  </w:num>
  <w:num w:numId="27" w16cid:durableId="39016972">
    <w:abstractNumId w:val="12"/>
  </w:num>
  <w:num w:numId="28" w16cid:durableId="559249985">
    <w:abstractNumId w:val="13"/>
  </w:num>
  <w:num w:numId="29" w16cid:durableId="1638145263">
    <w:abstractNumId w:val="25"/>
  </w:num>
  <w:num w:numId="30" w16cid:durableId="1943419293">
    <w:abstractNumId w:val="28"/>
  </w:num>
  <w:num w:numId="31" w16cid:durableId="852570838">
    <w:abstractNumId w:val="20"/>
  </w:num>
  <w:num w:numId="32" w16cid:durableId="316886935">
    <w:abstractNumId w:val="26"/>
  </w:num>
  <w:num w:numId="33" w16cid:durableId="588538982">
    <w:abstractNumId w:val="16"/>
  </w:num>
  <w:num w:numId="34" w16cid:durableId="130294102">
    <w:abstractNumId w:val="11"/>
  </w:num>
  <w:num w:numId="35" w16cid:durableId="13938864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48A7"/>
    <w:rsid w:val="0000622E"/>
    <w:rsid w:val="00010C1F"/>
    <w:rsid w:val="00012304"/>
    <w:rsid w:val="00020575"/>
    <w:rsid w:val="0002630C"/>
    <w:rsid w:val="000430B6"/>
    <w:rsid w:val="000439B3"/>
    <w:rsid w:val="00056625"/>
    <w:rsid w:val="00057A7F"/>
    <w:rsid w:val="00075E48"/>
    <w:rsid w:val="00087F10"/>
    <w:rsid w:val="00097795"/>
    <w:rsid w:val="000B6AE0"/>
    <w:rsid w:val="000B6F73"/>
    <w:rsid w:val="000D1E2E"/>
    <w:rsid w:val="000E0C17"/>
    <w:rsid w:val="000E4A5F"/>
    <w:rsid w:val="000E4B2C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5B00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E54DC"/>
    <w:rsid w:val="002F7DE4"/>
    <w:rsid w:val="0032501C"/>
    <w:rsid w:val="003348BB"/>
    <w:rsid w:val="00342D41"/>
    <w:rsid w:val="00361400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C2A4C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D75FA"/>
    <w:rsid w:val="006D77BB"/>
    <w:rsid w:val="006F0214"/>
    <w:rsid w:val="00700C38"/>
    <w:rsid w:val="00733775"/>
    <w:rsid w:val="00734467"/>
    <w:rsid w:val="00753840"/>
    <w:rsid w:val="00760D12"/>
    <w:rsid w:val="00781BAD"/>
    <w:rsid w:val="00782D16"/>
    <w:rsid w:val="007905E8"/>
    <w:rsid w:val="00790E99"/>
    <w:rsid w:val="007926A5"/>
    <w:rsid w:val="007D075E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459C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81BEF"/>
    <w:rsid w:val="009823C1"/>
    <w:rsid w:val="0098488A"/>
    <w:rsid w:val="00987340"/>
    <w:rsid w:val="009A511B"/>
    <w:rsid w:val="009B28E7"/>
    <w:rsid w:val="009D42F9"/>
    <w:rsid w:val="00A00144"/>
    <w:rsid w:val="00A03627"/>
    <w:rsid w:val="00A12CA0"/>
    <w:rsid w:val="00A150EB"/>
    <w:rsid w:val="00A152B1"/>
    <w:rsid w:val="00A31FA7"/>
    <w:rsid w:val="00A33593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97CE0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10CD6"/>
    <w:rsid w:val="00B26BEB"/>
    <w:rsid w:val="00B347E3"/>
    <w:rsid w:val="00B460FB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57167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24EA1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870C8"/>
    <w:rsid w:val="00F91883"/>
    <w:rsid w:val="00FB1AFF"/>
    <w:rsid w:val="00FB5A29"/>
    <w:rsid w:val="00FB7162"/>
    <w:rsid w:val="00FE3468"/>
    <w:rsid w:val="00FE50E8"/>
    <w:rsid w:val="00FE65F5"/>
    <w:rsid w:val="00FF09D4"/>
    <w:rsid w:val="00FF1E35"/>
    <w:rsid w:val="017A475A"/>
    <w:rsid w:val="04E5BFAF"/>
    <w:rsid w:val="051292C9"/>
    <w:rsid w:val="05A14427"/>
    <w:rsid w:val="08CC04DE"/>
    <w:rsid w:val="1050BE19"/>
    <w:rsid w:val="11A44AC5"/>
    <w:rsid w:val="350B1394"/>
    <w:rsid w:val="3BA48A9E"/>
    <w:rsid w:val="4E6C8213"/>
    <w:rsid w:val="4F294FF0"/>
    <w:rsid w:val="4F58A7B8"/>
    <w:rsid w:val="56A9C423"/>
    <w:rsid w:val="573EAFFC"/>
    <w:rsid w:val="6070B04F"/>
    <w:rsid w:val="68E7E217"/>
    <w:rsid w:val="6A33E90E"/>
    <w:rsid w:val="701070FF"/>
    <w:rsid w:val="72E48327"/>
    <w:rsid w:val="756A4F76"/>
    <w:rsid w:val="7585849F"/>
    <w:rsid w:val="75FDB97F"/>
    <w:rsid w:val="7C79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AB9B71F98B147818284B03813E9A8" ma:contentTypeVersion="10" ma:contentTypeDescription="Een nieuw document maken." ma:contentTypeScope="" ma:versionID="b265147410f750c8bd4b25b3ea9ba435">
  <xsd:schema xmlns:xsd="http://www.w3.org/2001/XMLSchema" xmlns:xs="http://www.w3.org/2001/XMLSchema" xmlns:p="http://schemas.microsoft.com/office/2006/metadata/properties" xmlns:ns2="203401fd-6716-483f-b238-29afc4e145ec" xmlns:ns3="1c4b6304-1ec8-41ce-b5f5-3e868c5fe664" targetNamespace="http://schemas.microsoft.com/office/2006/metadata/properties" ma:root="true" ma:fieldsID="47c88a47f5a96d5dea4592fd2ce3ff1b" ns2:_="" ns3:_="">
    <xsd:import namespace="203401fd-6716-483f-b238-29afc4e145ec"/>
    <xsd:import namespace="1c4b6304-1ec8-41ce-b5f5-3e868c5fe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401fd-6716-483f-b238-29afc4e14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b6304-1ec8-41ce-b5f5-3e868c5fe6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e69f96-53bc-4133-935f-b691e974e5cf}" ma:internalName="TaxCatchAll" ma:showField="CatchAllData" ma:web="1c4b6304-1ec8-41ce-b5f5-3e868c5fe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4b6304-1ec8-41ce-b5f5-3e868c5fe664" xsi:nil="true"/>
    <lcf76f155ced4ddcb4097134ff3c332f xmlns="203401fd-6716-483f-b238-29afc4e145ec">
      <Terms xmlns="http://schemas.microsoft.com/office/infopath/2007/PartnerControls"/>
    </lcf76f155ced4ddcb4097134ff3c332f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Props1.xml><?xml version="1.0" encoding="utf-8"?>
<ds:datastoreItem xmlns:ds="http://schemas.openxmlformats.org/officeDocument/2006/customXml" ds:itemID="{87D4FE62-89BA-4C4A-8687-7103A390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401fd-6716-483f-b238-29afc4e145ec"/>
    <ds:schemaRef ds:uri="1c4b6304-1ec8-41ce-b5f5-3e868c5fe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3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  <ds:schemaRef ds:uri="1c4b6304-1ec8-41ce-b5f5-3e868c5fe664"/>
    <ds:schemaRef ds:uri="203401fd-6716-483f-b238-29afc4e145ec"/>
  </ds:schemaRefs>
</ds:datastoreItem>
</file>

<file path=customXml/itemProps5.xml><?xml version="1.0" encoding="utf-8"?>
<ds:datastoreItem xmlns:ds="http://schemas.openxmlformats.org/officeDocument/2006/customXml" ds:itemID="{0BE3423C-965E-46FD-8193-FF51B14A6D1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1</TotalTime>
  <Pages>2</Pages>
  <Words>369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Ilse Welter</cp:lastModifiedBy>
  <cp:revision>12</cp:revision>
  <dcterms:created xsi:type="dcterms:W3CDTF">2022-09-28T18:06:00Z</dcterms:created>
  <dcterms:modified xsi:type="dcterms:W3CDTF">2025-07-22T08:17:00Z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0x0101006E1AB9B71F98B147818284B03813E9A8</vt:lpwstr>
  </property>
  <property fmtid="{D5CDD505-2E9C-101B-9397-08002B2CF9AE}" pid="5" name="MediaServiceImageTags">
    <vt:lpwstr/>
  </property>
</Properties>
</file>