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5778F17F" w:rsidR="008F7281" w:rsidRPr="008D09C9" w:rsidRDefault="008D09C9" w:rsidP="008F7281">
      <w:pPr>
        <w:rPr>
          <w:rFonts w:ascii="Myriad Pro" w:hAnsi="Myriad Pro"/>
          <w:sz w:val="18"/>
          <w:szCs w:val="18"/>
        </w:rPr>
      </w:pPr>
      <w:r w:rsidRPr="008D09C9">
        <w:rPr>
          <w:rFonts w:ascii="Myriad Pro" w:hAnsi="Myriad Pro"/>
          <w:sz w:val="18"/>
          <w:szCs w:val="18"/>
        </w:rPr>
        <w:t>OLP.OIGLvA.2025.10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D24B95" w:rsidRDefault="0056082D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D24B95">
        <w:rPr>
          <w:rFonts w:ascii="Myriad Pro" w:hAnsi="Myriad Pro"/>
          <w:sz w:val="18"/>
          <w:szCs w:val="18"/>
        </w:rPr>
        <w:t>,</w:t>
      </w:r>
      <w:r w:rsidRPr="00D24B95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D24B95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D24B95" w:rsidRDefault="0056082D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D24B95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D24B95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D24B95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D24B95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D24B95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D24B95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D24B95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D24B95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D24B95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D24B95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D24B95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D24B95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D24B95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D24B95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D24B95">
        <w:rPr>
          <w:rFonts w:ascii="Myriad Pro" w:hAnsi="Myriad Pro"/>
          <w:sz w:val="18"/>
          <w:szCs w:val="18"/>
          <w:lang w:eastAsia="en-US"/>
        </w:rPr>
        <w:t>,</w:t>
      </w:r>
      <w:r w:rsidRPr="00D24B95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D24B95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D24B95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D24B95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D24B95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D24B95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b/>
          <w:sz w:val="18"/>
          <w:szCs w:val="18"/>
          <w:lang w:eastAsia="en-US"/>
        </w:rPr>
        <w:t>Afkoop</w:t>
      </w:r>
      <w:r w:rsidRPr="00D24B95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D24B95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D24B95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D24B95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D24B95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D24B95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D24B95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Getekend voor akkoord op datum:</w:t>
      </w:r>
      <w:r w:rsidR="005C1583" w:rsidRPr="00D24B95">
        <w:rPr>
          <w:rFonts w:ascii="Myriad Pro" w:hAnsi="Myriad Pro"/>
          <w:sz w:val="18"/>
          <w:szCs w:val="18"/>
        </w:rPr>
        <w:t xml:space="preserve"> _ _ - _ _ - _ _ _ _ </w:t>
      </w:r>
    </w:p>
    <w:p w14:paraId="68CB91FE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Naam Inschrijver:</w:t>
      </w:r>
      <w:r w:rsidRPr="00D24B95">
        <w:rPr>
          <w:rFonts w:ascii="Myriad Pro" w:hAnsi="Myriad Pro"/>
          <w:sz w:val="18"/>
          <w:szCs w:val="18"/>
        </w:rPr>
        <w:tab/>
        <w:t>XXX</w:t>
      </w:r>
    </w:p>
    <w:p w14:paraId="2890B31D" w14:textId="77777777" w:rsidR="00137B35" w:rsidRPr="00D24B95" w:rsidRDefault="00137B35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Tekenbevoegde:</w:t>
      </w:r>
      <w:r w:rsidRPr="00D24B95">
        <w:rPr>
          <w:rFonts w:ascii="Myriad Pro" w:hAnsi="Myriad Pro"/>
          <w:sz w:val="18"/>
          <w:szCs w:val="18"/>
        </w:rPr>
        <w:tab/>
        <w:t>XXX</w:t>
      </w:r>
    </w:p>
    <w:p w14:paraId="5234237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D24B95">
        <w:rPr>
          <w:rFonts w:ascii="Myriad Pro" w:hAnsi="Myriad Pro"/>
          <w:sz w:val="18"/>
          <w:szCs w:val="18"/>
        </w:rPr>
        <w:t>Functie:</w:t>
      </w:r>
      <w:r w:rsidRPr="00D24B95">
        <w:rPr>
          <w:rFonts w:ascii="Myriad Pro" w:hAnsi="Myriad Pro"/>
          <w:sz w:val="18"/>
          <w:szCs w:val="18"/>
        </w:rPr>
        <w:tab/>
      </w:r>
      <w:r w:rsidRPr="00D24B95">
        <w:rPr>
          <w:rFonts w:ascii="Myriad Pro" w:hAnsi="Myriad Pro"/>
          <w:sz w:val="18"/>
          <w:szCs w:val="18"/>
        </w:rPr>
        <w:tab/>
        <w:t>XXX</w:t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2DBE" w14:textId="77777777" w:rsidR="003855F2" w:rsidRDefault="003855F2" w:rsidP="001071D5">
      <w:r>
        <w:separator/>
      </w:r>
    </w:p>
  </w:endnote>
  <w:endnote w:type="continuationSeparator" w:id="0">
    <w:p w14:paraId="3BFEEBAB" w14:textId="77777777" w:rsidR="003855F2" w:rsidRDefault="003855F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55F2B55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D24B95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53D0" w14:textId="77777777" w:rsidR="003855F2" w:rsidRDefault="003855F2" w:rsidP="001071D5">
      <w:r>
        <w:separator/>
      </w:r>
    </w:p>
  </w:footnote>
  <w:footnote w:type="continuationSeparator" w:id="0">
    <w:p w14:paraId="64EDAAFB" w14:textId="77777777" w:rsidR="003855F2" w:rsidRDefault="003855F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94F7C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855F2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2504F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D09C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4B95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Lana van Asch</cp:lastModifiedBy>
  <cp:revision>3</cp:revision>
  <cp:lastPrinted>2013-07-01T09:34:00Z</cp:lastPrinted>
  <dcterms:created xsi:type="dcterms:W3CDTF">2025-08-21T13:34:00Z</dcterms:created>
  <dcterms:modified xsi:type="dcterms:W3CDTF">2025-08-21T13:35:00Z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