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32C7" w14:textId="0DC65872" w:rsidR="00004F70" w:rsidRPr="001D4CAB" w:rsidRDefault="00004F70" w:rsidP="00004F70">
      <w:pPr>
        <w:rPr>
          <w:b/>
        </w:rPr>
      </w:pPr>
      <w:r>
        <w:rPr>
          <w:b/>
        </w:rPr>
        <w:t xml:space="preserve">Opgaveformulier t.b.v. </w:t>
      </w:r>
      <w:r w:rsidR="00AB18A9">
        <w:rPr>
          <w:b/>
        </w:rPr>
        <w:t xml:space="preserve">de </w:t>
      </w:r>
      <w:r>
        <w:rPr>
          <w:b/>
        </w:rPr>
        <w:t>g</w:t>
      </w:r>
      <w:r w:rsidRPr="001D4CAB">
        <w:rPr>
          <w:b/>
        </w:rPr>
        <w:t>eschiktheidseisen Technische Bekwaamheid</w:t>
      </w:r>
      <w:r w:rsidR="00F7098A">
        <w:rPr>
          <w:b/>
        </w:rPr>
        <w:t xml:space="preserve"> en selectiecriteria</w:t>
      </w:r>
      <w:r w:rsidR="00AB18A9">
        <w:rPr>
          <w:b/>
        </w:rPr>
        <w:t xml:space="preserve"> </w:t>
      </w:r>
    </w:p>
    <w:p w14:paraId="4519911D" w14:textId="45633A3F" w:rsidR="007B4BCB" w:rsidRDefault="007B4BCB" w:rsidP="00F7098A">
      <w:pPr>
        <w:rPr>
          <w:rFonts w:cstheme="minorHAnsi"/>
          <w:b/>
          <w:szCs w:val="20"/>
        </w:rPr>
      </w:pPr>
      <w:r>
        <w:t xml:space="preserve">Vul als gegadigde per geschiktheidseis dit document in. </w:t>
      </w:r>
      <w:r w:rsidR="00AB18A9">
        <w:t xml:space="preserve">De selectiecriteria hoeven niet te worden ingevuld, omdat hiervoor geen aanvullende referentieprojecten mogen worden ingediend. </w:t>
      </w:r>
    </w:p>
    <w:p w14:paraId="18CC81E2" w14:textId="77777777" w:rsidR="00891A67" w:rsidRDefault="00891A67" w:rsidP="007B4BCB">
      <w:pPr>
        <w:spacing w:line="240" w:lineRule="auto"/>
        <w:rPr>
          <w:rFonts w:cstheme="minorHAnsi"/>
          <w:b/>
          <w:szCs w:val="20"/>
        </w:rPr>
      </w:pPr>
    </w:p>
    <w:p w14:paraId="448ABF3A" w14:textId="50810184" w:rsidR="007B4BCB" w:rsidRPr="007B4BCB" w:rsidRDefault="007B4BCB" w:rsidP="007B4BCB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 xml:space="preserve">Eis </w:t>
      </w:r>
      <w:r w:rsidR="007B37C8">
        <w:rPr>
          <w:rFonts w:cstheme="minorHAnsi"/>
          <w:b/>
          <w:szCs w:val="20"/>
        </w:rPr>
        <w:t>7</w:t>
      </w:r>
      <w:r w:rsidRPr="007B4BCB">
        <w:rPr>
          <w:rFonts w:cstheme="minorHAnsi"/>
          <w:b/>
          <w:szCs w:val="20"/>
        </w:rPr>
        <w:t xml:space="preserve">. </w:t>
      </w:r>
      <w:r w:rsidR="00F7098A" w:rsidRPr="00F7098A">
        <w:rPr>
          <w:rFonts w:cstheme="minorHAnsi"/>
          <w:b/>
          <w:szCs w:val="20"/>
        </w:rPr>
        <w:t>Ervaring met het renoveren van het interieur van een utiliteitsgebouw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25FD8E64" w14:textId="77777777" w:rsidTr="00891A67">
        <w:tc>
          <w:tcPr>
            <w:tcW w:w="2972" w:type="dxa"/>
            <w:shd w:val="clear" w:color="auto" w:fill="auto"/>
          </w:tcPr>
          <w:p w14:paraId="0D12C4F4" w14:textId="10994A82" w:rsidR="00891A67" w:rsidRDefault="00891A67" w:rsidP="007B4BCB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241A74BF" w14:textId="1E815914" w:rsidR="00891A67" w:rsidRPr="00891A67" w:rsidRDefault="00AB18A9" w:rsidP="007B4BC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71492065"/>
                <w:placeholder>
                  <w:docPart w:val="BFD0836D9D714A6893131AFEE5FCF28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0770968" w14:textId="77777777" w:rsidTr="00891A67">
        <w:tc>
          <w:tcPr>
            <w:tcW w:w="2972" w:type="dxa"/>
            <w:shd w:val="clear" w:color="auto" w:fill="auto"/>
          </w:tcPr>
          <w:p w14:paraId="294D3A09" w14:textId="5D16D72A" w:rsidR="00891A67" w:rsidRDefault="00891A67" w:rsidP="007B4BCB">
            <w:r>
              <w:t>Aantal m</w:t>
            </w:r>
            <w:r w:rsidRPr="009F7308">
              <w:rPr>
                <w:vertAlign w:val="superscript"/>
              </w:rPr>
              <w:t>2</w:t>
            </w:r>
            <w:r w:rsidR="00F7098A">
              <w:rPr>
                <w:vertAlign w:val="superscript"/>
              </w:rPr>
              <w:t xml:space="preserve"> </w:t>
            </w:r>
            <w:r w:rsidR="00F7098A" w:rsidRPr="00F7098A">
              <w:t>BVO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2B83933" w14:textId="19A8563C" w:rsidR="00891A67" w:rsidRDefault="00AB18A9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66338798"/>
                <w:placeholder>
                  <w:docPart w:val="B3A52E1692DC42138A751CEC2450DDB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9C201E3" w14:textId="77777777" w:rsidTr="00891A67">
        <w:tc>
          <w:tcPr>
            <w:tcW w:w="2972" w:type="dxa"/>
            <w:shd w:val="clear" w:color="auto" w:fill="auto"/>
          </w:tcPr>
          <w:p w14:paraId="3CD95D59" w14:textId="5743242C" w:rsidR="00891A67" w:rsidRDefault="00891A67" w:rsidP="007B4BCB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79DEF74B" w14:textId="289CCDFC" w:rsidR="00891A67" w:rsidRDefault="00AB18A9" w:rsidP="007B4BCB">
            <w:sdt>
              <w:sdtPr>
                <w:id w:val="424310219"/>
                <w:placeholder>
                  <w:docPart w:val="4AFC49F49C654C0EB29EEDFE764AE455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41BC284F" w14:textId="77777777" w:rsidTr="00891A67">
        <w:tc>
          <w:tcPr>
            <w:tcW w:w="2972" w:type="dxa"/>
            <w:shd w:val="clear" w:color="auto" w:fill="auto"/>
          </w:tcPr>
          <w:p w14:paraId="0508504A" w14:textId="77777777" w:rsidR="00891A67" w:rsidRDefault="00891A67" w:rsidP="007B4BCB"/>
        </w:tc>
        <w:tc>
          <w:tcPr>
            <w:tcW w:w="4589" w:type="dxa"/>
            <w:shd w:val="clear" w:color="auto" w:fill="auto"/>
          </w:tcPr>
          <w:p w14:paraId="2AFCDD22" w14:textId="77777777" w:rsidR="00891A67" w:rsidRDefault="00891A67" w:rsidP="007B4BCB"/>
        </w:tc>
      </w:tr>
      <w:tr w:rsidR="00891A67" w14:paraId="5BBAE0F2" w14:textId="77777777" w:rsidTr="00891A67">
        <w:tc>
          <w:tcPr>
            <w:tcW w:w="2972" w:type="dxa"/>
            <w:shd w:val="clear" w:color="auto" w:fill="auto"/>
          </w:tcPr>
          <w:p w14:paraId="035CB877" w14:textId="16AA0BCD" w:rsidR="00891A67" w:rsidRDefault="00891A67" w:rsidP="007B4BCB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171D57B8" w14:textId="6251539D" w:rsidR="00891A67" w:rsidRDefault="00AB18A9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91000148"/>
                <w:placeholder>
                  <w:docPart w:val="F17E509DCC5D401A9C32A9CA569BF43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4726537" w14:textId="77777777" w:rsidTr="00891A67">
        <w:tc>
          <w:tcPr>
            <w:tcW w:w="2972" w:type="dxa"/>
            <w:shd w:val="clear" w:color="auto" w:fill="auto"/>
          </w:tcPr>
          <w:p w14:paraId="15D2AF91" w14:textId="43A1CB11" w:rsidR="00891A67" w:rsidRDefault="00891A67" w:rsidP="007B4BCB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4EA614A2" w14:textId="77A20979" w:rsidR="00891A67" w:rsidRDefault="00AB18A9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7757654"/>
                <w:placeholder>
                  <w:docPart w:val="C8DE9CEB35BB46BFB05BBF21EF0BF091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DF23C92" w14:textId="77777777" w:rsidTr="00891A67">
        <w:tc>
          <w:tcPr>
            <w:tcW w:w="2972" w:type="dxa"/>
            <w:shd w:val="clear" w:color="auto" w:fill="auto"/>
          </w:tcPr>
          <w:p w14:paraId="287727BB" w14:textId="3D3FD52D" w:rsidR="00891A67" w:rsidRDefault="00891A67" w:rsidP="00891A6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7E3BF9FC" w14:textId="5D50F31A" w:rsidR="00891A67" w:rsidRDefault="00AB18A9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27364718"/>
                <w:placeholder>
                  <w:docPart w:val="E05A97ED0806404CA31A8EA6DDFCA0D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012E50B" w14:textId="77777777" w:rsidTr="00891A67">
        <w:tc>
          <w:tcPr>
            <w:tcW w:w="2972" w:type="dxa"/>
            <w:shd w:val="clear" w:color="auto" w:fill="auto"/>
          </w:tcPr>
          <w:p w14:paraId="6E3AA4B0" w14:textId="2E74F197" w:rsidR="00891A67" w:rsidRDefault="00891A67" w:rsidP="00891A6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ACCDBA3" w14:textId="0014042B" w:rsidR="00891A67" w:rsidRDefault="00AB18A9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55056138"/>
                <w:placeholder>
                  <w:docPart w:val="06ADFC87AA5E4E7EA1CDEB7741388A6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F92847E" w14:textId="77777777" w:rsidTr="00891A67">
        <w:tc>
          <w:tcPr>
            <w:tcW w:w="2972" w:type="dxa"/>
            <w:shd w:val="clear" w:color="auto" w:fill="auto"/>
          </w:tcPr>
          <w:p w14:paraId="0E37AFE3" w14:textId="77777777" w:rsidR="00891A67" w:rsidRDefault="00891A67" w:rsidP="00891A67"/>
        </w:tc>
        <w:tc>
          <w:tcPr>
            <w:tcW w:w="4589" w:type="dxa"/>
            <w:shd w:val="clear" w:color="auto" w:fill="auto"/>
          </w:tcPr>
          <w:p w14:paraId="09633FC8" w14:textId="77777777" w:rsidR="00891A67" w:rsidRDefault="00891A67" w:rsidP="00891A67"/>
        </w:tc>
      </w:tr>
      <w:tr w:rsidR="00891A67" w14:paraId="09D0BCA9" w14:textId="77777777" w:rsidTr="00891A67">
        <w:tc>
          <w:tcPr>
            <w:tcW w:w="2972" w:type="dxa"/>
            <w:shd w:val="clear" w:color="auto" w:fill="auto"/>
          </w:tcPr>
          <w:p w14:paraId="508E1A8C" w14:textId="52B3D9F7" w:rsidR="00891A67" w:rsidRDefault="00891A67" w:rsidP="00891A6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69D40ED" w14:textId="2BCEB7F5" w:rsidR="00891A67" w:rsidRDefault="00AB18A9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50674713"/>
                <w:placeholder>
                  <w:docPart w:val="B3896DE9DF464B25BED6897F4A6C01B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0E4133D" w14:textId="77777777" w:rsidTr="00891A67">
        <w:tc>
          <w:tcPr>
            <w:tcW w:w="2972" w:type="dxa"/>
            <w:shd w:val="clear" w:color="auto" w:fill="auto"/>
          </w:tcPr>
          <w:p w14:paraId="37514CFE" w14:textId="38C2CF7F" w:rsidR="00891A67" w:rsidRDefault="00891A67" w:rsidP="00891A67">
            <w:r>
              <w:t>Omschrijving eigen aandeel</w:t>
            </w:r>
            <w:r>
              <w:rPr>
                <w:rStyle w:val="Voetnootmarkering"/>
              </w:rPr>
              <w:footnoteReference w:id="2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45037674" w14:textId="41ECEFEA" w:rsidR="00891A67" w:rsidRDefault="00AB18A9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0020179"/>
                <w:placeholder>
                  <w:docPart w:val="E8EFBA7F90654C9382E1638143B77BE8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BEBDC00" w14:textId="77777777" w:rsidTr="00891A67">
        <w:tc>
          <w:tcPr>
            <w:tcW w:w="2972" w:type="dxa"/>
            <w:shd w:val="clear" w:color="auto" w:fill="auto"/>
          </w:tcPr>
          <w:p w14:paraId="3DB6E353" w14:textId="77777777" w:rsidR="00891A67" w:rsidRDefault="00891A67" w:rsidP="00891A67"/>
        </w:tc>
        <w:tc>
          <w:tcPr>
            <w:tcW w:w="4589" w:type="dxa"/>
            <w:shd w:val="clear" w:color="auto" w:fill="auto"/>
          </w:tcPr>
          <w:p w14:paraId="2C3BC471" w14:textId="77777777" w:rsidR="00891A67" w:rsidRDefault="00891A67" w:rsidP="00891A67"/>
        </w:tc>
      </w:tr>
      <w:tr w:rsidR="00D04E2F" w14:paraId="5A956254" w14:textId="77777777" w:rsidTr="00891A67">
        <w:tc>
          <w:tcPr>
            <w:tcW w:w="2972" w:type="dxa"/>
            <w:shd w:val="clear" w:color="auto" w:fill="auto"/>
          </w:tcPr>
          <w:p w14:paraId="484F26F3" w14:textId="7AF19C67" w:rsidR="00D04E2F" w:rsidRDefault="00D04E2F" w:rsidP="00D04E2F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1:</w:t>
            </w:r>
          </w:p>
        </w:tc>
        <w:tc>
          <w:tcPr>
            <w:tcW w:w="4589" w:type="dxa"/>
            <w:shd w:val="clear" w:color="auto" w:fill="auto"/>
          </w:tcPr>
          <w:p w14:paraId="1F960D9F" w14:textId="7B9F70AE" w:rsidR="00D04E2F" w:rsidRDefault="00AB18A9" w:rsidP="00D04E2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848710053"/>
                <w:placeholder>
                  <w:docPart w:val="6C2453A473AF4ECF890CDB5486977FAF"/>
                </w:placeholder>
              </w:sdtPr>
              <w:sdtEndPr/>
              <w:sdtContent>
                <w:r w:rsidR="00D04E2F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D04E2F">
                  <w:instrText>FORMTEXT</w:instrText>
                </w:r>
                <w:r w:rsidR="00D04E2F">
                  <w:fldChar w:fldCharType="separate"/>
                </w:r>
                <w:r w:rsidR="00D04E2F">
                  <w:t>Klik hier om uw tekst te typen</w:t>
                </w:r>
                <w:r w:rsidR="00D04E2F">
                  <w:fldChar w:fldCharType="end"/>
                </w:r>
              </w:sdtContent>
            </w:sdt>
          </w:p>
        </w:tc>
      </w:tr>
      <w:tr w:rsidR="00D04E2F" w14:paraId="1893E9CC" w14:textId="77777777" w:rsidTr="00891A67">
        <w:tc>
          <w:tcPr>
            <w:tcW w:w="2972" w:type="dxa"/>
            <w:shd w:val="clear" w:color="auto" w:fill="auto"/>
          </w:tcPr>
          <w:p w14:paraId="66065A3A" w14:textId="77777777" w:rsidR="00D04E2F" w:rsidRDefault="00D04E2F" w:rsidP="00D04E2F"/>
        </w:tc>
        <w:tc>
          <w:tcPr>
            <w:tcW w:w="4589" w:type="dxa"/>
            <w:shd w:val="clear" w:color="auto" w:fill="auto"/>
          </w:tcPr>
          <w:p w14:paraId="1CC04E98" w14:textId="77777777" w:rsidR="00D04E2F" w:rsidRDefault="00D04E2F" w:rsidP="00D04E2F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D04E2F" w14:paraId="30B77BCF" w14:textId="77777777" w:rsidTr="00891A67">
        <w:tc>
          <w:tcPr>
            <w:tcW w:w="2972" w:type="dxa"/>
            <w:shd w:val="clear" w:color="auto" w:fill="auto"/>
          </w:tcPr>
          <w:p w14:paraId="6769C330" w14:textId="0A158101" w:rsidR="00D04E2F" w:rsidRDefault="00D04E2F" w:rsidP="00D04E2F">
            <w:r>
              <w:t>Bijgevoegde bewijsmiddelen</w:t>
            </w:r>
            <w:r>
              <w:rPr>
                <w:rStyle w:val="Voetnootmarkering"/>
              </w:rPr>
              <w:footnoteReference w:id="3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F71EDAA" w14:textId="4F3680D9" w:rsidR="00D04E2F" w:rsidRDefault="00AB18A9" w:rsidP="00D04E2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04834261"/>
                <w:placeholder>
                  <w:docPart w:val="1DA6868F075A4E74B55EAF5909F79E32"/>
                </w:placeholder>
              </w:sdtPr>
              <w:sdtEndPr/>
              <w:sdtContent>
                <w:r w:rsidR="00D04E2F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D04E2F">
                  <w:instrText>FORMTEXT</w:instrText>
                </w:r>
                <w:r w:rsidR="00D04E2F">
                  <w:fldChar w:fldCharType="separate"/>
                </w:r>
                <w:r w:rsidR="00D04E2F">
                  <w:t>Vul de naam per document ter bewijsvoering in</w:t>
                </w:r>
                <w:r w:rsidR="00D04E2F">
                  <w:fldChar w:fldCharType="end"/>
                </w:r>
              </w:sdtContent>
            </w:sdt>
          </w:p>
        </w:tc>
      </w:tr>
    </w:tbl>
    <w:p w14:paraId="1ED2C8AA" w14:textId="77777777" w:rsidR="007B4BCB" w:rsidRDefault="007B4BCB" w:rsidP="007B4BCB"/>
    <w:p w14:paraId="5E98F7B1" w14:textId="77777777" w:rsidR="007B4BCB" w:rsidRDefault="007B4BCB" w:rsidP="007B4BCB"/>
    <w:p w14:paraId="13221208" w14:textId="42DE56AF" w:rsidR="009F7308" w:rsidRPr="007B4BCB" w:rsidRDefault="009F7308" w:rsidP="009F7308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 xml:space="preserve">Eis </w:t>
      </w:r>
      <w:r w:rsidR="001608AA">
        <w:rPr>
          <w:rFonts w:cstheme="minorHAnsi"/>
          <w:b/>
          <w:szCs w:val="20"/>
        </w:rPr>
        <w:t>8</w:t>
      </w:r>
      <w:r w:rsidRPr="00F7098A">
        <w:rPr>
          <w:rFonts w:cstheme="minorHAnsi"/>
          <w:b/>
          <w:szCs w:val="20"/>
        </w:rPr>
        <w:t xml:space="preserve">. </w:t>
      </w:r>
      <w:r w:rsidR="00F7098A" w:rsidRPr="00F7098A">
        <w:rPr>
          <w:rFonts w:cstheme="minorHAnsi"/>
          <w:b/>
          <w:szCs w:val="20"/>
        </w:rPr>
        <w:t>Ervaring met de realisatie van gevelvervanging van een gebouw met een verblijfsfunctie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1D1828A2" w14:textId="77777777" w:rsidTr="00891A67">
        <w:tc>
          <w:tcPr>
            <w:tcW w:w="2972" w:type="dxa"/>
            <w:shd w:val="clear" w:color="auto" w:fill="auto"/>
          </w:tcPr>
          <w:p w14:paraId="5DF8D01B" w14:textId="77777777" w:rsidR="00891A67" w:rsidRDefault="00891A67" w:rsidP="00454F47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2D547BA5" w14:textId="77777777" w:rsidR="00891A67" w:rsidRPr="00891A67" w:rsidRDefault="00AB18A9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66721489"/>
                <w:placeholder>
                  <w:docPart w:val="0A83C4342F4747159318B62BFA2AFD4B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7A172BE" w14:textId="77777777" w:rsidTr="00891A67">
        <w:tc>
          <w:tcPr>
            <w:tcW w:w="2972" w:type="dxa"/>
            <w:shd w:val="clear" w:color="auto" w:fill="auto"/>
          </w:tcPr>
          <w:p w14:paraId="42DB9177" w14:textId="77777777" w:rsidR="00891A67" w:rsidRDefault="00891A67" w:rsidP="00454F47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C68480F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92710951"/>
                <w:placeholder>
                  <w:docPart w:val="8B3C68D8A98C46A08A2A56C198988D3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F7098A" w14:paraId="3273DC7A" w14:textId="77777777" w:rsidTr="00891A67">
        <w:tc>
          <w:tcPr>
            <w:tcW w:w="2972" w:type="dxa"/>
            <w:shd w:val="clear" w:color="auto" w:fill="auto"/>
          </w:tcPr>
          <w:p w14:paraId="1F9A426C" w14:textId="76A2CC76" w:rsidR="00F7098A" w:rsidRDefault="00F7098A" w:rsidP="00454F47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>op 5</w:t>
            </w:r>
            <w:r w:rsidRPr="00F7098A">
              <w:rPr>
                <w:vertAlign w:val="superscript"/>
              </w:rPr>
              <w:t>e</w:t>
            </w:r>
            <w:r>
              <w:t xml:space="preserve"> bouwlaag of hoger:</w:t>
            </w:r>
          </w:p>
        </w:tc>
        <w:tc>
          <w:tcPr>
            <w:tcW w:w="4589" w:type="dxa"/>
            <w:shd w:val="clear" w:color="auto" w:fill="auto"/>
          </w:tcPr>
          <w:p w14:paraId="7BF2F37C" w14:textId="73A55678" w:rsidR="00F7098A" w:rsidRDefault="00AB18A9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318111333"/>
                <w:placeholder>
                  <w:docPart w:val="1A2AB6E94AB447418FB0399425B33F75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891A67" w14:paraId="6E5881C2" w14:textId="77777777" w:rsidTr="00891A67">
        <w:tc>
          <w:tcPr>
            <w:tcW w:w="2972" w:type="dxa"/>
            <w:shd w:val="clear" w:color="auto" w:fill="auto"/>
          </w:tcPr>
          <w:p w14:paraId="17BBB047" w14:textId="77777777" w:rsidR="00891A67" w:rsidRDefault="00891A67" w:rsidP="00454F47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166651B0" w14:textId="77777777" w:rsidR="00891A67" w:rsidRDefault="00AB18A9" w:rsidP="00454F47">
            <w:sdt>
              <w:sdtPr>
                <w:id w:val="1705826743"/>
                <w:placeholder>
                  <w:docPart w:val="8F8419B5691741B998244493A93C3E62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2CF63152" w14:textId="77777777" w:rsidTr="00891A67">
        <w:tc>
          <w:tcPr>
            <w:tcW w:w="2972" w:type="dxa"/>
            <w:shd w:val="clear" w:color="auto" w:fill="auto"/>
          </w:tcPr>
          <w:p w14:paraId="5476F1DA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2291421" w14:textId="77777777" w:rsidR="00891A67" w:rsidRDefault="00891A67" w:rsidP="00454F47"/>
        </w:tc>
      </w:tr>
      <w:tr w:rsidR="00891A67" w14:paraId="0DE20950" w14:textId="77777777" w:rsidTr="00891A67">
        <w:tc>
          <w:tcPr>
            <w:tcW w:w="2972" w:type="dxa"/>
            <w:shd w:val="clear" w:color="auto" w:fill="auto"/>
          </w:tcPr>
          <w:p w14:paraId="7BCEF006" w14:textId="77777777" w:rsidR="00891A67" w:rsidRDefault="00891A67" w:rsidP="00454F47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4CDB2332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13141244"/>
                <w:placeholder>
                  <w:docPart w:val="5286286E9D8A4F619A7D17FB1176F86E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267B7F36" w14:textId="77777777" w:rsidTr="00891A67">
        <w:tc>
          <w:tcPr>
            <w:tcW w:w="2972" w:type="dxa"/>
            <w:shd w:val="clear" w:color="auto" w:fill="auto"/>
          </w:tcPr>
          <w:p w14:paraId="338BF4DD" w14:textId="77777777" w:rsidR="00891A67" w:rsidRDefault="00891A67" w:rsidP="00454F47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1B3DA1F9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30040741"/>
                <w:placeholder>
                  <w:docPart w:val="A4CC64F5CD8A485F96A859E296C2AE73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07343C1" w14:textId="77777777" w:rsidTr="00891A67">
        <w:tc>
          <w:tcPr>
            <w:tcW w:w="2972" w:type="dxa"/>
            <w:shd w:val="clear" w:color="auto" w:fill="auto"/>
          </w:tcPr>
          <w:p w14:paraId="6ACC0578" w14:textId="77777777" w:rsidR="00891A67" w:rsidRDefault="00891A67" w:rsidP="00454F4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2FFAB80B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343222280"/>
                <w:placeholder>
                  <w:docPart w:val="F896E86F6980475CA573D8FAE959A4C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2E8B2C71" w14:textId="77777777" w:rsidTr="00891A67">
        <w:tc>
          <w:tcPr>
            <w:tcW w:w="2972" w:type="dxa"/>
            <w:shd w:val="clear" w:color="auto" w:fill="auto"/>
          </w:tcPr>
          <w:p w14:paraId="20FB2113" w14:textId="77777777" w:rsidR="00891A67" w:rsidRDefault="00891A67" w:rsidP="00454F4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D30A733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323639132"/>
                <w:placeholder>
                  <w:docPart w:val="63929A3DF4D747E0AC5A0B127B67B2C5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EE952BF" w14:textId="77777777" w:rsidTr="00891A67">
        <w:tc>
          <w:tcPr>
            <w:tcW w:w="2972" w:type="dxa"/>
            <w:shd w:val="clear" w:color="auto" w:fill="auto"/>
          </w:tcPr>
          <w:p w14:paraId="2C34A785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B0B6331" w14:textId="77777777" w:rsidR="00891A67" w:rsidRDefault="00891A67" w:rsidP="00454F47"/>
        </w:tc>
      </w:tr>
      <w:tr w:rsidR="00891A67" w14:paraId="53788285" w14:textId="77777777" w:rsidTr="00891A67">
        <w:tc>
          <w:tcPr>
            <w:tcW w:w="2972" w:type="dxa"/>
            <w:shd w:val="clear" w:color="auto" w:fill="auto"/>
          </w:tcPr>
          <w:p w14:paraId="581864A5" w14:textId="22F6AE5A" w:rsidR="00891A67" w:rsidRDefault="00891A67" w:rsidP="00454F4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 w:rsidR="00F7098A" w:rsidRPr="00F7098A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3AD9E023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49020002"/>
                <w:placeholder>
                  <w:docPart w:val="A2EEDF60CDD0485D94BB3D0F546C2B7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1663157" w14:textId="77777777" w:rsidTr="00891A67">
        <w:tc>
          <w:tcPr>
            <w:tcW w:w="2972" w:type="dxa"/>
            <w:shd w:val="clear" w:color="auto" w:fill="auto"/>
          </w:tcPr>
          <w:p w14:paraId="5134000F" w14:textId="6C8B6FE9" w:rsidR="00891A67" w:rsidRDefault="00891A67" w:rsidP="00454F47">
            <w:r>
              <w:t>Omschrijving eigen aandeel</w:t>
            </w:r>
            <w:r w:rsidR="00F7098A" w:rsidRPr="00F7098A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2F30DD3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69302223"/>
                <w:placeholder>
                  <w:docPart w:val="2261D0D95F3E4EFFB2A5DBC03050BAA4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01802A7" w14:textId="77777777" w:rsidTr="00891A67">
        <w:tc>
          <w:tcPr>
            <w:tcW w:w="2972" w:type="dxa"/>
            <w:shd w:val="clear" w:color="auto" w:fill="auto"/>
          </w:tcPr>
          <w:p w14:paraId="587FC0B4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38109B06" w14:textId="77777777" w:rsidR="00891A67" w:rsidRDefault="00891A67" w:rsidP="00454F47"/>
        </w:tc>
      </w:tr>
      <w:tr w:rsidR="001608AA" w14:paraId="6023C34D" w14:textId="77777777" w:rsidTr="00891A67">
        <w:tc>
          <w:tcPr>
            <w:tcW w:w="2972" w:type="dxa"/>
            <w:shd w:val="clear" w:color="auto" w:fill="auto"/>
          </w:tcPr>
          <w:p w14:paraId="68BBE54C" w14:textId="6C728FC3" w:rsidR="001608AA" w:rsidRDefault="001608AA" w:rsidP="001608AA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2:</w:t>
            </w:r>
          </w:p>
        </w:tc>
        <w:tc>
          <w:tcPr>
            <w:tcW w:w="4589" w:type="dxa"/>
            <w:shd w:val="clear" w:color="auto" w:fill="auto"/>
          </w:tcPr>
          <w:p w14:paraId="0B58939E" w14:textId="6E0F742B" w:rsidR="001608AA" w:rsidRDefault="00AB18A9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20175894"/>
                <w:placeholder>
                  <w:docPart w:val="9775F66A45DD4627BC4D9FE258DFEF2E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Klik hier om uw tekst te typen</w:t>
                </w:r>
                <w:r w:rsidR="001608AA">
                  <w:fldChar w:fldCharType="end"/>
                </w:r>
              </w:sdtContent>
            </w:sdt>
          </w:p>
        </w:tc>
      </w:tr>
      <w:tr w:rsidR="001608AA" w14:paraId="3D7B6B2A" w14:textId="77777777" w:rsidTr="00891A67">
        <w:tc>
          <w:tcPr>
            <w:tcW w:w="2972" w:type="dxa"/>
            <w:shd w:val="clear" w:color="auto" w:fill="auto"/>
          </w:tcPr>
          <w:p w14:paraId="74322B5A" w14:textId="77777777" w:rsidR="001608AA" w:rsidRDefault="001608AA" w:rsidP="001608AA"/>
        </w:tc>
        <w:tc>
          <w:tcPr>
            <w:tcW w:w="4589" w:type="dxa"/>
            <w:shd w:val="clear" w:color="auto" w:fill="auto"/>
          </w:tcPr>
          <w:p w14:paraId="43B62377" w14:textId="77777777" w:rsidR="001608AA" w:rsidRDefault="001608AA" w:rsidP="001608AA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1608AA" w14:paraId="4F539D1D" w14:textId="77777777" w:rsidTr="00891A67">
        <w:tc>
          <w:tcPr>
            <w:tcW w:w="2972" w:type="dxa"/>
            <w:shd w:val="clear" w:color="auto" w:fill="auto"/>
          </w:tcPr>
          <w:p w14:paraId="642AB9D3" w14:textId="3C5126D8" w:rsidR="001608AA" w:rsidRDefault="001608AA" w:rsidP="001608AA">
            <w:r>
              <w:t>Bijgevoegde bewijsmiddelen</w:t>
            </w:r>
            <w:r w:rsidR="00F7098A" w:rsidRPr="00F7098A"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627C8EA" w14:textId="77777777" w:rsidR="001608AA" w:rsidRDefault="00AB18A9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33393571"/>
                <w:placeholder>
                  <w:docPart w:val="B617C08E27474083B000414FBD084B91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Vul de naam per document ter bewijsvoering in</w:t>
                </w:r>
                <w:r w:rsidR="001608AA">
                  <w:fldChar w:fldCharType="end"/>
                </w:r>
              </w:sdtContent>
            </w:sdt>
          </w:p>
        </w:tc>
      </w:tr>
    </w:tbl>
    <w:p w14:paraId="13554E0D" w14:textId="4E129410" w:rsidR="009F7308" w:rsidRDefault="009F7308">
      <w:pPr>
        <w:spacing w:line="240" w:lineRule="auto"/>
      </w:pPr>
    </w:p>
    <w:p w14:paraId="2636C910" w14:textId="77777777" w:rsidR="00891A67" w:rsidRDefault="00891A67">
      <w:pPr>
        <w:spacing w:line="240" w:lineRule="auto"/>
      </w:pPr>
    </w:p>
    <w:p w14:paraId="3FCC6BF8" w14:textId="0863D7D1" w:rsidR="009F7308" w:rsidRPr="007B4BCB" w:rsidRDefault="009F7308" w:rsidP="009F7308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 xml:space="preserve">Eis </w:t>
      </w:r>
      <w:r w:rsidR="001608AA">
        <w:rPr>
          <w:rFonts w:cstheme="minorHAnsi"/>
          <w:b/>
          <w:szCs w:val="20"/>
        </w:rPr>
        <w:t>9</w:t>
      </w:r>
      <w:r w:rsidRPr="007B4BCB">
        <w:rPr>
          <w:rFonts w:cstheme="minorHAnsi"/>
          <w:b/>
          <w:szCs w:val="20"/>
        </w:rPr>
        <w:t xml:space="preserve">. </w:t>
      </w:r>
      <w:r w:rsidR="00F7098A" w:rsidRPr="00F7098A">
        <w:rPr>
          <w:rFonts w:cstheme="minorHAnsi"/>
          <w:b/>
          <w:szCs w:val="20"/>
        </w:rPr>
        <w:t>Ervaring met het ontwerpen van een kantooromgeving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18F6AA3D" w14:textId="77777777" w:rsidTr="00891A67">
        <w:tc>
          <w:tcPr>
            <w:tcW w:w="2972" w:type="dxa"/>
            <w:shd w:val="clear" w:color="auto" w:fill="auto"/>
          </w:tcPr>
          <w:p w14:paraId="74F8D25A" w14:textId="77777777" w:rsidR="00891A67" w:rsidRDefault="00891A67" w:rsidP="00454F47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08AABBE3" w14:textId="77777777" w:rsidR="00891A67" w:rsidRPr="00891A67" w:rsidRDefault="00AB18A9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04126446"/>
                <w:placeholder>
                  <w:docPart w:val="D5615036348B4179890B8ECE5F644B5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2560C72" w14:textId="77777777" w:rsidTr="00891A67">
        <w:tc>
          <w:tcPr>
            <w:tcW w:w="2972" w:type="dxa"/>
            <w:shd w:val="clear" w:color="auto" w:fill="auto"/>
          </w:tcPr>
          <w:p w14:paraId="512294B0" w14:textId="23B6AEAF" w:rsidR="00891A67" w:rsidRDefault="00891A67" w:rsidP="00454F47">
            <w:r>
              <w:t>Opleverdatum</w:t>
            </w:r>
            <w:r w:rsidR="00F7098A">
              <w:t xml:space="preserve"> UO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36AEFE14" w14:textId="77777777" w:rsidR="00891A67" w:rsidRDefault="00AB18A9" w:rsidP="00454F47">
            <w:sdt>
              <w:sdtPr>
                <w:id w:val="-1367515311"/>
                <w:placeholder>
                  <w:docPart w:val="C0B798D648764E2E9B326A928E415E40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0C32CC83" w14:textId="77777777" w:rsidTr="00891A67">
        <w:tc>
          <w:tcPr>
            <w:tcW w:w="2972" w:type="dxa"/>
            <w:shd w:val="clear" w:color="auto" w:fill="auto"/>
          </w:tcPr>
          <w:p w14:paraId="6A2860AE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2A11E960" w14:textId="77777777" w:rsidR="00891A67" w:rsidRDefault="00891A67" w:rsidP="00454F47"/>
        </w:tc>
      </w:tr>
      <w:tr w:rsidR="00891A67" w14:paraId="4BFAF2CB" w14:textId="77777777" w:rsidTr="00891A67">
        <w:tc>
          <w:tcPr>
            <w:tcW w:w="2972" w:type="dxa"/>
            <w:shd w:val="clear" w:color="auto" w:fill="auto"/>
          </w:tcPr>
          <w:p w14:paraId="13DC7FC1" w14:textId="77777777" w:rsidR="00891A67" w:rsidRDefault="00891A67" w:rsidP="00454F47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0D1DD181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1180066"/>
                <w:placeholder>
                  <w:docPart w:val="3B0C27E5385648BEB65E136BAB80A5AF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C52577B" w14:textId="77777777" w:rsidTr="00891A67">
        <w:tc>
          <w:tcPr>
            <w:tcW w:w="2972" w:type="dxa"/>
            <w:shd w:val="clear" w:color="auto" w:fill="auto"/>
          </w:tcPr>
          <w:p w14:paraId="754120AC" w14:textId="77777777" w:rsidR="00891A67" w:rsidRDefault="00891A67" w:rsidP="00454F47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5E8F58E6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706171856"/>
                <w:placeholder>
                  <w:docPart w:val="8284313EFEBA4695BC85E4756099317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36978B1" w14:textId="77777777" w:rsidTr="00891A67">
        <w:tc>
          <w:tcPr>
            <w:tcW w:w="2972" w:type="dxa"/>
            <w:shd w:val="clear" w:color="auto" w:fill="auto"/>
          </w:tcPr>
          <w:p w14:paraId="3DF2E10D" w14:textId="77777777" w:rsidR="00891A67" w:rsidRDefault="00891A67" w:rsidP="00454F4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29B0819F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232384202"/>
                <w:placeholder>
                  <w:docPart w:val="4FAF46D2409B442AA0A937566FDA07DC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6C374004" w14:textId="77777777" w:rsidTr="00891A67">
        <w:tc>
          <w:tcPr>
            <w:tcW w:w="2972" w:type="dxa"/>
            <w:shd w:val="clear" w:color="auto" w:fill="auto"/>
          </w:tcPr>
          <w:p w14:paraId="30480687" w14:textId="77777777" w:rsidR="00891A67" w:rsidRDefault="00891A67" w:rsidP="00454F4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62F35FE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28980178"/>
                <w:placeholder>
                  <w:docPart w:val="C0C2A1F5B6D94B7CB3C388B2C66994DA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A05039D" w14:textId="77777777" w:rsidTr="00891A67">
        <w:tc>
          <w:tcPr>
            <w:tcW w:w="2972" w:type="dxa"/>
            <w:shd w:val="clear" w:color="auto" w:fill="auto"/>
          </w:tcPr>
          <w:p w14:paraId="1E9FC521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25A3736" w14:textId="77777777" w:rsidR="00891A67" w:rsidRDefault="00891A67" w:rsidP="00454F47"/>
        </w:tc>
      </w:tr>
      <w:tr w:rsidR="00891A67" w14:paraId="3C8D10B1" w14:textId="77777777" w:rsidTr="00891A67">
        <w:tc>
          <w:tcPr>
            <w:tcW w:w="2972" w:type="dxa"/>
            <w:shd w:val="clear" w:color="auto" w:fill="auto"/>
          </w:tcPr>
          <w:p w14:paraId="7D684E36" w14:textId="104C0736" w:rsidR="00891A67" w:rsidRDefault="00891A67" w:rsidP="00454F4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 w:rsidR="00F7098A" w:rsidRPr="00F7098A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258D65F4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824514693"/>
                <w:placeholder>
                  <w:docPart w:val="F88F39F32DA44B479157F00690E4E92B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1DABFCE" w14:textId="77777777" w:rsidTr="00891A67">
        <w:tc>
          <w:tcPr>
            <w:tcW w:w="2972" w:type="dxa"/>
            <w:shd w:val="clear" w:color="auto" w:fill="auto"/>
          </w:tcPr>
          <w:p w14:paraId="0AC621FB" w14:textId="4FBD54D2" w:rsidR="00891A67" w:rsidRDefault="00891A67" w:rsidP="00454F47">
            <w:r>
              <w:t>Omschrijving eigen aandeel</w:t>
            </w:r>
            <w:r w:rsidR="00F7098A" w:rsidRPr="00F7098A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6E125F31" w14:textId="77777777" w:rsidR="00891A67" w:rsidRDefault="00AB18A9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70257874"/>
                <w:placeholder>
                  <w:docPart w:val="C9B2AFE6EDB74AF4A5168BC98F683E1F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B299104" w14:textId="77777777" w:rsidTr="00891A67">
        <w:tc>
          <w:tcPr>
            <w:tcW w:w="2972" w:type="dxa"/>
            <w:shd w:val="clear" w:color="auto" w:fill="auto"/>
          </w:tcPr>
          <w:p w14:paraId="4FFD15FB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3B411759" w14:textId="77777777" w:rsidR="00891A67" w:rsidRDefault="00891A67" w:rsidP="00454F47"/>
        </w:tc>
      </w:tr>
      <w:tr w:rsidR="001608AA" w14:paraId="49775E01" w14:textId="77777777" w:rsidTr="00891A67">
        <w:tc>
          <w:tcPr>
            <w:tcW w:w="2972" w:type="dxa"/>
            <w:shd w:val="clear" w:color="auto" w:fill="auto"/>
          </w:tcPr>
          <w:p w14:paraId="04CE0675" w14:textId="132A0617" w:rsidR="001608AA" w:rsidRDefault="001608AA" w:rsidP="001608AA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3:</w:t>
            </w:r>
          </w:p>
        </w:tc>
        <w:tc>
          <w:tcPr>
            <w:tcW w:w="4589" w:type="dxa"/>
            <w:shd w:val="clear" w:color="auto" w:fill="auto"/>
          </w:tcPr>
          <w:p w14:paraId="6EDA5838" w14:textId="051B1EF9" w:rsidR="001608AA" w:rsidRDefault="00AB18A9" w:rsidP="001608A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932976938"/>
                <w:placeholder>
                  <w:docPart w:val="6896F0A09A714F9F8497DE854B8F781F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Klik hier om uw tekst te typen</w:t>
                </w:r>
                <w:r w:rsidR="001608AA">
                  <w:fldChar w:fldCharType="end"/>
                </w:r>
              </w:sdtContent>
            </w:sdt>
          </w:p>
        </w:tc>
      </w:tr>
      <w:tr w:rsidR="001608AA" w14:paraId="14F48850" w14:textId="77777777" w:rsidTr="00891A67">
        <w:tc>
          <w:tcPr>
            <w:tcW w:w="2972" w:type="dxa"/>
            <w:shd w:val="clear" w:color="auto" w:fill="auto"/>
          </w:tcPr>
          <w:p w14:paraId="4A6F97BD" w14:textId="77777777" w:rsidR="001608AA" w:rsidRDefault="001608AA" w:rsidP="001608AA"/>
        </w:tc>
        <w:tc>
          <w:tcPr>
            <w:tcW w:w="4589" w:type="dxa"/>
            <w:shd w:val="clear" w:color="auto" w:fill="auto"/>
          </w:tcPr>
          <w:p w14:paraId="361D167D" w14:textId="77777777" w:rsidR="001608AA" w:rsidRDefault="001608AA" w:rsidP="001608AA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1608AA" w14:paraId="093BC347" w14:textId="77777777" w:rsidTr="00891A67">
        <w:tc>
          <w:tcPr>
            <w:tcW w:w="2972" w:type="dxa"/>
            <w:shd w:val="clear" w:color="auto" w:fill="auto"/>
          </w:tcPr>
          <w:p w14:paraId="14AD1E92" w14:textId="2D6BCA97" w:rsidR="001608AA" w:rsidRDefault="001608AA" w:rsidP="001608AA">
            <w:r>
              <w:t>Bijgevoegde bewijsmiddelen</w:t>
            </w:r>
            <w:r w:rsidR="00F7098A" w:rsidRPr="00F7098A"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07A91E4" w14:textId="77777777" w:rsidR="001608AA" w:rsidRDefault="00AB18A9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765036625"/>
                <w:placeholder>
                  <w:docPart w:val="387A8E97DC5742439B68A170325E053E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Vul de naam per document ter bewijsvoering in</w:t>
                </w:r>
                <w:r w:rsidR="001608AA">
                  <w:fldChar w:fldCharType="end"/>
                </w:r>
              </w:sdtContent>
            </w:sdt>
          </w:p>
        </w:tc>
      </w:tr>
    </w:tbl>
    <w:p w14:paraId="1087B17D" w14:textId="77777777" w:rsidR="009F7308" w:rsidRDefault="009F7308" w:rsidP="009F7308"/>
    <w:p w14:paraId="353FBAE5" w14:textId="77777777" w:rsidR="009F7308" w:rsidRDefault="009F7308" w:rsidP="009F7308"/>
    <w:p w14:paraId="5255FB15" w14:textId="7054CAAB" w:rsidR="00F7098A" w:rsidRPr="007B4BCB" w:rsidRDefault="00F7098A" w:rsidP="00F7098A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 xml:space="preserve">Eis </w:t>
      </w:r>
      <w:r>
        <w:rPr>
          <w:rFonts w:cstheme="minorHAnsi"/>
          <w:b/>
          <w:szCs w:val="20"/>
        </w:rPr>
        <w:t>10</w:t>
      </w:r>
      <w:r w:rsidRPr="007B4BCB">
        <w:rPr>
          <w:rFonts w:cstheme="minorHAnsi"/>
          <w:b/>
          <w:szCs w:val="20"/>
        </w:rPr>
        <w:t xml:space="preserve">. </w:t>
      </w:r>
      <w:r w:rsidRPr="00F7098A">
        <w:rPr>
          <w:rFonts w:cstheme="minorHAnsi"/>
          <w:b/>
          <w:szCs w:val="20"/>
        </w:rPr>
        <w:t>Ervaring met het aansturen van een multidisciplinair team onder kwaliteitsborging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F7098A" w14:paraId="3D15F3AD" w14:textId="77777777" w:rsidTr="00BC2316">
        <w:tc>
          <w:tcPr>
            <w:tcW w:w="2972" w:type="dxa"/>
            <w:shd w:val="clear" w:color="auto" w:fill="auto"/>
          </w:tcPr>
          <w:p w14:paraId="478E3908" w14:textId="77777777" w:rsidR="00F7098A" w:rsidRDefault="00F7098A" w:rsidP="00BC2316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362ED108" w14:textId="77777777" w:rsidR="00F7098A" w:rsidRPr="00891A67" w:rsidRDefault="00AB18A9" w:rsidP="00BC2316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440301459"/>
                <w:placeholder>
                  <w:docPart w:val="25325B0D512B4529A0EB65A1064E10EE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7E9611D3" w14:textId="77777777" w:rsidTr="00BC2316">
        <w:tc>
          <w:tcPr>
            <w:tcW w:w="2972" w:type="dxa"/>
            <w:shd w:val="clear" w:color="auto" w:fill="auto"/>
          </w:tcPr>
          <w:p w14:paraId="50181FD7" w14:textId="63E16F26" w:rsidR="00F7098A" w:rsidRDefault="00F7098A" w:rsidP="00F7098A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F7098A">
              <w:t>BVO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488A5971" w14:textId="492B261E" w:rsidR="00F7098A" w:rsidRDefault="00AB18A9" w:rsidP="00F7098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324704837"/>
                <w:placeholder>
                  <w:docPart w:val="256107B7E25341C395D5B5FC71BDA039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5A281267" w14:textId="77777777" w:rsidTr="00BC2316">
        <w:tc>
          <w:tcPr>
            <w:tcW w:w="2972" w:type="dxa"/>
            <w:shd w:val="clear" w:color="auto" w:fill="auto"/>
          </w:tcPr>
          <w:p w14:paraId="74A668C7" w14:textId="02D9DE60" w:rsidR="00F7098A" w:rsidRDefault="00F7098A" w:rsidP="00F7098A">
            <w:r>
              <w:t>Opdrachtwaarde €:</w:t>
            </w:r>
          </w:p>
        </w:tc>
        <w:tc>
          <w:tcPr>
            <w:tcW w:w="4589" w:type="dxa"/>
            <w:shd w:val="clear" w:color="auto" w:fill="auto"/>
          </w:tcPr>
          <w:p w14:paraId="2F0E7EED" w14:textId="2D09B507" w:rsidR="00F7098A" w:rsidRDefault="00AB18A9" w:rsidP="00F7098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16379139"/>
                <w:placeholder>
                  <w:docPart w:val="770099E426C74AF1842C4915FC6D07B0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73FFF3E7" w14:textId="77777777" w:rsidTr="00BC2316">
        <w:tc>
          <w:tcPr>
            <w:tcW w:w="2972" w:type="dxa"/>
            <w:shd w:val="clear" w:color="auto" w:fill="auto"/>
          </w:tcPr>
          <w:p w14:paraId="0E32108A" w14:textId="192BDBC0" w:rsidR="00F7098A" w:rsidRDefault="00F7098A" w:rsidP="00BC2316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31B125B2" w14:textId="77777777" w:rsidR="00F7098A" w:rsidRDefault="00AB18A9" w:rsidP="00BC2316">
            <w:sdt>
              <w:sdtPr>
                <w:id w:val="175546775"/>
                <w:placeholder>
                  <w:docPart w:val="6A54172A40AF4B109EB362E5145AEE37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F7098A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F7098A" w14:paraId="00938F22" w14:textId="77777777" w:rsidTr="00BC2316">
        <w:tc>
          <w:tcPr>
            <w:tcW w:w="2972" w:type="dxa"/>
            <w:shd w:val="clear" w:color="auto" w:fill="auto"/>
          </w:tcPr>
          <w:p w14:paraId="3D3CE7BE" w14:textId="77777777" w:rsidR="00F7098A" w:rsidRDefault="00F7098A" w:rsidP="00BC2316"/>
        </w:tc>
        <w:tc>
          <w:tcPr>
            <w:tcW w:w="4589" w:type="dxa"/>
            <w:shd w:val="clear" w:color="auto" w:fill="auto"/>
          </w:tcPr>
          <w:p w14:paraId="6493438E" w14:textId="77777777" w:rsidR="00F7098A" w:rsidRDefault="00F7098A" w:rsidP="00BC2316"/>
        </w:tc>
      </w:tr>
      <w:tr w:rsidR="00F7098A" w14:paraId="544DB6A1" w14:textId="77777777" w:rsidTr="00BC2316">
        <w:tc>
          <w:tcPr>
            <w:tcW w:w="2972" w:type="dxa"/>
            <w:shd w:val="clear" w:color="auto" w:fill="auto"/>
          </w:tcPr>
          <w:p w14:paraId="37E6B816" w14:textId="77777777" w:rsidR="00F7098A" w:rsidRDefault="00F7098A" w:rsidP="00BC2316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2930E854" w14:textId="77777777" w:rsidR="00F7098A" w:rsidRDefault="00AB18A9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829012231"/>
                <w:placeholder>
                  <w:docPart w:val="14D1453BBBAB442E9D94BF6B6EEB9E8B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1EDEB8B7" w14:textId="77777777" w:rsidTr="00BC2316">
        <w:tc>
          <w:tcPr>
            <w:tcW w:w="2972" w:type="dxa"/>
            <w:shd w:val="clear" w:color="auto" w:fill="auto"/>
          </w:tcPr>
          <w:p w14:paraId="44642FB4" w14:textId="77777777" w:rsidR="00F7098A" w:rsidRDefault="00F7098A" w:rsidP="00BC2316">
            <w:r>
              <w:lastRenderedPageBreak/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5286F7D6" w14:textId="77777777" w:rsidR="00F7098A" w:rsidRDefault="00AB18A9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857421"/>
                <w:placeholder>
                  <w:docPart w:val="89E9FB71647242FA8D0142887B698B01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499DB594" w14:textId="77777777" w:rsidTr="00BC2316">
        <w:tc>
          <w:tcPr>
            <w:tcW w:w="2972" w:type="dxa"/>
            <w:shd w:val="clear" w:color="auto" w:fill="auto"/>
          </w:tcPr>
          <w:p w14:paraId="61611481" w14:textId="77777777" w:rsidR="00F7098A" w:rsidRDefault="00F7098A" w:rsidP="00BC2316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645C7267" w14:textId="77777777" w:rsidR="00F7098A" w:rsidRDefault="00AB18A9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90981268"/>
                <w:placeholder>
                  <w:docPart w:val="88CD3B7D81574AE18DB201EA7D530219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37F1022D" w14:textId="77777777" w:rsidTr="00BC2316">
        <w:tc>
          <w:tcPr>
            <w:tcW w:w="2972" w:type="dxa"/>
            <w:shd w:val="clear" w:color="auto" w:fill="auto"/>
          </w:tcPr>
          <w:p w14:paraId="424BD8A4" w14:textId="77777777" w:rsidR="00F7098A" w:rsidRDefault="00F7098A" w:rsidP="00BC2316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72C2D84D" w14:textId="77777777" w:rsidR="00F7098A" w:rsidRDefault="00AB18A9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50613656"/>
                <w:placeholder>
                  <w:docPart w:val="B1F3CFCE651D49F0989AE406DF4C5DF1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0CF2D860" w14:textId="77777777" w:rsidTr="00BC2316">
        <w:tc>
          <w:tcPr>
            <w:tcW w:w="2972" w:type="dxa"/>
            <w:shd w:val="clear" w:color="auto" w:fill="auto"/>
          </w:tcPr>
          <w:p w14:paraId="33ED4A18" w14:textId="77777777" w:rsidR="00F7098A" w:rsidRDefault="00F7098A" w:rsidP="00BC2316"/>
        </w:tc>
        <w:tc>
          <w:tcPr>
            <w:tcW w:w="4589" w:type="dxa"/>
            <w:shd w:val="clear" w:color="auto" w:fill="auto"/>
          </w:tcPr>
          <w:p w14:paraId="31405B14" w14:textId="77777777" w:rsidR="00F7098A" w:rsidRDefault="00F7098A" w:rsidP="00BC2316"/>
        </w:tc>
      </w:tr>
      <w:tr w:rsidR="00F7098A" w14:paraId="39E8118C" w14:textId="77777777" w:rsidTr="00BC2316">
        <w:tc>
          <w:tcPr>
            <w:tcW w:w="2972" w:type="dxa"/>
            <w:shd w:val="clear" w:color="auto" w:fill="auto"/>
          </w:tcPr>
          <w:p w14:paraId="5B6380A3" w14:textId="77777777" w:rsidR="00F7098A" w:rsidRDefault="00F7098A" w:rsidP="00BC2316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 w:rsidRPr="00F7098A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34ADC09" w14:textId="77777777" w:rsidR="00F7098A" w:rsidRDefault="00AB18A9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31187439"/>
                <w:placeholder>
                  <w:docPart w:val="1B0CD51D968E441E9FDEC4A77EF36F9E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6F230272" w14:textId="77777777" w:rsidTr="00BC2316">
        <w:tc>
          <w:tcPr>
            <w:tcW w:w="2972" w:type="dxa"/>
            <w:shd w:val="clear" w:color="auto" w:fill="auto"/>
          </w:tcPr>
          <w:p w14:paraId="16F5FE41" w14:textId="77777777" w:rsidR="00F7098A" w:rsidRDefault="00F7098A" w:rsidP="00BC2316">
            <w:r>
              <w:t>Omschrijving eigen aandeel</w:t>
            </w:r>
            <w:r w:rsidRPr="00F7098A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627C7A5" w14:textId="77777777" w:rsidR="00F7098A" w:rsidRDefault="00AB18A9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809864366"/>
                <w:placeholder>
                  <w:docPart w:val="45E0EBAB27464A1DB2494C099258F2F0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4EEE3FC9" w14:textId="77777777" w:rsidTr="00BC2316">
        <w:tc>
          <w:tcPr>
            <w:tcW w:w="2972" w:type="dxa"/>
            <w:shd w:val="clear" w:color="auto" w:fill="auto"/>
          </w:tcPr>
          <w:p w14:paraId="2D21B2D8" w14:textId="77777777" w:rsidR="00F7098A" w:rsidRDefault="00F7098A" w:rsidP="00BC2316"/>
        </w:tc>
        <w:tc>
          <w:tcPr>
            <w:tcW w:w="4589" w:type="dxa"/>
            <w:shd w:val="clear" w:color="auto" w:fill="auto"/>
          </w:tcPr>
          <w:p w14:paraId="00D6E3CF" w14:textId="77777777" w:rsidR="00F7098A" w:rsidRDefault="00F7098A" w:rsidP="00BC2316"/>
        </w:tc>
      </w:tr>
      <w:tr w:rsidR="00F7098A" w14:paraId="247979CA" w14:textId="77777777" w:rsidTr="00BC2316">
        <w:tc>
          <w:tcPr>
            <w:tcW w:w="2972" w:type="dxa"/>
            <w:shd w:val="clear" w:color="auto" w:fill="auto"/>
          </w:tcPr>
          <w:p w14:paraId="2511D5B8" w14:textId="7FB555B6" w:rsidR="00F7098A" w:rsidRDefault="00F7098A" w:rsidP="00BC2316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4:</w:t>
            </w:r>
          </w:p>
        </w:tc>
        <w:tc>
          <w:tcPr>
            <w:tcW w:w="4589" w:type="dxa"/>
            <w:shd w:val="clear" w:color="auto" w:fill="auto"/>
          </w:tcPr>
          <w:p w14:paraId="3840AEAA" w14:textId="77777777" w:rsidR="00F7098A" w:rsidRDefault="00AB18A9" w:rsidP="00BC2316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98386684"/>
                <w:placeholder>
                  <w:docPart w:val="22357B5E050A493D8D2B554220877A2E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5D4158CE" w14:textId="77777777" w:rsidTr="00BC2316">
        <w:tc>
          <w:tcPr>
            <w:tcW w:w="2972" w:type="dxa"/>
            <w:shd w:val="clear" w:color="auto" w:fill="auto"/>
          </w:tcPr>
          <w:p w14:paraId="6341FF8A" w14:textId="77777777" w:rsidR="00F7098A" w:rsidRDefault="00F7098A" w:rsidP="00BC2316"/>
        </w:tc>
        <w:tc>
          <w:tcPr>
            <w:tcW w:w="4589" w:type="dxa"/>
            <w:shd w:val="clear" w:color="auto" w:fill="auto"/>
          </w:tcPr>
          <w:p w14:paraId="75F54412" w14:textId="77777777" w:rsidR="00F7098A" w:rsidRDefault="00F7098A" w:rsidP="00BC2316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F7098A" w14:paraId="6026D17C" w14:textId="77777777" w:rsidTr="00BC2316">
        <w:tc>
          <w:tcPr>
            <w:tcW w:w="2972" w:type="dxa"/>
            <w:shd w:val="clear" w:color="auto" w:fill="auto"/>
          </w:tcPr>
          <w:p w14:paraId="2EF8B0D4" w14:textId="77777777" w:rsidR="00F7098A" w:rsidRDefault="00F7098A" w:rsidP="00BC2316">
            <w:r>
              <w:t>Bijgevoegde bewijsmiddelen</w:t>
            </w:r>
            <w:r w:rsidRPr="00F7098A"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5A46E44" w14:textId="77777777" w:rsidR="00F7098A" w:rsidRDefault="00AB18A9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71566780"/>
                <w:placeholder>
                  <w:docPart w:val="69EC87BB28C14BB18DE9E3BFC1190506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Vul de naam per document ter bewijsvoering in</w:t>
                </w:r>
                <w:r w:rsidR="00F7098A">
                  <w:fldChar w:fldCharType="end"/>
                </w:r>
              </w:sdtContent>
            </w:sdt>
          </w:p>
        </w:tc>
      </w:tr>
    </w:tbl>
    <w:p w14:paraId="4C3F7762" w14:textId="77777777" w:rsidR="00F7098A" w:rsidRDefault="00F7098A" w:rsidP="00F7098A"/>
    <w:p w14:paraId="39D3D5AD" w14:textId="77777777" w:rsidR="00F7098A" w:rsidRDefault="00F7098A" w:rsidP="00F7098A"/>
    <w:p w14:paraId="2FCE3D6A" w14:textId="660FEA27" w:rsidR="00AB18A9" w:rsidRDefault="00AB18A9" w:rsidP="00AB18A9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Selectiecriterium 1:</w:t>
      </w:r>
      <w:r w:rsidRPr="007B4BCB">
        <w:rPr>
          <w:rFonts w:cstheme="minorHAnsi"/>
          <w:b/>
          <w:szCs w:val="20"/>
        </w:rPr>
        <w:t xml:space="preserve"> </w:t>
      </w:r>
      <w:r w:rsidRPr="00F7098A">
        <w:rPr>
          <w:rFonts w:cstheme="minorHAnsi"/>
          <w:b/>
          <w:szCs w:val="20"/>
        </w:rPr>
        <w:t>Vakkundig ontwerpen van een kantooromgeving</w:t>
      </w:r>
    </w:p>
    <w:p w14:paraId="1616E726" w14:textId="77777777" w:rsidR="00AB18A9" w:rsidRPr="00F7098A" w:rsidRDefault="00AB18A9" w:rsidP="00AB18A9">
      <w:pPr>
        <w:rPr>
          <w:color w:val="auto"/>
        </w:rPr>
      </w:pPr>
      <w:r w:rsidRPr="00F7098A">
        <w:rPr>
          <w:color w:val="auto"/>
        </w:rPr>
        <w:t>Voor dit selectiecriterium mag geen ander referentieproject dan Eis 9 worden ingediend.</w:t>
      </w:r>
    </w:p>
    <w:p w14:paraId="07AE55E7" w14:textId="77777777" w:rsidR="00AB18A9" w:rsidRDefault="00AB18A9" w:rsidP="00AB18A9"/>
    <w:p w14:paraId="46224221" w14:textId="77777777" w:rsidR="00AB18A9" w:rsidRDefault="00AB18A9" w:rsidP="00AB18A9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Selectiecriterium 2: Kwaliteitsborging en planningsmanagement</w:t>
      </w:r>
    </w:p>
    <w:p w14:paraId="2B4FC335" w14:textId="77777777" w:rsidR="00AB18A9" w:rsidRPr="00F7098A" w:rsidRDefault="00AB18A9" w:rsidP="00AB18A9">
      <w:pPr>
        <w:rPr>
          <w:color w:val="auto"/>
        </w:rPr>
      </w:pPr>
      <w:r w:rsidRPr="00F7098A">
        <w:rPr>
          <w:color w:val="auto"/>
        </w:rPr>
        <w:t xml:space="preserve">Voor dit selectiecriterium mag geen ander referentieproject dan Eis </w:t>
      </w:r>
      <w:r>
        <w:rPr>
          <w:color w:val="auto"/>
        </w:rPr>
        <w:t>10</w:t>
      </w:r>
      <w:r w:rsidRPr="00F7098A">
        <w:rPr>
          <w:color w:val="auto"/>
        </w:rPr>
        <w:t xml:space="preserve"> worden ingediend.</w:t>
      </w:r>
    </w:p>
    <w:p w14:paraId="221796CC" w14:textId="2E008C37" w:rsidR="00F7098A" w:rsidRPr="00F7098A" w:rsidRDefault="00F7098A" w:rsidP="00AB18A9">
      <w:pPr>
        <w:spacing w:line="240" w:lineRule="auto"/>
        <w:rPr>
          <w:color w:val="auto"/>
        </w:rPr>
      </w:pPr>
    </w:p>
    <w:p w14:paraId="3C72619B" w14:textId="77777777" w:rsidR="00F7098A" w:rsidRDefault="00F7098A" w:rsidP="00F7098A"/>
    <w:p w14:paraId="3CBCE56B" w14:textId="77777777" w:rsidR="00F7098A" w:rsidRDefault="00F7098A"/>
    <w:sectPr w:rsidR="00F7098A">
      <w:headerReference w:type="default" r:id="rId9"/>
      <w:footerReference w:type="default" r:id="rId10"/>
      <w:headerReference w:type="first" r:id="rId11"/>
      <w:pgSz w:w="11905" w:h="16837"/>
      <w:pgMar w:top="3055" w:right="274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C1E2" w14:textId="77777777" w:rsidR="005218AC" w:rsidRDefault="005218AC">
      <w:pPr>
        <w:spacing w:line="240" w:lineRule="auto"/>
      </w:pPr>
      <w:r>
        <w:separator/>
      </w:r>
    </w:p>
  </w:endnote>
  <w:endnote w:type="continuationSeparator" w:id="0">
    <w:p w14:paraId="0C9CCAE0" w14:textId="77777777" w:rsidR="005218AC" w:rsidRDefault="0052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2BA7" w14:textId="77777777" w:rsidR="008C51BC" w:rsidRDefault="008C51B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0A34F" w14:textId="77777777" w:rsidR="005218AC" w:rsidRDefault="005218AC">
      <w:pPr>
        <w:spacing w:line="240" w:lineRule="auto"/>
      </w:pPr>
      <w:r>
        <w:separator/>
      </w:r>
    </w:p>
  </w:footnote>
  <w:footnote w:type="continuationSeparator" w:id="0">
    <w:p w14:paraId="4405F4A2" w14:textId="77777777" w:rsidR="005218AC" w:rsidRDefault="005218AC">
      <w:pPr>
        <w:spacing w:line="240" w:lineRule="auto"/>
      </w:pPr>
      <w:r>
        <w:continuationSeparator/>
      </w:r>
    </w:p>
  </w:footnote>
  <w:footnote w:id="1">
    <w:p w14:paraId="58BDC12E" w14:textId="77777777" w:rsidR="00891A67" w:rsidRPr="00325210" w:rsidRDefault="00891A67" w:rsidP="00891A67">
      <w:pPr>
        <w:pStyle w:val="Voetnoottekst"/>
        <w:rPr>
          <w:sz w:val="16"/>
          <w:szCs w:val="16"/>
        </w:rPr>
      </w:pPr>
      <w:r w:rsidRPr="00325210">
        <w:rPr>
          <w:rStyle w:val="Voetnootmarkering"/>
          <w:sz w:val="16"/>
          <w:szCs w:val="16"/>
        </w:rPr>
        <w:footnoteRef/>
      </w:r>
      <w:r w:rsidRPr="00325210">
        <w:rPr>
          <w:sz w:val="16"/>
          <w:szCs w:val="16"/>
        </w:rPr>
        <w:t xml:space="preserve"> Indien een gegadigde/inschrijver een beroep doet op een andere natuurlijke of</w:t>
      </w:r>
      <w:r>
        <w:rPr>
          <w:sz w:val="16"/>
          <w:szCs w:val="16"/>
        </w:rPr>
        <w:t xml:space="preserve"> </w:t>
      </w:r>
      <w:proofErr w:type="spellStart"/>
      <w:r w:rsidRPr="00325210">
        <w:rPr>
          <w:sz w:val="16"/>
          <w:szCs w:val="16"/>
        </w:rPr>
        <w:t>rechts</w:t>
      </w:r>
      <w:r>
        <w:rPr>
          <w:sz w:val="16"/>
          <w:szCs w:val="16"/>
        </w:rPr>
        <w:t>-</w:t>
      </w:r>
      <w:r w:rsidRPr="00325210">
        <w:rPr>
          <w:sz w:val="16"/>
          <w:szCs w:val="16"/>
        </w:rPr>
        <w:t>persoon</w:t>
      </w:r>
      <w:proofErr w:type="spellEnd"/>
      <w:r w:rsidRPr="00325210">
        <w:rPr>
          <w:sz w:val="16"/>
          <w:szCs w:val="16"/>
        </w:rPr>
        <w:t xml:space="preserve"> (derde) om de kerncompetentie en/of selectiecriterium aan te tonen, dan dient hier de naam van de desbetreffende derde te worden ingevuld. Indien de</w:t>
      </w:r>
      <w:r>
        <w:rPr>
          <w:sz w:val="16"/>
          <w:szCs w:val="16"/>
        </w:rPr>
        <w:t xml:space="preserve"> </w:t>
      </w:r>
      <w:r w:rsidRPr="00325210">
        <w:rPr>
          <w:sz w:val="16"/>
          <w:szCs w:val="16"/>
        </w:rPr>
        <w:t>referentieopdracht door een combinatie is uitgevoerd, dan dienen hier de namen van de combinanten te worden ingevuld.</w:t>
      </w:r>
    </w:p>
  </w:footnote>
  <w:footnote w:id="2">
    <w:p w14:paraId="249F07CA" w14:textId="77777777" w:rsidR="00891A67" w:rsidRPr="009F7308" w:rsidRDefault="00891A67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Indien de referentieopdracht door een combinatie is uitgevoerd, dient de gegadigde/</w:t>
      </w:r>
      <w:r>
        <w:rPr>
          <w:sz w:val="16"/>
          <w:szCs w:val="16"/>
        </w:rPr>
        <w:t xml:space="preserve"> </w:t>
      </w:r>
      <w:r w:rsidRPr="009F7308">
        <w:rPr>
          <w:sz w:val="16"/>
          <w:szCs w:val="16"/>
        </w:rPr>
        <w:t>inschrijver hier de werkzaamheden, taken, rollen, verantwoordelijkheden en opgedane ervaring van elk der combinanten in de combinatie te omschrijven.</w:t>
      </w:r>
    </w:p>
  </w:footnote>
  <w:footnote w:id="3">
    <w:p w14:paraId="7602BDCE" w14:textId="77777777" w:rsidR="00D04E2F" w:rsidRPr="009F7308" w:rsidRDefault="00D04E2F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Vul hier in met welk(e) document(en) de vereiste kerncompetentie en/of kenmerken (van selectiecriteria) door het Rijksvastgoedbedrijf geverifieerd kan/kunnen worden. Geef aan op welke pagina welke te verifiëren informatie kan worden gevonden. Indien het een tekstueel </w:t>
      </w:r>
    </w:p>
    <w:p w14:paraId="62387BC0" w14:textId="19B348D3" w:rsidR="00D04E2F" w:rsidRDefault="00D04E2F" w:rsidP="00891A67">
      <w:pPr>
        <w:pStyle w:val="Voetnoottekst"/>
      </w:pPr>
      <w:r w:rsidRPr="009F7308">
        <w:rPr>
          <w:sz w:val="16"/>
          <w:szCs w:val="16"/>
        </w:rPr>
        <w:t>bewijsmiddel betreft, dan dienen de te verifiëren passages hierin te worden gemarkeerd</w:t>
      </w:r>
      <w:r w:rsidR="008436B1">
        <w:rPr>
          <w:sz w:val="16"/>
          <w:szCs w:val="16"/>
        </w:rPr>
        <w:t xml:space="preserve"> </w:t>
      </w:r>
      <w:r w:rsidR="008436B1" w:rsidRPr="008436B1">
        <w:rPr>
          <w:sz w:val="16"/>
          <w:szCs w:val="16"/>
        </w:rPr>
        <w:t>bijvoorbeeld met een leeswijzer of het arceren van de stukken</w:t>
      </w:r>
      <w:r w:rsidRPr="009F730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1AC1" w14:textId="4C1B6731" w:rsidR="008C51BC" w:rsidRDefault="00891A67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415C46" wp14:editId="5252A4F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FDA89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15C46" id="_x0000_t202" coordsize="21600,21600" o:spt="202" path="m,l,21600r21600,l21600,xe">
              <v:stroke joinstyle="miter"/>
              <v:path gradientshapeok="t" o:connecttype="rect"/>
            </v:shapetype>
            <v:shape id="46fef06f-aa3c-11ea-a756-beb5f67e67be" o:spid="_x0000_s1026" type="#_x0000_t202" style="position:absolute;margin-left:79.35pt;margin-top:802.75pt;width:377.2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" filled="f" stroked="f">
              <v:textbox inset="0,0,0,0">
                <w:txbxContent>
                  <w:p w14:paraId="5EEFDA89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E266656" wp14:editId="7230B6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80634" w14:textId="799747A2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66656" id="46fef0b8-aa3c-11ea-a756-beb5f67e67be" o:spid="_x0000_s1027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" filled="f" stroked="f">
              <v:textbox inset="0,0,0,0">
                <w:txbxContent>
                  <w:p w14:paraId="30980634" w14:textId="799747A2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413B" w14:textId="4A22B5C1" w:rsidR="008C51BC" w:rsidRDefault="00891A6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DAF99B" wp14:editId="58A695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F5BA8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AF99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8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04F5BA8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9B9F388" wp14:editId="00F7580F">
              <wp:simplePos x="0" y="0"/>
              <wp:positionH relativeFrom="page">
                <wp:posOffset>942975</wp:posOffset>
              </wp:positionH>
              <wp:positionV relativeFrom="page">
                <wp:posOffset>2524125</wp:posOffset>
              </wp:positionV>
              <wp:extent cx="5848350" cy="11049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8350" cy="1104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4DA95" w14:textId="0B6AF178" w:rsidR="000319C0" w:rsidRDefault="007B4BCB">
                          <w:r>
                            <w:rPr>
                              <w:sz w:val="60"/>
                              <w:szCs w:val="60"/>
                            </w:rPr>
                            <w:t>Model opgave referentieopdrachten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B9F388" id="46feebd0-aa3c-11ea-a756-beb5f67e67be" o:spid="_x0000_s1029" type="#_x0000_t202" style="position:absolute;margin-left:74.25pt;margin-top:198.75pt;width:460.5pt;height:8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" filled="f" stroked="f">
              <v:textbox inset="0,0,0,0">
                <w:txbxContent>
                  <w:p w14:paraId="36A4DA95" w14:textId="0B6AF178" w:rsidR="000319C0" w:rsidRDefault="007B4BCB">
                    <w:r>
                      <w:rPr>
                        <w:sz w:val="60"/>
                        <w:szCs w:val="60"/>
                      </w:rPr>
                      <w:t>Model opgave referentieopdrachten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CB2C07" wp14:editId="30A37A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B26E3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B2C07" id="46feec6f-aa3c-11ea-a756-beb5f67e67be" o:spid="_x0000_s1030" type="#_x0000_t202" style="position:absolute;margin-left:79.35pt;margin-top:802.75pt;width:377.2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" filled="f" stroked="f">
              <v:textbox inset="0,0,0,0">
                <w:txbxContent>
                  <w:p w14:paraId="50EB26E3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D79524" wp14:editId="6581607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85F7C" w14:textId="48F8C6A6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79524" id="46feecbe-aa3c-11ea-a756-beb5f67e67be" o:spid="_x0000_s1031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iupK65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685F7C" w14:textId="48F8C6A6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5DAB24" wp14:editId="377B40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C790D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1C5B3B" wp14:editId="1FE4981D">
                                <wp:extent cx="467995" cy="1583865"/>
                                <wp:effectExtent l="0" t="0" r="0" b="0"/>
                                <wp:docPr id="1" name="Afbeelding 1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DAB24" id="46feed0e-aa3c-11ea-a756-beb5f67e67be" o:spid="_x0000_s1032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4AC790D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1C5B3B" wp14:editId="1FE4981D">
                          <wp:extent cx="467995" cy="1583865"/>
                          <wp:effectExtent l="0" t="0" r="0" b="0"/>
                          <wp:docPr id="1" name="Afbeelding 1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AE49D" wp14:editId="35D10E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AB8E6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C546C" wp14:editId="312F7C71">
                                <wp:extent cx="2339975" cy="1582834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RVB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AE49D" id="46feed67-aa3c-11ea-a756-beb5f67e67be" o:spid="_x0000_s1033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A6AB8E6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AC546C" wp14:editId="312F7C71">
                          <wp:extent cx="2339975" cy="1582834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RVB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01829E9" wp14:editId="2A0C9747">
              <wp:simplePos x="0" y="0"/>
              <wp:positionH relativeFrom="page">
                <wp:posOffset>1007744</wp:posOffset>
              </wp:positionH>
              <wp:positionV relativeFrom="page">
                <wp:posOffset>3070225</wp:posOffset>
              </wp:positionV>
              <wp:extent cx="1238250" cy="532765"/>
              <wp:effectExtent l="0" t="0" r="0" b="0"/>
              <wp:wrapNone/>
              <wp:docPr id="13" name="46fef31b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532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5F33A" w14:textId="697A8BC5" w:rsidR="008C51BC" w:rsidRDefault="008C51BC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829E9" id="46fef31b-aa3c-11ea-a756-beb5f67e67be" o:spid="_x0000_s1034" type="#_x0000_t202" style="position:absolute;margin-left:79.35pt;margin-top:241.75pt;width:97.5pt;height:4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" filled="f" stroked="f">
              <v:textbox inset="0,0,0,0">
                <w:txbxContent>
                  <w:p w14:paraId="6EB5F33A" w14:textId="697A8BC5" w:rsidR="008C51BC" w:rsidRDefault="008C51BC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C4DFC0"/>
    <w:multiLevelType w:val="multilevel"/>
    <w:tmpl w:val="7751C3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48AAE"/>
    <w:multiLevelType w:val="multilevel"/>
    <w:tmpl w:val="A384A2B8"/>
    <w:name w:val="Opsomming"/>
    <w:lvl w:ilvl="0">
      <w:start w:val="1"/>
      <w:numFmt w:val="none"/>
      <w:pStyle w:val="Opsommingstreepje"/>
      <w:lvlText w:val="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768D18E"/>
    <w:multiLevelType w:val="multilevel"/>
    <w:tmpl w:val="4BC3FC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DB39F30"/>
    <w:multiLevelType w:val="multilevel"/>
    <w:tmpl w:val="AD2FB7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61D0F7"/>
    <w:multiLevelType w:val="multilevel"/>
    <w:tmpl w:val="F40D1B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877A5A1"/>
    <w:multiLevelType w:val="multilevel"/>
    <w:tmpl w:val="11DE48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30131427">
    <w:abstractNumId w:val="2"/>
  </w:num>
  <w:num w:numId="2" w16cid:durableId="1872915549">
    <w:abstractNumId w:val="4"/>
  </w:num>
  <w:num w:numId="3" w16cid:durableId="423499280">
    <w:abstractNumId w:val="5"/>
  </w:num>
  <w:num w:numId="4" w16cid:durableId="31149225">
    <w:abstractNumId w:val="0"/>
  </w:num>
  <w:num w:numId="5" w16cid:durableId="1153762226">
    <w:abstractNumId w:val="3"/>
  </w:num>
  <w:num w:numId="6" w16cid:durableId="77197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04F70"/>
    <w:rsid w:val="000319C0"/>
    <w:rsid w:val="001608AA"/>
    <w:rsid w:val="001B3D1D"/>
    <w:rsid w:val="001E2B17"/>
    <w:rsid w:val="00325210"/>
    <w:rsid w:val="005218AC"/>
    <w:rsid w:val="005F1427"/>
    <w:rsid w:val="007A4938"/>
    <w:rsid w:val="007B37C8"/>
    <w:rsid w:val="007B4BCB"/>
    <w:rsid w:val="008436B1"/>
    <w:rsid w:val="00882652"/>
    <w:rsid w:val="00891A67"/>
    <w:rsid w:val="008C51BC"/>
    <w:rsid w:val="009F7308"/>
    <w:rsid w:val="00A21879"/>
    <w:rsid w:val="00AB18A9"/>
    <w:rsid w:val="00B917F1"/>
    <w:rsid w:val="00D04E2F"/>
    <w:rsid w:val="00F7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C4B"/>
  <w15:docId w15:val="{05D97ACC-D19A-4F2C-823E-7A736F16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statisch">
    <w:name w:val="Lidnummer (statisch)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psommingstreepje">
    <w:name w:val="Opsomming streepje"/>
    <w:basedOn w:val="Standaard"/>
    <w:next w:val="Standaard"/>
    <w:pPr>
      <w:numPr>
        <w:numId w:val="6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B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BCB"/>
    <w:rPr>
      <w:rFonts w:ascii="Verdana" w:hAnsi="Verdana"/>
      <w:color w:val="000000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B4BC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21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21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5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webSetting" Target="webSettings0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D0836D9D714A6893131AFEE5FCF2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58FCBB-32A3-4CD2-A1A6-E3AB16FA5AE8}"/>
      </w:docPartPr>
      <w:docPartBody>
        <w:p w:rsidR="00FC7C18" w:rsidRDefault="00FC7C18" w:rsidP="00FC7C18">
          <w:pPr>
            <w:pStyle w:val="BFD0836D9D714A6893131AFEE5FCF28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3A52E1692DC42138A751CEC2450D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CB1968-BAD2-4833-B2AF-1767330DBA36}"/>
      </w:docPartPr>
      <w:docPartBody>
        <w:p w:rsidR="00FC7C18" w:rsidRDefault="00FC7C18" w:rsidP="00FC7C18">
          <w:pPr>
            <w:pStyle w:val="B3A52E1692DC42138A751CEC2450DD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AFC49F49C654C0EB29EEDFE764AE4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C91E4-B491-40B5-9247-AB575F8F45B6}"/>
      </w:docPartPr>
      <w:docPartBody>
        <w:p w:rsidR="00FC7C18" w:rsidRDefault="00FC7C18" w:rsidP="00FC7C18">
          <w:pPr>
            <w:pStyle w:val="4AFC49F49C654C0EB29EEDFE764AE455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17E509DCC5D401A9C32A9CA569BF4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06EE30-896D-4D5A-B12C-2F616EA18AC1}"/>
      </w:docPartPr>
      <w:docPartBody>
        <w:p w:rsidR="00FC7C18" w:rsidRDefault="00FC7C18" w:rsidP="00FC7C18">
          <w:pPr>
            <w:pStyle w:val="F17E509DCC5D401A9C32A9CA569BF43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8DE9CEB35BB46BFB05BBF21EF0BF0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6E3942-515E-417C-9C3B-AFC6FB094488}"/>
      </w:docPartPr>
      <w:docPartBody>
        <w:p w:rsidR="00FC7C18" w:rsidRDefault="00FC7C18" w:rsidP="00FC7C18">
          <w:pPr>
            <w:pStyle w:val="C8DE9CEB35BB46BFB05BBF21EF0BF09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05A97ED0806404CA31A8EA6DDFCA0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5FAB30-56BC-46E9-B336-005BA39886E8}"/>
      </w:docPartPr>
      <w:docPartBody>
        <w:p w:rsidR="00FC7C18" w:rsidRDefault="00FC7C18" w:rsidP="00FC7C18">
          <w:pPr>
            <w:pStyle w:val="E05A97ED0806404CA31A8EA6DDFCA0D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6ADFC87AA5E4E7EA1CDEB7741388A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37369D-A1DE-43D6-AAB8-EADBF2F91575}"/>
      </w:docPartPr>
      <w:docPartBody>
        <w:p w:rsidR="00FC7C18" w:rsidRDefault="00FC7C18" w:rsidP="00FC7C18">
          <w:pPr>
            <w:pStyle w:val="06ADFC87AA5E4E7EA1CDEB7741388A6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3896DE9DF464B25BED6897F4A6C0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786827-4BB2-4AED-8B92-3BBBDE7A4AB6}"/>
      </w:docPartPr>
      <w:docPartBody>
        <w:p w:rsidR="00FC7C18" w:rsidRDefault="00FC7C18" w:rsidP="00FC7C18">
          <w:pPr>
            <w:pStyle w:val="B3896DE9DF464B25BED6897F4A6C01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8EFBA7F90654C9382E1638143B77B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7B4CCA-BC73-4523-BF23-0B157EA57C91}"/>
      </w:docPartPr>
      <w:docPartBody>
        <w:p w:rsidR="00FC7C18" w:rsidRDefault="00FC7C18" w:rsidP="00FC7C18">
          <w:pPr>
            <w:pStyle w:val="E8EFBA7F90654C9382E1638143B77BE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A83C4342F4747159318B62BFA2AFD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8B1B06-0D13-4AA7-B302-724F557EE02E}"/>
      </w:docPartPr>
      <w:docPartBody>
        <w:p w:rsidR="00FC7C18" w:rsidRDefault="00FC7C18" w:rsidP="00FC7C18">
          <w:pPr>
            <w:pStyle w:val="0A83C4342F4747159318B62BFA2AFD4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B3C68D8A98C46A08A2A56C198988D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128EC0-CB6B-4112-A5A3-25BE596FB815}"/>
      </w:docPartPr>
      <w:docPartBody>
        <w:p w:rsidR="00FC7C18" w:rsidRDefault="00FC7C18" w:rsidP="00FC7C18">
          <w:pPr>
            <w:pStyle w:val="8B3C68D8A98C46A08A2A56C198988D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F8419B5691741B998244493A93C3E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CFAE6F-B59E-466C-AD75-A1704791B8EE}"/>
      </w:docPartPr>
      <w:docPartBody>
        <w:p w:rsidR="00FC7C18" w:rsidRDefault="00FC7C18" w:rsidP="00FC7C18">
          <w:pPr>
            <w:pStyle w:val="8F8419B5691741B998244493A93C3E62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286286E9D8A4F619A7D17FB1176F8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C809E-FE09-4EB6-93AA-39D6DF7B0C07}"/>
      </w:docPartPr>
      <w:docPartBody>
        <w:p w:rsidR="00FC7C18" w:rsidRDefault="00FC7C18" w:rsidP="00FC7C18">
          <w:pPr>
            <w:pStyle w:val="5286286E9D8A4F619A7D17FB1176F86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4CC64F5CD8A485F96A859E296C2AE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2BE1CD-E765-422E-85DF-CCD5EEBBFF13}"/>
      </w:docPartPr>
      <w:docPartBody>
        <w:p w:rsidR="00FC7C18" w:rsidRDefault="00FC7C18" w:rsidP="00FC7C18">
          <w:pPr>
            <w:pStyle w:val="A4CC64F5CD8A485F96A859E296C2AE7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896E86F6980475CA573D8FAE959A4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F3E505-CEBF-4DEB-AF87-5DDB169B03B4}"/>
      </w:docPartPr>
      <w:docPartBody>
        <w:p w:rsidR="00FC7C18" w:rsidRDefault="00FC7C18" w:rsidP="00FC7C18">
          <w:pPr>
            <w:pStyle w:val="F896E86F6980475CA573D8FAE959A4C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3929A3DF4D747E0AC5A0B127B67B2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7469D-A68E-484E-95DF-C670E05893CE}"/>
      </w:docPartPr>
      <w:docPartBody>
        <w:p w:rsidR="00FC7C18" w:rsidRDefault="00FC7C18" w:rsidP="00FC7C18">
          <w:pPr>
            <w:pStyle w:val="63929A3DF4D747E0AC5A0B127B67B2C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2EEDF60CDD0485D94BB3D0F546C2B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FE868-66D2-4ABB-BEA1-859A3E91949E}"/>
      </w:docPartPr>
      <w:docPartBody>
        <w:p w:rsidR="00FC7C18" w:rsidRDefault="00FC7C18" w:rsidP="00FC7C18">
          <w:pPr>
            <w:pStyle w:val="A2EEDF60CDD0485D94BB3D0F546C2B7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261D0D95F3E4EFFB2A5DBC03050BA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10501C-4974-486F-A4CB-B65BCFB0EE78}"/>
      </w:docPartPr>
      <w:docPartBody>
        <w:p w:rsidR="00FC7C18" w:rsidRDefault="00FC7C18" w:rsidP="00FC7C18">
          <w:pPr>
            <w:pStyle w:val="2261D0D95F3E4EFFB2A5DBC03050BAA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5615036348B4179890B8ECE5F644B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3684B3-E978-49B5-BE04-23C45EDAF30B}"/>
      </w:docPartPr>
      <w:docPartBody>
        <w:p w:rsidR="00FC7C18" w:rsidRDefault="00FC7C18" w:rsidP="00FC7C18">
          <w:pPr>
            <w:pStyle w:val="D5615036348B4179890B8ECE5F644B5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0B798D648764E2E9B326A928E415E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51242F-29B0-4743-93B6-6B0D00C8B800}"/>
      </w:docPartPr>
      <w:docPartBody>
        <w:p w:rsidR="00FC7C18" w:rsidRDefault="00FC7C18" w:rsidP="00FC7C18">
          <w:pPr>
            <w:pStyle w:val="C0B798D648764E2E9B326A928E415E40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0C27E5385648BEB65E136BAB80A5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903B8E-1D72-4030-B94A-98C9E8057EF2}"/>
      </w:docPartPr>
      <w:docPartBody>
        <w:p w:rsidR="00FC7C18" w:rsidRDefault="00FC7C18" w:rsidP="00FC7C18">
          <w:pPr>
            <w:pStyle w:val="3B0C27E5385648BEB65E136BAB80A5A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284313EFEBA4695BC85E475609931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5BDE90-636E-4744-9B0B-ABB0D21DF0B3}"/>
      </w:docPartPr>
      <w:docPartBody>
        <w:p w:rsidR="00FC7C18" w:rsidRDefault="00FC7C18" w:rsidP="00FC7C18">
          <w:pPr>
            <w:pStyle w:val="8284313EFEBA4695BC85E4756099317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FAF46D2409B442AA0A937566FDA07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8EDCB6-59C7-44DD-B46B-394168DE669B}"/>
      </w:docPartPr>
      <w:docPartBody>
        <w:p w:rsidR="00FC7C18" w:rsidRDefault="00FC7C18" w:rsidP="00FC7C18">
          <w:pPr>
            <w:pStyle w:val="4FAF46D2409B442AA0A937566FDA07D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0C2A1F5B6D94B7CB3C388B2C66994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47ABB6-DC98-4B94-A34E-55137C367280}"/>
      </w:docPartPr>
      <w:docPartBody>
        <w:p w:rsidR="00FC7C18" w:rsidRDefault="00FC7C18" w:rsidP="00FC7C18">
          <w:pPr>
            <w:pStyle w:val="C0C2A1F5B6D94B7CB3C388B2C66994D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88F39F32DA44B479157F00690E4E9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68A81A-C908-4084-94D7-28607742100E}"/>
      </w:docPartPr>
      <w:docPartBody>
        <w:p w:rsidR="00FC7C18" w:rsidRDefault="00FC7C18" w:rsidP="00FC7C18">
          <w:pPr>
            <w:pStyle w:val="F88F39F32DA44B479157F00690E4E92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9B2AFE6EDB74AF4A5168BC98F683E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538777-C6C4-451D-852E-7B5827EC39F5}"/>
      </w:docPartPr>
      <w:docPartBody>
        <w:p w:rsidR="00FC7C18" w:rsidRDefault="00FC7C18" w:rsidP="00FC7C18">
          <w:pPr>
            <w:pStyle w:val="C9B2AFE6EDB74AF4A5168BC98F683E1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C2453A473AF4ECF890CDB5486977F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9591BD-04FE-4BEF-A7AD-46575C829482}"/>
      </w:docPartPr>
      <w:docPartBody>
        <w:p w:rsidR="00C10E42" w:rsidRDefault="00C10E42" w:rsidP="00C10E42">
          <w:pPr>
            <w:pStyle w:val="6C2453A473AF4ECF890CDB5486977FA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DA6868F075A4E74B55EAF5909F79E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C513EE-6606-405C-A043-6847EA48C45B}"/>
      </w:docPartPr>
      <w:docPartBody>
        <w:p w:rsidR="00C10E42" w:rsidRDefault="00C10E42" w:rsidP="00C10E42">
          <w:pPr>
            <w:pStyle w:val="1DA6868F075A4E74B55EAF5909F79E3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775F66A45DD4627BC4D9FE258DFEF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E4A0C-79CF-4641-AB1A-10F6B8460E7C}"/>
      </w:docPartPr>
      <w:docPartBody>
        <w:p w:rsidR="00C10E42" w:rsidRDefault="00C10E42" w:rsidP="00C10E42">
          <w:pPr>
            <w:pStyle w:val="9775F66A45DD4627BC4D9FE258DFEF2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617C08E27474083B000414FBD084B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0F13F3-468A-4B2A-9DAE-F60368FBFF82}"/>
      </w:docPartPr>
      <w:docPartBody>
        <w:p w:rsidR="00C10E42" w:rsidRDefault="00C10E42" w:rsidP="00C10E42">
          <w:pPr>
            <w:pStyle w:val="B617C08E27474083B000414FBD084B9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896F0A09A714F9F8497DE854B8F78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C3C591-D101-49CA-A436-A2D418900036}"/>
      </w:docPartPr>
      <w:docPartBody>
        <w:p w:rsidR="00C10E42" w:rsidRDefault="00C10E42" w:rsidP="00C10E42">
          <w:pPr>
            <w:pStyle w:val="6896F0A09A714F9F8497DE854B8F781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87A8E97DC5742439B68A170325E05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C9088B-318F-430E-A24F-FD8C54A960D9}"/>
      </w:docPartPr>
      <w:docPartBody>
        <w:p w:rsidR="00C10E42" w:rsidRDefault="00C10E42" w:rsidP="00C10E42">
          <w:pPr>
            <w:pStyle w:val="387A8E97DC5742439B68A170325E053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A2AB6E94AB447418FB0399425B33F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0B6F4C-3468-4C96-A140-A4AD52A38EA4}"/>
      </w:docPartPr>
      <w:docPartBody>
        <w:p w:rsidR="00E410B7" w:rsidRDefault="00E410B7" w:rsidP="00E410B7">
          <w:pPr>
            <w:pStyle w:val="1A2AB6E94AB447418FB0399425B33F7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5325B0D512B4529A0EB65A1064E10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F83157-7A71-45A4-A40C-F4FADDDD7C93}"/>
      </w:docPartPr>
      <w:docPartBody>
        <w:p w:rsidR="00E410B7" w:rsidRDefault="00E410B7" w:rsidP="00E410B7">
          <w:pPr>
            <w:pStyle w:val="25325B0D512B4529A0EB65A1064E10E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A54172A40AF4B109EB362E5145AEE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763FA2-3000-4DC8-B32B-A8F9AEC6FEC0}"/>
      </w:docPartPr>
      <w:docPartBody>
        <w:p w:rsidR="00E410B7" w:rsidRDefault="00E410B7" w:rsidP="00E410B7">
          <w:pPr>
            <w:pStyle w:val="6A54172A40AF4B109EB362E5145AEE37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4D1453BBBAB442E9D94BF6B6EEB9E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0EBD35-F13F-4FDF-97EF-C6B086382B27}"/>
      </w:docPartPr>
      <w:docPartBody>
        <w:p w:rsidR="00E410B7" w:rsidRDefault="00E410B7" w:rsidP="00E410B7">
          <w:pPr>
            <w:pStyle w:val="14D1453BBBAB442E9D94BF6B6EEB9E8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9E9FB71647242FA8D0142887B698B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44C3D5-8A0B-48F5-BC3C-80661A2F8EC3}"/>
      </w:docPartPr>
      <w:docPartBody>
        <w:p w:rsidR="00E410B7" w:rsidRDefault="00E410B7" w:rsidP="00E410B7">
          <w:pPr>
            <w:pStyle w:val="89E9FB71647242FA8D0142887B698B0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8CD3B7D81574AE18DB201EA7D5302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2C4E13-B667-4B17-B08A-D2312D3BC7A9}"/>
      </w:docPartPr>
      <w:docPartBody>
        <w:p w:rsidR="00E410B7" w:rsidRDefault="00E410B7" w:rsidP="00E410B7">
          <w:pPr>
            <w:pStyle w:val="88CD3B7D81574AE18DB201EA7D53021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1F3CFCE651D49F0989AE406DF4C5D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F6DFF2-0635-47AF-8379-CE9E6AD1678E}"/>
      </w:docPartPr>
      <w:docPartBody>
        <w:p w:rsidR="00E410B7" w:rsidRDefault="00E410B7" w:rsidP="00E410B7">
          <w:pPr>
            <w:pStyle w:val="B1F3CFCE651D49F0989AE406DF4C5DF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B0CD51D968E441E9FDEC4A77EF36F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DB541-C1B4-4BC1-ADCF-996B3BDA72DF}"/>
      </w:docPartPr>
      <w:docPartBody>
        <w:p w:rsidR="00E410B7" w:rsidRDefault="00E410B7" w:rsidP="00E410B7">
          <w:pPr>
            <w:pStyle w:val="1B0CD51D968E441E9FDEC4A77EF36F9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5E0EBAB27464A1DB2494C099258F2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1EBF19-B925-4250-9B01-FEF7A383F9B9}"/>
      </w:docPartPr>
      <w:docPartBody>
        <w:p w:rsidR="00E410B7" w:rsidRDefault="00E410B7" w:rsidP="00E410B7">
          <w:pPr>
            <w:pStyle w:val="45E0EBAB27464A1DB2494C099258F2F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2357B5E050A493D8D2B554220877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A80A82-1C5F-46B4-9D7D-9B862F253224}"/>
      </w:docPartPr>
      <w:docPartBody>
        <w:p w:rsidR="00E410B7" w:rsidRDefault="00E410B7" w:rsidP="00E410B7">
          <w:pPr>
            <w:pStyle w:val="22357B5E050A493D8D2B554220877A2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9EC87BB28C14BB18DE9E3BFC11905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CE4A62-5A0F-42DD-803D-01BB20E82D2D}"/>
      </w:docPartPr>
      <w:docPartBody>
        <w:p w:rsidR="00E410B7" w:rsidRDefault="00E410B7" w:rsidP="00E410B7">
          <w:pPr>
            <w:pStyle w:val="69EC87BB28C14BB18DE9E3BFC119050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56107B7E25341C395D5B5FC71BDA0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60A939-7D80-4629-98E0-26CCED12283F}"/>
      </w:docPartPr>
      <w:docPartBody>
        <w:p w:rsidR="00E410B7" w:rsidRDefault="00E410B7" w:rsidP="00E410B7">
          <w:pPr>
            <w:pStyle w:val="256107B7E25341C395D5B5FC71BDA0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70099E426C74AF1842C4915FC6D07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8E0A1F-9E7F-4BF9-ABF8-C2161CD46AAE}"/>
      </w:docPartPr>
      <w:docPartBody>
        <w:p w:rsidR="00E410B7" w:rsidRDefault="00E410B7" w:rsidP="00E410B7">
          <w:pPr>
            <w:pStyle w:val="770099E426C74AF1842C4915FC6D07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A"/>
    <w:rsid w:val="00123AF7"/>
    <w:rsid w:val="00302CAA"/>
    <w:rsid w:val="00447983"/>
    <w:rsid w:val="00645CA1"/>
    <w:rsid w:val="00B67159"/>
    <w:rsid w:val="00C10E42"/>
    <w:rsid w:val="00E410B7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410B7"/>
    <w:rPr>
      <w:color w:val="808080"/>
    </w:rPr>
  </w:style>
  <w:style w:type="paragraph" w:customStyle="1" w:styleId="BFD0836D9D714A6893131AFEE5FCF287">
    <w:name w:val="BFD0836D9D714A6893131AFEE5FCF287"/>
    <w:rsid w:val="00FC7C18"/>
  </w:style>
  <w:style w:type="paragraph" w:customStyle="1" w:styleId="B3A52E1692DC42138A751CEC2450DDB0">
    <w:name w:val="B3A52E1692DC42138A751CEC2450DDB0"/>
    <w:rsid w:val="00FC7C18"/>
  </w:style>
  <w:style w:type="paragraph" w:customStyle="1" w:styleId="4AFC49F49C654C0EB29EEDFE764AE455">
    <w:name w:val="4AFC49F49C654C0EB29EEDFE764AE455"/>
    <w:rsid w:val="00FC7C18"/>
  </w:style>
  <w:style w:type="paragraph" w:customStyle="1" w:styleId="F17E509DCC5D401A9C32A9CA569BF43D">
    <w:name w:val="F17E509DCC5D401A9C32A9CA569BF43D"/>
    <w:rsid w:val="00FC7C18"/>
  </w:style>
  <w:style w:type="paragraph" w:customStyle="1" w:styleId="C8DE9CEB35BB46BFB05BBF21EF0BF091">
    <w:name w:val="C8DE9CEB35BB46BFB05BBF21EF0BF091"/>
    <w:rsid w:val="00FC7C18"/>
  </w:style>
  <w:style w:type="paragraph" w:customStyle="1" w:styleId="E05A97ED0806404CA31A8EA6DDFCA0D0">
    <w:name w:val="E05A97ED0806404CA31A8EA6DDFCA0D0"/>
    <w:rsid w:val="00FC7C18"/>
  </w:style>
  <w:style w:type="paragraph" w:customStyle="1" w:styleId="06ADFC87AA5E4E7EA1CDEB7741388A67">
    <w:name w:val="06ADFC87AA5E4E7EA1CDEB7741388A67"/>
    <w:rsid w:val="00FC7C18"/>
  </w:style>
  <w:style w:type="paragraph" w:customStyle="1" w:styleId="B3896DE9DF464B25BED6897F4A6C01B0">
    <w:name w:val="B3896DE9DF464B25BED6897F4A6C01B0"/>
    <w:rsid w:val="00FC7C18"/>
  </w:style>
  <w:style w:type="paragraph" w:customStyle="1" w:styleId="E8EFBA7F90654C9382E1638143B77BE8">
    <w:name w:val="E8EFBA7F90654C9382E1638143B77BE8"/>
    <w:rsid w:val="00FC7C18"/>
  </w:style>
  <w:style w:type="paragraph" w:customStyle="1" w:styleId="0A83C4342F4747159318B62BFA2AFD4B">
    <w:name w:val="0A83C4342F4747159318B62BFA2AFD4B"/>
    <w:rsid w:val="00FC7C18"/>
  </w:style>
  <w:style w:type="paragraph" w:customStyle="1" w:styleId="8B3C68D8A98C46A08A2A56C198988D39">
    <w:name w:val="8B3C68D8A98C46A08A2A56C198988D39"/>
    <w:rsid w:val="00FC7C18"/>
  </w:style>
  <w:style w:type="paragraph" w:customStyle="1" w:styleId="8F8419B5691741B998244493A93C3E62">
    <w:name w:val="8F8419B5691741B998244493A93C3E62"/>
    <w:rsid w:val="00FC7C18"/>
  </w:style>
  <w:style w:type="paragraph" w:customStyle="1" w:styleId="5286286E9D8A4F619A7D17FB1176F86E">
    <w:name w:val="5286286E9D8A4F619A7D17FB1176F86E"/>
    <w:rsid w:val="00FC7C18"/>
  </w:style>
  <w:style w:type="paragraph" w:customStyle="1" w:styleId="A4CC64F5CD8A485F96A859E296C2AE73">
    <w:name w:val="A4CC64F5CD8A485F96A859E296C2AE73"/>
    <w:rsid w:val="00FC7C18"/>
  </w:style>
  <w:style w:type="paragraph" w:customStyle="1" w:styleId="F896E86F6980475CA573D8FAE959A4C9">
    <w:name w:val="F896E86F6980475CA573D8FAE959A4C9"/>
    <w:rsid w:val="00FC7C18"/>
  </w:style>
  <w:style w:type="paragraph" w:customStyle="1" w:styleId="63929A3DF4D747E0AC5A0B127B67B2C5">
    <w:name w:val="63929A3DF4D747E0AC5A0B127B67B2C5"/>
    <w:rsid w:val="00FC7C18"/>
  </w:style>
  <w:style w:type="paragraph" w:customStyle="1" w:styleId="A2EEDF60CDD0485D94BB3D0F546C2B7D">
    <w:name w:val="A2EEDF60CDD0485D94BB3D0F546C2B7D"/>
    <w:rsid w:val="00FC7C18"/>
  </w:style>
  <w:style w:type="paragraph" w:customStyle="1" w:styleId="2261D0D95F3E4EFFB2A5DBC03050BAA4">
    <w:name w:val="2261D0D95F3E4EFFB2A5DBC03050BAA4"/>
    <w:rsid w:val="00FC7C18"/>
  </w:style>
  <w:style w:type="paragraph" w:customStyle="1" w:styleId="D5615036348B4179890B8ECE5F644B5D">
    <w:name w:val="D5615036348B4179890B8ECE5F644B5D"/>
    <w:rsid w:val="00FC7C18"/>
  </w:style>
  <w:style w:type="paragraph" w:customStyle="1" w:styleId="C0B798D648764E2E9B326A928E415E40">
    <w:name w:val="C0B798D648764E2E9B326A928E415E40"/>
    <w:rsid w:val="00FC7C18"/>
  </w:style>
  <w:style w:type="paragraph" w:customStyle="1" w:styleId="3B0C27E5385648BEB65E136BAB80A5AF">
    <w:name w:val="3B0C27E5385648BEB65E136BAB80A5AF"/>
    <w:rsid w:val="00FC7C18"/>
  </w:style>
  <w:style w:type="paragraph" w:customStyle="1" w:styleId="8284313EFEBA4695BC85E47560993179">
    <w:name w:val="8284313EFEBA4695BC85E47560993179"/>
    <w:rsid w:val="00FC7C18"/>
  </w:style>
  <w:style w:type="paragraph" w:customStyle="1" w:styleId="4FAF46D2409B442AA0A937566FDA07DC">
    <w:name w:val="4FAF46D2409B442AA0A937566FDA07DC"/>
    <w:rsid w:val="00FC7C18"/>
  </w:style>
  <w:style w:type="paragraph" w:customStyle="1" w:styleId="C0C2A1F5B6D94B7CB3C388B2C66994DA">
    <w:name w:val="C0C2A1F5B6D94B7CB3C388B2C66994DA"/>
    <w:rsid w:val="00FC7C18"/>
  </w:style>
  <w:style w:type="paragraph" w:customStyle="1" w:styleId="F88F39F32DA44B479157F00690E4E92B">
    <w:name w:val="F88F39F32DA44B479157F00690E4E92B"/>
    <w:rsid w:val="00FC7C18"/>
  </w:style>
  <w:style w:type="paragraph" w:customStyle="1" w:styleId="C9B2AFE6EDB74AF4A5168BC98F683E1F">
    <w:name w:val="C9B2AFE6EDB74AF4A5168BC98F683E1F"/>
    <w:rsid w:val="00FC7C18"/>
  </w:style>
  <w:style w:type="paragraph" w:customStyle="1" w:styleId="6C2453A473AF4ECF890CDB5486977FAF">
    <w:name w:val="6C2453A473AF4ECF890CDB5486977FAF"/>
    <w:rsid w:val="00C10E42"/>
  </w:style>
  <w:style w:type="paragraph" w:customStyle="1" w:styleId="1DA6868F075A4E74B55EAF5909F79E32">
    <w:name w:val="1DA6868F075A4E74B55EAF5909F79E32"/>
    <w:rsid w:val="00C10E42"/>
  </w:style>
  <w:style w:type="paragraph" w:customStyle="1" w:styleId="9775F66A45DD4627BC4D9FE258DFEF2E">
    <w:name w:val="9775F66A45DD4627BC4D9FE258DFEF2E"/>
    <w:rsid w:val="00C10E42"/>
  </w:style>
  <w:style w:type="paragraph" w:customStyle="1" w:styleId="B617C08E27474083B000414FBD084B91">
    <w:name w:val="B617C08E27474083B000414FBD084B91"/>
    <w:rsid w:val="00C10E42"/>
  </w:style>
  <w:style w:type="paragraph" w:customStyle="1" w:styleId="6896F0A09A714F9F8497DE854B8F781F">
    <w:name w:val="6896F0A09A714F9F8497DE854B8F781F"/>
    <w:rsid w:val="00C10E42"/>
  </w:style>
  <w:style w:type="paragraph" w:customStyle="1" w:styleId="387A8E97DC5742439B68A170325E053E">
    <w:name w:val="387A8E97DC5742439B68A170325E053E"/>
    <w:rsid w:val="00C10E42"/>
  </w:style>
  <w:style w:type="paragraph" w:customStyle="1" w:styleId="1A2AB6E94AB447418FB0399425B33F75">
    <w:name w:val="1A2AB6E94AB447418FB0399425B33F75"/>
    <w:rsid w:val="00E410B7"/>
  </w:style>
  <w:style w:type="paragraph" w:customStyle="1" w:styleId="25325B0D512B4529A0EB65A1064E10EE">
    <w:name w:val="25325B0D512B4529A0EB65A1064E10EE"/>
    <w:rsid w:val="00E410B7"/>
  </w:style>
  <w:style w:type="paragraph" w:customStyle="1" w:styleId="6A54172A40AF4B109EB362E5145AEE37">
    <w:name w:val="6A54172A40AF4B109EB362E5145AEE37"/>
    <w:rsid w:val="00E410B7"/>
  </w:style>
  <w:style w:type="paragraph" w:customStyle="1" w:styleId="14D1453BBBAB442E9D94BF6B6EEB9E8B">
    <w:name w:val="14D1453BBBAB442E9D94BF6B6EEB9E8B"/>
    <w:rsid w:val="00E410B7"/>
  </w:style>
  <w:style w:type="paragraph" w:customStyle="1" w:styleId="89E9FB71647242FA8D0142887B698B01">
    <w:name w:val="89E9FB71647242FA8D0142887B698B01"/>
    <w:rsid w:val="00E410B7"/>
  </w:style>
  <w:style w:type="paragraph" w:customStyle="1" w:styleId="88CD3B7D81574AE18DB201EA7D530219">
    <w:name w:val="88CD3B7D81574AE18DB201EA7D530219"/>
    <w:rsid w:val="00E410B7"/>
  </w:style>
  <w:style w:type="paragraph" w:customStyle="1" w:styleId="B1F3CFCE651D49F0989AE406DF4C5DF1">
    <w:name w:val="B1F3CFCE651D49F0989AE406DF4C5DF1"/>
    <w:rsid w:val="00E410B7"/>
  </w:style>
  <w:style w:type="paragraph" w:customStyle="1" w:styleId="1B0CD51D968E441E9FDEC4A77EF36F9E">
    <w:name w:val="1B0CD51D968E441E9FDEC4A77EF36F9E"/>
    <w:rsid w:val="00E410B7"/>
  </w:style>
  <w:style w:type="paragraph" w:customStyle="1" w:styleId="45E0EBAB27464A1DB2494C099258F2F0">
    <w:name w:val="45E0EBAB27464A1DB2494C099258F2F0"/>
    <w:rsid w:val="00E410B7"/>
  </w:style>
  <w:style w:type="paragraph" w:customStyle="1" w:styleId="22357B5E050A493D8D2B554220877A2E">
    <w:name w:val="22357B5E050A493D8D2B554220877A2E"/>
    <w:rsid w:val="00E410B7"/>
  </w:style>
  <w:style w:type="paragraph" w:customStyle="1" w:styleId="69EC87BB28C14BB18DE9E3BFC1190506">
    <w:name w:val="69EC87BB28C14BB18DE9E3BFC1190506"/>
    <w:rsid w:val="00E410B7"/>
  </w:style>
  <w:style w:type="paragraph" w:customStyle="1" w:styleId="256107B7E25341C395D5B5FC71BDA039">
    <w:name w:val="256107B7E25341C395D5B5FC71BDA039"/>
    <w:rsid w:val="00E410B7"/>
  </w:style>
  <w:style w:type="paragraph" w:customStyle="1" w:styleId="770099E426C74AF1842C4915FC6D07B0">
    <w:name w:val="770099E426C74AF1842C4915FC6D07B0"/>
    <w:rsid w:val="00E410B7"/>
  </w:style>
  <w:style w:type="paragraph" w:customStyle="1" w:styleId="D1B2A4C0A94C497A90A5F7C3F76774C0">
    <w:name w:val="D1B2A4C0A94C497A90A5F7C3F76774C0"/>
    <w:rsid w:val="00E410B7"/>
  </w:style>
  <w:style w:type="paragraph" w:customStyle="1" w:styleId="2A63550B86C54439A4E5A13144AE58B6">
    <w:name w:val="2A63550B86C54439A4E5A13144AE58B6"/>
    <w:rsid w:val="00E410B7"/>
  </w:style>
  <w:style w:type="paragraph" w:customStyle="1" w:styleId="4E24105D6ADF4C2CA3F60434E06B6950">
    <w:name w:val="4E24105D6ADF4C2CA3F60434E06B6950"/>
    <w:rsid w:val="00E410B7"/>
  </w:style>
  <w:style w:type="paragraph" w:customStyle="1" w:styleId="CA92EA1F86C446CB908CD05823A2DF8B">
    <w:name w:val="CA92EA1F86C446CB908CD05823A2DF8B"/>
    <w:rsid w:val="00E410B7"/>
  </w:style>
  <w:style w:type="paragraph" w:customStyle="1" w:styleId="6C6E6A4264DA460BB0D80D67A2DF2F59">
    <w:name w:val="6C6E6A4264DA460BB0D80D67A2DF2F59"/>
    <w:rsid w:val="00E410B7"/>
  </w:style>
  <w:style w:type="paragraph" w:customStyle="1" w:styleId="80AF79DF0CD749D688CBBF8F5E1F1122">
    <w:name w:val="80AF79DF0CD749D688CBBF8F5E1F1122"/>
    <w:rsid w:val="00E410B7"/>
  </w:style>
  <w:style w:type="paragraph" w:customStyle="1" w:styleId="BC2896EEBF7F414FAF705D60EE75AC44">
    <w:name w:val="BC2896EEBF7F414FAF705D60EE75AC44"/>
    <w:rsid w:val="00E410B7"/>
  </w:style>
  <w:style w:type="paragraph" w:customStyle="1" w:styleId="166EE72DD06B4991AFBE4EE6A8558E94">
    <w:name w:val="166EE72DD06B4991AFBE4EE6A8558E94"/>
    <w:rsid w:val="00E410B7"/>
  </w:style>
  <w:style w:type="paragraph" w:customStyle="1" w:styleId="E7BBB896075C400484456619AA6734BF">
    <w:name w:val="E7BBB896075C400484456619AA6734BF"/>
    <w:rsid w:val="00E410B7"/>
  </w:style>
  <w:style w:type="paragraph" w:customStyle="1" w:styleId="482970AD0F8749D79E2D93923F38A287">
    <w:name w:val="482970AD0F8749D79E2D93923F38A287"/>
    <w:rsid w:val="00E410B7"/>
  </w:style>
  <w:style w:type="paragraph" w:customStyle="1" w:styleId="CB676CEEB2414C8FB35F15FF11EE93C9">
    <w:name w:val="CB676CEEB2414C8FB35F15FF11EE93C9"/>
    <w:rsid w:val="00E410B7"/>
  </w:style>
  <w:style w:type="paragraph" w:customStyle="1" w:styleId="88D8B4A4603D432FB09E8EDCDD7E752B">
    <w:name w:val="88D8B4A4603D432FB09E8EDCDD7E752B"/>
    <w:rsid w:val="00E410B7"/>
  </w:style>
  <w:style w:type="paragraph" w:customStyle="1" w:styleId="667FA260BBDF4DA7BFA1A717937589BB">
    <w:name w:val="667FA260BBDF4DA7BFA1A717937589BB"/>
    <w:rsid w:val="00E410B7"/>
  </w:style>
  <w:style w:type="paragraph" w:customStyle="1" w:styleId="4D0067DA34564BC7AF68959D7CF7160B">
    <w:name w:val="4D0067DA34564BC7AF68959D7CF7160B"/>
    <w:rsid w:val="00E410B7"/>
  </w:style>
  <w:style w:type="paragraph" w:customStyle="1" w:styleId="2A45A6E27F15418FA473AA40A25440F0">
    <w:name w:val="2A45A6E27F15418FA473AA40A25440F0"/>
    <w:rsid w:val="00E410B7"/>
  </w:style>
  <w:style w:type="paragraph" w:customStyle="1" w:styleId="256F1738E6544382B73271C90827F76C">
    <w:name w:val="256F1738E6544382B73271C90827F76C"/>
    <w:rsid w:val="00E410B7"/>
  </w:style>
  <w:style w:type="paragraph" w:customStyle="1" w:styleId="A440E0340A824643A16FC8D2CFD894DC">
    <w:name w:val="A440E0340A824643A16FC8D2CFD894DC"/>
    <w:rsid w:val="00E410B7"/>
  </w:style>
  <w:style w:type="paragraph" w:customStyle="1" w:styleId="7FB91A286B6144FDADD053D99917A462">
    <w:name w:val="7FB91A286B6144FDADD053D99917A462"/>
    <w:rsid w:val="00E410B7"/>
  </w:style>
  <w:style w:type="paragraph" w:customStyle="1" w:styleId="4D15ABF2F9AA4503A0325A39A1543001">
    <w:name w:val="4D15ABF2F9AA4503A0325A39A1543001"/>
    <w:rsid w:val="00E410B7"/>
  </w:style>
  <w:style w:type="paragraph" w:customStyle="1" w:styleId="9282E595E05E4904ACDC1FF86A255B53">
    <w:name w:val="9282E595E05E4904ACDC1FF86A255B53"/>
    <w:rsid w:val="00E410B7"/>
  </w:style>
  <w:style w:type="paragraph" w:customStyle="1" w:styleId="C9218E853CC241709F69CBFA89E843A3">
    <w:name w:val="C9218E853CC241709F69CBFA89E843A3"/>
    <w:rsid w:val="00E410B7"/>
  </w:style>
  <w:style w:type="paragraph" w:customStyle="1" w:styleId="C331F5987EC8433196FA634B72DFD546">
    <w:name w:val="C331F5987EC8433196FA634B72DFD546"/>
    <w:rsid w:val="00E410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Variables>
    <Variable>
      <Name><![CDATA[Organisation - Directorate general name]]></Name>
      <Value><![CDATA[DG Vastgoed en Bedrijfsvoering Rijk]]></Value>
    </Variable>
    <Variable>
      <Name><![CDATA[Organisation - Directorate]]></Name>
      <Value><![CDATA[DGVBR-RVB-Transacties & Projecten]]></Value>
    </Variable>
    <Variable>
      <Name><![CDATA[Organisation - Department]]></Name>
      <Value><![CDATA[DGVBR-RVB-T&P-Inkoop&Contractmanagement]]></Value>
    </Variable>
    <Variable>
      <Name><![CDATA[Sender visiting address - Street and house number]]></Name>
      <Value><![CDATA[Korte Voorhout 7]]></Value>
    </Variable>
    <Variable>
      <Name><![CDATA[Sender visiting address - Postal code]]></Name>
      <Value><![CDATA[2511 CW]]></Value>
    </Variable>
    <Variable>
      <Name><![CDATA[Sender visiting address - City]]></Name>
      <Value><![CDATA[Den Haag]]></Value>
    </Variable>
    <Variable>
      <Name><![CDATA[Sender postal address - PO box]]></Name>
      <Value><![CDATA[Postbus 16169]]></Value>
    </Variable>
    <Variable>
      <Name><![CDATA[Sender postal address - Postal code]]></Name>
      <Value><![CDATA[2500 BD]]></Value>
    </Variable>
    <Variable>
      <Name><![CDATA[Sender postal address - City]]></Name>
      <Value><![CDATA[Den Haag]]></Value>
    </Variable>
    <Variable>
      <Name><![CDATA[Sender - Website address]]></Name>
      <Value><![CDATA[www.rijksvastgoedbedrijf.nl]]></Value>
    </Variable>
    <Variable>
      <Name><![CDATA[Contact - Name]]></Name>
      <Value><![CDATA[Tjerk Bultman]]></Value>
    </Variable>
    <Variable>
      <Name><![CDATA[Contact - Function]]></Name>
      <Value><![CDATA[Expert Vastgoed en Infrastructuur]]></Value>
    </Variable>
    <Variable>
      <Name><![CDATA[Contact - Phone]]></Name>
      <Value><![CDATA[0615473095]]></Value>
    </Variable>
    <Variable>
      <Name><![CDATA[Contact - Email]]></Name>
      <Value><![CDATA[tjerk.bultman@rijksoverheid.nl]]></Value>
    </Variable>
  </Variables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3</Pages>
  <Words>688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</vt:lpstr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-</dc:title>
  <dc:creator>Bultman, Tjerk</dc:creator>
  <cp:lastModifiedBy>Capota, Lars</cp:lastModifiedBy>
  <cp:revision>4</cp:revision>
  <dcterms:created xsi:type="dcterms:W3CDTF">2024-11-01T09:39:00Z</dcterms:created>
  <dcterms:modified xsi:type="dcterms:W3CDTF">2024-11-01T09:46:00Z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Memo - 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augustus 2024</vt:lpwstr>
  </property>
  <property fmtid="{D5CDD505-2E9C-101B-9397-08002B2CF9AE}" pid="13" name="Opgesteld door, Naam">
    <vt:lpwstr>Tjerk Bultman</vt:lpwstr>
  </property>
  <property fmtid="{D5CDD505-2E9C-101B-9397-08002B2CF9AE}" pid="14" name="Opgesteld door, Telefoonnummer">
    <vt:lpwstr>0615473095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