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1E0" w:firstRow="1" w:lastRow="1" w:firstColumn="1" w:lastColumn="1" w:noHBand="0" w:noVBand="0"/>
      </w:tblPr>
      <w:tblGrid>
        <w:gridCol w:w="1705"/>
        <w:gridCol w:w="7651"/>
      </w:tblGrid>
      <w:tr w:rsidR="00944F9C" w:rsidRPr="00B2411E" w14:paraId="1FD9D686" w14:textId="77777777" w:rsidTr="004526B2">
        <w:tc>
          <w:tcPr>
            <w:tcW w:w="9356" w:type="dxa"/>
            <w:gridSpan w:val="2"/>
          </w:tcPr>
          <w:p w14:paraId="59D02785" w14:textId="5997A56B" w:rsidR="00944F9C" w:rsidRPr="00F02012" w:rsidRDefault="00425761" w:rsidP="00C073A6">
            <w:pPr>
              <w:pStyle w:val="Titel"/>
            </w:pPr>
            <w:r w:rsidRPr="00F02012">
              <w:t xml:space="preserve">Bijlage </w:t>
            </w:r>
            <w:r w:rsidR="00F02012" w:rsidRPr="00F02012">
              <w:t>5</w:t>
            </w:r>
            <w:r w:rsidRPr="00F02012">
              <w:t>: Formulier Referentieprojecten</w:t>
            </w:r>
          </w:p>
          <w:p w14:paraId="2188FD46" w14:textId="57841E1E" w:rsidR="00944F9C" w:rsidRPr="00F02012" w:rsidRDefault="0056242F" w:rsidP="00716489">
            <w:pPr>
              <w:pStyle w:val="Ondertitel"/>
              <w:jc w:val="center"/>
            </w:pPr>
            <w:r w:rsidRPr="0056242F">
              <w:t>Renovatie Pathologie</w:t>
            </w:r>
            <w:r>
              <w:t xml:space="preserve"> </w:t>
            </w:r>
            <w:r w:rsidRPr="0056242F">
              <w:t>M2</w:t>
            </w:r>
            <w:r w:rsidR="00382600" w:rsidRPr="00F02012">
              <w:t>, locatie AMC</w:t>
            </w:r>
          </w:p>
          <w:p w14:paraId="1F6925BF" w14:textId="3E7477BC" w:rsidR="006077A2" w:rsidRPr="00A93FC1" w:rsidRDefault="006077A2" w:rsidP="009622F5">
            <w:pPr>
              <w:jc w:val="center"/>
              <w:rPr>
                <w:szCs w:val="22"/>
              </w:rPr>
            </w:pPr>
            <w:r w:rsidRPr="00F02012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3A1F7A" w:rsidRPr="00F02012">
              <w:rPr>
                <w:b/>
                <w:bCs/>
                <w:smallCaps/>
                <w:szCs w:val="22"/>
              </w:rPr>
              <w:t>Di</w:t>
            </w:r>
            <w:r w:rsidR="6D8F7E4B" w:rsidRPr="00F02012">
              <w:rPr>
                <w:b/>
                <w:bCs/>
                <w:smallCaps/>
                <w:szCs w:val="22"/>
              </w:rPr>
              <w:t>enst</w:t>
            </w:r>
            <w:r w:rsidR="003A1F7A" w:rsidRPr="00F02012">
              <w:rPr>
                <w:b/>
                <w:bCs/>
                <w:smallCaps/>
                <w:szCs w:val="22"/>
              </w:rPr>
              <w:t xml:space="preserve"> Huisvesting</w:t>
            </w:r>
            <w:r w:rsidR="3C11A381" w:rsidRPr="00F02012">
              <w:rPr>
                <w:b/>
                <w:bCs/>
                <w:smallCaps/>
                <w:szCs w:val="22"/>
              </w:rPr>
              <w:t xml:space="preserve">, </w:t>
            </w:r>
            <w:r w:rsidR="7936C105" w:rsidRPr="00F02012">
              <w:rPr>
                <w:b/>
                <w:bCs/>
                <w:smallCaps/>
                <w:szCs w:val="22"/>
              </w:rPr>
              <w:t>Vastgoed</w:t>
            </w:r>
            <w:r w:rsidR="003A1F7A" w:rsidRPr="00F02012">
              <w:rPr>
                <w:b/>
                <w:bCs/>
                <w:smallCaps/>
                <w:szCs w:val="22"/>
              </w:rPr>
              <w:t xml:space="preserve"> &amp; Techniek</w:t>
            </w:r>
          </w:p>
        </w:tc>
      </w:tr>
      <w:tr w:rsidR="00B2411E" w:rsidRPr="00F56421" w14:paraId="16D3B969" w14:textId="77777777" w:rsidTr="004526B2">
        <w:tc>
          <w:tcPr>
            <w:tcW w:w="1705" w:type="dxa"/>
            <w:hideMark/>
          </w:tcPr>
          <w:p w14:paraId="030786C2" w14:textId="77777777" w:rsidR="00B2411E" w:rsidRPr="00B2411E" w:rsidRDefault="00B2411E" w:rsidP="00B2411E">
            <w:pPr>
              <w:rPr>
                <w:lang w:val="en-US"/>
              </w:rPr>
            </w:pPr>
            <w:r>
              <w:rPr>
                <w:lang w:val="en-US"/>
              </w:rPr>
              <w:t>Van</w:t>
            </w:r>
            <w:r w:rsidRPr="00B2411E">
              <w:rPr>
                <w:lang w:val="en-US"/>
              </w:rPr>
              <w:t xml:space="preserve">: </w:t>
            </w:r>
          </w:p>
        </w:tc>
        <w:tc>
          <w:tcPr>
            <w:tcW w:w="7651" w:type="dxa"/>
          </w:tcPr>
          <w:p w14:paraId="52C97D2B" w14:textId="3E58411F" w:rsidR="00B2411E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 xml:space="preserve">#Naam </w:t>
            </w:r>
            <w:proofErr w:type="spellStart"/>
            <w:r w:rsidRPr="00425761">
              <w:rPr>
                <w:lang w:val="en-US"/>
              </w:rPr>
              <w:t>inschrijver</w:t>
            </w:r>
            <w:proofErr w:type="spellEnd"/>
            <w:r w:rsidRPr="00425761">
              <w:rPr>
                <w:lang w:val="en-US"/>
              </w:rPr>
              <w:t>#</w:t>
            </w:r>
          </w:p>
        </w:tc>
      </w:tr>
      <w:tr w:rsidR="003A1F7A" w:rsidRPr="00F56421" w14:paraId="67F4EA6C" w14:textId="77777777" w:rsidTr="004526B2">
        <w:tc>
          <w:tcPr>
            <w:tcW w:w="1705" w:type="dxa"/>
          </w:tcPr>
          <w:p w14:paraId="7E794242" w14:textId="777684BD" w:rsidR="003A1F7A" w:rsidRDefault="003A1F7A" w:rsidP="00B2411E">
            <w:pPr>
              <w:rPr>
                <w:lang w:val="en-US"/>
              </w:rPr>
            </w:pPr>
            <w:r>
              <w:rPr>
                <w:lang w:val="en-US"/>
              </w:rPr>
              <w:t>Project:</w:t>
            </w:r>
          </w:p>
        </w:tc>
        <w:tc>
          <w:tcPr>
            <w:tcW w:w="7651" w:type="dxa"/>
          </w:tcPr>
          <w:p w14:paraId="0CEFD617" w14:textId="5FAED6ED" w:rsidR="003A1F7A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>#Naam Project#</w:t>
            </w:r>
          </w:p>
        </w:tc>
      </w:tr>
      <w:tr w:rsidR="00B2411E" w:rsidRPr="00B2411E" w14:paraId="0AAB9BB9" w14:textId="77777777" w:rsidTr="004526B2">
        <w:tc>
          <w:tcPr>
            <w:tcW w:w="1705" w:type="dxa"/>
            <w:hideMark/>
          </w:tcPr>
          <w:p w14:paraId="537CB301" w14:textId="79982400" w:rsidR="00B2411E" w:rsidRPr="00B2411E" w:rsidRDefault="00CB30B1" w:rsidP="003A1F7A">
            <w:pPr>
              <w:rPr>
                <w:lang w:val="en-US"/>
              </w:rPr>
            </w:pPr>
            <w:r>
              <w:t>Opdrachtgever</w:t>
            </w:r>
            <w:r w:rsidR="00944F9C">
              <w:rPr>
                <w:lang w:val="en-US"/>
              </w:rPr>
              <w:t>:</w:t>
            </w:r>
          </w:p>
        </w:tc>
        <w:tc>
          <w:tcPr>
            <w:tcW w:w="7651" w:type="dxa"/>
          </w:tcPr>
          <w:p w14:paraId="71EC209A" w14:textId="4BCA712D" w:rsidR="00B2411E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 xml:space="preserve">#Naam </w:t>
            </w:r>
            <w:proofErr w:type="spellStart"/>
            <w:r w:rsidRPr="00425761">
              <w:rPr>
                <w:lang w:val="en-US"/>
              </w:rPr>
              <w:t>opdrachtgever</w:t>
            </w:r>
            <w:proofErr w:type="spellEnd"/>
            <w:r w:rsidRPr="00425761">
              <w:rPr>
                <w:lang w:val="en-US"/>
              </w:rPr>
              <w:t>#</w:t>
            </w:r>
          </w:p>
        </w:tc>
      </w:tr>
      <w:tr w:rsidR="00B2411E" w:rsidRPr="00B2411E" w14:paraId="2EAFB822" w14:textId="77777777" w:rsidTr="004526B2">
        <w:tc>
          <w:tcPr>
            <w:tcW w:w="1705" w:type="dxa"/>
            <w:hideMark/>
          </w:tcPr>
          <w:p w14:paraId="7481D1B5" w14:textId="647E0CCD" w:rsidR="00B2411E" w:rsidRPr="00B2411E" w:rsidRDefault="003A1F7A" w:rsidP="00B2411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Contactpersoon</w:t>
            </w:r>
            <w:proofErr w:type="spellEnd"/>
            <w:r w:rsidR="00B2411E" w:rsidRPr="00B2411E">
              <w:rPr>
                <w:lang w:val="en-US"/>
              </w:rPr>
              <w:t xml:space="preserve">: </w:t>
            </w:r>
          </w:p>
        </w:tc>
        <w:tc>
          <w:tcPr>
            <w:tcW w:w="7651" w:type="dxa"/>
          </w:tcPr>
          <w:p w14:paraId="3357143A" w14:textId="39136B63" w:rsidR="00B2411E" w:rsidRPr="00425761" w:rsidRDefault="003A1F7A" w:rsidP="00B2411E">
            <w:pPr>
              <w:rPr>
                <w:lang w:val="en-US"/>
              </w:rPr>
            </w:pPr>
            <w:r w:rsidRPr="00425761">
              <w:rPr>
                <w:lang w:val="en-US"/>
              </w:rPr>
              <w:t xml:space="preserve">#Naam </w:t>
            </w:r>
            <w:proofErr w:type="spellStart"/>
            <w:r w:rsidRPr="00425761">
              <w:rPr>
                <w:lang w:val="en-US"/>
              </w:rPr>
              <w:t>contactpersoon</w:t>
            </w:r>
            <w:proofErr w:type="spellEnd"/>
            <w:r w:rsidRPr="00425761">
              <w:rPr>
                <w:lang w:val="en-US"/>
              </w:rPr>
              <w:t>#</w:t>
            </w:r>
          </w:p>
        </w:tc>
      </w:tr>
      <w:tr w:rsidR="006077A2" w:rsidRPr="003C2420" w14:paraId="24AE1083" w14:textId="77777777" w:rsidTr="004526B2"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7B9A2" w14:textId="2E554B04" w:rsidR="006077A2" w:rsidRPr="003A1F7A" w:rsidRDefault="003A1F7A" w:rsidP="002347EE">
            <w:r w:rsidRPr="003A1F7A">
              <w:t>Tel.</w:t>
            </w:r>
            <w:r>
              <w:t>/E-mail</w:t>
            </w:r>
            <w:r w:rsidR="006077A2" w:rsidRPr="003A1F7A">
              <w:t xml:space="preserve">: 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9480E" w14:textId="414E0015" w:rsidR="006077A2" w:rsidRPr="00425761" w:rsidRDefault="003A1F7A" w:rsidP="002347EE">
            <w:r w:rsidRPr="00425761">
              <w:t>#06-#</w:t>
            </w:r>
            <w:proofErr w:type="gramStart"/>
            <w:r w:rsidRPr="00425761">
              <w:t># /</w:t>
            </w:r>
            <w:proofErr w:type="gramEnd"/>
            <w:r w:rsidRPr="00425761">
              <w:t xml:space="preserve"> ##@##.nl</w:t>
            </w:r>
          </w:p>
        </w:tc>
      </w:tr>
    </w:tbl>
    <w:p w14:paraId="44BC39BF" w14:textId="77777777" w:rsidR="009F00F4" w:rsidRDefault="009F00F4" w:rsidP="00F6202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06"/>
        <w:gridCol w:w="4678"/>
      </w:tblGrid>
      <w:tr w:rsidR="004526B2" w:rsidRPr="003A1F7A" w14:paraId="1936E3BB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52F2337" w14:textId="7AF4CA34" w:rsidR="003A1F7A" w:rsidRPr="003A1F7A" w:rsidRDefault="003A1F7A" w:rsidP="003A1F7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66A78E" w14:textId="5259953D" w:rsidR="003A1F7A" w:rsidRPr="003A1F7A" w:rsidRDefault="003A1F7A" w:rsidP="00F1187B">
            <w:pPr>
              <w:rPr>
                <w:b/>
                <w:bCs/>
              </w:rPr>
            </w:pPr>
            <w:r w:rsidRPr="00F1187B">
              <w:rPr>
                <w:b/>
                <w:bCs/>
              </w:rPr>
              <w:t xml:space="preserve">Omschrijving van </w:t>
            </w:r>
            <w:r w:rsidR="5169310E" w:rsidRPr="00F1187B">
              <w:rPr>
                <w:b/>
                <w:bCs/>
              </w:rPr>
              <w:t>het project</w:t>
            </w:r>
          </w:p>
        </w:tc>
      </w:tr>
      <w:tr w:rsidR="004526B2" w:rsidRPr="003A1F7A" w14:paraId="76B545C0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3B0C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89D2" w14:textId="5CA2DFBB" w:rsidR="003A1F7A" w:rsidRPr="003A1F7A" w:rsidRDefault="003A1F7A" w:rsidP="003A1F7A">
            <w:r w:rsidRPr="003A1F7A">
              <w:t xml:space="preserve">Aard: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7819" w14:textId="77777777" w:rsidR="003A1F7A" w:rsidRPr="003A1F7A" w:rsidRDefault="003A1F7A" w:rsidP="003A1F7A"/>
        </w:tc>
      </w:tr>
      <w:tr w:rsidR="004526B2" w:rsidRPr="003A1F7A" w14:paraId="023334A6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BB75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3A3C" w14:textId="57CD234E" w:rsidR="003A1F7A" w:rsidRPr="003A1F7A" w:rsidRDefault="003A1F7A" w:rsidP="003A1F7A">
            <w:r w:rsidRPr="003A1F7A">
              <w:t xml:space="preserve">Omvang (in aantallen en in volume):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CD63" w14:textId="77777777" w:rsidR="003A1F7A" w:rsidRPr="003A1F7A" w:rsidRDefault="003A1F7A" w:rsidP="003A1F7A"/>
        </w:tc>
      </w:tr>
      <w:tr w:rsidR="004526B2" w:rsidRPr="003A1F7A" w14:paraId="1C560A4C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6414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8E0" w14:textId="0A6B75BF" w:rsidR="003A1F7A" w:rsidRPr="003A1F7A" w:rsidRDefault="003A1F7A" w:rsidP="003A1F7A">
            <w:r w:rsidRPr="003A1F7A">
              <w:t>Contractperiode: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CCEB" w14:textId="77777777" w:rsidR="003A1F7A" w:rsidRPr="003A1F7A" w:rsidRDefault="003A1F7A" w:rsidP="003A1F7A"/>
        </w:tc>
      </w:tr>
      <w:tr w:rsidR="004526B2" w:rsidRPr="003A1F7A" w14:paraId="01C64F2B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D5BE8E" w14:textId="3E7E13A4" w:rsidR="003A1F7A" w:rsidRPr="003A1F7A" w:rsidRDefault="003A1F7A" w:rsidP="003A1F7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FC2939" w14:textId="53C57AAB" w:rsidR="003A1F7A" w:rsidRPr="003A1F7A" w:rsidRDefault="00770AD4" w:rsidP="003A1F7A">
            <w:pPr>
              <w:rPr>
                <w:b/>
              </w:rPr>
            </w:pPr>
            <w:r>
              <w:rPr>
                <w:b/>
              </w:rPr>
              <w:t>Geschiktheidseisen</w:t>
            </w:r>
          </w:p>
        </w:tc>
      </w:tr>
      <w:tr w:rsidR="004526B2" w:rsidRPr="003A1F7A" w14:paraId="67878C7A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7D5" w14:textId="77777777" w:rsidR="003A1F7A" w:rsidRPr="003A1F7A" w:rsidRDefault="003A1F7A" w:rsidP="003A1F7A"/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C60" w14:textId="77777777" w:rsidR="003A1F7A" w:rsidRPr="003A1F7A" w:rsidRDefault="003A1F7A" w:rsidP="003A1F7A">
            <w:pPr>
              <w:rPr>
                <w:bCs/>
              </w:rPr>
            </w:pPr>
            <w:r w:rsidRPr="003A1F7A">
              <w:rPr>
                <w:bCs/>
              </w:rPr>
              <w:t>Aan te tonen Kerncompetentie(s):</w:t>
            </w:r>
          </w:p>
          <w:p w14:paraId="398C609A" w14:textId="0532DA7E" w:rsidR="00F972A4" w:rsidRPr="003A1F7A" w:rsidRDefault="000F4FFF" w:rsidP="00D770FD">
            <w:pPr>
              <w:ind w:left="739" w:hanging="709"/>
            </w:pPr>
            <w:r w:rsidRPr="003A1F7A">
              <w:t>Werkzaamheden in een operationeel ziekenhuis</w:t>
            </w:r>
            <w:r w:rsidR="00817685">
              <w:t xml:space="preserve"> met:</w:t>
            </w:r>
          </w:p>
          <w:p w14:paraId="3B1670E1" w14:textId="2F7B8710" w:rsidR="00F972A4" w:rsidRPr="003A1F7A" w:rsidRDefault="00000000" w:rsidP="00817685">
            <w:pPr>
              <w:ind w:left="739" w:hanging="709"/>
            </w:pPr>
            <w:sdt>
              <w:sdtPr>
                <w:id w:val="31107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A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3829FA">
              <w:t xml:space="preserve">1: </w:t>
            </w:r>
            <w:r w:rsidR="00B94A1F" w:rsidRPr="00B94A1F">
              <w:t>Renovatie in publieksgebied met logistieke stromen</w:t>
            </w:r>
          </w:p>
          <w:p w14:paraId="66F52FD1" w14:textId="3A446B55" w:rsidR="00F972A4" w:rsidRPr="003A1F7A" w:rsidRDefault="00000000" w:rsidP="00D770FD">
            <w:pPr>
              <w:ind w:left="739" w:hanging="709"/>
            </w:pPr>
            <w:sdt>
              <w:sdtPr>
                <w:id w:val="155157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A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897E65" w:rsidRPr="00897E65">
              <w:t xml:space="preserve">2: </w:t>
            </w:r>
            <w:r w:rsidR="00FA4E34" w:rsidRPr="00FA4E34">
              <w:t>Opstellen van een uitvoeringsontwerp van een laboratorium</w:t>
            </w:r>
          </w:p>
          <w:p w14:paraId="780B45FD" w14:textId="19C59161" w:rsidR="00F972A4" w:rsidRPr="003A1F7A" w:rsidRDefault="00000000" w:rsidP="00296A8B">
            <w:pPr>
              <w:ind w:left="739" w:hanging="709"/>
            </w:pPr>
            <w:sdt>
              <w:sdtPr>
                <w:id w:val="-96403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2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5E64B8" w:rsidRPr="005E64B8">
              <w:t xml:space="preserve">3: </w:t>
            </w:r>
            <w:r w:rsidR="00FA4E34" w:rsidRPr="00FA4E34">
              <w:t>Realiseren van een laboratorium</w:t>
            </w:r>
          </w:p>
          <w:p w14:paraId="589F04CA" w14:textId="6244110B" w:rsidR="003A1F7A" w:rsidRPr="003A1F7A" w:rsidRDefault="00000000" w:rsidP="00D770FD">
            <w:pPr>
              <w:ind w:left="739" w:hanging="709"/>
            </w:pPr>
            <w:sdt>
              <w:sdtPr>
                <w:id w:val="-194791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AD4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70AD4">
              <w:tab/>
            </w:r>
            <w:r w:rsidR="001633D1" w:rsidRPr="001633D1">
              <w:t xml:space="preserve">4: </w:t>
            </w:r>
            <w:r w:rsidR="00D83832">
              <w:t>O</w:t>
            </w:r>
            <w:r w:rsidR="00D83832" w:rsidRPr="00D83832">
              <w:t>pdrachtgever specifieke procedures</w:t>
            </w:r>
          </w:p>
        </w:tc>
      </w:tr>
      <w:tr w:rsidR="004526B2" w:rsidRPr="003A1F7A" w14:paraId="5BC79731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6C0F3B8" w14:textId="53D08D5C" w:rsidR="48C966D1" w:rsidRDefault="48C966D1" w:rsidP="00F1187B">
            <w:r>
              <w:t>3</w:t>
            </w:r>
          </w:p>
          <w:p w14:paraId="66BDFF77" w14:textId="77777777" w:rsidR="003A1F7A" w:rsidRPr="003A1F7A" w:rsidRDefault="003A1F7A" w:rsidP="003A1F7A"/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953B806" w14:textId="36B59729" w:rsidR="003A1F7A" w:rsidRPr="00770AD4" w:rsidRDefault="003A1F7A" w:rsidP="003A1F7A">
            <w:pPr>
              <w:rPr>
                <w:b/>
              </w:rPr>
            </w:pPr>
            <w:r w:rsidRPr="00770AD4">
              <w:rPr>
                <w:b/>
              </w:rPr>
              <w:t>Overige relevante informatie</w:t>
            </w:r>
            <w:r w:rsidR="00770AD4">
              <w:rPr>
                <w:b/>
              </w:rPr>
              <w:t xml:space="preserve"> (toelichting)</w:t>
            </w:r>
          </w:p>
        </w:tc>
      </w:tr>
      <w:tr w:rsidR="004526B2" w:rsidRPr="003A1F7A" w14:paraId="63AB85A1" w14:textId="77777777" w:rsidTr="004526B2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5455" w14:textId="77777777" w:rsidR="00F06842" w:rsidRDefault="00F06842" w:rsidP="003A1F7A"/>
          <w:p w14:paraId="39E5E829" w14:textId="77777777" w:rsidR="00F06842" w:rsidRDefault="00F06842" w:rsidP="003A1F7A"/>
          <w:p w14:paraId="475003B8" w14:textId="146D230A" w:rsidR="00F06842" w:rsidRPr="003A1F7A" w:rsidRDefault="00F06842" w:rsidP="003A1F7A"/>
        </w:tc>
      </w:tr>
    </w:tbl>
    <w:p w14:paraId="42210185" w14:textId="77777777" w:rsidR="00F86D42" w:rsidRDefault="00F86D42" w:rsidP="00F86D42">
      <w:pPr>
        <w:pStyle w:val="Lijstalinea"/>
        <w:ind w:left="720"/>
      </w:pPr>
    </w:p>
    <w:p w14:paraId="7F51E2F6" w14:textId="63645514" w:rsidR="00770AD4" w:rsidRPr="00770AD4" w:rsidRDefault="00770AD4" w:rsidP="00770AD4">
      <w:pPr>
        <w:pStyle w:val="Lijstalinea"/>
        <w:numPr>
          <w:ilvl w:val="0"/>
          <w:numId w:val="39"/>
        </w:numPr>
      </w:pPr>
      <w:r w:rsidRPr="00770AD4">
        <w:t xml:space="preserve">Lettertype </w:t>
      </w:r>
      <w:proofErr w:type="spellStart"/>
      <w:r w:rsidR="00944280">
        <w:t>Calibri</w:t>
      </w:r>
      <w:proofErr w:type="spellEnd"/>
      <w:r w:rsidRPr="00770AD4">
        <w:t>, Lettergrootte 1</w:t>
      </w:r>
      <w:r w:rsidR="00944280">
        <w:t>1</w:t>
      </w:r>
      <w:r w:rsidRPr="00770AD4">
        <w:t>;</w:t>
      </w:r>
    </w:p>
    <w:p w14:paraId="037CFEEB" w14:textId="1582A26D" w:rsidR="00770AD4" w:rsidRPr="00770AD4" w:rsidRDefault="00770AD4" w:rsidP="00770AD4">
      <w:pPr>
        <w:pStyle w:val="Lijstalinea"/>
        <w:numPr>
          <w:ilvl w:val="0"/>
          <w:numId w:val="39"/>
        </w:numPr>
      </w:pPr>
      <w:r w:rsidRPr="00770AD4">
        <w:t>Beeldmateriaal ter ondersteuning van zijn niet toegestaan.</w:t>
      </w:r>
    </w:p>
    <w:p w14:paraId="6D4C211C" w14:textId="06B853F4" w:rsidR="00770AD4" w:rsidRPr="00770AD4" w:rsidRDefault="00770AD4" w:rsidP="00770AD4">
      <w:pPr>
        <w:pStyle w:val="Lijstalinea"/>
        <w:numPr>
          <w:ilvl w:val="0"/>
          <w:numId w:val="39"/>
        </w:numPr>
      </w:pPr>
      <w:r>
        <w:t>Geeft slechts uw toelichting in het aangegeven veld (Totaal</w:t>
      </w:r>
      <w:r w:rsidR="00F06842">
        <w:t xml:space="preserve"> referentieblad</w:t>
      </w:r>
      <w:r>
        <w:t xml:space="preserve"> max</w:t>
      </w:r>
      <w:r w:rsidR="5B5E43F4">
        <w:t xml:space="preserve"> 2 </w:t>
      </w:r>
      <w:r>
        <w:t>A4);</w:t>
      </w:r>
    </w:p>
    <w:p w14:paraId="1C9F21AA" w14:textId="0B80DF7A" w:rsidR="00770AD4" w:rsidRPr="00770AD4" w:rsidRDefault="00770AD4" w:rsidP="00770AD4">
      <w:pPr>
        <w:pStyle w:val="Lijstalinea"/>
        <w:numPr>
          <w:ilvl w:val="0"/>
          <w:numId w:val="39"/>
        </w:numPr>
      </w:pPr>
      <w:r w:rsidRPr="00770AD4">
        <w:t>Let op dat alle aspecten uit de vraag benoemd worden;</w:t>
      </w:r>
    </w:p>
    <w:p w14:paraId="13002AEA" w14:textId="0F3EF2EF" w:rsidR="003A1F7A" w:rsidRDefault="00770AD4" w:rsidP="00770AD4">
      <w:pPr>
        <w:pStyle w:val="Lijstalinea"/>
        <w:numPr>
          <w:ilvl w:val="0"/>
          <w:numId w:val="39"/>
        </w:numPr>
      </w:pPr>
      <w:r w:rsidRPr="00770AD4">
        <w:t>Alleen de tekst in a</w:t>
      </w:r>
      <w:r>
        <w:t>angegeven veld wordt beoordeeld.</w:t>
      </w:r>
    </w:p>
    <w:p w14:paraId="7CFA6E26" w14:textId="77777777" w:rsidR="00770AD4" w:rsidRPr="00770AD4" w:rsidRDefault="00770AD4" w:rsidP="00770AD4"/>
    <w:tbl>
      <w:tblPr>
        <w:tblW w:w="878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78"/>
        <w:gridCol w:w="4111"/>
      </w:tblGrid>
      <w:tr w:rsidR="003A1F7A" w:rsidRPr="003A1F7A" w14:paraId="0EA82CB9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7B0D02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Naam ondertekenaar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A977" w14:textId="77777777" w:rsidR="003A1F7A" w:rsidRPr="003A1F7A" w:rsidRDefault="003A1F7A" w:rsidP="003A1F7A">
            <w:pPr>
              <w:rPr>
                <w:b/>
              </w:rPr>
            </w:pPr>
          </w:p>
        </w:tc>
      </w:tr>
      <w:tr w:rsidR="003A1F7A" w:rsidRPr="003A1F7A" w14:paraId="0F0CC2AA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C87DA9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Handtekening: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FDEA" w14:textId="77777777" w:rsidR="003A1F7A" w:rsidRDefault="003A1F7A" w:rsidP="003A1F7A">
            <w:pPr>
              <w:rPr>
                <w:b/>
              </w:rPr>
            </w:pPr>
          </w:p>
          <w:p w14:paraId="27014A3C" w14:textId="77777777" w:rsidR="0080737B" w:rsidRDefault="0080737B" w:rsidP="003A1F7A">
            <w:pPr>
              <w:rPr>
                <w:b/>
              </w:rPr>
            </w:pPr>
          </w:p>
          <w:p w14:paraId="7A89AF08" w14:textId="3A1DDF03" w:rsidR="0080737B" w:rsidRPr="003A1F7A" w:rsidRDefault="0080737B" w:rsidP="003A1F7A">
            <w:pPr>
              <w:rPr>
                <w:b/>
              </w:rPr>
            </w:pPr>
          </w:p>
        </w:tc>
      </w:tr>
      <w:tr w:rsidR="003A1F7A" w:rsidRPr="003A1F7A" w14:paraId="0BD6FAB7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94B7DD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Plaats en datum: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9DC3" w14:textId="77777777" w:rsidR="003A1F7A" w:rsidRPr="003A1F7A" w:rsidRDefault="003A1F7A" w:rsidP="003A1F7A">
            <w:pPr>
              <w:rPr>
                <w:b/>
              </w:rPr>
            </w:pPr>
          </w:p>
        </w:tc>
      </w:tr>
    </w:tbl>
    <w:p w14:paraId="6924F32D" w14:textId="1C5F7F29" w:rsidR="004B34C0" w:rsidRPr="00B2411E" w:rsidRDefault="004B34C0" w:rsidP="00B2411E"/>
    <w:sectPr w:rsidR="004B34C0" w:rsidRPr="00B2411E" w:rsidSect="00716489">
      <w:footerReference w:type="default" r:id="rId11"/>
      <w:headerReference w:type="first" r:id="rId12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12B2" w14:textId="77777777" w:rsidR="00470990" w:rsidRDefault="00470990" w:rsidP="00B2411E">
      <w:pPr>
        <w:spacing w:line="240" w:lineRule="auto"/>
      </w:pPr>
      <w:r>
        <w:separator/>
      </w:r>
    </w:p>
  </w:endnote>
  <w:endnote w:type="continuationSeparator" w:id="0">
    <w:p w14:paraId="1500E2F5" w14:textId="77777777" w:rsidR="00470990" w:rsidRDefault="00470990" w:rsidP="00B2411E">
      <w:pPr>
        <w:spacing w:line="240" w:lineRule="auto"/>
      </w:pPr>
      <w:r>
        <w:continuationSeparator/>
      </w:r>
    </w:p>
  </w:endnote>
  <w:endnote w:type="continuationNotice" w:id="1">
    <w:p w14:paraId="13715ED5" w14:textId="77777777" w:rsidR="00470990" w:rsidRDefault="004709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22EC" w14:textId="25BB7E0C" w:rsidR="00B2411E" w:rsidRDefault="00B2411E">
    <w:pPr>
      <w:pStyle w:val="Voettekst"/>
    </w:pPr>
    <w:r>
      <w:fldChar w:fldCharType="begin"/>
    </w:r>
    <w:r>
      <w:instrText>PAGE   \* MERGEFORMAT</w:instrText>
    </w:r>
    <w:r>
      <w:fldChar w:fldCharType="separate"/>
    </w:r>
    <w:r w:rsidR="000F4FFF">
      <w:rPr>
        <w:noProof/>
      </w:rPr>
      <w:t>2</w:t>
    </w:r>
    <w:r>
      <w:fldChar w:fldCharType="end"/>
    </w:r>
    <w:r>
      <w:tab/>
    </w:r>
    <w:r>
      <w:tab/>
      <w:t>[Versie</w:t>
    </w:r>
    <w:r w:rsidR="000F4FFF">
      <w:t xml:space="preserve"> 0.1</w:t>
    </w:r>
    <w:r>
      <w:t xml:space="preserve">, </w:t>
    </w:r>
    <w:r w:rsidR="000F4FFF">
      <w:fldChar w:fldCharType="begin"/>
    </w:r>
    <w:r w:rsidR="000F4FFF">
      <w:instrText xml:space="preserve"> TIME \@ "d MMMM yyyy" </w:instrText>
    </w:r>
    <w:r w:rsidR="000F4FFF">
      <w:fldChar w:fldCharType="separate"/>
    </w:r>
    <w:r w:rsidR="001F2344">
      <w:rPr>
        <w:noProof/>
      </w:rPr>
      <w:t>12 september 2025</w:t>
    </w:r>
    <w:r w:rsidR="000F4FFF">
      <w:fldChar w:fldCharType="end"/>
    </w:r>
    <w:r>
      <w:t>]</w:t>
    </w:r>
  </w:p>
  <w:p w14:paraId="780D7C37" w14:textId="77777777" w:rsidR="00B2411E" w:rsidRPr="00B2411E" w:rsidRDefault="00B2411E" w:rsidP="00B241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76EB" w14:textId="77777777" w:rsidR="00470990" w:rsidRDefault="00470990" w:rsidP="00B2411E">
      <w:pPr>
        <w:spacing w:line="240" w:lineRule="auto"/>
      </w:pPr>
      <w:r>
        <w:separator/>
      </w:r>
    </w:p>
  </w:footnote>
  <w:footnote w:type="continuationSeparator" w:id="0">
    <w:p w14:paraId="60BEDE6E" w14:textId="77777777" w:rsidR="00470990" w:rsidRDefault="00470990" w:rsidP="00B2411E">
      <w:pPr>
        <w:spacing w:line="240" w:lineRule="auto"/>
      </w:pPr>
      <w:r>
        <w:continuationSeparator/>
      </w:r>
    </w:p>
  </w:footnote>
  <w:footnote w:type="continuationNotice" w:id="1">
    <w:p w14:paraId="53336220" w14:textId="77777777" w:rsidR="00470990" w:rsidRDefault="004709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7D87" w14:textId="522A01C6" w:rsidR="00944F9C" w:rsidRDefault="004716F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92DD60" wp14:editId="12D1EC18">
          <wp:simplePos x="0" y="0"/>
          <wp:positionH relativeFrom="margin">
            <wp:align>center</wp:align>
          </wp:positionH>
          <wp:positionV relativeFrom="paragraph">
            <wp:posOffset>-29210</wp:posOffset>
          </wp:positionV>
          <wp:extent cx="2343785" cy="398780"/>
          <wp:effectExtent l="0" t="0" r="0" b="1270"/>
          <wp:wrapThrough wrapText="bothSides">
            <wp:wrapPolygon edited="0">
              <wp:start x="878" y="0"/>
              <wp:lineTo x="0" y="0"/>
              <wp:lineTo x="0" y="16510"/>
              <wp:lineTo x="351" y="20637"/>
              <wp:lineTo x="527" y="20637"/>
              <wp:lineTo x="2282" y="20637"/>
              <wp:lineTo x="2985" y="16510"/>
              <wp:lineTo x="21419" y="16510"/>
              <wp:lineTo x="21419" y="4127"/>
              <wp:lineTo x="1931" y="0"/>
              <wp:lineTo x="878" y="0"/>
            </wp:wrapPolygon>
          </wp:wrapThrough>
          <wp:docPr id="4" name="Afbeelding 4" descr="https://tulpintranet.nl/upload_mm/c/f/e/55769_fullimage_handtekening%2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 descr="https://tulpintranet.nl/upload_mm/c/f/e/55769_fullimage_handtekening%20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DA9"/>
    <w:multiLevelType w:val="hybridMultilevel"/>
    <w:tmpl w:val="D9A08B3C"/>
    <w:lvl w:ilvl="0" w:tplc="3FE223A6">
      <w:numFmt w:val="bullet"/>
      <w:lvlText w:val="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C1F"/>
    <w:multiLevelType w:val="hybridMultilevel"/>
    <w:tmpl w:val="7C2AF910"/>
    <w:lvl w:ilvl="0" w:tplc="3FE223A6">
      <w:numFmt w:val="bullet"/>
      <w:lvlText w:val="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C06B55"/>
    <w:multiLevelType w:val="hybridMultilevel"/>
    <w:tmpl w:val="EE642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57E76"/>
    <w:multiLevelType w:val="hybridMultilevel"/>
    <w:tmpl w:val="ACF4B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61423"/>
    <w:multiLevelType w:val="multilevel"/>
    <w:tmpl w:val="E34EB230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53A09DA"/>
    <w:multiLevelType w:val="hybridMultilevel"/>
    <w:tmpl w:val="300C9256"/>
    <w:lvl w:ilvl="0" w:tplc="997CC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C4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2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E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EB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2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65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02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45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B30A59"/>
    <w:multiLevelType w:val="hybridMultilevel"/>
    <w:tmpl w:val="22127430"/>
    <w:lvl w:ilvl="0" w:tplc="3FE223A6">
      <w:numFmt w:val="bullet"/>
      <w:lvlText w:val="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20A29"/>
    <w:multiLevelType w:val="multilevel"/>
    <w:tmpl w:val="FB520564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EE63A68"/>
    <w:multiLevelType w:val="hybridMultilevel"/>
    <w:tmpl w:val="D82EF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41658"/>
    <w:multiLevelType w:val="hybridMultilevel"/>
    <w:tmpl w:val="25C098E8"/>
    <w:lvl w:ilvl="0" w:tplc="83CA5710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06005">
    <w:abstractNumId w:val="4"/>
  </w:num>
  <w:num w:numId="2" w16cid:durableId="1676416816">
    <w:abstractNumId w:val="8"/>
  </w:num>
  <w:num w:numId="3" w16cid:durableId="988679137">
    <w:abstractNumId w:val="9"/>
  </w:num>
  <w:num w:numId="4" w16cid:durableId="1990473113">
    <w:abstractNumId w:val="5"/>
  </w:num>
  <w:num w:numId="5" w16cid:durableId="2109042609">
    <w:abstractNumId w:val="11"/>
  </w:num>
  <w:num w:numId="6" w16cid:durableId="1056855487">
    <w:abstractNumId w:val="5"/>
  </w:num>
  <w:num w:numId="7" w16cid:durableId="194196020">
    <w:abstractNumId w:val="4"/>
  </w:num>
  <w:num w:numId="8" w16cid:durableId="1844392440">
    <w:abstractNumId w:val="8"/>
  </w:num>
  <w:num w:numId="9" w16cid:durableId="512770835">
    <w:abstractNumId w:val="9"/>
  </w:num>
  <w:num w:numId="10" w16cid:durableId="1853449139">
    <w:abstractNumId w:val="8"/>
  </w:num>
  <w:num w:numId="11" w16cid:durableId="172114942">
    <w:abstractNumId w:val="8"/>
  </w:num>
  <w:num w:numId="12" w16cid:durableId="1017922073">
    <w:abstractNumId w:val="9"/>
  </w:num>
  <w:num w:numId="13" w16cid:durableId="568537762">
    <w:abstractNumId w:val="9"/>
  </w:num>
  <w:num w:numId="14" w16cid:durableId="1897549587">
    <w:abstractNumId w:val="5"/>
  </w:num>
  <w:num w:numId="15" w16cid:durableId="570625002">
    <w:abstractNumId w:val="5"/>
  </w:num>
  <w:num w:numId="16" w16cid:durableId="1094548514">
    <w:abstractNumId w:val="5"/>
  </w:num>
  <w:num w:numId="17" w16cid:durableId="337587992">
    <w:abstractNumId w:val="11"/>
  </w:num>
  <w:num w:numId="18" w16cid:durableId="349532039">
    <w:abstractNumId w:val="4"/>
  </w:num>
  <w:num w:numId="19" w16cid:durableId="1865053760">
    <w:abstractNumId w:val="8"/>
  </w:num>
  <w:num w:numId="20" w16cid:durableId="774442675">
    <w:abstractNumId w:val="9"/>
  </w:num>
  <w:num w:numId="21" w16cid:durableId="173343454">
    <w:abstractNumId w:val="8"/>
  </w:num>
  <w:num w:numId="22" w16cid:durableId="178348649">
    <w:abstractNumId w:val="8"/>
  </w:num>
  <w:num w:numId="23" w16cid:durableId="1267734915">
    <w:abstractNumId w:val="9"/>
  </w:num>
  <w:num w:numId="24" w16cid:durableId="718284986">
    <w:abstractNumId w:val="9"/>
  </w:num>
  <w:num w:numId="25" w16cid:durableId="2065060415">
    <w:abstractNumId w:val="5"/>
  </w:num>
  <w:num w:numId="26" w16cid:durableId="1152939724">
    <w:abstractNumId w:val="5"/>
  </w:num>
  <w:num w:numId="27" w16cid:durableId="2020572099">
    <w:abstractNumId w:val="5"/>
  </w:num>
  <w:num w:numId="28" w16cid:durableId="177239825">
    <w:abstractNumId w:val="11"/>
  </w:num>
  <w:num w:numId="29" w16cid:durableId="1916623576">
    <w:abstractNumId w:val="2"/>
  </w:num>
  <w:num w:numId="30" w16cid:durableId="37535511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39253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3709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70235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2155468">
    <w:abstractNumId w:val="6"/>
  </w:num>
  <w:num w:numId="35" w16cid:durableId="844899605">
    <w:abstractNumId w:val="10"/>
  </w:num>
  <w:num w:numId="36" w16cid:durableId="591158007">
    <w:abstractNumId w:val="7"/>
  </w:num>
  <w:num w:numId="37" w16cid:durableId="1772773535">
    <w:abstractNumId w:val="1"/>
  </w:num>
  <w:num w:numId="38" w16cid:durableId="2014600704">
    <w:abstractNumId w:val="0"/>
  </w:num>
  <w:num w:numId="39" w16cid:durableId="137562030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AB"/>
    <w:rsid w:val="00035EDF"/>
    <w:rsid w:val="000C19E3"/>
    <w:rsid w:val="000C2D96"/>
    <w:rsid w:val="000F4FFF"/>
    <w:rsid w:val="00103F7B"/>
    <w:rsid w:val="001633D1"/>
    <w:rsid w:val="001A1E2D"/>
    <w:rsid w:val="001A71D9"/>
    <w:rsid w:val="001F2344"/>
    <w:rsid w:val="00215741"/>
    <w:rsid w:val="00225B02"/>
    <w:rsid w:val="002347EE"/>
    <w:rsid w:val="00246A66"/>
    <w:rsid w:val="00273ED7"/>
    <w:rsid w:val="00296A8B"/>
    <w:rsid w:val="00323AE2"/>
    <w:rsid w:val="00364DAE"/>
    <w:rsid w:val="00371434"/>
    <w:rsid w:val="00381BFF"/>
    <w:rsid w:val="00382600"/>
    <w:rsid w:val="003829FA"/>
    <w:rsid w:val="003A1F7A"/>
    <w:rsid w:val="003C2420"/>
    <w:rsid w:val="003F00BE"/>
    <w:rsid w:val="004174F8"/>
    <w:rsid w:val="00425761"/>
    <w:rsid w:val="004526B2"/>
    <w:rsid w:val="00470990"/>
    <w:rsid w:val="004716FB"/>
    <w:rsid w:val="00476272"/>
    <w:rsid w:val="004B34C0"/>
    <w:rsid w:val="004E10E2"/>
    <w:rsid w:val="00505539"/>
    <w:rsid w:val="00506189"/>
    <w:rsid w:val="005147C8"/>
    <w:rsid w:val="0056242F"/>
    <w:rsid w:val="005B2AF3"/>
    <w:rsid w:val="005E4B36"/>
    <w:rsid w:val="005E5D8F"/>
    <w:rsid w:val="005E64B8"/>
    <w:rsid w:val="0060260E"/>
    <w:rsid w:val="006077A2"/>
    <w:rsid w:val="006126AB"/>
    <w:rsid w:val="00715B42"/>
    <w:rsid w:val="00716489"/>
    <w:rsid w:val="00770AD4"/>
    <w:rsid w:val="007D0955"/>
    <w:rsid w:val="007D2EB9"/>
    <w:rsid w:val="0080737B"/>
    <w:rsid w:val="008156E7"/>
    <w:rsid w:val="00817685"/>
    <w:rsid w:val="00850D00"/>
    <w:rsid w:val="00897E65"/>
    <w:rsid w:val="00912C69"/>
    <w:rsid w:val="00915C38"/>
    <w:rsid w:val="0093659B"/>
    <w:rsid w:val="00944185"/>
    <w:rsid w:val="00944280"/>
    <w:rsid w:val="00944F9C"/>
    <w:rsid w:val="00953C19"/>
    <w:rsid w:val="009622F5"/>
    <w:rsid w:val="00975C7A"/>
    <w:rsid w:val="009F00F4"/>
    <w:rsid w:val="00A4532E"/>
    <w:rsid w:val="00A93FC1"/>
    <w:rsid w:val="00AA10D7"/>
    <w:rsid w:val="00AD3036"/>
    <w:rsid w:val="00AF3926"/>
    <w:rsid w:val="00B2411E"/>
    <w:rsid w:val="00B706D2"/>
    <w:rsid w:val="00B94A1F"/>
    <w:rsid w:val="00BB0BD6"/>
    <w:rsid w:val="00C073A6"/>
    <w:rsid w:val="00C86508"/>
    <w:rsid w:val="00CB30B1"/>
    <w:rsid w:val="00CD01F6"/>
    <w:rsid w:val="00D51B74"/>
    <w:rsid w:val="00D770FD"/>
    <w:rsid w:val="00D83832"/>
    <w:rsid w:val="00DA2D27"/>
    <w:rsid w:val="00DB11A0"/>
    <w:rsid w:val="00E366D2"/>
    <w:rsid w:val="00EB0D09"/>
    <w:rsid w:val="00ED7852"/>
    <w:rsid w:val="00EE098E"/>
    <w:rsid w:val="00EF0FA5"/>
    <w:rsid w:val="00F02012"/>
    <w:rsid w:val="00F06842"/>
    <w:rsid w:val="00F1187B"/>
    <w:rsid w:val="00F56421"/>
    <w:rsid w:val="00F62027"/>
    <w:rsid w:val="00F86D42"/>
    <w:rsid w:val="00F972A4"/>
    <w:rsid w:val="00FA4E34"/>
    <w:rsid w:val="26235E5A"/>
    <w:rsid w:val="2689B2EB"/>
    <w:rsid w:val="2A157EDE"/>
    <w:rsid w:val="3C11A381"/>
    <w:rsid w:val="3D7455FC"/>
    <w:rsid w:val="48C966D1"/>
    <w:rsid w:val="4B48598D"/>
    <w:rsid w:val="5169310E"/>
    <w:rsid w:val="56EB6178"/>
    <w:rsid w:val="5B5E43F4"/>
    <w:rsid w:val="6D8F7E4B"/>
    <w:rsid w:val="7936C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795DA"/>
  <w15:docId w15:val="{374D2C03-A6AE-4B33-BA45-BC07A8B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4280"/>
    <w:pPr>
      <w:spacing w:line="288" w:lineRule="auto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215741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215741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215741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qFormat/>
    <w:rsid w:val="005B2AF3"/>
    <w:pPr>
      <w:keepNext/>
      <w:spacing w:before="60"/>
      <w:outlineLvl w:val="3"/>
    </w:pPr>
    <w:rPr>
      <w:rFonts w:eastAsia="Times New Roman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215741"/>
    <w:rPr>
      <w:rFonts w:ascii="Trebuchet MS" w:eastAsia="Times New Roman" w:hAnsi="Trebuchet MS"/>
      <w:bCs/>
      <w:iCs/>
      <w:sz w:val="24"/>
      <w:szCs w:val="28"/>
      <w:lang w:eastAsia="en-US"/>
    </w:rPr>
  </w:style>
  <w:style w:type="character" w:customStyle="1" w:styleId="Kop3Char">
    <w:name w:val="Kop 3 Char"/>
    <w:link w:val="Kop3"/>
    <w:uiPriority w:val="1"/>
    <w:rsid w:val="00215741"/>
    <w:rPr>
      <w:rFonts w:ascii="Trebuchet MS" w:eastAsia="Times New Roman" w:hAnsi="Trebuchet MS"/>
      <w:b/>
      <w:bCs/>
      <w:smallCaps/>
      <w:sz w:val="22"/>
      <w:szCs w:val="26"/>
      <w:lang w:eastAsia="en-US"/>
    </w:rPr>
  </w:style>
  <w:style w:type="character" w:customStyle="1" w:styleId="Kop1Char">
    <w:name w:val="Kop 1 Char"/>
    <w:link w:val="Kop1"/>
    <w:uiPriority w:val="1"/>
    <w:rsid w:val="00215741"/>
    <w:rPr>
      <w:rFonts w:ascii="Trebuchet MS" w:eastAsia="Times New Roman" w:hAnsi="Trebuchet MS"/>
      <w:b/>
      <w:bCs/>
      <w:kern w:val="32"/>
      <w:sz w:val="28"/>
      <w:szCs w:val="32"/>
      <w:lang w:eastAsia="en-US"/>
    </w:rPr>
  </w:style>
  <w:style w:type="paragraph" w:styleId="Titel">
    <w:name w:val="Title"/>
    <w:basedOn w:val="Standaard"/>
    <w:next w:val="Standaard"/>
    <w:link w:val="TitelChar"/>
    <w:autoRedefine/>
    <w:qFormat/>
    <w:rsid w:val="00C073A6"/>
    <w:pPr>
      <w:spacing w:after="60"/>
      <w:jc w:val="center"/>
      <w:outlineLvl w:val="0"/>
    </w:pPr>
    <w:rPr>
      <w:rFonts w:eastAsia="Times New Roman"/>
      <w:b/>
      <w:bCs/>
      <w:kern w:val="28"/>
      <w:sz w:val="28"/>
      <w:szCs w:val="32"/>
    </w:rPr>
  </w:style>
  <w:style w:type="character" w:customStyle="1" w:styleId="TitelChar">
    <w:name w:val="Titel Char"/>
    <w:link w:val="Titel"/>
    <w:rsid w:val="00C073A6"/>
    <w:rPr>
      <w:rFonts w:ascii="Trebuchet MS" w:eastAsia="Times New Roman" w:hAnsi="Trebuchet MS"/>
      <w:b/>
      <w:bCs/>
      <w:kern w:val="28"/>
      <w:sz w:val="28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944F9C"/>
    <w:pPr>
      <w:spacing w:after="60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944F9C"/>
    <w:rPr>
      <w:rFonts w:eastAsia="Times New Roman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="Times New Roman" w:cs="Times New Roman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715B42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715B42"/>
    <w:pPr>
      <w:numPr>
        <w:ilvl w:val="1"/>
        <w:numId w:val="27"/>
      </w:numPr>
      <w:ind w:left="357" w:hanging="357"/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5B2AF3"/>
    <w:pPr>
      <w:numPr>
        <w:numId w:val="27"/>
      </w:numPr>
    </w:p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715B42"/>
    <w:pPr>
      <w:numPr>
        <w:ilvl w:val="2"/>
        <w:numId w:val="27"/>
      </w:numPr>
      <w:ind w:left="357"/>
    </w:pPr>
  </w:style>
  <w:style w:type="paragraph" w:customStyle="1" w:styleId="Bijlage">
    <w:name w:val="Bijlage"/>
    <w:basedOn w:val="Kop1"/>
    <w:next w:val="Standaard"/>
    <w:autoRedefine/>
    <w:uiPriority w:val="3"/>
    <w:qFormat/>
    <w:rsid w:val="00715B42"/>
    <w:pPr>
      <w:numPr>
        <w:numId w:val="28"/>
      </w:numPr>
      <w:ind w:left="357" w:hanging="357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2411E"/>
  </w:style>
  <w:style w:type="character" w:customStyle="1" w:styleId="VoetnoottekstChar">
    <w:name w:val="Voetnoottekst Char"/>
    <w:link w:val="Voetnoottekst"/>
    <w:uiPriority w:val="99"/>
    <w:semiHidden/>
    <w:rsid w:val="00B2411E"/>
    <w:rPr>
      <w:lang w:eastAsia="en-US"/>
    </w:rPr>
  </w:style>
  <w:style w:type="character" w:styleId="Voetnootmarkering">
    <w:name w:val="footnote reference"/>
    <w:uiPriority w:val="99"/>
    <w:semiHidden/>
    <w:unhideWhenUsed/>
    <w:rsid w:val="00B2411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B2411E"/>
    <w:rPr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2411E"/>
    <w:rPr>
      <w:sz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4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2411E"/>
    <w:rPr>
      <w:rFonts w:ascii="Tahoma" w:hAnsi="Tahoma" w:cs="Tahoma"/>
      <w:sz w:val="16"/>
      <w:szCs w:val="16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F7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103F7B"/>
    <w:rPr>
      <w:rFonts w:ascii="Trebuchet MS" w:hAnsi="Trebuchet MS"/>
      <w:i/>
      <w:iCs/>
      <w:color w:val="4040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1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dmf\data-leid_communicatie\Sjablonen\Directoraat%20Services\Memo%20of%20(beleids)notitie%202018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6F32B-592B-47C1-9E20-63772707B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21BFD-FC3A-46BA-A2DF-80A194901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36D712-942E-438A-AC4F-1D0795CA6307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6B6E8EB0-52F4-4F7D-9164-8F72F2B16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of (beleids)notitie 2018</Template>
  <TotalTime>25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Adrianna Góralczuk</cp:lastModifiedBy>
  <cp:revision>19</cp:revision>
  <dcterms:created xsi:type="dcterms:W3CDTF">2023-06-05T16:56:00Z</dcterms:created>
  <dcterms:modified xsi:type="dcterms:W3CDTF">2025-09-12T13:35:00Z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