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E85EF" w14:textId="028B229D" w:rsidR="008D4A0B" w:rsidRPr="005130C2" w:rsidRDefault="006037CA" w:rsidP="00680424">
      <w:pPr>
        <w:rPr>
          <w:bCs/>
          <w:sz w:val="20"/>
          <w:szCs w:val="20"/>
        </w:rPr>
      </w:pPr>
      <w:bookmarkStart w:id="0" w:name="_Hlk38830412"/>
      <w:r w:rsidRPr="002D3DAF">
        <w:rPr>
          <w:b/>
          <w:sz w:val="28"/>
          <w:szCs w:val="28"/>
        </w:rPr>
        <w:t>Referentieformat</w:t>
      </w:r>
      <w:r w:rsidR="008D4A0B">
        <w:rPr>
          <w:b/>
          <w:sz w:val="28"/>
          <w:szCs w:val="28"/>
        </w:rPr>
        <w:br/>
      </w:r>
      <w:r w:rsidR="008D4A0B" w:rsidRPr="005130C2">
        <w:rPr>
          <w:bCs/>
          <w:sz w:val="20"/>
          <w:szCs w:val="20"/>
        </w:rPr>
        <w:t>Behorende bij de openbare Europese aanbesteding</w:t>
      </w:r>
      <w:r w:rsidR="008D4A0B" w:rsidRPr="005B4E96">
        <w:rPr>
          <w:bCs/>
          <w:sz w:val="20"/>
          <w:szCs w:val="20"/>
        </w:rPr>
        <w:t xml:space="preserve">: </w:t>
      </w:r>
      <w:r w:rsidR="000A1620" w:rsidRPr="005B4E96">
        <w:rPr>
          <w:bCs/>
          <w:sz w:val="20"/>
          <w:szCs w:val="20"/>
        </w:rPr>
        <w:t xml:space="preserve">Levering </w:t>
      </w:r>
      <w:r w:rsidR="00EA2737">
        <w:rPr>
          <w:bCs/>
          <w:sz w:val="20"/>
          <w:szCs w:val="20"/>
        </w:rPr>
        <w:t>F</w:t>
      </w:r>
      <w:r w:rsidR="000A1620" w:rsidRPr="005B4E96">
        <w:rPr>
          <w:bCs/>
          <w:sz w:val="20"/>
          <w:szCs w:val="20"/>
        </w:rPr>
        <w:t>oto en Vide</w:t>
      </w:r>
      <w:r w:rsidR="005B4E96" w:rsidRPr="005B4E96">
        <w:rPr>
          <w:bCs/>
          <w:sz w:val="20"/>
          <w:szCs w:val="20"/>
        </w:rPr>
        <w:t xml:space="preserve">oapparatuur. </w:t>
      </w: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037CA" w:rsidRPr="00B92844" w14:paraId="48C0871E" w14:textId="77777777" w:rsidTr="00F63C4A">
        <w:trPr>
          <w:trHeight w:val="755"/>
        </w:trPr>
        <w:tc>
          <w:tcPr>
            <w:tcW w:w="9240" w:type="dxa"/>
            <w:shd w:val="clear" w:color="FFFF00" w:fill="D9D9D9"/>
          </w:tcPr>
          <w:p w14:paraId="3F0246B4" w14:textId="765FD6CB" w:rsidR="006037CA" w:rsidRPr="00B92844" w:rsidRDefault="006037CA" w:rsidP="00F63C4A">
            <w:r>
              <w:t xml:space="preserve">Inschrijver </w:t>
            </w:r>
            <w:r w:rsidRPr="00B92844">
              <w:t>dient gebruik te maken van onderstaand model voor referenties (per referentie 1 model).</w:t>
            </w:r>
          </w:p>
          <w:p w14:paraId="6938F29E" w14:textId="77777777" w:rsidR="006037CA" w:rsidRPr="00B92844" w:rsidRDefault="006037CA" w:rsidP="00F63C4A">
            <w:r w:rsidRPr="00B92844">
              <w:t>In het geval van een Combinatie of Onderaannemer dient duidelijk aangegeven te worden wie de referentie opdracht heeft uitgevoerd.</w:t>
            </w:r>
          </w:p>
        </w:tc>
      </w:tr>
    </w:tbl>
    <w:p w14:paraId="1D0C5D12" w14:textId="77777777" w:rsidR="006037CA" w:rsidRPr="00B92844" w:rsidRDefault="006037CA" w:rsidP="0068042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2"/>
      </w:tblGrid>
      <w:tr w:rsidR="006037CA" w:rsidRPr="00B92844" w14:paraId="0EB99501" w14:textId="77777777" w:rsidTr="00F63C4A">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tcPr>
          <w:p w14:paraId="7E5B46D7" w14:textId="77777777" w:rsidR="006037CA" w:rsidRPr="00AA01FC" w:rsidRDefault="006037CA" w:rsidP="00F63C4A">
            <w:pPr>
              <w:rPr>
                <w:i/>
                <w:iCs/>
              </w:rPr>
            </w:pPr>
            <w:r w:rsidRPr="00AA01FC">
              <w:rPr>
                <w:i/>
                <w:iCs/>
              </w:rPr>
              <w:t xml:space="preserve">Gegevens opdrachtgever </w:t>
            </w:r>
          </w:p>
        </w:tc>
      </w:tr>
      <w:tr w:rsidR="006037CA" w:rsidRPr="00B92844" w14:paraId="76FBD44D" w14:textId="77777777" w:rsidTr="00F63C4A">
        <w:tc>
          <w:tcPr>
            <w:tcW w:w="2338" w:type="dxa"/>
            <w:tcBorders>
              <w:top w:val="single" w:sz="12" w:space="0" w:color="auto"/>
              <w:left w:val="single" w:sz="6" w:space="0" w:color="auto"/>
            </w:tcBorders>
            <w:shd w:val="clear" w:color="auto" w:fill="D9D9D9"/>
          </w:tcPr>
          <w:p w14:paraId="0095F440" w14:textId="77777777" w:rsidR="006037CA" w:rsidRPr="00B92844" w:rsidRDefault="006037CA" w:rsidP="00F63C4A">
            <w:bookmarkStart w:id="1" w:name="_Toc139685280"/>
            <w:r w:rsidRPr="00B92844">
              <w:t>Naam opdrachtgever:</w:t>
            </w:r>
            <w:bookmarkEnd w:id="1"/>
          </w:p>
        </w:tc>
        <w:tc>
          <w:tcPr>
            <w:tcW w:w="6872" w:type="dxa"/>
            <w:tcBorders>
              <w:top w:val="single" w:sz="12" w:space="0" w:color="auto"/>
              <w:right w:val="single" w:sz="6" w:space="0" w:color="auto"/>
            </w:tcBorders>
            <w:shd w:val="clear" w:color="auto" w:fill="FFFFFF"/>
          </w:tcPr>
          <w:p w14:paraId="13C7E729" w14:textId="77777777" w:rsidR="006037CA" w:rsidRPr="00B92844" w:rsidRDefault="006037CA" w:rsidP="00F63C4A"/>
        </w:tc>
      </w:tr>
      <w:tr w:rsidR="006037CA" w:rsidRPr="00B92844" w14:paraId="5DA0006E" w14:textId="77777777" w:rsidTr="00F63C4A">
        <w:tc>
          <w:tcPr>
            <w:tcW w:w="2338" w:type="dxa"/>
            <w:tcBorders>
              <w:left w:val="single" w:sz="6" w:space="0" w:color="auto"/>
            </w:tcBorders>
            <w:shd w:val="clear" w:color="auto" w:fill="D9D9D9"/>
          </w:tcPr>
          <w:p w14:paraId="360C9375" w14:textId="77777777" w:rsidR="006037CA" w:rsidRPr="00B92844" w:rsidRDefault="006037CA" w:rsidP="00F63C4A">
            <w:bookmarkStart w:id="2" w:name="_Toc139685282"/>
            <w:r w:rsidRPr="00B92844">
              <w:t>Plaatsnaam:</w:t>
            </w:r>
            <w:bookmarkEnd w:id="2"/>
          </w:p>
        </w:tc>
        <w:tc>
          <w:tcPr>
            <w:tcW w:w="6872" w:type="dxa"/>
            <w:tcBorders>
              <w:right w:val="single" w:sz="6" w:space="0" w:color="auto"/>
            </w:tcBorders>
            <w:shd w:val="clear" w:color="auto" w:fill="FFFFFF"/>
          </w:tcPr>
          <w:p w14:paraId="1B81CCF1" w14:textId="77777777" w:rsidR="006037CA" w:rsidRPr="00B92844" w:rsidRDefault="006037CA" w:rsidP="00F63C4A"/>
        </w:tc>
      </w:tr>
      <w:tr w:rsidR="006037CA" w:rsidRPr="00B92844" w14:paraId="22747941" w14:textId="77777777" w:rsidTr="00F63C4A">
        <w:tc>
          <w:tcPr>
            <w:tcW w:w="2338" w:type="dxa"/>
            <w:tcBorders>
              <w:left w:val="single" w:sz="6" w:space="0" w:color="auto"/>
            </w:tcBorders>
            <w:shd w:val="clear" w:color="auto" w:fill="D9D9D9"/>
          </w:tcPr>
          <w:p w14:paraId="5E3D75B8" w14:textId="77777777" w:rsidR="006037CA" w:rsidRPr="00B92844" w:rsidRDefault="006037CA" w:rsidP="00F63C4A">
            <w:r w:rsidRPr="00B92844">
              <w:t>Type organisatie</w:t>
            </w:r>
          </w:p>
        </w:tc>
        <w:tc>
          <w:tcPr>
            <w:tcW w:w="6872" w:type="dxa"/>
            <w:tcBorders>
              <w:right w:val="single" w:sz="6" w:space="0" w:color="auto"/>
            </w:tcBorders>
            <w:shd w:val="clear" w:color="auto" w:fill="FFFFFF"/>
          </w:tcPr>
          <w:p w14:paraId="76D9F40C" w14:textId="77777777" w:rsidR="006037CA" w:rsidRPr="00B92844" w:rsidRDefault="006037CA" w:rsidP="00F63C4A"/>
        </w:tc>
      </w:tr>
      <w:tr w:rsidR="006037CA" w:rsidRPr="00B92844" w14:paraId="6DEEAFD2" w14:textId="77777777" w:rsidTr="00F63C4A">
        <w:tc>
          <w:tcPr>
            <w:tcW w:w="2338" w:type="dxa"/>
            <w:tcBorders>
              <w:left w:val="single" w:sz="6" w:space="0" w:color="auto"/>
            </w:tcBorders>
            <w:shd w:val="clear" w:color="auto" w:fill="D9D9D9"/>
          </w:tcPr>
          <w:p w14:paraId="695C870E" w14:textId="77777777" w:rsidR="006037CA" w:rsidRPr="00B92844" w:rsidRDefault="006037CA" w:rsidP="00F63C4A">
            <w:bookmarkStart w:id="3" w:name="_Toc139685284"/>
            <w:r w:rsidRPr="00B92844">
              <w:t>Naam Contactpersoon:</w:t>
            </w:r>
            <w:bookmarkEnd w:id="3"/>
          </w:p>
        </w:tc>
        <w:tc>
          <w:tcPr>
            <w:tcW w:w="6872" w:type="dxa"/>
            <w:tcBorders>
              <w:right w:val="single" w:sz="6" w:space="0" w:color="auto"/>
            </w:tcBorders>
            <w:shd w:val="clear" w:color="auto" w:fill="FFFFFF"/>
          </w:tcPr>
          <w:p w14:paraId="1DB61920" w14:textId="77777777" w:rsidR="006037CA" w:rsidRPr="00B92844" w:rsidRDefault="006037CA" w:rsidP="00F63C4A"/>
        </w:tc>
      </w:tr>
      <w:tr w:rsidR="006037CA" w:rsidRPr="00B92844" w14:paraId="6D445B34" w14:textId="77777777" w:rsidTr="00F63C4A">
        <w:tc>
          <w:tcPr>
            <w:tcW w:w="2338" w:type="dxa"/>
            <w:tcBorders>
              <w:left w:val="single" w:sz="6" w:space="0" w:color="auto"/>
            </w:tcBorders>
            <w:shd w:val="clear" w:color="auto" w:fill="D9D9D9"/>
          </w:tcPr>
          <w:p w14:paraId="78DC0B43" w14:textId="77777777" w:rsidR="006037CA" w:rsidRPr="00B92844" w:rsidRDefault="006037CA" w:rsidP="00F63C4A">
            <w:r w:rsidRPr="00B92844">
              <w:t xml:space="preserve">Functie contactpersoon: </w:t>
            </w:r>
          </w:p>
        </w:tc>
        <w:tc>
          <w:tcPr>
            <w:tcW w:w="6872" w:type="dxa"/>
            <w:tcBorders>
              <w:right w:val="single" w:sz="6" w:space="0" w:color="auto"/>
            </w:tcBorders>
            <w:shd w:val="clear" w:color="auto" w:fill="FFFFFF"/>
          </w:tcPr>
          <w:p w14:paraId="2CA912D6" w14:textId="77777777" w:rsidR="006037CA" w:rsidRPr="00B92844" w:rsidRDefault="006037CA" w:rsidP="00F63C4A"/>
        </w:tc>
      </w:tr>
      <w:tr w:rsidR="006037CA" w:rsidRPr="00B92844" w14:paraId="514667F4" w14:textId="77777777" w:rsidTr="00F63C4A">
        <w:tc>
          <w:tcPr>
            <w:tcW w:w="2338" w:type="dxa"/>
            <w:tcBorders>
              <w:left w:val="single" w:sz="6" w:space="0" w:color="auto"/>
              <w:bottom w:val="single" w:sz="4" w:space="0" w:color="auto"/>
            </w:tcBorders>
            <w:shd w:val="clear" w:color="auto" w:fill="D9D9D9"/>
          </w:tcPr>
          <w:p w14:paraId="726BD452" w14:textId="77777777" w:rsidR="006037CA" w:rsidRPr="00B92844" w:rsidRDefault="006037CA" w:rsidP="00F63C4A">
            <w:bookmarkStart w:id="4" w:name="_Toc139685286"/>
            <w:r w:rsidRPr="00B92844">
              <w:t>Telefoonnummer contactpersoon:</w:t>
            </w:r>
            <w:bookmarkEnd w:id="4"/>
          </w:p>
        </w:tc>
        <w:tc>
          <w:tcPr>
            <w:tcW w:w="6872" w:type="dxa"/>
            <w:tcBorders>
              <w:bottom w:val="single" w:sz="4" w:space="0" w:color="auto"/>
              <w:right w:val="single" w:sz="6" w:space="0" w:color="auto"/>
            </w:tcBorders>
            <w:shd w:val="clear" w:color="auto" w:fill="FFFFFF"/>
          </w:tcPr>
          <w:p w14:paraId="2DBD4680" w14:textId="77777777" w:rsidR="006037CA" w:rsidRPr="00B92844" w:rsidRDefault="006037CA" w:rsidP="00F63C4A"/>
        </w:tc>
      </w:tr>
    </w:tbl>
    <w:p w14:paraId="150ED21C" w14:textId="77777777" w:rsidR="006037CA" w:rsidRPr="00B92844" w:rsidRDefault="006037CA" w:rsidP="00680424"/>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6037CA" w:rsidRPr="00B92844" w14:paraId="1D7A5C5F" w14:textId="77777777" w:rsidTr="00AA2CBB">
        <w:trPr>
          <w:cantSplit/>
        </w:trPr>
        <w:tc>
          <w:tcPr>
            <w:tcW w:w="9210" w:type="dxa"/>
            <w:gridSpan w:val="3"/>
            <w:tcBorders>
              <w:top w:val="single" w:sz="12" w:space="0" w:color="auto"/>
              <w:left w:val="single" w:sz="6" w:space="0" w:color="auto"/>
              <w:bottom w:val="single" w:sz="12" w:space="0" w:color="auto"/>
              <w:right w:val="single" w:sz="6" w:space="0" w:color="auto"/>
            </w:tcBorders>
            <w:shd w:val="clear" w:color="auto" w:fill="808080"/>
          </w:tcPr>
          <w:p w14:paraId="749F472C" w14:textId="77777777" w:rsidR="006037CA" w:rsidRPr="00AA01FC" w:rsidRDefault="006037CA" w:rsidP="00F63C4A">
            <w:pPr>
              <w:rPr>
                <w:i/>
                <w:iCs/>
              </w:rPr>
            </w:pPr>
            <w:bookmarkStart w:id="5" w:name="_Hlk38830454"/>
            <w:r w:rsidRPr="00AA01FC">
              <w:rPr>
                <w:i/>
                <w:iCs/>
              </w:rPr>
              <w:t xml:space="preserve">Beschrijving Opdracht  </w:t>
            </w:r>
          </w:p>
        </w:tc>
      </w:tr>
      <w:tr w:rsidR="006037CA" w:rsidRPr="00B92844" w14:paraId="5B7E293C" w14:textId="77777777" w:rsidTr="00AA2CBB">
        <w:tc>
          <w:tcPr>
            <w:tcW w:w="4039" w:type="dxa"/>
            <w:gridSpan w:val="2"/>
            <w:tcBorders>
              <w:left w:val="single" w:sz="6" w:space="0" w:color="auto"/>
              <w:bottom w:val="single" w:sz="4" w:space="0" w:color="auto"/>
            </w:tcBorders>
            <w:shd w:val="clear" w:color="auto" w:fill="D9D9D9"/>
          </w:tcPr>
          <w:p w14:paraId="7A3665E0" w14:textId="77777777" w:rsidR="006037CA" w:rsidRPr="00B92844" w:rsidRDefault="006037CA" w:rsidP="00F63C4A">
            <w:r>
              <w:t xml:space="preserve">Betreft referentie/kerncompetentie zoals benoemd in het Aanbestedingsdocument: </w:t>
            </w:r>
          </w:p>
        </w:tc>
        <w:tc>
          <w:tcPr>
            <w:tcW w:w="5171" w:type="dxa"/>
            <w:tcBorders>
              <w:bottom w:val="single" w:sz="4" w:space="0" w:color="auto"/>
              <w:right w:val="single" w:sz="6" w:space="0" w:color="auto"/>
            </w:tcBorders>
            <w:shd w:val="clear" w:color="auto" w:fill="FFFFFF"/>
          </w:tcPr>
          <w:p w14:paraId="70545649" w14:textId="77777777" w:rsidR="001018EC" w:rsidRDefault="001018EC" w:rsidP="00386083">
            <w:pPr>
              <w:numPr>
                <w:ilvl w:val="0"/>
                <w:numId w:val="4"/>
              </w:numPr>
              <w:spacing w:after="0"/>
              <w:rPr>
                <w:szCs w:val="18"/>
                <w:lang w:val="nl-NL"/>
              </w:rPr>
            </w:pPr>
            <w:r>
              <w:rPr>
                <w:szCs w:val="18"/>
                <w:lang w:val="nl-NL"/>
              </w:rPr>
              <w:t>Levering foto en Videoapparatuur:</w:t>
            </w:r>
          </w:p>
          <w:p w14:paraId="2EB2DA91" w14:textId="7CD74EAC" w:rsidR="00386083" w:rsidRPr="00386083" w:rsidRDefault="00386083" w:rsidP="001018EC">
            <w:pPr>
              <w:numPr>
                <w:ilvl w:val="0"/>
                <w:numId w:val="4"/>
              </w:numPr>
              <w:spacing w:after="0"/>
              <w:rPr>
                <w:szCs w:val="18"/>
                <w:lang w:val="nl-NL"/>
              </w:rPr>
            </w:pPr>
            <w:r w:rsidRPr="00386083">
              <w:rPr>
                <w:szCs w:val="18"/>
                <w:lang w:val="nl-NL"/>
              </w:rPr>
              <w:t>Ervaring in het hoger onderwijs of vergelijkbare context</w:t>
            </w:r>
            <w:r w:rsidR="001018EC">
              <w:rPr>
                <w:szCs w:val="18"/>
                <w:lang w:val="nl-NL"/>
              </w:rPr>
              <w:t xml:space="preserve"> </w:t>
            </w:r>
            <w:r w:rsidRPr="00386083">
              <w:rPr>
                <w:szCs w:val="18"/>
                <w:lang w:val="nl-NL"/>
              </w:rPr>
              <w:t>Opdrachtnemer heeft aantoonbare ervaring met soortgelijke opdrachten binnen onderwijsinstellingen of andere kennisorganisaties, waarbij sprake was van een vergelijkbare omvang, complexiteit en organisatorische spreiding. Deze ervaring moet relevant zijn in termen van leveringsvolume, type dienstverlening en gebruikersomgeving.</w:t>
            </w:r>
          </w:p>
          <w:p w14:paraId="13EF3984" w14:textId="77777777" w:rsidR="006037CA" w:rsidRPr="00386083" w:rsidRDefault="006037CA" w:rsidP="00F63C4A">
            <w:pPr>
              <w:rPr>
                <w:lang w:val="nl-NL"/>
              </w:rPr>
            </w:pPr>
          </w:p>
        </w:tc>
      </w:tr>
      <w:tr w:rsidR="006037CA" w:rsidRPr="00B92844" w14:paraId="0B860A49" w14:textId="77777777" w:rsidTr="00AA2CBB">
        <w:tc>
          <w:tcPr>
            <w:tcW w:w="4039" w:type="dxa"/>
            <w:gridSpan w:val="2"/>
            <w:tcBorders>
              <w:left w:val="single" w:sz="6" w:space="0" w:color="auto"/>
              <w:bottom w:val="single" w:sz="4" w:space="0" w:color="auto"/>
            </w:tcBorders>
            <w:shd w:val="clear" w:color="auto" w:fill="D9D9D9"/>
          </w:tcPr>
          <w:p w14:paraId="1200CA0D" w14:textId="77777777" w:rsidR="006037CA" w:rsidRPr="00B92844" w:rsidRDefault="006037CA" w:rsidP="00F63C4A">
            <w:bookmarkStart w:id="6" w:name="_Toc139685288"/>
            <w:r w:rsidRPr="00B92844">
              <w:t xml:space="preserve">Soort </w:t>
            </w:r>
            <w:r w:rsidRPr="004E1AB7">
              <w:t>Dienstverlening:</w:t>
            </w:r>
            <w:bookmarkEnd w:id="6"/>
          </w:p>
        </w:tc>
        <w:tc>
          <w:tcPr>
            <w:tcW w:w="5171" w:type="dxa"/>
            <w:tcBorders>
              <w:bottom w:val="single" w:sz="4" w:space="0" w:color="auto"/>
              <w:right w:val="single" w:sz="6" w:space="0" w:color="auto"/>
            </w:tcBorders>
            <w:shd w:val="clear" w:color="auto" w:fill="FFFFFF"/>
          </w:tcPr>
          <w:p w14:paraId="435413BD" w14:textId="77777777" w:rsidR="006037CA" w:rsidRPr="00B92844" w:rsidRDefault="006037CA" w:rsidP="00F63C4A"/>
        </w:tc>
      </w:tr>
      <w:tr w:rsidR="006037CA" w:rsidRPr="00B92844" w14:paraId="4BDD1429" w14:textId="77777777" w:rsidTr="00AA2CBB">
        <w:tc>
          <w:tcPr>
            <w:tcW w:w="4039" w:type="dxa"/>
            <w:gridSpan w:val="2"/>
            <w:tcBorders>
              <w:left w:val="single" w:sz="6" w:space="0" w:color="auto"/>
              <w:bottom w:val="single" w:sz="4" w:space="0" w:color="auto"/>
            </w:tcBorders>
            <w:shd w:val="clear" w:color="auto" w:fill="D9D9D9"/>
          </w:tcPr>
          <w:p w14:paraId="30455715" w14:textId="77777777" w:rsidR="006037CA" w:rsidRPr="00B92844" w:rsidRDefault="006037CA" w:rsidP="00F63C4A">
            <w:r w:rsidRPr="00B92844">
              <w:t>Uitgevoerd door:</w:t>
            </w:r>
          </w:p>
        </w:tc>
        <w:tc>
          <w:tcPr>
            <w:tcW w:w="5171" w:type="dxa"/>
            <w:tcBorders>
              <w:bottom w:val="single" w:sz="4" w:space="0" w:color="auto"/>
              <w:right w:val="single" w:sz="6" w:space="0" w:color="auto"/>
            </w:tcBorders>
            <w:shd w:val="clear" w:color="auto" w:fill="FFFFFF"/>
          </w:tcPr>
          <w:p w14:paraId="6F2A7BD2" w14:textId="77777777" w:rsidR="006037CA" w:rsidRPr="00B92844" w:rsidRDefault="006037CA" w:rsidP="00F63C4A"/>
        </w:tc>
      </w:tr>
      <w:tr w:rsidR="006037CA" w:rsidRPr="00B92844" w14:paraId="289106A4" w14:textId="77777777" w:rsidTr="00AA2CBB">
        <w:tc>
          <w:tcPr>
            <w:tcW w:w="4039" w:type="dxa"/>
            <w:gridSpan w:val="2"/>
            <w:tcBorders>
              <w:left w:val="single" w:sz="6" w:space="0" w:color="auto"/>
              <w:bottom w:val="single" w:sz="4" w:space="0" w:color="auto"/>
            </w:tcBorders>
            <w:shd w:val="clear" w:color="auto" w:fill="D9D9D9"/>
          </w:tcPr>
          <w:p w14:paraId="7B5B3FE2" w14:textId="77777777" w:rsidR="006037CA" w:rsidRPr="00B92844" w:rsidRDefault="006037CA" w:rsidP="00F63C4A">
            <w:bookmarkStart w:id="7" w:name="_Toc139685290"/>
            <w:r w:rsidRPr="00B92844">
              <w:t>Periode uitvoering:</w:t>
            </w:r>
            <w:bookmarkEnd w:id="7"/>
          </w:p>
        </w:tc>
        <w:tc>
          <w:tcPr>
            <w:tcW w:w="5171" w:type="dxa"/>
            <w:tcBorders>
              <w:bottom w:val="single" w:sz="4" w:space="0" w:color="auto"/>
              <w:right w:val="single" w:sz="6" w:space="0" w:color="auto"/>
            </w:tcBorders>
            <w:shd w:val="clear" w:color="auto" w:fill="FFFFFF"/>
          </w:tcPr>
          <w:p w14:paraId="76AEBCE1" w14:textId="77777777" w:rsidR="006037CA" w:rsidRPr="00B92844" w:rsidRDefault="006037CA" w:rsidP="00F63C4A">
            <w:r w:rsidRPr="00B92844">
              <w:t>Van                   t/m.</w:t>
            </w:r>
          </w:p>
        </w:tc>
      </w:tr>
      <w:tr w:rsidR="006037CA" w:rsidRPr="00B92844" w14:paraId="5CBB487F" w14:textId="77777777" w:rsidTr="00AA2CBB">
        <w:tc>
          <w:tcPr>
            <w:tcW w:w="4039" w:type="dxa"/>
            <w:gridSpan w:val="2"/>
            <w:tcBorders>
              <w:left w:val="single" w:sz="6" w:space="0" w:color="auto"/>
              <w:bottom w:val="single" w:sz="4" w:space="0" w:color="auto"/>
            </w:tcBorders>
            <w:shd w:val="clear" w:color="auto" w:fill="D9D9D9"/>
          </w:tcPr>
          <w:p w14:paraId="5EB881A4" w14:textId="77777777" w:rsidR="006037CA" w:rsidRPr="00B92844" w:rsidRDefault="006037CA" w:rsidP="00F63C4A">
            <w:r w:rsidRPr="00B92844">
              <w:t xml:space="preserve">Reden beëindiging: </w:t>
            </w:r>
          </w:p>
        </w:tc>
        <w:tc>
          <w:tcPr>
            <w:tcW w:w="5171" w:type="dxa"/>
            <w:tcBorders>
              <w:bottom w:val="single" w:sz="4" w:space="0" w:color="auto"/>
              <w:right w:val="single" w:sz="6" w:space="0" w:color="auto"/>
            </w:tcBorders>
            <w:shd w:val="clear" w:color="auto" w:fill="FFFFFF"/>
          </w:tcPr>
          <w:p w14:paraId="67525607" w14:textId="77777777" w:rsidR="006037CA" w:rsidRPr="00B92844" w:rsidRDefault="006037CA" w:rsidP="00F63C4A"/>
        </w:tc>
      </w:tr>
      <w:tr w:rsidR="006037CA" w:rsidRPr="00B92844" w14:paraId="24B68340" w14:textId="77777777" w:rsidTr="00AA2CBB">
        <w:trPr>
          <w:cantSplit/>
        </w:trPr>
        <w:tc>
          <w:tcPr>
            <w:tcW w:w="4030" w:type="dxa"/>
            <w:tcBorders>
              <w:left w:val="single" w:sz="6" w:space="0" w:color="auto"/>
              <w:right w:val="single" w:sz="6" w:space="0" w:color="auto"/>
            </w:tcBorders>
            <w:shd w:val="clear" w:color="auto" w:fill="D9D9D9"/>
          </w:tcPr>
          <w:p w14:paraId="17D916F1" w14:textId="77777777" w:rsidR="006037CA" w:rsidRPr="00B92844" w:rsidRDefault="006037CA" w:rsidP="00F63C4A">
            <w:r w:rsidRPr="00B92844">
              <w:t xml:space="preserve">Contractwaarde gehele Opdracht:  </w:t>
            </w:r>
          </w:p>
        </w:tc>
        <w:tc>
          <w:tcPr>
            <w:tcW w:w="5180" w:type="dxa"/>
            <w:gridSpan w:val="2"/>
            <w:tcBorders>
              <w:left w:val="single" w:sz="6" w:space="0" w:color="auto"/>
              <w:right w:val="single" w:sz="6" w:space="0" w:color="auto"/>
            </w:tcBorders>
          </w:tcPr>
          <w:p w14:paraId="7E51D71E" w14:textId="77777777" w:rsidR="006037CA" w:rsidRPr="00B92844" w:rsidRDefault="006037CA" w:rsidP="00F63C4A">
            <w:r w:rsidRPr="00B92844">
              <w:t xml:space="preserve">€ </w:t>
            </w:r>
          </w:p>
        </w:tc>
      </w:tr>
      <w:tr w:rsidR="006037CA" w:rsidRPr="00B92844" w14:paraId="6031D40B" w14:textId="77777777" w:rsidTr="00AA2CBB">
        <w:trPr>
          <w:cantSplit/>
          <w:trHeight w:val="327"/>
        </w:trPr>
        <w:tc>
          <w:tcPr>
            <w:tcW w:w="4030" w:type="dxa"/>
            <w:tcBorders>
              <w:left w:val="single" w:sz="6" w:space="0" w:color="auto"/>
              <w:right w:val="single" w:sz="6" w:space="0" w:color="auto"/>
            </w:tcBorders>
            <w:shd w:val="clear" w:color="auto" w:fill="D9D9D9"/>
          </w:tcPr>
          <w:p w14:paraId="08D5F0B7" w14:textId="77777777" w:rsidR="006037CA" w:rsidRPr="00B92844" w:rsidRDefault="006037CA" w:rsidP="00F63C4A">
            <w:r w:rsidRPr="00B92844">
              <w:t xml:space="preserve">Totaalbedrag per jaar: </w:t>
            </w:r>
          </w:p>
        </w:tc>
        <w:tc>
          <w:tcPr>
            <w:tcW w:w="5180" w:type="dxa"/>
            <w:gridSpan w:val="2"/>
            <w:tcBorders>
              <w:left w:val="single" w:sz="6" w:space="0" w:color="auto"/>
              <w:right w:val="single" w:sz="6" w:space="0" w:color="auto"/>
            </w:tcBorders>
          </w:tcPr>
          <w:p w14:paraId="12805461" w14:textId="77777777" w:rsidR="006037CA" w:rsidRPr="00B92844" w:rsidRDefault="006037CA" w:rsidP="00F63C4A">
            <w:r w:rsidRPr="00B92844">
              <w:t xml:space="preserve">€ </w:t>
            </w:r>
          </w:p>
        </w:tc>
      </w:tr>
      <w:tr w:rsidR="006037CA" w:rsidRPr="00B92844" w14:paraId="16ABAF5A" w14:textId="77777777" w:rsidTr="0050395D">
        <w:trPr>
          <w:cantSplit/>
          <w:trHeight w:val="327"/>
        </w:trPr>
        <w:tc>
          <w:tcPr>
            <w:tcW w:w="9210" w:type="dxa"/>
            <w:gridSpan w:val="3"/>
            <w:tcBorders>
              <w:left w:val="single" w:sz="6" w:space="0" w:color="auto"/>
              <w:right w:val="single" w:sz="6" w:space="0" w:color="auto"/>
            </w:tcBorders>
            <w:shd w:val="clear" w:color="auto" w:fill="D9D9D9"/>
          </w:tcPr>
          <w:p w14:paraId="72A09CC9" w14:textId="77777777" w:rsidR="006037CA" w:rsidRPr="00B92844" w:rsidRDefault="006037CA" w:rsidP="00505580">
            <w:r>
              <w:lastRenderedPageBreak/>
              <w:t>Omschrijving</w:t>
            </w:r>
            <w:r w:rsidRPr="00B92844">
              <w:t xml:space="preserve"> van de aard en de omvang van de Opdracht</w:t>
            </w:r>
            <w:r>
              <w:t>:</w:t>
            </w:r>
          </w:p>
        </w:tc>
      </w:tr>
      <w:tr w:rsidR="006037CA" w:rsidRPr="00B92844" w14:paraId="543F90DD" w14:textId="77777777" w:rsidTr="00505580">
        <w:trPr>
          <w:cantSplit/>
        </w:trPr>
        <w:tc>
          <w:tcPr>
            <w:tcW w:w="9210" w:type="dxa"/>
            <w:gridSpan w:val="3"/>
            <w:tcBorders>
              <w:left w:val="single" w:sz="6" w:space="0" w:color="auto"/>
              <w:bottom w:val="single" w:sz="12" w:space="0" w:color="auto"/>
              <w:right w:val="single" w:sz="6" w:space="0" w:color="auto"/>
            </w:tcBorders>
          </w:tcPr>
          <w:p w14:paraId="5372CB90" w14:textId="77777777" w:rsidR="006037CA" w:rsidRPr="00B92844" w:rsidRDefault="006037CA" w:rsidP="00F63C4A">
            <w:bookmarkStart w:id="8" w:name="_Toc139685291"/>
            <w:bookmarkEnd w:id="0"/>
          </w:p>
          <w:bookmarkEnd w:id="8"/>
          <w:p w14:paraId="75F8322B" w14:textId="77777777" w:rsidR="006037CA" w:rsidRDefault="006037CA" w:rsidP="00F63C4A"/>
          <w:p w14:paraId="4DA99A2D" w14:textId="77777777" w:rsidR="006037CA" w:rsidRDefault="006037CA" w:rsidP="00F63C4A"/>
          <w:p w14:paraId="7E8C823E" w14:textId="77777777" w:rsidR="006037CA" w:rsidRDefault="006037CA" w:rsidP="00F63C4A"/>
          <w:p w14:paraId="6F6D72D1" w14:textId="77777777" w:rsidR="006037CA" w:rsidRDefault="006037CA" w:rsidP="00F63C4A"/>
          <w:p w14:paraId="54DAA426" w14:textId="77777777" w:rsidR="006037CA" w:rsidRDefault="006037CA" w:rsidP="00F63C4A"/>
          <w:p w14:paraId="62D8391E" w14:textId="77777777" w:rsidR="006037CA" w:rsidRDefault="006037CA" w:rsidP="00F63C4A"/>
          <w:p w14:paraId="1C1422A5" w14:textId="77777777" w:rsidR="006037CA" w:rsidRDefault="006037CA" w:rsidP="00F63C4A"/>
          <w:p w14:paraId="4B81D940" w14:textId="77777777" w:rsidR="006037CA" w:rsidRDefault="006037CA" w:rsidP="00F63C4A"/>
          <w:p w14:paraId="4F7846C3" w14:textId="77777777" w:rsidR="006037CA" w:rsidRPr="00B92844" w:rsidRDefault="006037CA" w:rsidP="00AA2CBB"/>
        </w:tc>
      </w:tr>
    </w:tbl>
    <w:tbl>
      <w:tblPr>
        <w:tblStyle w:val="Tabelraster"/>
        <w:tblW w:w="0" w:type="auto"/>
        <w:tblLook w:val="04A0" w:firstRow="1" w:lastRow="0" w:firstColumn="1" w:lastColumn="0" w:noHBand="0" w:noVBand="1"/>
      </w:tblPr>
      <w:tblGrid>
        <w:gridCol w:w="9221"/>
      </w:tblGrid>
      <w:tr w:rsidR="006037CA" w14:paraId="5A7C1A99" w14:textId="77777777" w:rsidTr="007E0D74">
        <w:trPr>
          <w:trHeight w:val="2222"/>
        </w:trPr>
        <w:tc>
          <w:tcPr>
            <w:tcW w:w="9221" w:type="dxa"/>
            <w:shd w:val="clear" w:color="auto" w:fill="D9D9D9" w:themeFill="background1" w:themeFillShade="D9"/>
          </w:tcPr>
          <w:bookmarkEnd w:id="5"/>
          <w:p w14:paraId="25A548F3" w14:textId="77777777" w:rsidR="006037CA" w:rsidRDefault="006037CA" w:rsidP="00BD1531">
            <w:pPr>
              <w:rPr>
                <w:b/>
                <w:i/>
              </w:rPr>
            </w:pPr>
            <w:r>
              <w:rPr>
                <w:i/>
              </w:rPr>
              <w:t>B</w:t>
            </w:r>
            <w:r w:rsidRPr="009D7C89">
              <w:rPr>
                <w:i/>
              </w:rPr>
              <w:t>eschrijving kerncompetentie</w:t>
            </w:r>
            <w:r>
              <w:rPr>
                <w:i/>
              </w:rPr>
              <w:t xml:space="preserve">; </w:t>
            </w:r>
            <w:r>
              <w:rPr>
                <w:b/>
                <w:i/>
              </w:rPr>
              <w:t xml:space="preserve">Op welke wijze voldoet uw referentie aan de gestelde kerncompetentie? </w:t>
            </w:r>
            <w:r w:rsidRPr="00834113">
              <w:rPr>
                <w:i/>
              </w:rPr>
              <w:t>Voer hier</w:t>
            </w:r>
            <w:r>
              <w:rPr>
                <w:i/>
              </w:rPr>
              <w:t>onder</w:t>
            </w:r>
            <w:r w:rsidRPr="00834113">
              <w:rPr>
                <w:i/>
              </w:rPr>
              <w:t xml:space="preserve"> een beschrijving in waarbij wordt toegelicht hoe deze opdracht aantoont dat wordt voldaan aan de kerncompetentie</w:t>
            </w:r>
            <w:r>
              <w:rPr>
                <w:i/>
              </w:rPr>
              <w:t>.</w:t>
            </w:r>
          </w:p>
          <w:p w14:paraId="17C05ACD" w14:textId="77777777" w:rsidR="006037CA" w:rsidRDefault="006037CA" w:rsidP="00BD1531">
            <w:pPr>
              <w:rPr>
                <w:i/>
              </w:rPr>
            </w:pPr>
            <w:r>
              <w:rPr>
                <w:i/>
              </w:rPr>
              <w:t>Meerdere kerncompetenties bij één referent is toegestaan, mits duidelijk en ondubbelzinnig beschreven</w:t>
            </w:r>
          </w:p>
          <w:p w14:paraId="393251E2" w14:textId="38E39665" w:rsidR="006037CA" w:rsidRPr="007E0D74" w:rsidRDefault="006037CA" w:rsidP="00BD1531">
            <w:pPr>
              <w:rPr>
                <w:i/>
                <w:lang w:val="nl-NL"/>
              </w:rPr>
            </w:pPr>
            <w:r>
              <w:rPr>
                <w:i/>
              </w:rPr>
              <w:t>Eén kerncompetentie verdeeld over meerdere referenten niet toegestaan. Per referent dient een afzonderlijk format te worden ingevuld</w:t>
            </w:r>
            <w:r w:rsidR="007E0D74">
              <w:rPr>
                <w:i/>
                <w:lang w:val="nl-NL"/>
              </w:rPr>
              <w:t>.</w:t>
            </w:r>
          </w:p>
        </w:tc>
      </w:tr>
      <w:tr w:rsidR="006037CA" w14:paraId="5B6D662F" w14:textId="77777777" w:rsidTr="00B12576">
        <w:trPr>
          <w:trHeight w:val="3804"/>
        </w:trPr>
        <w:tc>
          <w:tcPr>
            <w:tcW w:w="9221" w:type="dxa"/>
          </w:tcPr>
          <w:p w14:paraId="66155511" w14:textId="77777777" w:rsidR="006037CA" w:rsidRDefault="006037CA" w:rsidP="000220FD"/>
        </w:tc>
      </w:tr>
    </w:tbl>
    <w:p w14:paraId="0EF60054" w14:textId="77777777" w:rsidR="006037CA" w:rsidRDefault="006037CA" w:rsidP="00680424"/>
    <w:p w14:paraId="0E775589" w14:textId="77777777" w:rsidR="006037CA" w:rsidRDefault="006037CA">
      <w:pPr>
        <w:spacing w:line="240" w:lineRule="auto"/>
      </w:pPr>
      <w:r>
        <w:br w:type="page"/>
      </w:r>
    </w:p>
    <w:p w14:paraId="13191308" w14:textId="77777777" w:rsidR="006037CA" w:rsidRPr="004E1AB7" w:rsidRDefault="006037CA" w:rsidP="00680424">
      <w:r w:rsidRPr="004E1AB7">
        <w:lastRenderedPageBreak/>
        <w:t>Ondergetekende verklaart bovenstaande tabellen naar waarheid te hebben ingevuld.</w:t>
      </w:r>
    </w:p>
    <w:p w14:paraId="30925CCA" w14:textId="77777777" w:rsidR="006037CA" w:rsidRPr="000167B8" w:rsidRDefault="006037CA" w:rsidP="00680424">
      <w:pPr>
        <w:rPr>
          <w:i/>
        </w:rPr>
      </w:pPr>
      <w:r w:rsidRPr="000167B8">
        <w:rPr>
          <w:i/>
        </w:rPr>
        <w:t>In te vullen door Referent: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6037CA" w:rsidRPr="00B92844" w14:paraId="650939D6" w14:textId="77777777" w:rsidTr="00F63C4A">
        <w:tc>
          <w:tcPr>
            <w:tcW w:w="9212" w:type="dxa"/>
            <w:gridSpan w:val="2"/>
            <w:tcBorders>
              <w:top w:val="single" w:sz="4" w:space="0" w:color="auto"/>
              <w:left w:val="single" w:sz="4" w:space="0" w:color="auto"/>
              <w:bottom w:val="single" w:sz="4" w:space="0" w:color="auto"/>
              <w:right w:val="single" w:sz="4" w:space="0" w:color="auto"/>
            </w:tcBorders>
            <w:shd w:val="clear" w:color="auto" w:fill="808080"/>
          </w:tcPr>
          <w:p w14:paraId="324A3CBF" w14:textId="28F9479B" w:rsidR="006037CA" w:rsidRPr="000167B8" w:rsidRDefault="006037CA" w:rsidP="00463362">
            <w:r w:rsidRPr="000167B8">
              <w:t xml:space="preserve">Referent </w:t>
            </w:r>
          </w:p>
        </w:tc>
      </w:tr>
      <w:tr w:rsidR="006037CA" w:rsidRPr="00B92844" w14:paraId="1C8048F7" w14:textId="77777777" w:rsidTr="00F63C4A">
        <w:tc>
          <w:tcPr>
            <w:tcW w:w="2303" w:type="dxa"/>
            <w:tcBorders>
              <w:top w:val="single" w:sz="4" w:space="0" w:color="auto"/>
              <w:left w:val="single" w:sz="4" w:space="0" w:color="auto"/>
              <w:bottom w:val="single" w:sz="4" w:space="0" w:color="auto"/>
              <w:right w:val="single" w:sz="4" w:space="0" w:color="auto"/>
            </w:tcBorders>
            <w:shd w:val="clear" w:color="auto" w:fill="D9D9D9"/>
          </w:tcPr>
          <w:p w14:paraId="2DFCA767" w14:textId="77777777" w:rsidR="006037CA" w:rsidRPr="000167B8" w:rsidRDefault="006037CA" w:rsidP="00F63C4A">
            <w:r w:rsidRPr="000167B8">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14:paraId="50AEDA08" w14:textId="77777777" w:rsidR="006037CA" w:rsidRPr="000167B8" w:rsidRDefault="006037CA" w:rsidP="00F63C4A"/>
          <w:p w14:paraId="5EEF46E9" w14:textId="77777777" w:rsidR="006037CA" w:rsidRPr="000167B8" w:rsidRDefault="006037CA" w:rsidP="00F63C4A"/>
        </w:tc>
      </w:tr>
      <w:tr w:rsidR="006037CA" w:rsidRPr="00B92844" w14:paraId="55C114DA" w14:textId="77777777" w:rsidTr="00F63C4A">
        <w:tc>
          <w:tcPr>
            <w:tcW w:w="2303" w:type="dxa"/>
            <w:tcBorders>
              <w:top w:val="single" w:sz="4" w:space="0" w:color="auto"/>
              <w:left w:val="single" w:sz="4" w:space="0" w:color="auto"/>
              <w:bottom w:val="single" w:sz="4" w:space="0" w:color="auto"/>
              <w:right w:val="single" w:sz="4" w:space="0" w:color="auto"/>
            </w:tcBorders>
            <w:shd w:val="clear" w:color="auto" w:fill="D9D9D9"/>
          </w:tcPr>
          <w:p w14:paraId="007BE9ED" w14:textId="77777777" w:rsidR="006037CA" w:rsidRPr="000167B8" w:rsidRDefault="006037CA" w:rsidP="00F63C4A">
            <w:r w:rsidRPr="000167B8">
              <w:t xml:space="preserve">Functie </w:t>
            </w:r>
          </w:p>
        </w:tc>
        <w:tc>
          <w:tcPr>
            <w:tcW w:w="6909" w:type="dxa"/>
            <w:tcBorders>
              <w:top w:val="single" w:sz="4" w:space="0" w:color="auto"/>
              <w:left w:val="single" w:sz="4" w:space="0" w:color="auto"/>
              <w:bottom w:val="single" w:sz="4" w:space="0" w:color="auto"/>
              <w:right w:val="single" w:sz="4" w:space="0" w:color="auto"/>
            </w:tcBorders>
          </w:tcPr>
          <w:p w14:paraId="2CC9D36F" w14:textId="77777777" w:rsidR="006037CA" w:rsidRPr="000167B8" w:rsidRDefault="006037CA" w:rsidP="00F63C4A"/>
        </w:tc>
      </w:tr>
      <w:tr w:rsidR="006037CA" w:rsidRPr="00B92844" w14:paraId="53D27B14" w14:textId="77777777" w:rsidTr="00F63C4A">
        <w:tc>
          <w:tcPr>
            <w:tcW w:w="2303" w:type="dxa"/>
            <w:tcBorders>
              <w:top w:val="single" w:sz="4" w:space="0" w:color="auto"/>
              <w:left w:val="single" w:sz="4" w:space="0" w:color="auto"/>
              <w:bottom w:val="single" w:sz="4" w:space="0" w:color="auto"/>
              <w:right w:val="single" w:sz="4" w:space="0" w:color="auto"/>
            </w:tcBorders>
            <w:shd w:val="clear" w:color="auto" w:fill="D9D9D9"/>
          </w:tcPr>
          <w:p w14:paraId="6B49D821" w14:textId="77777777" w:rsidR="006037CA" w:rsidRPr="000167B8" w:rsidRDefault="006037CA" w:rsidP="00F63C4A">
            <w:r w:rsidRPr="000167B8">
              <w:t>Handtekening</w:t>
            </w:r>
          </w:p>
        </w:tc>
        <w:tc>
          <w:tcPr>
            <w:tcW w:w="6909" w:type="dxa"/>
            <w:tcBorders>
              <w:top w:val="single" w:sz="4" w:space="0" w:color="auto"/>
              <w:left w:val="single" w:sz="4" w:space="0" w:color="auto"/>
              <w:bottom w:val="single" w:sz="4" w:space="0" w:color="auto"/>
              <w:right w:val="single" w:sz="4" w:space="0" w:color="auto"/>
            </w:tcBorders>
          </w:tcPr>
          <w:p w14:paraId="0AF565EC" w14:textId="77777777" w:rsidR="006037CA" w:rsidRPr="000167B8" w:rsidRDefault="006037CA" w:rsidP="00F63C4A"/>
          <w:p w14:paraId="0353D300" w14:textId="77777777" w:rsidR="006037CA" w:rsidRPr="000167B8" w:rsidRDefault="006037CA" w:rsidP="00F63C4A"/>
          <w:p w14:paraId="41D24652" w14:textId="77777777" w:rsidR="006037CA" w:rsidRPr="000167B8" w:rsidRDefault="006037CA" w:rsidP="00F63C4A"/>
          <w:p w14:paraId="3AE08EC9" w14:textId="77777777" w:rsidR="006037CA" w:rsidRPr="000167B8" w:rsidRDefault="006037CA" w:rsidP="00F63C4A"/>
        </w:tc>
      </w:tr>
      <w:tr w:rsidR="006037CA" w:rsidRPr="00B92844" w14:paraId="2187305E" w14:textId="77777777" w:rsidTr="00F63C4A">
        <w:tc>
          <w:tcPr>
            <w:tcW w:w="2303" w:type="dxa"/>
            <w:tcBorders>
              <w:top w:val="single" w:sz="4" w:space="0" w:color="auto"/>
              <w:left w:val="single" w:sz="4" w:space="0" w:color="auto"/>
              <w:bottom w:val="single" w:sz="4" w:space="0" w:color="auto"/>
              <w:right w:val="single" w:sz="4" w:space="0" w:color="auto"/>
            </w:tcBorders>
            <w:shd w:val="clear" w:color="auto" w:fill="D9D9D9"/>
          </w:tcPr>
          <w:p w14:paraId="4CC881BC" w14:textId="77777777" w:rsidR="006037CA" w:rsidRPr="000167B8" w:rsidRDefault="006037CA" w:rsidP="00F63C4A">
            <w:r w:rsidRPr="000167B8">
              <w:t xml:space="preserve">Plaats en datum </w:t>
            </w:r>
          </w:p>
        </w:tc>
        <w:tc>
          <w:tcPr>
            <w:tcW w:w="6909" w:type="dxa"/>
            <w:tcBorders>
              <w:top w:val="single" w:sz="4" w:space="0" w:color="auto"/>
              <w:left w:val="single" w:sz="4" w:space="0" w:color="auto"/>
              <w:bottom w:val="single" w:sz="4" w:space="0" w:color="auto"/>
              <w:right w:val="single" w:sz="4" w:space="0" w:color="auto"/>
            </w:tcBorders>
          </w:tcPr>
          <w:p w14:paraId="4325F079" w14:textId="77777777" w:rsidR="006037CA" w:rsidRPr="000167B8" w:rsidRDefault="006037CA" w:rsidP="00F63C4A"/>
        </w:tc>
      </w:tr>
    </w:tbl>
    <w:p w14:paraId="5A575AE4" w14:textId="77777777" w:rsidR="006037CA" w:rsidRPr="00B92844" w:rsidRDefault="006037CA" w:rsidP="00680424"/>
    <w:p w14:paraId="6446C760" w14:textId="77777777" w:rsidR="006037CA" w:rsidRPr="000167B8" w:rsidRDefault="006037CA" w:rsidP="00680424">
      <w:pPr>
        <w:rPr>
          <w:i/>
        </w:rPr>
      </w:pPr>
      <w:r w:rsidRPr="000167B8">
        <w:rPr>
          <w:i/>
        </w:rPr>
        <w:t xml:space="preserve">In te vullen door </w:t>
      </w:r>
      <w:r>
        <w:rPr>
          <w:i/>
        </w:rPr>
        <w:t>Inschrijver</w:t>
      </w:r>
      <w:r w:rsidRPr="000167B8">
        <w:rPr>
          <w:i/>
        </w:rPr>
        <w:t>:</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6819"/>
      </w:tblGrid>
      <w:tr w:rsidR="006037CA" w:rsidRPr="00B92844" w14:paraId="762175C0" w14:textId="77777777" w:rsidTr="00B12576">
        <w:trPr>
          <w:trHeight w:val="401"/>
        </w:trPr>
        <w:tc>
          <w:tcPr>
            <w:tcW w:w="9236" w:type="dxa"/>
            <w:gridSpan w:val="2"/>
            <w:tcBorders>
              <w:top w:val="single" w:sz="4" w:space="0" w:color="auto"/>
              <w:left w:val="single" w:sz="4" w:space="0" w:color="auto"/>
              <w:bottom w:val="single" w:sz="4" w:space="0" w:color="auto"/>
              <w:right w:val="single" w:sz="4" w:space="0" w:color="auto"/>
            </w:tcBorders>
            <w:shd w:val="clear" w:color="auto" w:fill="808080"/>
          </w:tcPr>
          <w:p w14:paraId="0A5B92F5" w14:textId="77777777" w:rsidR="006037CA" w:rsidRPr="00B92844" w:rsidRDefault="006037CA" w:rsidP="00F63C4A">
            <w:r>
              <w:t>Inschrijver</w:t>
            </w:r>
          </w:p>
        </w:tc>
      </w:tr>
      <w:tr w:rsidR="006037CA" w:rsidRPr="00B92844" w14:paraId="3B597B27" w14:textId="77777777" w:rsidTr="00B12576">
        <w:trPr>
          <w:trHeight w:val="818"/>
        </w:trPr>
        <w:tc>
          <w:tcPr>
            <w:tcW w:w="2417" w:type="dxa"/>
            <w:tcBorders>
              <w:top w:val="single" w:sz="4" w:space="0" w:color="auto"/>
              <w:left w:val="single" w:sz="4" w:space="0" w:color="auto"/>
              <w:bottom w:val="single" w:sz="4" w:space="0" w:color="auto"/>
              <w:right w:val="single" w:sz="4" w:space="0" w:color="auto"/>
            </w:tcBorders>
            <w:shd w:val="clear" w:color="auto" w:fill="D9D9D9"/>
          </w:tcPr>
          <w:p w14:paraId="7CAF4227" w14:textId="77777777" w:rsidR="006037CA" w:rsidRPr="00B92844" w:rsidRDefault="006037CA" w:rsidP="00F63C4A">
            <w:r w:rsidRPr="00B92844">
              <w:t xml:space="preserve">Naam tekenbevoegde functionaris </w:t>
            </w:r>
          </w:p>
        </w:tc>
        <w:tc>
          <w:tcPr>
            <w:tcW w:w="6819" w:type="dxa"/>
            <w:tcBorders>
              <w:top w:val="single" w:sz="4" w:space="0" w:color="auto"/>
              <w:left w:val="single" w:sz="4" w:space="0" w:color="auto"/>
              <w:bottom w:val="single" w:sz="4" w:space="0" w:color="auto"/>
              <w:right w:val="single" w:sz="4" w:space="0" w:color="auto"/>
            </w:tcBorders>
          </w:tcPr>
          <w:p w14:paraId="6A89D8A9" w14:textId="77777777" w:rsidR="006037CA" w:rsidRPr="00B92844" w:rsidRDefault="006037CA" w:rsidP="00F63C4A"/>
          <w:p w14:paraId="4549CD65" w14:textId="77777777" w:rsidR="006037CA" w:rsidRPr="00B92844" w:rsidRDefault="006037CA" w:rsidP="00F63C4A"/>
        </w:tc>
      </w:tr>
      <w:tr w:rsidR="006037CA" w:rsidRPr="00B92844" w14:paraId="19324677" w14:textId="77777777" w:rsidTr="00B12576">
        <w:trPr>
          <w:trHeight w:val="401"/>
        </w:trPr>
        <w:tc>
          <w:tcPr>
            <w:tcW w:w="2417" w:type="dxa"/>
            <w:tcBorders>
              <w:top w:val="single" w:sz="4" w:space="0" w:color="auto"/>
              <w:left w:val="single" w:sz="4" w:space="0" w:color="auto"/>
              <w:bottom w:val="single" w:sz="4" w:space="0" w:color="auto"/>
              <w:right w:val="single" w:sz="4" w:space="0" w:color="auto"/>
            </w:tcBorders>
            <w:shd w:val="clear" w:color="auto" w:fill="D9D9D9"/>
          </w:tcPr>
          <w:p w14:paraId="72D64A60" w14:textId="77777777" w:rsidR="006037CA" w:rsidRPr="00B92844" w:rsidRDefault="006037CA" w:rsidP="00F63C4A">
            <w:r w:rsidRPr="00B92844">
              <w:t xml:space="preserve">Functie </w:t>
            </w:r>
          </w:p>
        </w:tc>
        <w:tc>
          <w:tcPr>
            <w:tcW w:w="6819" w:type="dxa"/>
            <w:tcBorders>
              <w:top w:val="single" w:sz="4" w:space="0" w:color="auto"/>
              <w:left w:val="single" w:sz="4" w:space="0" w:color="auto"/>
              <w:bottom w:val="single" w:sz="4" w:space="0" w:color="auto"/>
              <w:right w:val="single" w:sz="4" w:space="0" w:color="auto"/>
            </w:tcBorders>
          </w:tcPr>
          <w:p w14:paraId="21F04275" w14:textId="77777777" w:rsidR="006037CA" w:rsidRPr="00B92844" w:rsidRDefault="006037CA" w:rsidP="00F63C4A"/>
        </w:tc>
      </w:tr>
      <w:tr w:rsidR="006037CA" w:rsidRPr="00B92844" w14:paraId="42D25FBD" w14:textId="77777777" w:rsidTr="00B12576">
        <w:trPr>
          <w:trHeight w:val="1620"/>
        </w:trPr>
        <w:tc>
          <w:tcPr>
            <w:tcW w:w="2417" w:type="dxa"/>
            <w:tcBorders>
              <w:top w:val="single" w:sz="4" w:space="0" w:color="auto"/>
              <w:left w:val="single" w:sz="4" w:space="0" w:color="auto"/>
              <w:bottom w:val="single" w:sz="4" w:space="0" w:color="auto"/>
              <w:right w:val="single" w:sz="4" w:space="0" w:color="auto"/>
            </w:tcBorders>
            <w:shd w:val="clear" w:color="auto" w:fill="D9D9D9"/>
          </w:tcPr>
          <w:p w14:paraId="38C61368" w14:textId="77777777" w:rsidR="006037CA" w:rsidRPr="00B92844" w:rsidRDefault="006037CA" w:rsidP="00F63C4A">
            <w:r w:rsidRPr="00B92844">
              <w:t>Handtekening</w:t>
            </w:r>
          </w:p>
        </w:tc>
        <w:tc>
          <w:tcPr>
            <w:tcW w:w="6819" w:type="dxa"/>
            <w:tcBorders>
              <w:top w:val="single" w:sz="4" w:space="0" w:color="auto"/>
              <w:left w:val="single" w:sz="4" w:space="0" w:color="auto"/>
              <w:bottom w:val="single" w:sz="4" w:space="0" w:color="auto"/>
              <w:right w:val="single" w:sz="4" w:space="0" w:color="auto"/>
            </w:tcBorders>
          </w:tcPr>
          <w:p w14:paraId="21E33DE5" w14:textId="77777777" w:rsidR="006037CA" w:rsidRPr="00B92844" w:rsidRDefault="006037CA" w:rsidP="00F63C4A"/>
          <w:p w14:paraId="25CA4E1D" w14:textId="77777777" w:rsidR="006037CA" w:rsidRPr="00B92844" w:rsidRDefault="006037CA" w:rsidP="00F63C4A"/>
          <w:p w14:paraId="5D2372CB" w14:textId="77777777" w:rsidR="006037CA" w:rsidRPr="00B92844" w:rsidRDefault="006037CA" w:rsidP="00F63C4A"/>
          <w:p w14:paraId="33F7C1CB" w14:textId="77777777" w:rsidR="006037CA" w:rsidRPr="00B92844" w:rsidRDefault="006037CA" w:rsidP="00F63C4A"/>
        </w:tc>
      </w:tr>
      <w:tr w:rsidR="006037CA" w:rsidRPr="00B92844" w14:paraId="4D9C70D3" w14:textId="77777777" w:rsidTr="00B12576">
        <w:trPr>
          <w:trHeight w:val="401"/>
        </w:trPr>
        <w:tc>
          <w:tcPr>
            <w:tcW w:w="2417" w:type="dxa"/>
            <w:tcBorders>
              <w:top w:val="single" w:sz="4" w:space="0" w:color="auto"/>
              <w:left w:val="single" w:sz="4" w:space="0" w:color="auto"/>
              <w:bottom w:val="single" w:sz="4" w:space="0" w:color="auto"/>
              <w:right w:val="single" w:sz="4" w:space="0" w:color="auto"/>
            </w:tcBorders>
            <w:shd w:val="clear" w:color="auto" w:fill="D9D9D9"/>
          </w:tcPr>
          <w:p w14:paraId="1BAFAB15" w14:textId="77777777" w:rsidR="006037CA" w:rsidRPr="00B92844" w:rsidRDefault="006037CA" w:rsidP="00F63C4A">
            <w:r w:rsidRPr="00B92844">
              <w:t xml:space="preserve">Plaats en datum </w:t>
            </w:r>
          </w:p>
        </w:tc>
        <w:tc>
          <w:tcPr>
            <w:tcW w:w="6819" w:type="dxa"/>
            <w:tcBorders>
              <w:top w:val="single" w:sz="4" w:space="0" w:color="auto"/>
              <w:left w:val="single" w:sz="4" w:space="0" w:color="auto"/>
              <w:bottom w:val="single" w:sz="4" w:space="0" w:color="auto"/>
              <w:right w:val="single" w:sz="4" w:space="0" w:color="auto"/>
            </w:tcBorders>
          </w:tcPr>
          <w:p w14:paraId="3D42FACD" w14:textId="77777777" w:rsidR="006037CA" w:rsidRPr="00B92844" w:rsidRDefault="006037CA" w:rsidP="00F63C4A"/>
        </w:tc>
      </w:tr>
    </w:tbl>
    <w:p w14:paraId="05A12D24" w14:textId="77777777" w:rsidR="006037CA" w:rsidRDefault="006037CA"/>
    <w:p w14:paraId="140730CC" w14:textId="77777777" w:rsidR="00DA3248" w:rsidRPr="00DA3248" w:rsidRDefault="00DA3248" w:rsidP="00704301">
      <w:pPr>
        <w:pStyle w:val="Geenafstand"/>
      </w:pPr>
    </w:p>
    <w:sectPr w:rsidR="00DA3248" w:rsidRPr="00DA3248" w:rsidSect="00704301">
      <w:headerReference w:type="default" r:id="rId10"/>
      <w:footerReference w:type="default" r:id="rId11"/>
      <w:pgSz w:w="11906" w:h="16838"/>
      <w:pgMar w:top="2552" w:right="1134" w:bottom="2495"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794D" w14:textId="77777777" w:rsidR="003C0F25" w:rsidRDefault="003C0F25" w:rsidP="00724105">
      <w:pPr>
        <w:spacing w:after="0" w:line="240" w:lineRule="auto"/>
      </w:pPr>
      <w:r>
        <w:separator/>
      </w:r>
    </w:p>
  </w:endnote>
  <w:endnote w:type="continuationSeparator" w:id="0">
    <w:p w14:paraId="6389154E" w14:textId="77777777" w:rsidR="003C0F25" w:rsidRDefault="003C0F25"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0330B2" w:rsidRDefault="0005305F" w:rsidP="000330B2">
    <w:pPr>
      <w:pStyle w:val="Voettekst"/>
      <w:rPr>
        <w:color w:val="FFFFFF" w:themeColor="background1"/>
      </w:rPr>
    </w:pPr>
    <w:r>
      <w:rPr>
        <w:noProof/>
      </w:rPr>
      <w:drawing>
        <wp:anchor distT="0" distB="0" distL="114300" distR="114300" simplePos="0" relativeHeight="251659264"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04C6C90F" w14:textId="77777777" w:rsidR="002B5CA3" w:rsidRPr="002B5CA3" w:rsidRDefault="002B5CA3" w:rsidP="000330B2">
    <w:pPr>
      <w:pStyle w:val="Voettekst"/>
    </w:pPr>
    <w:r w:rsidRPr="000330B2">
      <w:rPr>
        <w:color w:val="FFFFFF" w:themeColor="background1"/>
      </w:rPr>
      <w:t>Witte tekst</w:t>
    </w:r>
  </w:p>
  <w:p w14:paraId="591BEC9D" w14:textId="77777777" w:rsidR="00724105" w:rsidRPr="000330B2" w:rsidRDefault="00724105" w:rsidP="000330B2">
    <w:pPr>
      <w:pStyle w:val="Voettekst"/>
      <w:rPr>
        <w:b/>
        <w:bCs/>
      </w:rPr>
    </w:pPr>
    <w:r w:rsidRPr="000330B2">
      <w:rPr>
        <w:b/>
        <w:bCs/>
      </w:rPr>
      <w:t>Avans Hogeschool</w:t>
    </w:r>
  </w:p>
  <w:p w14:paraId="1F511B4B" w14:textId="77777777" w:rsidR="00724105" w:rsidRPr="008F707D" w:rsidRDefault="00724105" w:rsidP="000330B2">
    <w:pPr>
      <w:pStyle w:val="Voettekst"/>
    </w:pPr>
    <w:r w:rsidRPr="008F707D">
      <w:t>Postbus 90.116</w:t>
    </w:r>
  </w:p>
  <w:p w14:paraId="0590D5C1" w14:textId="77777777" w:rsidR="00724105" w:rsidRPr="008F707D" w:rsidRDefault="00724105" w:rsidP="000330B2">
    <w:pPr>
      <w:pStyle w:val="Voettekst"/>
    </w:pPr>
    <w:r w:rsidRPr="008F707D">
      <w:t>4800 RA</w:t>
    </w:r>
    <w:r w:rsidR="008F707D">
      <w:t xml:space="preserve"> </w:t>
    </w:r>
    <w:r w:rsidRPr="000330B2">
      <w:t>Breda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F8FD" w14:textId="77777777" w:rsidR="003C0F25" w:rsidRDefault="003C0F25" w:rsidP="00724105">
      <w:pPr>
        <w:spacing w:after="0" w:line="240" w:lineRule="auto"/>
      </w:pPr>
      <w:r>
        <w:separator/>
      </w:r>
    </w:p>
  </w:footnote>
  <w:footnote w:type="continuationSeparator" w:id="0">
    <w:p w14:paraId="6142D790" w14:textId="77777777" w:rsidR="003C0F25" w:rsidRDefault="003C0F25"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77777777" w:rsidR="00724105" w:rsidRDefault="00724105">
    <w:pPr>
      <w:pStyle w:val="Koptekst"/>
    </w:pPr>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AC4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num w:numId="1" w16cid:durableId="925770931">
    <w:abstractNumId w:val="1"/>
  </w:num>
  <w:num w:numId="2" w16cid:durableId="155076644">
    <w:abstractNumId w:val="1"/>
  </w:num>
  <w:num w:numId="3" w16cid:durableId="1112672445">
    <w:abstractNumId w:val="2"/>
  </w:num>
  <w:num w:numId="4" w16cid:durableId="40052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330B2"/>
    <w:rsid w:val="0003730F"/>
    <w:rsid w:val="000503DE"/>
    <w:rsid w:val="00051AE1"/>
    <w:rsid w:val="0005305F"/>
    <w:rsid w:val="000A1620"/>
    <w:rsid w:val="001018EC"/>
    <w:rsid w:val="001270B1"/>
    <w:rsid w:val="00160997"/>
    <w:rsid w:val="00162FFD"/>
    <w:rsid w:val="001A650C"/>
    <w:rsid w:val="001C5158"/>
    <w:rsid w:val="001D0CC5"/>
    <w:rsid w:val="001E203F"/>
    <w:rsid w:val="00205003"/>
    <w:rsid w:val="00207E3E"/>
    <w:rsid w:val="00265E29"/>
    <w:rsid w:val="00281E5C"/>
    <w:rsid w:val="002B3474"/>
    <w:rsid w:val="002B5CA3"/>
    <w:rsid w:val="002E0D34"/>
    <w:rsid w:val="00311282"/>
    <w:rsid w:val="00386083"/>
    <w:rsid w:val="003B488D"/>
    <w:rsid w:val="003C0F25"/>
    <w:rsid w:val="003C3678"/>
    <w:rsid w:val="003E789A"/>
    <w:rsid w:val="003F39CD"/>
    <w:rsid w:val="00406EFA"/>
    <w:rsid w:val="00430DF8"/>
    <w:rsid w:val="00432B1C"/>
    <w:rsid w:val="00434A28"/>
    <w:rsid w:val="00463362"/>
    <w:rsid w:val="00472028"/>
    <w:rsid w:val="00487BC4"/>
    <w:rsid w:val="00493EC5"/>
    <w:rsid w:val="004975EC"/>
    <w:rsid w:val="005130C2"/>
    <w:rsid w:val="00546F29"/>
    <w:rsid w:val="00581485"/>
    <w:rsid w:val="005B4E96"/>
    <w:rsid w:val="006037CA"/>
    <w:rsid w:val="0063192A"/>
    <w:rsid w:val="0065217D"/>
    <w:rsid w:val="00652A88"/>
    <w:rsid w:val="006751BF"/>
    <w:rsid w:val="006B1EF6"/>
    <w:rsid w:val="006C53AE"/>
    <w:rsid w:val="006F7AA0"/>
    <w:rsid w:val="00702277"/>
    <w:rsid w:val="00704301"/>
    <w:rsid w:val="00706013"/>
    <w:rsid w:val="00724105"/>
    <w:rsid w:val="00735E74"/>
    <w:rsid w:val="007973A0"/>
    <w:rsid w:val="00797C69"/>
    <w:rsid w:val="007E0D74"/>
    <w:rsid w:val="00853591"/>
    <w:rsid w:val="008839A1"/>
    <w:rsid w:val="008B7F94"/>
    <w:rsid w:val="008D4A0B"/>
    <w:rsid w:val="008F707D"/>
    <w:rsid w:val="009148EA"/>
    <w:rsid w:val="00940EA4"/>
    <w:rsid w:val="00941DEA"/>
    <w:rsid w:val="009A64C0"/>
    <w:rsid w:val="009F5F60"/>
    <w:rsid w:val="00A16E17"/>
    <w:rsid w:val="00A80211"/>
    <w:rsid w:val="00A9163F"/>
    <w:rsid w:val="00A956FD"/>
    <w:rsid w:val="00AA01FC"/>
    <w:rsid w:val="00AA554C"/>
    <w:rsid w:val="00B02A2B"/>
    <w:rsid w:val="00B12576"/>
    <w:rsid w:val="00B252DA"/>
    <w:rsid w:val="00B641DD"/>
    <w:rsid w:val="00B66501"/>
    <w:rsid w:val="00BA46B5"/>
    <w:rsid w:val="00BA76B1"/>
    <w:rsid w:val="00C14F82"/>
    <w:rsid w:val="00C34C92"/>
    <w:rsid w:val="00CA2559"/>
    <w:rsid w:val="00CC4BE9"/>
    <w:rsid w:val="00DA3248"/>
    <w:rsid w:val="00DA38E1"/>
    <w:rsid w:val="00DB747B"/>
    <w:rsid w:val="00E12892"/>
    <w:rsid w:val="00E26C99"/>
    <w:rsid w:val="00E40733"/>
    <w:rsid w:val="00E618A8"/>
    <w:rsid w:val="00EA2737"/>
    <w:rsid w:val="00F049A7"/>
    <w:rsid w:val="00F162E6"/>
    <w:rsid w:val="00F465E2"/>
    <w:rsid w:val="00F645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BB211065-2CC3-41C2-A7F7-522194AE8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C34C92"/>
    <w:pPr>
      <w:spacing w:after="240" w:line="240" w:lineRule="auto"/>
      <w:outlineLvl w:val="1"/>
    </w:pPr>
    <w:rPr>
      <w:sz w:val="22"/>
      <w:szCs w:val="4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table" w:styleId="Tabelraster">
    <w:name w:val="Table Grid"/>
    <w:basedOn w:val="Standaardtabel"/>
    <w:rsid w:val="006037CA"/>
    <w:pPr>
      <w:spacing w:after="200" w:line="240" w:lineRule="atLeast"/>
    </w:pPr>
    <w:rPr>
      <w:rFonts w:eastAsiaTheme="minorEastAsia"/>
      <w:kern w:val="0"/>
      <w:sz w:val="21"/>
      <w:szCs w:val="21"/>
      <w:lang w:val="bg-B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Standaard"/>
    <w:next w:val="Standaard"/>
    <w:rsid w:val="006037CA"/>
    <w:pPr>
      <w:numPr>
        <w:numId w:val="3"/>
      </w:numPr>
      <w:spacing w:after="200" w:line="288" w:lineRule="auto"/>
    </w:pPr>
    <w:rPr>
      <w:rFonts w:eastAsiaTheme="minorEastAsia"/>
      <w:b/>
      <w:color w:val="auto"/>
      <w:kern w:val="0"/>
      <w:sz w:val="21"/>
      <w:szCs w:val="21"/>
      <w:lang w:eastAsia="bg-B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bdbef-eab4-4ba5-9dae-741c093d8f17">
      <Terms xmlns="http://schemas.microsoft.com/office/infopath/2007/PartnerControls"/>
    </lcf76f155ced4ddcb4097134ff3c332f>
    <TaxCatchAll xmlns="531b6bbd-3a8b-456a-ab8a-e366d709d0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F376F48C62C04788D8C596447A9F40" ma:contentTypeVersion="14" ma:contentTypeDescription="Create a new document." ma:contentTypeScope="" ma:versionID="c6a8a4699861d1f9c6fb961fd1819664">
  <xsd:schema xmlns:xsd="http://www.w3.org/2001/XMLSchema" xmlns:xs="http://www.w3.org/2001/XMLSchema" xmlns:p="http://schemas.microsoft.com/office/2006/metadata/properties" xmlns:ns2="f81bdbef-eab4-4ba5-9dae-741c093d8f17" xmlns:ns3="531b6bbd-3a8b-456a-ab8a-e366d709d0b6" targetNamespace="http://schemas.microsoft.com/office/2006/metadata/properties" ma:root="true" ma:fieldsID="10cb66829a0bc91a72e30a0c1d17572f" ns2:_="" ns3:_="">
    <xsd:import namespace="f81bdbef-eab4-4ba5-9dae-741c093d8f17"/>
    <xsd:import namespace="531b6bbd-3a8b-456a-ab8a-e366d709d0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bdbef-eab4-4ba5-9dae-741c093d8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b6bbd-3a8b-456a-ab8a-e366d709d0b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7dc9791-10f1-4ecf-bf06-25f0336c2427}" ma:internalName="TaxCatchAll" ma:showField="CatchAllData" ma:web="531b6bbd-3a8b-456a-ab8a-e366d709d0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 ds:uri="a24e9797-c9de-4ae0-9124-5b215385d802"/>
    <ds:schemaRef ds:uri="85fa55d4-3ee8-4bc4-8fbc-63473e847397"/>
    <ds:schemaRef ds:uri="f81bdbef-eab4-4ba5-9dae-741c093d8f17"/>
    <ds:schemaRef ds:uri="531b6bbd-3a8b-456a-ab8a-e366d709d0b6"/>
  </ds:schemaRefs>
</ds:datastoreItem>
</file>

<file path=customXml/itemProps2.xml><?xml version="1.0" encoding="utf-8"?>
<ds:datastoreItem xmlns:ds="http://schemas.openxmlformats.org/officeDocument/2006/customXml" ds:itemID="{65AEFEE6-ABF3-4ABA-ADAA-F63FC7942A07}"/>
</file>

<file path=customXml/itemProps3.xml><?xml version="1.0" encoding="utf-8"?>
<ds:datastoreItem xmlns:ds="http://schemas.openxmlformats.org/officeDocument/2006/customXml" ds:itemID="{0F6AD651-4B61-47E7-8518-321227B430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Avans%20briefpapier%20Leeg.dotx</Template>
  <TotalTime>0</TotalTime>
  <Pages>3</Pages>
  <Words>319</Words>
  <Characters>1759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Eric Marcelissen</cp:lastModifiedBy>
  <cp:revision>25</cp:revision>
  <dcterms:created xsi:type="dcterms:W3CDTF">2025-03-25T10:38:00Z</dcterms:created>
  <dcterms:modified xsi:type="dcterms:W3CDTF">2025-09-04T14:33:00Z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0x010100E0F376F48C62C04788D8C596447A9F40</vt:lpwstr>
  </property>
  <property fmtid="{D5CDD505-2E9C-101B-9397-08002B2CF9AE}" pid="3" name="MediaServiceImageTags">
    <vt:lpwstr/>
  </property>
</Properties>
</file>