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5EDEBBF5" w:rsidR="00DD0E19" w:rsidRPr="007F7BB0" w:rsidRDefault="00DE6A74" w:rsidP="00075E48">
            <w:pPr>
              <w:pStyle w:val="CoverSubtitel"/>
              <w:rPr>
                <w:sz w:val="40"/>
                <w:szCs w:val="40"/>
              </w:rPr>
            </w:pPr>
            <w:r w:rsidRPr="007F7BB0">
              <w:rPr>
                <w:sz w:val="40"/>
                <w:szCs w:val="40"/>
              </w:rPr>
              <w:t xml:space="preserve">Bijlage </w:t>
            </w:r>
            <w:r w:rsidR="00783E2B">
              <w:rPr>
                <w:sz w:val="40"/>
                <w:szCs w:val="40"/>
              </w:rPr>
              <w:t>1</w:t>
            </w:r>
          </w:p>
        </w:tc>
      </w:tr>
    </w:tbl>
    <w:p w14:paraId="0144F00A" w14:textId="77777777" w:rsidR="00783E2B" w:rsidRPr="00783E2B" w:rsidRDefault="00783E2B" w:rsidP="00783E2B">
      <w:pPr>
        <w:rPr>
          <w:rFonts w:ascii="Arial" w:hAnsi="Arial"/>
          <w:b/>
          <w:bCs/>
          <w:u w:val="single"/>
        </w:rPr>
      </w:pPr>
      <w:bookmarkStart w:id="0" w:name="Start"/>
      <w:bookmarkEnd w:id="0"/>
      <w:r w:rsidRPr="00783E2B">
        <w:rPr>
          <w:rFonts w:ascii="Arial" w:hAnsi="Arial"/>
          <w:b/>
          <w:bCs/>
          <w:highlight w:val="cyan"/>
          <w:u w:val="single"/>
        </w:rPr>
        <w:t>Perceel 1:</w:t>
      </w:r>
    </w:p>
    <w:p w14:paraId="4FC71E7A" w14:textId="0CC20908" w:rsidR="006A0F04" w:rsidRPr="00464E53" w:rsidRDefault="006A0F04" w:rsidP="006A0F04">
      <w:pPr>
        <w:rPr>
          <w:sz w:val="20"/>
          <w:szCs w:val="20"/>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036BCA" w:rsidR="00542E32" w:rsidRPr="00464E53" w:rsidRDefault="00542E32" w:rsidP="00D67EE8">
            <w:pPr>
              <w:tabs>
                <w:tab w:val="left" w:pos="6810"/>
              </w:tabs>
              <w:rPr>
                <w:rFonts w:cstheme="minorHAnsi"/>
                <w:b/>
                <w:sz w:val="20"/>
                <w:szCs w:val="20"/>
              </w:rPr>
            </w:pPr>
            <w:r w:rsidRPr="00464E53">
              <w:rPr>
                <w:rFonts w:cstheme="minorHAnsi"/>
                <w:b/>
                <w:sz w:val="20"/>
                <w:szCs w:val="20"/>
              </w:rPr>
              <w:t xml:space="preserve">Kerncompetentie </w:t>
            </w:r>
          </w:p>
          <w:p w14:paraId="2D372FE3" w14:textId="77777777" w:rsidR="00542E32" w:rsidRPr="00464E53" w:rsidRDefault="00542E32" w:rsidP="00D67EE8">
            <w:pPr>
              <w:tabs>
                <w:tab w:val="left" w:pos="6810"/>
              </w:tabs>
              <w:rPr>
                <w:rFonts w:cstheme="minorHAnsi"/>
                <w:b/>
                <w:sz w:val="20"/>
                <w:szCs w:val="20"/>
              </w:rPr>
            </w:pPr>
          </w:p>
          <w:p w14:paraId="2BD19DCC" w14:textId="77777777" w:rsidR="00783E2B" w:rsidRPr="0038252C" w:rsidRDefault="00783E2B" w:rsidP="00783E2B">
            <w:pPr>
              <w:pStyle w:val="Geenafstand"/>
              <w:spacing w:line="276" w:lineRule="auto"/>
            </w:pPr>
            <w:r>
              <w:t xml:space="preserve">Het leveren van food en non-food producten in groot/bulk verpakkingen, bij één opdrachtgever met </w:t>
            </w:r>
            <w:r w:rsidRPr="0038252C">
              <w:t xml:space="preserve">minimaal 30 locaties in 3 provincies, met een minimale opdrachtwaarde van € 375.000,- excl. btw per jaar. </w:t>
            </w:r>
          </w:p>
          <w:p w14:paraId="3BAD5674" w14:textId="77777777" w:rsidR="00542E32" w:rsidRPr="00464E53" w:rsidRDefault="00542E32" w:rsidP="00D67EE8">
            <w:pPr>
              <w:tabs>
                <w:tab w:val="left" w:pos="6810"/>
              </w:tabs>
              <w:rPr>
                <w:rFonts w:cstheme="minorHAnsi"/>
                <w:b/>
                <w:sz w:val="20"/>
                <w:szCs w:val="20"/>
              </w:rPr>
            </w:pP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1C767CB9" w:rsidR="00542E32" w:rsidRPr="00464E53" w:rsidRDefault="00542E32" w:rsidP="00D67EE8">
            <w:pPr>
              <w:rPr>
                <w:rFonts w:cstheme="minorHAnsi"/>
                <w:bCs/>
                <w:sz w:val="20"/>
                <w:szCs w:val="20"/>
              </w:rPr>
            </w:pPr>
            <w:r w:rsidRPr="00464E53">
              <w:rPr>
                <w:rFonts w:cstheme="minorHAnsi"/>
                <w:bCs/>
                <w:sz w:val="20"/>
                <w:szCs w:val="20"/>
              </w:rPr>
              <w:t xml:space="preserve">Omvang </w:t>
            </w:r>
            <w:r w:rsidR="004A4E63">
              <w:rPr>
                <w:rFonts w:cstheme="minorHAnsi"/>
                <w:bCs/>
                <w:sz w:val="20"/>
                <w:szCs w:val="20"/>
              </w:rPr>
              <w:t xml:space="preserve">in </w:t>
            </w:r>
            <w:r w:rsidR="00B705E0">
              <w:rPr>
                <w:rFonts w:cstheme="minorHAnsi"/>
                <w:bCs/>
                <w:sz w:val="20"/>
                <w:szCs w:val="20"/>
              </w:rPr>
              <w:t>euro’s</w:t>
            </w:r>
            <w:r w:rsidR="004A4E63" w:rsidRPr="004A4E63">
              <w:rPr>
                <w:rFonts w:cstheme="minorHAnsi"/>
                <w:bCs/>
                <w:sz w:val="20"/>
                <w:szCs w:val="20"/>
              </w:rPr>
              <w:t xml:space="preserve"> </w:t>
            </w:r>
            <w:r w:rsidRPr="00464E53">
              <w:rPr>
                <w:rFonts w:cstheme="minorHAnsi"/>
                <w:bCs/>
                <w:sz w:val="20"/>
                <w:szCs w:val="20"/>
              </w:rPr>
              <w:t xml:space="preserve">van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BEDB2FD" w14:textId="380D0255" w:rsidR="00542E32" w:rsidRPr="00464E53" w:rsidRDefault="00B705E0" w:rsidP="00D67EE8">
            <w:pPr>
              <w:rPr>
                <w:rFonts w:cstheme="minorHAnsi"/>
                <w:bCs/>
                <w:sz w:val="20"/>
                <w:szCs w:val="20"/>
              </w:rPr>
            </w:pPr>
            <w:r>
              <w:rPr>
                <w:rFonts w:cstheme="minorHAnsi"/>
                <w:bCs/>
                <w:sz w:val="20"/>
                <w:szCs w:val="20"/>
              </w:rPr>
              <w:t>Euro’s</w:t>
            </w: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Pr="00464E53" w:rsidRDefault="004A4E63" w:rsidP="004A4E63">
      <w:pPr>
        <w:rPr>
          <w:rFonts w:cstheme="minorHAnsi"/>
        </w:rPr>
      </w:pPr>
    </w:p>
    <w:p w14:paraId="5B4F7747" w14:textId="730ADFD1"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12C9C026" w14:textId="77777777" w:rsidR="000D50B5" w:rsidRDefault="000D50B5" w:rsidP="000D50B5">
      <w:pPr>
        <w:tabs>
          <w:tab w:val="left" w:pos="2730"/>
        </w:tabs>
        <w:rPr>
          <w:b/>
        </w:rPr>
      </w:pPr>
    </w:p>
    <w:p w14:paraId="66E9F45C" w14:textId="3586D5B8" w:rsidR="00EC2465" w:rsidRDefault="00EC2465">
      <w:pPr>
        <w:spacing w:after="160" w:line="259" w:lineRule="auto"/>
      </w:pPr>
      <w:r>
        <w:br w:type="page"/>
      </w:r>
    </w:p>
    <w:p w14:paraId="10C1BCE7" w14:textId="77777777" w:rsidR="000D50B5" w:rsidRDefault="000D50B5" w:rsidP="000D50B5">
      <w:pPr>
        <w:tabs>
          <w:tab w:val="left" w:pos="2730"/>
        </w:tabs>
      </w:pPr>
    </w:p>
    <w:p w14:paraId="6B1DCAAC" w14:textId="38A4864C" w:rsidR="00EC2465" w:rsidRPr="00783E2B" w:rsidRDefault="00EC2465" w:rsidP="00EC2465">
      <w:pPr>
        <w:rPr>
          <w:rFonts w:ascii="Arial" w:hAnsi="Arial"/>
          <w:b/>
          <w:bCs/>
          <w:u w:val="single"/>
        </w:rPr>
      </w:pPr>
      <w:r w:rsidRPr="00EC2465">
        <w:rPr>
          <w:rFonts w:ascii="Arial" w:hAnsi="Arial"/>
          <w:b/>
          <w:bCs/>
          <w:highlight w:val="cyan"/>
          <w:u w:val="single"/>
        </w:rPr>
        <w:t xml:space="preserve">Perceel </w:t>
      </w:r>
      <w:r w:rsidRPr="00EC2465">
        <w:rPr>
          <w:rFonts w:ascii="Arial" w:hAnsi="Arial"/>
          <w:b/>
          <w:bCs/>
          <w:highlight w:val="cyan"/>
          <w:u w:val="single"/>
        </w:rPr>
        <w:t>2</w:t>
      </w:r>
    </w:p>
    <w:p w14:paraId="70F510DB" w14:textId="77777777" w:rsidR="00EC2465" w:rsidRPr="00464E53" w:rsidRDefault="00EC2465" w:rsidP="00EC2465">
      <w:pPr>
        <w:rPr>
          <w:sz w:val="20"/>
          <w:szCs w:val="20"/>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EC2465" w:rsidRPr="00464E53" w14:paraId="6CB9EB43" w14:textId="77777777" w:rsidTr="008346B1">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494A2D0" w14:textId="0AA6F733" w:rsidR="00EC2465" w:rsidRPr="00464E53" w:rsidRDefault="00EC2465" w:rsidP="008346B1">
            <w:pPr>
              <w:tabs>
                <w:tab w:val="left" w:pos="6810"/>
              </w:tabs>
              <w:rPr>
                <w:rFonts w:cstheme="minorHAnsi"/>
                <w:b/>
                <w:sz w:val="20"/>
                <w:szCs w:val="20"/>
              </w:rPr>
            </w:pPr>
            <w:r w:rsidRPr="00464E53">
              <w:rPr>
                <w:rFonts w:cstheme="minorHAnsi"/>
                <w:b/>
                <w:sz w:val="20"/>
                <w:szCs w:val="20"/>
              </w:rPr>
              <w:t>Kerncompetentie</w:t>
            </w:r>
          </w:p>
          <w:p w14:paraId="5536C5C6" w14:textId="77777777" w:rsidR="00EC2465" w:rsidRPr="00464E53" w:rsidRDefault="00EC2465" w:rsidP="008346B1">
            <w:pPr>
              <w:tabs>
                <w:tab w:val="left" w:pos="6810"/>
              </w:tabs>
              <w:rPr>
                <w:rFonts w:cstheme="minorHAnsi"/>
                <w:b/>
                <w:sz w:val="20"/>
                <w:szCs w:val="20"/>
              </w:rPr>
            </w:pPr>
          </w:p>
          <w:p w14:paraId="39D8BB6F" w14:textId="037E8C08" w:rsidR="009E2120" w:rsidRPr="00D67DC4" w:rsidRDefault="009E2120" w:rsidP="009E2120">
            <w:pPr>
              <w:pStyle w:val="Geenafstand"/>
              <w:spacing w:line="276" w:lineRule="auto"/>
            </w:pPr>
            <w:r>
              <w:t>H</w:t>
            </w:r>
            <w:r w:rsidRPr="0038252C">
              <w:t>et leveren van food en non-food producten, bij één opdrachtgever met minimaal 30 locaties in 3 provincies, met een minimale opdrachtwaarde van € 135.000,- excl. btw per jaar.</w:t>
            </w:r>
          </w:p>
          <w:p w14:paraId="1FA08924" w14:textId="77777777" w:rsidR="00EC2465" w:rsidRPr="00464E53" w:rsidRDefault="00EC2465" w:rsidP="008346B1">
            <w:pPr>
              <w:tabs>
                <w:tab w:val="left" w:pos="6810"/>
              </w:tabs>
              <w:rPr>
                <w:rFonts w:cstheme="minorHAnsi"/>
                <w:b/>
                <w:sz w:val="20"/>
                <w:szCs w:val="20"/>
              </w:rPr>
            </w:pPr>
          </w:p>
        </w:tc>
      </w:tr>
      <w:tr w:rsidR="00EC2465" w:rsidRPr="00464E53" w14:paraId="539D096E" w14:textId="77777777" w:rsidTr="008346B1">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33836A98" w14:textId="77777777" w:rsidR="00EC2465" w:rsidRPr="00464E53" w:rsidRDefault="00EC2465" w:rsidP="008346B1">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EC2465" w:rsidRPr="00464E53" w14:paraId="13393EC0" w14:textId="77777777" w:rsidTr="008346B1">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A7FB45A" w14:textId="77777777" w:rsidR="00EC2465" w:rsidRPr="00464E53" w:rsidRDefault="00EC2465" w:rsidP="008346B1">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036B00C" w14:textId="77777777" w:rsidR="00EC2465" w:rsidRPr="00464E53" w:rsidRDefault="00EC2465" w:rsidP="008346B1">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6D0C7D8B" w14:textId="77777777" w:rsidR="00EC2465" w:rsidRPr="00464E53" w:rsidRDefault="00EC2465" w:rsidP="008346B1">
            <w:pPr>
              <w:rPr>
                <w:rFonts w:cstheme="minorHAnsi"/>
                <w:bCs/>
                <w:sz w:val="20"/>
                <w:szCs w:val="20"/>
              </w:rPr>
            </w:pPr>
          </w:p>
        </w:tc>
      </w:tr>
      <w:tr w:rsidR="00EC2465" w:rsidRPr="00464E53" w14:paraId="11DACA35" w14:textId="77777777" w:rsidTr="008346B1">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6290BF7" w14:textId="77777777" w:rsidR="00EC2465" w:rsidRPr="00464E53" w:rsidRDefault="00EC2465" w:rsidP="008346B1">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FBCCFC2" w14:textId="77777777" w:rsidR="00EC2465" w:rsidRPr="00464E53" w:rsidRDefault="00EC2465" w:rsidP="008346B1">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497B14D3" w14:textId="77777777" w:rsidR="00EC2465" w:rsidRPr="00464E53" w:rsidRDefault="00EC2465" w:rsidP="008346B1">
            <w:pPr>
              <w:rPr>
                <w:rFonts w:cstheme="minorHAnsi"/>
                <w:bCs/>
                <w:sz w:val="20"/>
                <w:szCs w:val="20"/>
              </w:rPr>
            </w:pPr>
          </w:p>
        </w:tc>
      </w:tr>
      <w:tr w:rsidR="00EC2465" w:rsidRPr="00464E53" w14:paraId="1178D818" w14:textId="77777777" w:rsidTr="008346B1">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18C07C8" w14:textId="77777777" w:rsidR="00EC2465" w:rsidRPr="00464E53" w:rsidRDefault="00EC2465" w:rsidP="008346B1">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441343CC" w14:textId="77777777" w:rsidR="00EC2465" w:rsidRPr="00464E53" w:rsidRDefault="00EC2465" w:rsidP="008346B1">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321CAF2B" w14:textId="77777777" w:rsidR="00EC2465" w:rsidRPr="00464E53" w:rsidRDefault="00EC2465" w:rsidP="008346B1">
            <w:pPr>
              <w:rPr>
                <w:rFonts w:cstheme="minorHAnsi"/>
                <w:bCs/>
                <w:sz w:val="20"/>
                <w:szCs w:val="20"/>
              </w:rPr>
            </w:pPr>
          </w:p>
        </w:tc>
      </w:tr>
      <w:tr w:rsidR="00EC2465" w:rsidRPr="00464E53" w14:paraId="6BDBE4BE" w14:textId="77777777" w:rsidTr="008346B1">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6406D188" w14:textId="77777777" w:rsidR="00EC2465" w:rsidRPr="00464E53" w:rsidRDefault="00EC2465" w:rsidP="008346B1">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4A12CD0" w14:textId="77777777" w:rsidR="00EC2465" w:rsidRPr="00464E53" w:rsidRDefault="00EC2465" w:rsidP="008346B1">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664122AB" w14:textId="77777777" w:rsidR="00EC2465" w:rsidRPr="00464E53" w:rsidRDefault="00EC2465" w:rsidP="008346B1">
            <w:pPr>
              <w:rPr>
                <w:rFonts w:cstheme="minorHAnsi"/>
                <w:bCs/>
                <w:sz w:val="20"/>
                <w:szCs w:val="20"/>
              </w:rPr>
            </w:pPr>
          </w:p>
        </w:tc>
      </w:tr>
      <w:tr w:rsidR="00EC2465" w:rsidRPr="00464E53" w14:paraId="54207AD7" w14:textId="77777777" w:rsidTr="008346B1">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DE33911" w14:textId="77777777" w:rsidR="00EC2465" w:rsidRPr="00464E53" w:rsidRDefault="00EC2465" w:rsidP="008346B1">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1113EAE" w14:textId="77777777" w:rsidR="00EC2465" w:rsidRPr="00464E53" w:rsidRDefault="00EC2465" w:rsidP="008346B1">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D9E7CA4" w14:textId="77777777" w:rsidR="00EC2465" w:rsidRPr="00464E53" w:rsidRDefault="00EC2465" w:rsidP="008346B1">
            <w:pPr>
              <w:rPr>
                <w:rFonts w:cstheme="minorHAnsi"/>
                <w:bCs/>
                <w:sz w:val="20"/>
                <w:szCs w:val="20"/>
              </w:rPr>
            </w:pPr>
          </w:p>
        </w:tc>
      </w:tr>
      <w:tr w:rsidR="00EC2465" w:rsidRPr="00464E53" w14:paraId="48817810" w14:textId="77777777" w:rsidTr="008346B1">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7D156D15" w14:textId="77777777" w:rsidR="00EC2465" w:rsidRPr="00464E53" w:rsidRDefault="00EC2465" w:rsidP="008346B1">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A06BCCF" w14:textId="77777777" w:rsidR="00EC2465" w:rsidRPr="00464E53" w:rsidRDefault="00EC2465" w:rsidP="008346B1">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F86268B" w14:textId="77777777" w:rsidR="00EC2465" w:rsidRPr="00464E53" w:rsidRDefault="00EC2465" w:rsidP="008346B1">
            <w:pPr>
              <w:rPr>
                <w:rFonts w:cstheme="minorHAnsi"/>
                <w:bCs/>
                <w:sz w:val="20"/>
                <w:szCs w:val="20"/>
              </w:rPr>
            </w:pPr>
          </w:p>
        </w:tc>
      </w:tr>
      <w:tr w:rsidR="00EC2465" w:rsidRPr="00464E53" w14:paraId="370176E0" w14:textId="77777777" w:rsidTr="008346B1">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29E7E84A" w14:textId="77777777" w:rsidR="00EC2465" w:rsidRPr="00464E53" w:rsidRDefault="00EC2465" w:rsidP="008346B1">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40C716A1" w14:textId="77777777" w:rsidR="00EC2465" w:rsidRPr="00464E53" w:rsidRDefault="00EC2465" w:rsidP="008346B1">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0BBFDB9" w14:textId="77777777" w:rsidR="00EC2465" w:rsidRPr="00464E53" w:rsidRDefault="00EC2465" w:rsidP="008346B1">
            <w:pPr>
              <w:rPr>
                <w:rFonts w:cstheme="minorHAnsi"/>
                <w:bCs/>
                <w:sz w:val="20"/>
                <w:szCs w:val="20"/>
              </w:rPr>
            </w:pPr>
          </w:p>
        </w:tc>
      </w:tr>
      <w:tr w:rsidR="00EC2465" w:rsidRPr="001430D4" w14:paraId="2E8D43D7" w14:textId="77777777" w:rsidTr="00834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E3A52F4" w14:textId="77777777" w:rsidR="00EC2465" w:rsidRPr="00464E53" w:rsidRDefault="00EC2465" w:rsidP="008346B1">
            <w:pPr>
              <w:tabs>
                <w:tab w:val="left" w:pos="6810"/>
              </w:tabs>
              <w:rPr>
                <w:rFonts w:cstheme="minorHAnsi"/>
                <w:b/>
                <w:sz w:val="20"/>
                <w:szCs w:val="20"/>
              </w:rPr>
            </w:pPr>
            <w:r w:rsidRPr="00464E53">
              <w:rPr>
                <w:rFonts w:cstheme="minorHAnsi"/>
                <w:b/>
                <w:sz w:val="20"/>
                <w:szCs w:val="20"/>
              </w:rPr>
              <w:t>Projectgegevens</w:t>
            </w:r>
          </w:p>
        </w:tc>
      </w:tr>
      <w:tr w:rsidR="00EC2465" w:rsidRPr="00464E53" w14:paraId="65AD2659" w14:textId="77777777" w:rsidTr="00834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7C7069D7" w14:textId="77777777" w:rsidR="00EC2465" w:rsidRDefault="00EC2465" w:rsidP="008346B1">
            <w:pPr>
              <w:rPr>
                <w:rFonts w:cstheme="minorHAnsi"/>
                <w:bCs/>
                <w:sz w:val="20"/>
                <w:szCs w:val="20"/>
              </w:rPr>
            </w:pPr>
          </w:p>
          <w:p w14:paraId="7F995C08" w14:textId="77777777" w:rsidR="00EC2465" w:rsidRPr="00464E53" w:rsidRDefault="00EC2465" w:rsidP="008346B1">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96C93B8" w14:textId="77777777" w:rsidR="00EC2465" w:rsidRPr="00464E53" w:rsidRDefault="00EC2465" w:rsidP="008346B1">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156BDA94" w14:textId="77777777" w:rsidR="00EC2465" w:rsidRPr="00464E53" w:rsidRDefault="00EC2465" w:rsidP="008346B1">
            <w:pPr>
              <w:rPr>
                <w:rFonts w:cstheme="minorHAnsi"/>
                <w:bCs/>
                <w:sz w:val="20"/>
                <w:szCs w:val="20"/>
              </w:rPr>
            </w:pPr>
          </w:p>
        </w:tc>
      </w:tr>
      <w:tr w:rsidR="00EC2465" w:rsidRPr="00464E53" w14:paraId="36557D69" w14:textId="77777777" w:rsidTr="00834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EA50238" w14:textId="77777777" w:rsidR="00EC2465" w:rsidRPr="00464E53" w:rsidRDefault="00EC2465" w:rsidP="008346B1">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B52E8AC" w14:textId="77777777" w:rsidR="00EC2465" w:rsidRPr="00464E53" w:rsidRDefault="00EC2465" w:rsidP="008346B1">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6B4EF85" w14:textId="77777777" w:rsidR="00EC2465" w:rsidRPr="00464E53" w:rsidRDefault="00EC2465" w:rsidP="008346B1">
            <w:pPr>
              <w:rPr>
                <w:rFonts w:cstheme="minorHAnsi"/>
                <w:bCs/>
                <w:sz w:val="20"/>
                <w:szCs w:val="20"/>
              </w:rPr>
            </w:pPr>
          </w:p>
        </w:tc>
      </w:tr>
      <w:tr w:rsidR="00EC2465" w:rsidRPr="00464E53" w14:paraId="5F3714DC" w14:textId="77777777" w:rsidTr="00834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8B8F28D" w14:textId="77777777" w:rsidR="00EC2465" w:rsidRPr="00464E53" w:rsidRDefault="00EC2465" w:rsidP="008346B1">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A3DB0B0" w14:textId="77777777" w:rsidR="00EC2465" w:rsidRPr="00464E53" w:rsidRDefault="00EC2465" w:rsidP="008346B1">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6BB022E1" w14:textId="77777777" w:rsidR="00EC2465" w:rsidRPr="00464E53" w:rsidRDefault="00EC2465" w:rsidP="008346B1">
            <w:pPr>
              <w:rPr>
                <w:rFonts w:cstheme="minorHAnsi"/>
                <w:bCs/>
                <w:sz w:val="20"/>
                <w:szCs w:val="20"/>
              </w:rPr>
            </w:pPr>
          </w:p>
        </w:tc>
      </w:tr>
      <w:tr w:rsidR="00EC2465" w:rsidRPr="00464E53" w14:paraId="5C3B5B3F" w14:textId="77777777" w:rsidTr="00834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283754" w14:textId="77777777" w:rsidR="00EC2465" w:rsidRPr="00464E53" w:rsidRDefault="00EC2465" w:rsidP="008346B1">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4DF7193" w14:textId="77777777" w:rsidR="00EC2465" w:rsidRPr="00464E53" w:rsidRDefault="00EC2465" w:rsidP="008346B1">
            <w:pPr>
              <w:rPr>
                <w:rFonts w:cstheme="minorHAnsi"/>
                <w:bCs/>
                <w:sz w:val="20"/>
                <w:szCs w:val="20"/>
              </w:rPr>
            </w:pPr>
            <w:r w:rsidRPr="00464E53">
              <w:rPr>
                <w:rFonts w:cstheme="minorHAnsi"/>
                <w:bCs/>
                <w:sz w:val="20"/>
                <w:szCs w:val="20"/>
              </w:rPr>
              <w:t xml:space="preserve">Omvang </w:t>
            </w:r>
            <w:r>
              <w:rPr>
                <w:rFonts w:cstheme="minorHAnsi"/>
                <w:bCs/>
                <w:sz w:val="20"/>
                <w:szCs w:val="20"/>
              </w:rPr>
              <w:t>in euro’s</w:t>
            </w:r>
            <w:r w:rsidRPr="004A4E63">
              <w:rPr>
                <w:rFonts w:cstheme="minorHAnsi"/>
                <w:bCs/>
                <w:sz w:val="20"/>
                <w:szCs w:val="20"/>
              </w:rPr>
              <w:t xml:space="preserve"> </w:t>
            </w:r>
            <w:r w:rsidRPr="00464E53">
              <w:rPr>
                <w:rFonts w:cstheme="minorHAnsi"/>
                <w:bCs/>
                <w:sz w:val="20"/>
                <w:szCs w:val="20"/>
              </w:rPr>
              <w:t xml:space="preserve">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2B14E8FF" w14:textId="77777777" w:rsidR="00EC2465" w:rsidRPr="00464E53" w:rsidRDefault="00EC2465" w:rsidP="008346B1">
            <w:pPr>
              <w:rPr>
                <w:rFonts w:cstheme="minorHAnsi"/>
                <w:bCs/>
                <w:sz w:val="20"/>
                <w:szCs w:val="20"/>
              </w:rPr>
            </w:pPr>
            <w:r>
              <w:rPr>
                <w:rFonts w:cstheme="minorHAnsi"/>
                <w:bCs/>
                <w:sz w:val="20"/>
                <w:szCs w:val="20"/>
              </w:rPr>
              <w:t>Euro’s</w:t>
            </w:r>
          </w:p>
        </w:tc>
      </w:tr>
      <w:tr w:rsidR="00EC2465" w:rsidRPr="00464E53" w14:paraId="657C325A" w14:textId="77777777" w:rsidTr="008346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6C286D34" w14:textId="77777777" w:rsidR="00EC2465" w:rsidRPr="00464E53" w:rsidRDefault="00EC2465" w:rsidP="008346B1">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5F2649E" w14:textId="77777777" w:rsidR="00EC2465" w:rsidRPr="00464E53" w:rsidRDefault="00EC2465" w:rsidP="008346B1">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1F0ADDA3" w14:textId="77777777" w:rsidR="00EC2465" w:rsidRDefault="00EC2465" w:rsidP="008346B1">
            <w:pPr>
              <w:rPr>
                <w:rFonts w:cstheme="minorHAnsi"/>
                <w:sz w:val="20"/>
                <w:szCs w:val="20"/>
              </w:rPr>
            </w:pPr>
          </w:p>
          <w:p w14:paraId="7EE580B1" w14:textId="77777777" w:rsidR="00EC2465" w:rsidRDefault="00EC2465" w:rsidP="008346B1">
            <w:pPr>
              <w:rPr>
                <w:rFonts w:cstheme="minorHAnsi"/>
                <w:sz w:val="20"/>
                <w:szCs w:val="20"/>
              </w:rPr>
            </w:pPr>
          </w:p>
          <w:p w14:paraId="4586F545" w14:textId="77777777" w:rsidR="00EC2465" w:rsidRPr="00464E53" w:rsidRDefault="00EC2465" w:rsidP="008346B1">
            <w:pPr>
              <w:rPr>
                <w:rFonts w:cstheme="minorHAnsi"/>
                <w:sz w:val="20"/>
                <w:szCs w:val="20"/>
              </w:rPr>
            </w:pPr>
          </w:p>
        </w:tc>
      </w:tr>
    </w:tbl>
    <w:p w14:paraId="68A4A22D" w14:textId="77777777" w:rsidR="00EC2465" w:rsidRPr="00464E53" w:rsidRDefault="00EC2465" w:rsidP="00EC2465">
      <w:pPr>
        <w:rPr>
          <w:rFonts w:cstheme="minorHAnsi"/>
        </w:rPr>
      </w:pPr>
    </w:p>
    <w:p w14:paraId="0EEE7F61" w14:textId="77777777" w:rsidR="00EC2465" w:rsidRPr="00464E53" w:rsidRDefault="00EC2465" w:rsidP="00EC2465">
      <w:pPr>
        <w:rPr>
          <w:rFonts w:cstheme="minorHAnsi"/>
          <w:bCs/>
          <w:sz w:val="20"/>
          <w:szCs w:val="20"/>
        </w:rPr>
      </w:pPr>
      <w:r w:rsidRPr="00464E53">
        <w:rPr>
          <w:rFonts w:cstheme="minorHAnsi"/>
          <w:bCs/>
          <w:sz w:val="20"/>
          <w:szCs w:val="20"/>
        </w:rPr>
        <w:t xml:space="preserve">Hierbij verklaart inschrijver </w:t>
      </w:r>
      <w:r>
        <w:rPr>
          <w:rFonts w:cstheme="minorHAnsi"/>
          <w:bCs/>
          <w:sz w:val="20"/>
          <w:szCs w:val="20"/>
        </w:rPr>
        <w:t xml:space="preserve">bovenstaande naar waarheid te hebben ingevuld, </w:t>
      </w:r>
      <w:r w:rsidRPr="00464E53">
        <w:rPr>
          <w:rFonts w:cstheme="minorHAnsi"/>
          <w:bCs/>
          <w:sz w:val="20"/>
          <w:szCs w:val="20"/>
        </w:rPr>
        <w:t>dat bovenstaande opdracht</w:t>
      </w:r>
      <w:r>
        <w:rPr>
          <w:rFonts w:cstheme="minorHAnsi"/>
          <w:bCs/>
          <w:sz w:val="20"/>
          <w:szCs w:val="20"/>
        </w:rPr>
        <w:t>(</w:t>
      </w:r>
      <w:r w:rsidRPr="00464E53">
        <w:rPr>
          <w:rFonts w:cstheme="minorHAnsi"/>
          <w:bCs/>
          <w:sz w:val="20"/>
          <w:szCs w:val="20"/>
        </w:rPr>
        <w:t>en</w:t>
      </w:r>
      <w:r>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6E995658" w14:textId="77777777" w:rsidR="00EC2465" w:rsidRPr="00464E53" w:rsidRDefault="00EC2465" w:rsidP="00EC2465">
      <w:pPr>
        <w:rPr>
          <w:rFonts w:cstheme="minorHAnsi"/>
          <w:bCs/>
          <w:sz w:val="20"/>
          <w:szCs w:val="20"/>
        </w:rPr>
      </w:pPr>
    </w:p>
    <w:p w14:paraId="0B927152" w14:textId="77777777" w:rsidR="00EC2465" w:rsidRPr="00464E53" w:rsidRDefault="00EC2465" w:rsidP="00EC2465">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EC2465" w:rsidRPr="00464E53" w14:paraId="4D2B54DE" w14:textId="77777777" w:rsidTr="008346B1">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C121A4E" w14:textId="77777777" w:rsidR="00EC2465" w:rsidRPr="00464E53" w:rsidRDefault="00EC2465" w:rsidP="008346B1">
            <w:pPr>
              <w:rPr>
                <w:rFonts w:cstheme="minorHAnsi"/>
                <w:bCs/>
                <w:sz w:val="20"/>
                <w:szCs w:val="20"/>
              </w:rPr>
            </w:pPr>
            <w:r w:rsidRPr="00464E53">
              <w:rPr>
                <w:rFonts w:cstheme="minorHAnsi"/>
                <w:bCs/>
                <w:sz w:val="20"/>
                <w:szCs w:val="20"/>
              </w:rPr>
              <w:t>Naam</w:t>
            </w:r>
            <w:r>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2D87C8B3" w14:textId="77777777" w:rsidR="00EC2465" w:rsidRPr="00464E53" w:rsidRDefault="00EC2465" w:rsidP="008346B1">
            <w:pPr>
              <w:rPr>
                <w:rFonts w:cstheme="minorHAnsi"/>
                <w:bCs/>
                <w:sz w:val="20"/>
                <w:szCs w:val="20"/>
              </w:rPr>
            </w:pPr>
          </w:p>
        </w:tc>
      </w:tr>
      <w:tr w:rsidR="00EC2465" w:rsidRPr="00464E53" w14:paraId="0D4D53F1" w14:textId="77777777" w:rsidTr="008346B1">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12639A53" w14:textId="77777777" w:rsidR="00EC2465" w:rsidRPr="00464E53" w:rsidRDefault="00EC2465" w:rsidP="008346B1">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1224152E" w14:textId="77777777" w:rsidR="00EC2465" w:rsidRPr="00464E53" w:rsidRDefault="00EC2465" w:rsidP="008346B1">
            <w:pPr>
              <w:rPr>
                <w:rFonts w:cstheme="minorHAnsi"/>
                <w:bCs/>
                <w:sz w:val="20"/>
                <w:szCs w:val="20"/>
              </w:rPr>
            </w:pPr>
          </w:p>
        </w:tc>
      </w:tr>
      <w:tr w:rsidR="00EC2465" w:rsidRPr="00464E53" w14:paraId="6958B1EC" w14:textId="77777777" w:rsidTr="008346B1">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6A99E9F0" w14:textId="77777777" w:rsidR="00EC2465" w:rsidRPr="00464E53" w:rsidRDefault="00EC2465" w:rsidP="008346B1">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2DB08E88" w14:textId="77777777" w:rsidR="00EC2465" w:rsidRPr="00464E53" w:rsidRDefault="00EC2465" w:rsidP="008346B1">
            <w:pPr>
              <w:rPr>
                <w:rFonts w:cstheme="minorHAnsi"/>
                <w:bCs/>
                <w:sz w:val="20"/>
                <w:szCs w:val="20"/>
              </w:rPr>
            </w:pPr>
          </w:p>
        </w:tc>
      </w:tr>
      <w:tr w:rsidR="00EC2465" w:rsidRPr="00464E53" w14:paraId="41CB09B7" w14:textId="77777777" w:rsidTr="008346B1">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0AAEA59F" w14:textId="77777777" w:rsidR="00EC2465" w:rsidRPr="00464E53" w:rsidRDefault="00EC2465" w:rsidP="008346B1">
            <w:pPr>
              <w:rPr>
                <w:rFonts w:cstheme="minorHAnsi"/>
                <w:bCs/>
                <w:sz w:val="20"/>
                <w:szCs w:val="20"/>
              </w:rPr>
            </w:pPr>
            <w:r w:rsidRPr="00464E53">
              <w:rPr>
                <w:rFonts w:cstheme="minorHAnsi"/>
                <w:bCs/>
                <w:sz w:val="20"/>
                <w:szCs w:val="20"/>
              </w:rPr>
              <w:t>Handtekening</w:t>
            </w:r>
          </w:p>
          <w:p w14:paraId="6914740A" w14:textId="77777777" w:rsidR="00EC2465" w:rsidRPr="00464E53" w:rsidRDefault="00EC2465" w:rsidP="008346B1">
            <w:pPr>
              <w:rPr>
                <w:rFonts w:cstheme="minorHAnsi"/>
                <w:bCs/>
                <w:sz w:val="20"/>
                <w:szCs w:val="20"/>
              </w:rPr>
            </w:pPr>
          </w:p>
          <w:p w14:paraId="50B49513" w14:textId="77777777" w:rsidR="00EC2465" w:rsidRPr="00464E53" w:rsidRDefault="00EC2465" w:rsidP="008346B1">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3AC7D3E4" w14:textId="77777777" w:rsidR="00EC2465" w:rsidRPr="00464E53" w:rsidRDefault="00EC2465" w:rsidP="008346B1">
            <w:pPr>
              <w:rPr>
                <w:rFonts w:cstheme="minorHAnsi"/>
                <w:bCs/>
                <w:sz w:val="20"/>
                <w:szCs w:val="20"/>
              </w:rPr>
            </w:pPr>
          </w:p>
          <w:p w14:paraId="1F18B170" w14:textId="77777777" w:rsidR="00EC2465" w:rsidRPr="00464E53" w:rsidRDefault="00EC2465" w:rsidP="008346B1">
            <w:pPr>
              <w:rPr>
                <w:rFonts w:cstheme="minorHAnsi"/>
                <w:bCs/>
                <w:sz w:val="20"/>
                <w:szCs w:val="20"/>
              </w:rPr>
            </w:pPr>
          </w:p>
          <w:p w14:paraId="115BE6D7" w14:textId="77777777" w:rsidR="00EC2465" w:rsidRPr="00464E53" w:rsidRDefault="00EC2465" w:rsidP="008346B1">
            <w:pPr>
              <w:rPr>
                <w:rFonts w:cstheme="minorHAnsi"/>
                <w:bCs/>
                <w:sz w:val="20"/>
                <w:szCs w:val="20"/>
              </w:rPr>
            </w:pPr>
          </w:p>
          <w:p w14:paraId="0DB36EB8" w14:textId="77777777" w:rsidR="00EC2465" w:rsidRPr="00464E53" w:rsidRDefault="00EC2465" w:rsidP="008346B1">
            <w:pPr>
              <w:rPr>
                <w:rFonts w:cstheme="minorHAnsi"/>
                <w:bCs/>
                <w:sz w:val="20"/>
                <w:szCs w:val="20"/>
              </w:rPr>
            </w:pPr>
          </w:p>
          <w:p w14:paraId="37AB4D8E" w14:textId="77777777" w:rsidR="00EC2465" w:rsidRPr="00464E53" w:rsidRDefault="00EC2465" w:rsidP="008346B1">
            <w:pPr>
              <w:rPr>
                <w:rFonts w:cstheme="minorHAnsi"/>
                <w:bCs/>
                <w:sz w:val="20"/>
                <w:szCs w:val="20"/>
              </w:rPr>
            </w:pPr>
          </w:p>
        </w:tc>
      </w:tr>
      <w:tr w:rsidR="00EC2465" w:rsidRPr="00464E53" w14:paraId="50270A83" w14:textId="77777777" w:rsidTr="008346B1">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2540961C" w14:textId="77777777" w:rsidR="00EC2465" w:rsidRPr="00464E53" w:rsidRDefault="00EC2465" w:rsidP="008346B1">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39CB87D7" w14:textId="77777777" w:rsidR="00EC2465" w:rsidRPr="00464E53" w:rsidRDefault="00EC2465" w:rsidP="008346B1">
            <w:pPr>
              <w:rPr>
                <w:rFonts w:cstheme="minorHAnsi"/>
                <w:bCs/>
                <w:sz w:val="20"/>
                <w:szCs w:val="20"/>
              </w:rPr>
            </w:pPr>
          </w:p>
        </w:tc>
      </w:tr>
    </w:tbl>
    <w:p w14:paraId="04CB2167" w14:textId="77777777" w:rsidR="00EC2465" w:rsidRDefault="00EC2465" w:rsidP="00EC2465">
      <w:pPr>
        <w:spacing w:after="160" w:line="259" w:lineRule="auto"/>
        <w:rPr>
          <w:b/>
          <w:bCs/>
        </w:rPr>
      </w:pPr>
    </w:p>
    <w:p w14:paraId="7FCD2FC6" w14:textId="77777777" w:rsidR="00EC2465" w:rsidRPr="000D50B5" w:rsidRDefault="00EC2465" w:rsidP="00EC2465"/>
    <w:p w14:paraId="7DAECA71" w14:textId="77777777" w:rsidR="00EC2465" w:rsidRPr="000D50B5" w:rsidRDefault="00EC2465" w:rsidP="00EC2465"/>
    <w:p w14:paraId="359959A5" w14:textId="77777777" w:rsidR="00EC2465" w:rsidRPr="000D50B5" w:rsidRDefault="00EC2465" w:rsidP="00EC2465"/>
    <w:p w14:paraId="5710EDE0" w14:textId="77777777" w:rsidR="00EC2465" w:rsidRPr="000D50B5" w:rsidRDefault="00EC2465" w:rsidP="00EC2465"/>
    <w:p w14:paraId="3F828989" w14:textId="77777777" w:rsidR="00EC2465" w:rsidRPr="000D50B5" w:rsidRDefault="00EC2465" w:rsidP="00EC2465"/>
    <w:p w14:paraId="0DE31A79" w14:textId="77777777" w:rsidR="00EC2465" w:rsidRPr="000D50B5" w:rsidRDefault="00EC2465" w:rsidP="00EC2465"/>
    <w:p w14:paraId="5C7B554B" w14:textId="77777777" w:rsidR="00EC2465" w:rsidRPr="000D50B5" w:rsidRDefault="00EC2465" w:rsidP="00EC2465"/>
    <w:p w14:paraId="02840713" w14:textId="77777777" w:rsidR="00EC2465" w:rsidRDefault="00EC2465" w:rsidP="00EC2465"/>
    <w:p w14:paraId="1E101BCD" w14:textId="77777777" w:rsidR="00EC2465" w:rsidRDefault="00EC2465" w:rsidP="00EC2465">
      <w:pPr>
        <w:tabs>
          <w:tab w:val="left" w:pos="2730"/>
        </w:tabs>
        <w:rPr>
          <w:b/>
        </w:rPr>
      </w:pPr>
    </w:p>
    <w:p w14:paraId="6B074E48" w14:textId="77777777" w:rsidR="00EC2465" w:rsidRPr="000D50B5" w:rsidRDefault="00EC2465" w:rsidP="00EC2465">
      <w:pPr>
        <w:tabs>
          <w:tab w:val="left" w:pos="2730"/>
        </w:tabs>
      </w:pPr>
    </w:p>
    <w:p w14:paraId="75CD96C4" w14:textId="77777777" w:rsidR="00EC2465" w:rsidRPr="000D50B5" w:rsidRDefault="00EC2465" w:rsidP="000D50B5">
      <w:pPr>
        <w:tabs>
          <w:tab w:val="left" w:pos="2730"/>
        </w:tabs>
      </w:pPr>
    </w:p>
    <w:sectPr w:rsidR="00EC246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1909807161">
    <w:abstractNumId w:val="24"/>
  </w:num>
  <w:num w:numId="2" w16cid:durableId="746607873">
    <w:abstractNumId w:val="33"/>
  </w:num>
  <w:num w:numId="3" w16cid:durableId="1453671551">
    <w:abstractNumId w:val="27"/>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2"/>
  </w:num>
  <w:num w:numId="15" w16cid:durableId="1156605401">
    <w:abstractNumId w:val="22"/>
  </w:num>
  <w:num w:numId="16" w16cid:durableId="1723334715">
    <w:abstractNumId w:val="23"/>
  </w:num>
  <w:num w:numId="17" w16cid:durableId="1716927863">
    <w:abstractNumId w:val="17"/>
  </w:num>
  <w:num w:numId="18" w16cid:durableId="312179758">
    <w:abstractNumId w:val="30"/>
  </w:num>
  <w:num w:numId="19" w16cid:durableId="1465394591">
    <w:abstractNumId w:val="14"/>
  </w:num>
  <w:num w:numId="20" w16cid:durableId="2066416909">
    <w:abstractNumId w:val="21"/>
  </w:num>
  <w:num w:numId="21" w16cid:durableId="1054424770">
    <w:abstractNumId w:val="10"/>
  </w:num>
  <w:num w:numId="22" w16cid:durableId="925848697">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29"/>
  </w:num>
  <w:num w:numId="24" w16cid:durableId="188951257">
    <w:abstractNumId w:val="18"/>
  </w:num>
  <w:num w:numId="25" w16cid:durableId="1826162040">
    <w:abstractNumId w:val="34"/>
  </w:num>
  <w:num w:numId="26" w16cid:durableId="2076274808">
    <w:abstractNumId w:val="15"/>
  </w:num>
  <w:num w:numId="27" w16cid:durableId="1776250125">
    <w:abstractNumId w:val="12"/>
  </w:num>
  <w:num w:numId="28" w16cid:durableId="1351570293">
    <w:abstractNumId w:val="13"/>
  </w:num>
  <w:num w:numId="29" w16cid:durableId="608855449">
    <w:abstractNumId w:val="25"/>
  </w:num>
  <w:num w:numId="30" w16cid:durableId="1532767081">
    <w:abstractNumId w:val="28"/>
  </w:num>
  <w:num w:numId="31" w16cid:durableId="1174223481">
    <w:abstractNumId w:val="20"/>
  </w:num>
  <w:num w:numId="32" w16cid:durableId="2031179181">
    <w:abstractNumId w:val="26"/>
  </w:num>
  <w:num w:numId="33" w16cid:durableId="16978353">
    <w:abstractNumId w:val="16"/>
  </w:num>
  <w:num w:numId="34" w16cid:durableId="1970427150">
    <w:abstractNumId w:val="11"/>
  </w:num>
  <w:num w:numId="35" w16cid:durableId="20246971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26470"/>
    <w:rsid w:val="00030B92"/>
    <w:rsid w:val="000430B6"/>
    <w:rsid w:val="000439B3"/>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365C6"/>
    <w:rsid w:val="0044037B"/>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3775"/>
    <w:rsid w:val="007347DF"/>
    <w:rsid w:val="00753840"/>
    <w:rsid w:val="00760D12"/>
    <w:rsid w:val="00777E85"/>
    <w:rsid w:val="00781BAD"/>
    <w:rsid w:val="00782D16"/>
    <w:rsid w:val="00783E2B"/>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D42F9"/>
    <w:rsid w:val="009D5688"/>
    <w:rsid w:val="009E2120"/>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47E3"/>
    <w:rsid w:val="00B35F87"/>
    <w:rsid w:val="00B40872"/>
    <w:rsid w:val="00B674DC"/>
    <w:rsid w:val="00B67DF1"/>
    <w:rsid w:val="00B705E0"/>
    <w:rsid w:val="00B74822"/>
    <w:rsid w:val="00B77AC1"/>
    <w:rsid w:val="00B9692A"/>
    <w:rsid w:val="00BA20CE"/>
    <w:rsid w:val="00BA49C5"/>
    <w:rsid w:val="00BB3964"/>
    <w:rsid w:val="00BC0A22"/>
    <w:rsid w:val="00BC377D"/>
    <w:rsid w:val="00BC78B0"/>
    <w:rsid w:val="00BF0019"/>
    <w:rsid w:val="00BF787D"/>
    <w:rsid w:val="00C35D95"/>
    <w:rsid w:val="00C3794B"/>
    <w:rsid w:val="00C52D9D"/>
    <w:rsid w:val="00C5597E"/>
    <w:rsid w:val="00C74A5A"/>
    <w:rsid w:val="00C8263B"/>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24EA1"/>
    <w:rsid w:val="00E47732"/>
    <w:rsid w:val="00E506BE"/>
    <w:rsid w:val="00E57608"/>
    <w:rsid w:val="00E60044"/>
    <w:rsid w:val="00E60F4F"/>
    <w:rsid w:val="00E67A47"/>
    <w:rsid w:val="00E912F5"/>
    <w:rsid w:val="00E94BC1"/>
    <w:rsid w:val="00EA2A74"/>
    <w:rsid w:val="00EA7ABE"/>
    <w:rsid w:val="00EC216A"/>
    <w:rsid w:val="00EC2465"/>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1"/>
    <w:qFormat/>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DocsTemplateContainer xmlns="http://www.made-in-office.com/empower/docs/template/v1">
  <DocsTextTemplateDictionary/>
  <DocsImageTemplateDictionary/>
  <PlaceholderHiddenState>
    <HideablePlaceholderGuids/>
  </PlaceholderHiddenState>
</DocsTemplateContainer>
</file>

<file path=customXml/item3.xml><?xml version="1.0" encoding="utf-8"?>
<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8A557D444DA934C87961ABB5D6F1FE1" ma:contentTypeVersion="4" ma:contentTypeDescription="Een nieuw document maken." ma:contentTypeScope="" ma:versionID="d1b4fb929271dc5da892ac7675eee61b">
  <xsd:schema xmlns:xsd="http://www.w3.org/2001/XMLSchema" xmlns:xs="http://www.w3.org/2001/XMLSchema" xmlns:p="http://schemas.microsoft.com/office/2006/metadata/properties" xmlns:ns2="fd7cc2c7-f7d7-46a0-8ad3-69c841edab60" targetNamespace="http://schemas.microsoft.com/office/2006/metadata/properties" ma:root="true" ma:fieldsID="761db34b964e2bdd77d5416e42a4aca9" ns2:_="">
    <xsd:import namespace="fd7cc2c7-f7d7-46a0-8ad3-69c841edab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cc2c7-f7d7-46a0-8ad3-69c841edab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lementMetadata xmlns="http://www.made-in-office.com/empower/docs/element/v1">
  <BinaryId>6634d2ae-2a43-481a-a357-8fd7edc522ff</BinaryId>
  <ElementId>bf1bcb29-f2dc-49ff-a646-0732f9a66292</ElementId>
</ElementMetadat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2.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3.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4.xml><?xml version="1.0" encoding="utf-8"?>
<ds:datastoreItem xmlns:ds="http://schemas.openxmlformats.org/officeDocument/2006/customXml" ds:itemID="{1707421B-5653-419F-97A3-93116EC9E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cc2c7-f7d7-46a0-8ad3-69c841edab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6.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Notitie v1.0</Template>
  <TotalTime>43</TotalTime>
  <Pages>2</Pages>
  <Words>340</Words>
  <Characters>1873</Characters>
  <Application>Microsoft Office Word</Application>
  <DocSecurity>0</DocSecurity>
  <Lines>15</Lines>
  <Paragraphs>4</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Gadeja Idrissi Chiour</cp:lastModifiedBy>
  <cp:revision>31</cp:revision>
  <dcterms:created xsi:type="dcterms:W3CDTF">2022-03-04T08:58:00Z</dcterms:created>
  <dcterms:modified xsi:type="dcterms:W3CDTF">2025-02-06T10:29:00Z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0x01010008A557D444DA934C87961ABB5D6F1FE1</vt:lpwstr>
  </property>
  <property fmtid="{D5CDD505-2E9C-101B-9397-08002B2CF9AE}" pid="5" name="MediaServiceImageTags">
    <vt:lpwstr/>
  </property>
  <property fmtid="{D5CDD505-2E9C-101B-9397-08002B2CF9AE}" pid="6" name="Order">
    <vt:r8>1284600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