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49045" w14:textId="77777777" w:rsidR="007255BF" w:rsidRDefault="00D334D9" w:rsidP="00D334D9">
      <w:pPr>
        <w:pStyle w:val="Kop1genummerd"/>
        <w:numPr>
          <w:ilvl w:val="0"/>
          <w:numId w:val="0"/>
        </w:numPr>
        <w:ind w:left="360" w:hanging="360"/>
      </w:pPr>
      <w:r>
        <w:t xml:space="preserve">Bijlage. </w:t>
      </w:r>
      <w:proofErr w:type="spellStart"/>
      <w:r>
        <w:t>Opgave</w:t>
      </w:r>
      <w:proofErr w:type="spellEnd"/>
      <w:r>
        <w:t xml:space="preserve"> </w:t>
      </w:r>
      <w:proofErr w:type="spellStart"/>
      <w:r>
        <w:t>referentie-opdracht</w:t>
      </w:r>
      <w:proofErr w:type="spellEnd"/>
    </w:p>
    <w:tbl>
      <w:tblPr>
        <w:tblStyle w:val="Tabelraster"/>
        <w:tblW w:w="9168" w:type="dxa"/>
        <w:tblLayout w:type="fixed"/>
        <w:tblLook w:val="0000" w:firstRow="0" w:lastRow="0" w:firstColumn="0" w:lastColumn="0" w:noHBand="0" w:noVBand="0"/>
      </w:tblPr>
      <w:tblGrid>
        <w:gridCol w:w="3764"/>
        <w:gridCol w:w="1134"/>
        <w:gridCol w:w="4270"/>
      </w:tblGrid>
      <w:tr w:rsidR="00D334D9" w:rsidRPr="00D334D9" w14:paraId="4C4DD068" w14:textId="77777777" w:rsidTr="00D334D9">
        <w:tc>
          <w:tcPr>
            <w:tcW w:w="9168" w:type="dxa"/>
            <w:gridSpan w:val="3"/>
            <w:shd w:val="clear" w:color="auto" w:fill="727D8C" w:themeFill="text1"/>
          </w:tcPr>
          <w:p w14:paraId="18DF5F0A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Referentie</w:t>
            </w:r>
          </w:p>
        </w:tc>
      </w:tr>
      <w:tr w:rsidR="00D334D9" w:rsidRPr="00D334D9" w14:paraId="78ADA151" w14:textId="77777777" w:rsidTr="00D334D9">
        <w:tc>
          <w:tcPr>
            <w:tcW w:w="3764" w:type="dxa"/>
          </w:tcPr>
          <w:p w14:paraId="60411473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Referentienummer:</w:t>
            </w:r>
          </w:p>
        </w:tc>
        <w:tc>
          <w:tcPr>
            <w:tcW w:w="5404" w:type="dxa"/>
            <w:gridSpan w:val="2"/>
          </w:tcPr>
          <w:p w14:paraId="3BBA647B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3A47D93D" w14:textId="77777777" w:rsidTr="00D334D9">
        <w:tc>
          <w:tcPr>
            <w:tcW w:w="9168" w:type="dxa"/>
            <w:gridSpan w:val="3"/>
            <w:shd w:val="clear" w:color="auto" w:fill="727D8C" w:themeFill="text1"/>
          </w:tcPr>
          <w:p w14:paraId="38128A13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Algemene gegevens Referentiebedrijf en/of instantie</w:t>
            </w:r>
          </w:p>
        </w:tc>
      </w:tr>
      <w:tr w:rsidR="00D334D9" w:rsidRPr="00D334D9" w14:paraId="1E459F8E" w14:textId="77777777" w:rsidTr="00D334D9">
        <w:tc>
          <w:tcPr>
            <w:tcW w:w="3764" w:type="dxa"/>
          </w:tcPr>
          <w:p w14:paraId="7165C6EF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Naam referentiebedrijf:</w:t>
            </w:r>
          </w:p>
        </w:tc>
        <w:tc>
          <w:tcPr>
            <w:tcW w:w="5404" w:type="dxa"/>
            <w:gridSpan w:val="2"/>
          </w:tcPr>
          <w:p w14:paraId="688DAD7E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04908859" w14:textId="77777777" w:rsidTr="00D334D9">
        <w:tc>
          <w:tcPr>
            <w:tcW w:w="3764" w:type="dxa"/>
          </w:tcPr>
          <w:p w14:paraId="7006C9D3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Plaats:</w:t>
            </w:r>
          </w:p>
        </w:tc>
        <w:tc>
          <w:tcPr>
            <w:tcW w:w="5404" w:type="dxa"/>
            <w:gridSpan w:val="2"/>
          </w:tcPr>
          <w:p w14:paraId="4F79892E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30110255" w14:textId="77777777" w:rsidTr="00D334D9">
        <w:tc>
          <w:tcPr>
            <w:tcW w:w="3764" w:type="dxa"/>
          </w:tcPr>
          <w:p w14:paraId="37CB819E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Contactpersoon:</w:t>
            </w:r>
          </w:p>
        </w:tc>
        <w:tc>
          <w:tcPr>
            <w:tcW w:w="5404" w:type="dxa"/>
            <w:gridSpan w:val="2"/>
          </w:tcPr>
          <w:p w14:paraId="15386896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02437AE8" w14:textId="77777777" w:rsidTr="00D334D9">
        <w:tc>
          <w:tcPr>
            <w:tcW w:w="3764" w:type="dxa"/>
          </w:tcPr>
          <w:p w14:paraId="1793476E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Telefoonnummer:</w:t>
            </w:r>
          </w:p>
        </w:tc>
        <w:tc>
          <w:tcPr>
            <w:tcW w:w="5404" w:type="dxa"/>
            <w:gridSpan w:val="2"/>
          </w:tcPr>
          <w:p w14:paraId="0828048E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1FC8CF5C" w14:textId="77777777" w:rsidTr="00D334D9">
        <w:trPr>
          <w:trHeight w:val="272"/>
        </w:trPr>
        <w:tc>
          <w:tcPr>
            <w:tcW w:w="3764" w:type="dxa"/>
            <w:shd w:val="clear" w:color="auto" w:fill="727D8C" w:themeFill="text1"/>
          </w:tcPr>
          <w:p w14:paraId="71CEB60C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Voorwaarde</w:t>
            </w:r>
          </w:p>
        </w:tc>
        <w:tc>
          <w:tcPr>
            <w:tcW w:w="1134" w:type="dxa"/>
            <w:shd w:val="clear" w:color="auto" w:fill="727D8C" w:themeFill="text1"/>
          </w:tcPr>
          <w:p w14:paraId="222AEB2A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Voldoet</w:t>
            </w:r>
          </w:p>
        </w:tc>
        <w:tc>
          <w:tcPr>
            <w:tcW w:w="4270" w:type="dxa"/>
            <w:shd w:val="clear" w:color="auto" w:fill="727D8C" w:themeFill="text1"/>
          </w:tcPr>
          <w:p w14:paraId="638C7DF3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Toelichting</w:t>
            </w:r>
          </w:p>
        </w:tc>
      </w:tr>
      <w:tr w:rsidR="00D334D9" w:rsidRPr="00D334D9" w14:paraId="28B6ED90" w14:textId="77777777" w:rsidTr="00D334D9">
        <w:trPr>
          <w:trHeight w:val="140"/>
        </w:trPr>
        <w:tc>
          <w:tcPr>
            <w:tcW w:w="3764" w:type="dxa"/>
          </w:tcPr>
          <w:p w14:paraId="75C7CE77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 xml:space="preserve">Werkzaamheden zijn niet langer dan drie jaar geleden beëindigd. </w:t>
            </w:r>
          </w:p>
        </w:tc>
        <w:tc>
          <w:tcPr>
            <w:tcW w:w="1134" w:type="dxa"/>
          </w:tcPr>
          <w:p w14:paraId="0D48A777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[Ja/nee]</w:t>
            </w:r>
          </w:p>
        </w:tc>
        <w:tc>
          <w:tcPr>
            <w:tcW w:w="4270" w:type="dxa"/>
          </w:tcPr>
          <w:p w14:paraId="374D3A00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1D61B3B7" w14:textId="77777777" w:rsidTr="00D334D9">
        <w:trPr>
          <w:trHeight w:val="272"/>
        </w:trPr>
        <w:tc>
          <w:tcPr>
            <w:tcW w:w="3764" w:type="dxa"/>
            <w:shd w:val="clear" w:color="auto" w:fill="727D8C" w:themeFill="text1"/>
          </w:tcPr>
          <w:p w14:paraId="0CC485CE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Technische bekwaamheid</w:t>
            </w:r>
          </w:p>
        </w:tc>
        <w:tc>
          <w:tcPr>
            <w:tcW w:w="1134" w:type="dxa"/>
            <w:shd w:val="clear" w:color="auto" w:fill="727D8C" w:themeFill="text1"/>
          </w:tcPr>
          <w:p w14:paraId="6A4DF72A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Voldoet</w:t>
            </w:r>
          </w:p>
        </w:tc>
        <w:tc>
          <w:tcPr>
            <w:tcW w:w="4270" w:type="dxa"/>
            <w:shd w:val="clear" w:color="auto" w:fill="727D8C" w:themeFill="text1"/>
          </w:tcPr>
          <w:p w14:paraId="4C100376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Toelichting</w:t>
            </w:r>
          </w:p>
        </w:tc>
      </w:tr>
      <w:tr w:rsidR="00D334D9" w:rsidRPr="00D334D9" w14:paraId="172A23FE" w14:textId="77777777" w:rsidTr="00D334D9">
        <w:trPr>
          <w:trHeight w:val="140"/>
        </w:trPr>
        <w:tc>
          <w:tcPr>
            <w:tcW w:w="3764" w:type="dxa"/>
          </w:tcPr>
          <w:p w14:paraId="483831E5" w14:textId="3D9DED71" w:rsidR="00D334D9" w:rsidRPr="004E480B" w:rsidRDefault="009B4A46" w:rsidP="004E480B">
            <w:pPr>
              <w:pStyle w:val="Lijstalinea"/>
              <w:numPr>
                <w:ilvl w:val="0"/>
                <w:numId w:val="13"/>
              </w:numPr>
            </w:pPr>
            <w:r w:rsidRPr="00776150">
              <w:t xml:space="preserve">De inschrijver toont aan in de afgelopen 3 jaar ten minste 1 opdracht te hebben uitgevoerd op het gebied van reguliere </w:t>
            </w:r>
            <w:r>
              <w:t>e</w:t>
            </w:r>
            <w:r w:rsidRPr="00776150">
              <w:t xml:space="preserve">n periodieke schoonmaakdienstverlening in een theatergebouw of een vergelijkbare instelling met een publieksintensief en cultureel karakter, zoals een concertzaal, poppodium, evenementenlocatie of schouwburg. </w:t>
            </w:r>
          </w:p>
        </w:tc>
        <w:tc>
          <w:tcPr>
            <w:tcW w:w="1134" w:type="dxa"/>
          </w:tcPr>
          <w:p w14:paraId="2EDF03CC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[Ja/nee]</w:t>
            </w:r>
          </w:p>
        </w:tc>
        <w:tc>
          <w:tcPr>
            <w:tcW w:w="4270" w:type="dxa"/>
          </w:tcPr>
          <w:p w14:paraId="3CA16846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188DC133" w14:textId="77777777" w:rsidTr="00D334D9">
        <w:tc>
          <w:tcPr>
            <w:tcW w:w="9168" w:type="dxa"/>
            <w:gridSpan w:val="3"/>
            <w:shd w:val="clear" w:color="auto" w:fill="727D8C" w:themeFill="text1"/>
          </w:tcPr>
          <w:p w14:paraId="6E3C40C5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/>
                <w:color w:val="FFFFFF"/>
                <w:kern w:val="0"/>
                <w14:ligatures w14:val="none"/>
              </w:rPr>
              <w:t xml:space="preserve"> </w:t>
            </w: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Korte omschrijving van referentie</w:t>
            </w:r>
          </w:p>
        </w:tc>
      </w:tr>
      <w:tr w:rsidR="00D334D9" w:rsidRPr="00D334D9" w14:paraId="20867DB8" w14:textId="77777777" w:rsidTr="00D334D9">
        <w:tc>
          <w:tcPr>
            <w:tcW w:w="9168" w:type="dxa"/>
            <w:gridSpan w:val="3"/>
          </w:tcPr>
          <w:p w14:paraId="11399048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6860C9F5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6430B7DC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3C0A566D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73A275D3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3A8F24E0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</w:tc>
      </w:tr>
    </w:tbl>
    <w:p w14:paraId="6291B53D" w14:textId="77777777" w:rsidR="00D334D9" w:rsidRPr="00D334D9" w:rsidRDefault="00D334D9" w:rsidP="00D334D9">
      <w:pPr>
        <w:rPr>
          <w:lang w:val="en-US"/>
        </w:rPr>
      </w:pPr>
    </w:p>
    <w:p w14:paraId="0AE2C43F" w14:textId="77777777" w:rsidR="00D334D9" w:rsidRDefault="00D334D9">
      <w:pPr>
        <w:spacing w:before="0" w:after="0" w:line="240" w:lineRule="auto"/>
      </w:pPr>
      <w:r>
        <w:br w:type="page"/>
      </w:r>
    </w:p>
    <w:tbl>
      <w:tblPr>
        <w:tblStyle w:val="Tabelraster"/>
        <w:tblW w:w="9168" w:type="dxa"/>
        <w:tblLayout w:type="fixed"/>
        <w:tblLook w:val="0000" w:firstRow="0" w:lastRow="0" w:firstColumn="0" w:lastColumn="0" w:noHBand="0" w:noVBand="0"/>
      </w:tblPr>
      <w:tblGrid>
        <w:gridCol w:w="3764"/>
        <w:gridCol w:w="1134"/>
        <w:gridCol w:w="4270"/>
      </w:tblGrid>
      <w:tr w:rsidR="00D334D9" w:rsidRPr="00D334D9" w14:paraId="71207838" w14:textId="77777777" w:rsidTr="00BE1A07">
        <w:tc>
          <w:tcPr>
            <w:tcW w:w="9168" w:type="dxa"/>
            <w:gridSpan w:val="3"/>
            <w:shd w:val="clear" w:color="auto" w:fill="727D8C" w:themeFill="text1"/>
          </w:tcPr>
          <w:p w14:paraId="388F6B9F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lastRenderedPageBreak/>
              <w:t>Referentie</w:t>
            </w:r>
          </w:p>
        </w:tc>
      </w:tr>
      <w:tr w:rsidR="00D334D9" w:rsidRPr="00D334D9" w14:paraId="1386D333" w14:textId="77777777" w:rsidTr="00BE1A07">
        <w:tc>
          <w:tcPr>
            <w:tcW w:w="3764" w:type="dxa"/>
          </w:tcPr>
          <w:p w14:paraId="05B0E4CC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Referentienummer:</w:t>
            </w:r>
          </w:p>
        </w:tc>
        <w:tc>
          <w:tcPr>
            <w:tcW w:w="5404" w:type="dxa"/>
            <w:gridSpan w:val="2"/>
          </w:tcPr>
          <w:p w14:paraId="6E4621AD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4462812C" w14:textId="77777777" w:rsidTr="00BE1A07">
        <w:tc>
          <w:tcPr>
            <w:tcW w:w="9168" w:type="dxa"/>
            <w:gridSpan w:val="3"/>
            <w:shd w:val="clear" w:color="auto" w:fill="727D8C" w:themeFill="text1"/>
          </w:tcPr>
          <w:p w14:paraId="36610DFD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Algemene gegevens Referentiebedrijf en/of instantie</w:t>
            </w:r>
          </w:p>
        </w:tc>
      </w:tr>
      <w:tr w:rsidR="00D334D9" w:rsidRPr="00D334D9" w14:paraId="32662751" w14:textId="77777777" w:rsidTr="00BE1A07">
        <w:tc>
          <w:tcPr>
            <w:tcW w:w="3764" w:type="dxa"/>
          </w:tcPr>
          <w:p w14:paraId="12023BCB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Naam referentiebedrijf:</w:t>
            </w:r>
          </w:p>
        </w:tc>
        <w:tc>
          <w:tcPr>
            <w:tcW w:w="5404" w:type="dxa"/>
            <w:gridSpan w:val="2"/>
          </w:tcPr>
          <w:p w14:paraId="7ABCA72B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7A9BE9FF" w14:textId="77777777" w:rsidTr="00BE1A07">
        <w:tc>
          <w:tcPr>
            <w:tcW w:w="3764" w:type="dxa"/>
          </w:tcPr>
          <w:p w14:paraId="13FF0A4C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Plaats:</w:t>
            </w:r>
          </w:p>
        </w:tc>
        <w:tc>
          <w:tcPr>
            <w:tcW w:w="5404" w:type="dxa"/>
            <w:gridSpan w:val="2"/>
          </w:tcPr>
          <w:p w14:paraId="3A3ABE1B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4495A162" w14:textId="77777777" w:rsidTr="00BE1A07">
        <w:tc>
          <w:tcPr>
            <w:tcW w:w="3764" w:type="dxa"/>
          </w:tcPr>
          <w:p w14:paraId="4A6CD3D2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Contactpersoon:</w:t>
            </w:r>
          </w:p>
        </w:tc>
        <w:tc>
          <w:tcPr>
            <w:tcW w:w="5404" w:type="dxa"/>
            <w:gridSpan w:val="2"/>
          </w:tcPr>
          <w:p w14:paraId="4C07069D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75F9680E" w14:textId="77777777" w:rsidTr="00BE1A07">
        <w:tc>
          <w:tcPr>
            <w:tcW w:w="3764" w:type="dxa"/>
          </w:tcPr>
          <w:p w14:paraId="3B5CF91B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Telefoonnummer:</w:t>
            </w:r>
          </w:p>
        </w:tc>
        <w:tc>
          <w:tcPr>
            <w:tcW w:w="5404" w:type="dxa"/>
            <w:gridSpan w:val="2"/>
          </w:tcPr>
          <w:p w14:paraId="78CD45BD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4F0177C0" w14:textId="77777777" w:rsidTr="00BE1A07">
        <w:trPr>
          <w:trHeight w:val="272"/>
        </w:trPr>
        <w:tc>
          <w:tcPr>
            <w:tcW w:w="3764" w:type="dxa"/>
            <w:shd w:val="clear" w:color="auto" w:fill="727D8C" w:themeFill="text1"/>
          </w:tcPr>
          <w:p w14:paraId="7C19DFC9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Voorwaarde</w:t>
            </w:r>
          </w:p>
        </w:tc>
        <w:tc>
          <w:tcPr>
            <w:tcW w:w="1134" w:type="dxa"/>
            <w:shd w:val="clear" w:color="auto" w:fill="727D8C" w:themeFill="text1"/>
          </w:tcPr>
          <w:p w14:paraId="07AB2838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Voldoet</w:t>
            </w:r>
          </w:p>
        </w:tc>
        <w:tc>
          <w:tcPr>
            <w:tcW w:w="4270" w:type="dxa"/>
            <w:shd w:val="clear" w:color="auto" w:fill="727D8C" w:themeFill="text1"/>
          </w:tcPr>
          <w:p w14:paraId="4C32AC1B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Toelichting</w:t>
            </w:r>
          </w:p>
        </w:tc>
      </w:tr>
      <w:tr w:rsidR="00D334D9" w:rsidRPr="00D334D9" w14:paraId="69D6FF13" w14:textId="77777777" w:rsidTr="00BE1A07">
        <w:trPr>
          <w:trHeight w:val="140"/>
        </w:trPr>
        <w:tc>
          <w:tcPr>
            <w:tcW w:w="3764" w:type="dxa"/>
          </w:tcPr>
          <w:p w14:paraId="065BE8D4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 xml:space="preserve">Werkzaamheden zijn niet langer dan drie jaar geleden beëindigd. </w:t>
            </w:r>
          </w:p>
        </w:tc>
        <w:tc>
          <w:tcPr>
            <w:tcW w:w="1134" w:type="dxa"/>
          </w:tcPr>
          <w:p w14:paraId="0EFFCBF5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[Ja/nee]</w:t>
            </w:r>
          </w:p>
        </w:tc>
        <w:tc>
          <w:tcPr>
            <w:tcW w:w="4270" w:type="dxa"/>
          </w:tcPr>
          <w:p w14:paraId="06403FAA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68100C2E" w14:textId="77777777" w:rsidTr="00BE1A07">
        <w:trPr>
          <w:trHeight w:val="272"/>
        </w:trPr>
        <w:tc>
          <w:tcPr>
            <w:tcW w:w="3764" w:type="dxa"/>
            <w:shd w:val="clear" w:color="auto" w:fill="727D8C" w:themeFill="text1"/>
          </w:tcPr>
          <w:p w14:paraId="78045D15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Technische bekwaamheid</w:t>
            </w:r>
          </w:p>
        </w:tc>
        <w:tc>
          <w:tcPr>
            <w:tcW w:w="1134" w:type="dxa"/>
            <w:shd w:val="clear" w:color="auto" w:fill="727D8C" w:themeFill="text1"/>
          </w:tcPr>
          <w:p w14:paraId="5A73DF05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Voldoet</w:t>
            </w:r>
          </w:p>
        </w:tc>
        <w:tc>
          <w:tcPr>
            <w:tcW w:w="4270" w:type="dxa"/>
            <w:shd w:val="clear" w:color="auto" w:fill="727D8C" w:themeFill="text1"/>
          </w:tcPr>
          <w:p w14:paraId="2A3FAE57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Toelichting</w:t>
            </w:r>
          </w:p>
        </w:tc>
      </w:tr>
      <w:tr w:rsidR="00D334D9" w:rsidRPr="00D334D9" w14:paraId="11C10A76" w14:textId="77777777" w:rsidTr="00BE1A07">
        <w:trPr>
          <w:trHeight w:val="140"/>
        </w:trPr>
        <w:tc>
          <w:tcPr>
            <w:tcW w:w="3764" w:type="dxa"/>
          </w:tcPr>
          <w:p w14:paraId="4AB032FA" w14:textId="18397CF4" w:rsidR="00D334D9" w:rsidRPr="004E480B" w:rsidRDefault="004E480B" w:rsidP="004E480B">
            <w:pPr>
              <w:numPr>
                <w:ilvl w:val="0"/>
                <w:numId w:val="13"/>
              </w:numPr>
            </w:pPr>
            <w:r w:rsidRPr="00776150">
              <w:t xml:space="preserve">De inschrijver toont aan in de afgelopen 3 jaar ten minste één opdracht te hebben uitgevoerd met een reguliere schoonmaakomvang van minimaal </w:t>
            </w:r>
            <w:r>
              <w:t>6.0</w:t>
            </w:r>
            <w:r w:rsidRPr="00776150">
              <w:t>00 m² bruto vloeroppervlak.</w:t>
            </w:r>
          </w:p>
        </w:tc>
        <w:tc>
          <w:tcPr>
            <w:tcW w:w="1134" w:type="dxa"/>
          </w:tcPr>
          <w:p w14:paraId="64A07ABB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[Ja/nee]</w:t>
            </w:r>
          </w:p>
        </w:tc>
        <w:tc>
          <w:tcPr>
            <w:tcW w:w="4270" w:type="dxa"/>
          </w:tcPr>
          <w:p w14:paraId="7B9156EF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4E3A584E" w14:textId="77777777" w:rsidTr="00BE1A07">
        <w:tc>
          <w:tcPr>
            <w:tcW w:w="9168" w:type="dxa"/>
            <w:gridSpan w:val="3"/>
            <w:shd w:val="clear" w:color="auto" w:fill="727D8C" w:themeFill="text1"/>
          </w:tcPr>
          <w:p w14:paraId="08DE2B93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/>
                <w:color w:val="FFFFFF"/>
                <w:kern w:val="0"/>
                <w14:ligatures w14:val="none"/>
              </w:rPr>
              <w:t xml:space="preserve"> </w:t>
            </w: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Korte omschrijving van referentie</w:t>
            </w:r>
          </w:p>
        </w:tc>
      </w:tr>
      <w:tr w:rsidR="00D334D9" w:rsidRPr="00D334D9" w14:paraId="17ACCC7B" w14:textId="77777777" w:rsidTr="00BE1A07">
        <w:tc>
          <w:tcPr>
            <w:tcW w:w="9168" w:type="dxa"/>
            <w:gridSpan w:val="3"/>
          </w:tcPr>
          <w:p w14:paraId="2F5A8121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3E188BD5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4EB930BC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318F8BA4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6AECE945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1DBDDBFA" w14:textId="77777777" w:rsidR="00D334D9" w:rsidRPr="00D334D9" w:rsidRDefault="00D334D9" w:rsidP="00BE1A07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</w:tc>
      </w:tr>
    </w:tbl>
    <w:p w14:paraId="5B2D492C" w14:textId="77777777" w:rsidR="002D47DE" w:rsidRDefault="002D47DE">
      <w:pPr>
        <w:spacing w:before="0" w:after="0" w:line="240" w:lineRule="auto"/>
      </w:pPr>
    </w:p>
    <w:p w14:paraId="735D098D" w14:textId="77777777" w:rsidR="00D334D9" w:rsidRDefault="00D334D9">
      <w:pPr>
        <w:spacing w:before="0" w:after="0" w:line="240" w:lineRule="auto"/>
      </w:pPr>
    </w:p>
    <w:p w14:paraId="53446DFE" w14:textId="77777777" w:rsidR="00D334D9" w:rsidRDefault="00D334D9" w:rsidP="00D334D9">
      <w:pPr>
        <w:pStyle w:val="Kop1genummerd"/>
        <w:numPr>
          <w:ilvl w:val="0"/>
          <w:numId w:val="0"/>
        </w:numPr>
        <w:ind w:left="360" w:hanging="360"/>
      </w:pPr>
      <w:r>
        <w:t xml:space="preserve">Voor </w:t>
      </w:r>
      <w:proofErr w:type="spellStart"/>
      <w:r>
        <w:t>akkoord</w:t>
      </w:r>
      <w:proofErr w:type="spellEnd"/>
      <w:r>
        <w:t xml:space="preserve"> </w:t>
      </w:r>
      <w:proofErr w:type="spellStart"/>
      <w:r>
        <w:t>leverancier</w:t>
      </w:r>
      <w:proofErr w:type="spellEnd"/>
      <w:r>
        <w:t>:</w:t>
      </w:r>
    </w:p>
    <w:tbl>
      <w:tblPr>
        <w:tblW w:w="9090" w:type="dxa"/>
        <w:tblInd w:w="28" w:type="dxa"/>
        <w:tblBorders>
          <w:top w:val="single" w:sz="6" w:space="0" w:color="586574"/>
          <w:left w:val="single" w:sz="6" w:space="0" w:color="586574"/>
          <w:bottom w:val="single" w:sz="6" w:space="0" w:color="586574"/>
          <w:right w:val="single" w:sz="6" w:space="0" w:color="586574"/>
          <w:insideH w:val="single" w:sz="6" w:space="0" w:color="586574"/>
          <w:insideV w:val="single" w:sz="6" w:space="0" w:color="586574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55"/>
      </w:tblGrid>
      <w:tr w:rsidR="00D334D9" w:rsidRPr="00D334D9" w14:paraId="3B7B0836" w14:textId="77777777" w:rsidTr="00BE1A07">
        <w:tc>
          <w:tcPr>
            <w:tcW w:w="2835" w:type="dxa"/>
            <w:shd w:val="clear" w:color="auto" w:fill="auto"/>
          </w:tcPr>
          <w:p w14:paraId="033C8836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  <w:r w:rsidRPr="00D334D9">
              <w:rPr>
                <w:rFonts w:eastAsia="Times New Roman" w:cs="Tahoma"/>
                <w:color w:val="586574"/>
                <w:kern w:val="0"/>
                <w14:ligatures w14:val="none"/>
              </w:rPr>
              <w:t>Naam</w:t>
            </w:r>
          </w:p>
        </w:tc>
        <w:tc>
          <w:tcPr>
            <w:tcW w:w="6255" w:type="dxa"/>
          </w:tcPr>
          <w:p w14:paraId="4442386A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40FB6513" w14:textId="77777777" w:rsidTr="00BE1A07">
        <w:tc>
          <w:tcPr>
            <w:tcW w:w="2835" w:type="dxa"/>
            <w:shd w:val="clear" w:color="auto" w:fill="auto"/>
          </w:tcPr>
          <w:p w14:paraId="79F6D7F4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  <w:r w:rsidRPr="00D334D9">
              <w:rPr>
                <w:rFonts w:eastAsia="Times New Roman" w:cs="Tahoma"/>
                <w:color w:val="586574"/>
                <w:kern w:val="0"/>
                <w14:ligatures w14:val="none"/>
              </w:rPr>
              <w:t>Functie</w:t>
            </w:r>
          </w:p>
        </w:tc>
        <w:tc>
          <w:tcPr>
            <w:tcW w:w="6255" w:type="dxa"/>
          </w:tcPr>
          <w:p w14:paraId="0DC7B1C4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6FB69898" w14:textId="77777777" w:rsidTr="00BE1A07">
        <w:trPr>
          <w:trHeight w:val="297"/>
        </w:trPr>
        <w:tc>
          <w:tcPr>
            <w:tcW w:w="2835" w:type="dxa"/>
            <w:shd w:val="clear" w:color="auto" w:fill="auto"/>
          </w:tcPr>
          <w:p w14:paraId="07615E93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  <w:r w:rsidRPr="00D334D9">
              <w:rPr>
                <w:rFonts w:eastAsia="Times New Roman" w:cs="Tahoma"/>
                <w:color w:val="586574"/>
                <w:kern w:val="0"/>
                <w14:ligatures w14:val="none"/>
              </w:rPr>
              <w:t>Onderneming</w:t>
            </w:r>
          </w:p>
        </w:tc>
        <w:tc>
          <w:tcPr>
            <w:tcW w:w="6255" w:type="dxa"/>
          </w:tcPr>
          <w:p w14:paraId="3D75EA9F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6317B63C" w14:textId="77777777" w:rsidTr="00BE1A07">
        <w:tc>
          <w:tcPr>
            <w:tcW w:w="2835" w:type="dxa"/>
            <w:shd w:val="clear" w:color="auto" w:fill="auto"/>
          </w:tcPr>
          <w:p w14:paraId="4B090052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  <w:r w:rsidRPr="00D334D9">
              <w:rPr>
                <w:rFonts w:eastAsia="Times New Roman" w:cs="Tahoma"/>
                <w:color w:val="586574"/>
                <w:kern w:val="0"/>
                <w14:ligatures w14:val="none"/>
              </w:rPr>
              <w:t>Handtekening</w:t>
            </w:r>
          </w:p>
          <w:p w14:paraId="335E226E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  <w:tc>
          <w:tcPr>
            <w:tcW w:w="6255" w:type="dxa"/>
          </w:tcPr>
          <w:p w14:paraId="3D5BAB3B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  <w:p w14:paraId="00C4C50A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  <w:p w14:paraId="17C7B281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25640820" w14:textId="77777777" w:rsidTr="00BE1A07">
        <w:trPr>
          <w:trHeight w:val="53"/>
        </w:trPr>
        <w:tc>
          <w:tcPr>
            <w:tcW w:w="2835" w:type="dxa"/>
            <w:shd w:val="clear" w:color="auto" w:fill="auto"/>
          </w:tcPr>
          <w:p w14:paraId="1FB70A0E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  <w:r w:rsidRPr="00D334D9">
              <w:rPr>
                <w:rFonts w:eastAsia="Times New Roman" w:cs="Tahoma"/>
                <w:color w:val="586574"/>
                <w:kern w:val="0"/>
                <w14:ligatures w14:val="none"/>
              </w:rPr>
              <w:t>Plaats en datum</w:t>
            </w:r>
          </w:p>
        </w:tc>
        <w:tc>
          <w:tcPr>
            <w:tcW w:w="6255" w:type="dxa"/>
          </w:tcPr>
          <w:p w14:paraId="4C098C9C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</w:tr>
    </w:tbl>
    <w:p w14:paraId="09988A19" w14:textId="77777777" w:rsidR="00D334D9" w:rsidRPr="00D334D9" w:rsidRDefault="00D334D9" w:rsidP="00D334D9">
      <w:pPr>
        <w:rPr>
          <w:lang w:val="en-US"/>
        </w:rPr>
      </w:pPr>
    </w:p>
    <w:sectPr w:rsidR="00D334D9" w:rsidRPr="00D334D9" w:rsidSect="009006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531" w:bottom="187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D2BCF" w14:textId="77777777" w:rsidR="00F1729F" w:rsidRDefault="00F1729F" w:rsidP="00E15CC1">
      <w:pPr>
        <w:spacing w:before="0" w:after="0" w:line="240" w:lineRule="auto"/>
      </w:pPr>
      <w:r>
        <w:separator/>
      </w:r>
    </w:p>
  </w:endnote>
  <w:endnote w:type="continuationSeparator" w:id="0">
    <w:p w14:paraId="0406769B" w14:textId="77777777" w:rsidR="00F1729F" w:rsidRDefault="00F1729F" w:rsidP="00E15C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13DA4" w14:textId="77777777" w:rsidR="00DC422A" w:rsidRDefault="00DC42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65773" w14:textId="77777777" w:rsidR="009D5793" w:rsidRPr="00574B58" w:rsidRDefault="002F2D4C" w:rsidP="00AF37CB">
    <w:pPr>
      <w:pStyle w:val="Paginanummers"/>
      <w:jc w:val="left"/>
    </w:pPr>
    <w:r w:rsidRPr="00662328">
      <w:rPr>
        <w:rFonts w:ascii="PT Sans" w:hAnsi="PT Sans"/>
        <w:b/>
        <w:bCs/>
        <w:sz w:val="22"/>
        <w:szCs w:val="22"/>
      </w:rPr>
      <w:t xml:space="preserve">Ervaring delen. </w:t>
    </w:r>
    <w:r w:rsidRPr="00662328">
      <w:rPr>
        <w:rFonts w:ascii="PT Sans" w:hAnsi="PT Sans"/>
        <w:b/>
        <w:bCs/>
        <w:color w:val="F28A05" w:themeColor="accent1"/>
        <w:sz w:val="22"/>
        <w:szCs w:val="22"/>
      </w:rPr>
      <w:t>Waarde creëren.</w:t>
    </w:r>
    <w:r w:rsidR="00D71C3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8F6D62" wp14:editId="05641E19">
              <wp:simplePos x="0" y="0"/>
              <wp:positionH relativeFrom="margin">
                <wp:posOffset>5364480</wp:posOffset>
              </wp:positionH>
              <wp:positionV relativeFrom="page">
                <wp:posOffset>10041255</wp:posOffset>
              </wp:positionV>
              <wp:extent cx="252000" cy="252000"/>
              <wp:effectExtent l="0" t="0" r="0" b="0"/>
              <wp:wrapNone/>
              <wp:docPr id="733489057" name="Tekstva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252000" cy="25200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054414F0" w14:textId="77777777" w:rsidR="00D71C39" w:rsidRPr="000351DC" w:rsidRDefault="0079427A" w:rsidP="00D71C39">
                          <w:pPr>
                            <w:spacing w:before="0" w:after="0" w:line="160" w:lineRule="exact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1</w:t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8F6D6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22.4pt;margin-top:790.65pt;width:19.85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" stroked="f" strokeweight=".5pt">
              <v:fill r:id="rId3" o:title="" recolor="t" rotate="t" type="frame"/>
              <o:lock v:ext="edit" aspectratio="t"/>
              <v:textbox inset="0,0,0,0">
                <w:txbxContent>
                  <w:p w14:paraId="054414F0" w14:textId="77777777" w:rsidR="00D71C39" w:rsidRPr="000351DC" w:rsidRDefault="0079427A" w:rsidP="00D71C39">
                    <w:pPr>
                      <w:spacing w:before="0" w:after="0" w:line="160" w:lineRule="exact"/>
                      <w:jc w:val="center"/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begin"/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instrText>PAGE   \* MERGEFORMAT</w:instrText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separate"/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t>1</w:t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AF552" w14:textId="77777777" w:rsidR="00EE1160" w:rsidRPr="00832FF3" w:rsidRDefault="00832FF3" w:rsidP="00832FF3">
    <w:pPr>
      <w:tabs>
        <w:tab w:val="center" w:pos="4536"/>
        <w:tab w:val="right" w:pos="9072"/>
      </w:tabs>
      <w:spacing w:before="0" w:after="0" w:line="240" w:lineRule="auto"/>
      <w:rPr>
        <w:sz w:val="16"/>
        <w:szCs w:val="16"/>
      </w:rPr>
    </w:pPr>
    <w:r w:rsidRPr="00832FF3">
      <w:rPr>
        <w:rFonts w:ascii="PT Sans" w:hAnsi="PT Sans"/>
        <w:b/>
        <w:bCs/>
        <w:sz w:val="22"/>
        <w:szCs w:val="22"/>
      </w:rPr>
      <w:t xml:space="preserve">Ervaring delen. </w:t>
    </w:r>
    <w:r w:rsidRPr="00832FF3">
      <w:rPr>
        <w:rFonts w:ascii="PT Sans" w:hAnsi="PT Sans"/>
        <w:b/>
        <w:bCs/>
        <w:color w:val="F28A05" w:themeColor="accent1"/>
        <w:sz w:val="22"/>
        <w:szCs w:val="22"/>
      </w:rPr>
      <w:t>Waarde creëren.</w:t>
    </w:r>
    <w:r w:rsidRPr="00832FF3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BE30420" wp14:editId="6F21F86B">
              <wp:simplePos x="0" y="0"/>
              <wp:positionH relativeFrom="margin">
                <wp:posOffset>5364480</wp:posOffset>
              </wp:positionH>
              <wp:positionV relativeFrom="page">
                <wp:posOffset>10041255</wp:posOffset>
              </wp:positionV>
              <wp:extent cx="252000" cy="252000"/>
              <wp:effectExtent l="0" t="0" r="0" b="0"/>
              <wp:wrapNone/>
              <wp:docPr id="2092213256" name="Tekstva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252000" cy="25200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085E6961" w14:textId="77777777" w:rsidR="00832FF3" w:rsidRPr="000351DC" w:rsidRDefault="00832FF3" w:rsidP="00832FF3">
                          <w:pPr>
                            <w:spacing w:before="0" w:after="0" w:line="160" w:lineRule="exact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1</w:t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3042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2.4pt;margin-top:790.65pt;width:19.85pt;height:19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" stroked="f" strokeweight=".5pt">
              <v:fill r:id="rId3" o:title="" recolor="t" rotate="t" type="frame"/>
              <o:lock v:ext="edit" aspectratio="t"/>
              <v:textbox inset="0,0,0,0">
                <w:txbxContent>
                  <w:p w14:paraId="085E6961" w14:textId="77777777" w:rsidR="00832FF3" w:rsidRPr="000351DC" w:rsidRDefault="00832FF3" w:rsidP="00832FF3">
                    <w:pPr>
                      <w:spacing w:before="0" w:after="0" w:line="160" w:lineRule="exact"/>
                      <w:jc w:val="center"/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begin"/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instrText>PAGE   \* MERGEFORMAT</w:instrText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separate"/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t>1</w:t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4DD39" w14:textId="77777777" w:rsidR="00F1729F" w:rsidRDefault="00F1729F" w:rsidP="00E15CC1">
      <w:pPr>
        <w:spacing w:before="0" w:after="0" w:line="240" w:lineRule="auto"/>
      </w:pPr>
      <w:r>
        <w:separator/>
      </w:r>
    </w:p>
  </w:footnote>
  <w:footnote w:type="continuationSeparator" w:id="0">
    <w:p w14:paraId="3EE4D252" w14:textId="77777777" w:rsidR="00F1729F" w:rsidRDefault="00F1729F" w:rsidP="00E15CC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FB0BA" w14:textId="77777777" w:rsidR="00DC422A" w:rsidRDefault="00DC42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EBCE7" w14:textId="77777777" w:rsidR="00DC5031" w:rsidRDefault="00DC5031">
    <w:pPr>
      <w:pStyle w:val="Koptekst"/>
    </w:pPr>
  </w:p>
  <w:p w14:paraId="2A91D1D8" w14:textId="77777777" w:rsidR="00DF41FD" w:rsidRDefault="000351DC" w:rsidP="00832FF3">
    <w:pPr>
      <w:pStyle w:val="Koptekst"/>
      <w:jc w:val="right"/>
    </w:pPr>
    <w:r>
      <w:rPr>
        <w:noProof/>
      </w:rPr>
      <w:drawing>
        <wp:inline distT="0" distB="0" distL="0" distR="0" wp14:anchorId="62ECA0A8" wp14:editId="2ADC32A3">
          <wp:extent cx="2088000" cy="313200"/>
          <wp:effectExtent l="0" t="0" r="7620" b="0"/>
          <wp:docPr id="1071603160" name="Graphic 1071603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457416" name="Graphic 968457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1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3E360" w14:textId="77777777" w:rsidR="00832FF3" w:rsidRDefault="00832FF3" w:rsidP="00832FF3">
    <w:pPr>
      <w:pStyle w:val="Koptekst"/>
      <w:jc w:val="right"/>
    </w:pPr>
  </w:p>
  <w:p w14:paraId="65D6D79A" w14:textId="77777777" w:rsidR="00576322" w:rsidRDefault="00832FF3" w:rsidP="00832FF3">
    <w:pPr>
      <w:pStyle w:val="Koptekst"/>
      <w:jc w:val="right"/>
    </w:pPr>
    <w:r>
      <w:rPr>
        <w:noProof/>
      </w:rPr>
      <w:drawing>
        <wp:inline distT="0" distB="0" distL="0" distR="0" wp14:anchorId="6CE36239" wp14:editId="6A3C06F0">
          <wp:extent cx="2088000" cy="313200"/>
          <wp:effectExtent l="0" t="0" r="7620" b="0"/>
          <wp:docPr id="1989777139" name="Graphic 1989777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457416" name="Graphic 968457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1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1A275A" w14:textId="77777777" w:rsidR="00832FF3" w:rsidRDefault="00832FF3" w:rsidP="00832FF3">
    <w:pPr>
      <w:pStyle w:val="Koptekst"/>
      <w:jc w:val="right"/>
    </w:pPr>
  </w:p>
  <w:p w14:paraId="4C64A3ED" w14:textId="77777777" w:rsidR="00832FF3" w:rsidRDefault="00832FF3" w:rsidP="00832FF3">
    <w:pPr>
      <w:pStyle w:val="Koptekst"/>
    </w:pPr>
  </w:p>
  <w:p w14:paraId="4BF19B3B" w14:textId="77777777" w:rsidR="00832FF3" w:rsidRDefault="00832FF3">
    <w:pPr>
      <w:pStyle w:val="Koptekst"/>
    </w:pPr>
  </w:p>
  <w:p w14:paraId="0EDD0200" w14:textId="77777777" w:rsidR="00832FF3" w:rsidRDefault="00832FF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22E7238"/>
    <w:lvl w:ilvl="0">
      <w:start w:val="1"/>
      <w:numFmt w:val="bullet"/>
      <w:pStyle w:val="Lijstopsomteken"/>
      <w:lvlText w:val=""/>
      <w:lvlJc w:val="left"/>
      <w:pPr>
        <w:ind w:left="4860" w:hanging="360"/>
      </w:pPr>
      <w:rPr>
        <w:rFonts w:ascii="Wingdings" w:hAnsi="Wingdings" w:hint="default"/>
        <w:b/>
        <w:color w:val="606773" w:themeColor="text2" w:themeShade="80"/>
      </w:rPr>
    </w:lvl>
  </w:abstractNum>
  <w:abstractNum w:abstractNumId="1" w15:restartNumberingAfterBreak="0">
    <w:nsid w:val="0E214C4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490B42"/>
    <w:multiLevelType w:val="hybridMultilevel"/>
    <w:tmpl w:val="6D0CC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C4401"/>
    <w:multiLevelType w:val="hybridMultilevel"/>
    <w:tmpl w:val="5C14D068"/>
    <w:lvl w:ilvl="0" w:tplc="2FF08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E7D45"/>
    <w:multiLevelType w:val="hybridMultilevel"/>
    <w:tmpl w:val="40A2FFAE"/>
    <w:lvl w:ilvl="0" w:tplc="500A0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6FAF"/>
    <w:multiLevelType w:val="multilevel"/>
    <w:tmpl w:val="C2A017C0"/>
    <w:lvl w:ilvl="0">
      <w:start w:val="1"/>
      <w:numFmt w:val="decimal"/>
      <w:pStyle w:val="Kop1genummerd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Kop2genummerd"/>
      <w:lvlText w:val="%1.%2."/>
      <w:lvlJc w:val="left"/>
      <w:pPr>
        <w:ind w:left="792" w:hanging="432"/>
      </w:pPr>
    </w:lvl>
    <w:lvl w:ilvl="2">
      <w:start w:val="1"/>
      <w:numFmt w:val="decimal"/>
      <w:pStyle w:val="Kop3genummerd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genummerd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2D52A82"/>
    <w:multiLevelType w:val="hybridMultilevel"/>
    <w:tmpl w:val="F5A41854"/>
    <w:lvl w:ilvl="0" w:tplc="261EB3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87615"/>
    <w:multiLevelType w:val="hybridMultilevel"/>
    <w:tmpl w:val="AF46A69A"/>
    <w:lvl w:ilvl="0" w:tplc="C218BE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670FB"/>
    <w:multiLevelType w:val="hybridMultilevel"/>
    <w:tmpl w:val="448C208C"/>
    <w:lvl w:ilvl="0" w:tplc="223E30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96D5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0AA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788B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9A42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222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EC75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C482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2261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0231ED"/>
    <w:multiLevelType w:val="multilevel"/>
    <w:tmpl w:val="4B768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56211611">
    <w:abstractNumId w:val="6"/>
  </w:num>
  <w:num w:numId="2" w16cid:durableId="1664119106">
    <w:abstractNumId w:val="4"/>
  </w:num>
  <w:num w:numId="3" w16cid:durableId="460850136">
    <w:abstractNumId w:val="3"/>
  </w:num>
  <w:num w:numId="4" w16cid:durableId="772897893">
    <w:abstractNumId w:val="9"/>
  </w:num>
  <w:num w:numId="5" w16cid:durableId="997919844">
    <w:abstractNumId w:val="1"/>
  </w:num>
  <w:num w:numId="6" w16cid:durableId="5214054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2405497">
    <w:abstractNumId w:val="7"/>
  </w:num>
  <w:num w:numId="8" w16cid:durableId="1485855094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200285503">
    <w:abstractNumId w:val="0"/>
  </w:num>
  <w:num w:numId="10" w16cid:durableId="1261791632">
    <w:abstractNumId w:val="9"/>
  </w:num>
  <w:num w:numId="11" w16cid:durableId="1701277134">
    <w:abstractNumId w:val="5"/>
  </w:num>
  <w:num w:numId="12" w16cid:durableId="390202411">
    <w:abstractNumId w:val="8"/>
  </w:num>
  <w:num w:numId="13" w16cid:durableId="157774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9F"/>
    <w:rsid w:val="00015A8C"/>
    <w:rsid w:val="00015DE5"/>
    <w:rsid w:val="00024F82"/>
    <w:rsid w:val="00027A2B"/>
    <w:rsid w:val="000351DC"/>
    <w:rsid w:val="00045F3C"/>
    <w:rsid w:val="000630CD"/>
    <w:rsid w:val="0007570E"/>
    <w:rsid w:val="000930A8"/>
    <w:rsid w:val="000B1CC8"/>
    <w:rsid w:val="000C6AEF"/>
    <w:rsid w:val="000E6620"/>
    <w:rsid w:val="000F0E07"/>
    <w:rsid w:val="000F7B07"/>
    <w:rsid w:val="00101B2B"/>
    <w:rsid w:val="00103A83"/>
    <w:rsid w:val="00125355"/>
    <w:rsid w:val="00133381"/>
    <w:rsid w:val="00156E0A"/>
    <w:rsid w:val="00157911"/>
    <w:rsid w:val="00175BE4"/>
    <w:rsid w:val="001A0AE5"/>
    <w:rsid w:val="001A2943"/>
    <w:rsid w:val="001A5428"/>
    <w:rsid w:val="001A75D9"/>
    <w:rsid w:val="001E2AD5"/>
    <w:rsid w:val="001F0EBA"/>
    <w:rsid w:val="0022333A"/>
    <w:rsid w:val="002430F2"/>
    <w:rsid w:val="00272951"/>
    <w:rsid w:val="00275F63"/>
    <w:rsid w:val="002875DF"/>
    <w:rsid w:val="002A0BE4"/>
    <w:rsid w:val="002B1B8F"/>
    <w:rsid w:val="002B3F7C"/>
    <w:rsid w:val="002C7406"/>
    <w:rsid w:val="002D47DE"/>
    <w:rsid w:val="002F12EE"/>
    <w:rsid w:val="002F1CD8"/>
    <w:rsid w:val="002F27A9"/>
    <w:rsid w:val="002F2D4C"/>
    <w:rsid w:val="002F7356"/>
    <w:rsid w:val="00315EFE"/>
    <w:rsid w:val="00322010"/>
    <w:rsid w:val="00333526"/>
    <w:rsid w:val="00363C8A"/>
    <w:rsid w:val="00383F57"/>
    <w:rsid w:val="003930C8"/>
    <w:rsid w:val="00396E2B"/>
    <w:rsid w:val="003A28B2"/>
    <w:rsid w:val="003B0A86"/>
    <w:rsid w:val="003B147B"/>
    <w:rsid w:val="003C1961"/>
    <w:rsid w:val="003C5781"/>
    <w:rsid w:val="003D1652"/>
    <w:rsid w:val="003D4F31"/>
    <w:rsid w:val="003E1112"/>
    <w:rsid w:val="00401CF0"/>
    <w:rsid w:val="0042457B"/>
    <w:rsid w:val="004356B1"/>
    <w:rsid w:val="00465533"/>
    <w:rsid w:val="004E480B"/>
    <w:rsid w:val="004E5B2B"/>
    <w:rsid w:val="004F1F68"/>
    <w:rsid w:val="004F660D"/>
    <w:rsid w:val="00522320"/>
    <w:rsid w:val="005234CB"/>
    <w:rsid w:val="00524C4A"/>
    <w:rsid w:val="00531DF1"/>
    <w:rsid w:val="005447B2"/>
    <w:rsid w:val="00555F92"/>
    <w:rsid w:val="00574B58"/>
    <w:rsid w:val="00576322"/>
    <w:rsid w:val="00590B3F"/>
    <w:rsid w:val="00591B99"/>
    <w:rsid w:val="005928D4"/>
    <w:rsid w:val="0059302D"/>
    <w:rsid w:val="005A3DA5"/>
    <w:rsid w:val="005B7CE3"/>
    <w:rsid w:val="005D5506"/>
    <w:rsid w:val="005E3339"/>
    <w:rsid w:val="005F7C03"/>
    <w:rsid w:val="006315C4"/>
    <w:rsid w:val="00643164"/>
    <w:rsid w:val="006848F1"/>
    <w:rsid w:val="006A1219"/>
    <w:rsid w:val="006A59E4"/>
    <w:rsid w:val="006B23E5"/>
    <w:rsid w:val="006D36ED"/>
    <w:rsid w:val="006D542C"/>
    <w:rsid w:val="006E46D8"/>
    <w:rsid w:val="006E4C59"/>
    <w:rsid w:val="007055CF"/>
    <w:rsid w:val="00705BAD"/>
    <w:rsid w:val="0071665C"/>
    <w:rsid w:val="00716EF3"/>
    <w:rsid w:val="007255BF"/>
    <w:rsid w:val="007621E2"/>
    <w:rsid w:val="00765E7A"/>
    <w:rsid w:val="00770FAF"/>
    <w:rsid w:val="0078043D"/>
    <w:rsid w:val="0079427A"/>
    <w:rsid w:val="007A1AFE"/>
    <w:rsid w:val="007A6F9E"/>
    <w:rsid w:val="007C59A8"/>
    <w:rsid w:val="007D5EF1"/>
    <w:rsid w:val="007D6F27"/>
    <w:rsid w:val="0080192E"/>
    <w:rsid w:val="00823EA2"/>
    <w:rsid w:val="00825C0F"/>
    <w:rsid w:val="00832FF3"/>
    <w:rsid w:val="00842010"/>
    <w:rsid w:val="008443DD"/>
    <w:rsid w:val="0087166E"/>
    <w:rsid w:val="00893245"/>
    <w:rsid w:val="008B19AF"/>
    <w:rsid w:val="008C3EC4"/>
    <w:rsid w:val="008D7161"/>
    <w:rsid w:val="008D72AE"/>
    <w:rsid w:val="008F63A3"/>
    <w:rsid w:val="009006EF"/>
    <w:rsid w:val="00901B4E"/>
    <w:rsid w:val="00901B51"/>
    <w:rsid w:val="00941F0C"/>
    <w:rsid w:val="00942AAD"/>
    <w:rsid w:val="00947908"/>
    <w:rsid w:val="00972A63"/>
    <w:rsid w:val="00973154"/>
    <w:rsid w:val="00982F79"/>
    <w:rsid w:val="00983CEB"/>
    <w:rsid w:val="00991B7D"/>
    <w:rsid w:val="009B2CE6"/>
    <w:rsid w:val="009B4A46"/>
    <w:rsid w:val="009D4728"/>
    <w:rsid w:val="009D5793"/>
    <w:rsid w:val="009E5657"/>
    <w:rsid w:val="009F2ABF"/>
    <w:rsid w:val="00A00EEF"/>
    <w:rsid w:val="00A0154B"/>
    <w:rsid w:val="00A05FC1"/>
    <w:rsid w:val="00A107B8"/>
    <w:rsid w:val="00A27073"/>
    <w:rsid w:val="00A3749C"/>
    <w:rsid w:val="00A54541"/>
    <w:rsid w:val="00A84F88"/>
    <w:rsid w:val="00A94BA6"/>
    <w:rsid w:val="00A96D2F"/>
    <w:rsid w:val="00AB3732"/>
    <w:rsid w:val="00AB3D18"/>
    <w:rsid w:val="00AC33C6"/>
    <w:rsid w:val="00AD037C"/>
    <w:rsid w:val="00AD69F3"/>
    <w:rsid w:val="00AD75A7"/>
    <w:rsid w:val="00AE2CA2"/>
    <w:rsid w:val="00AE7311"/>
    <w:rsid w:val="00AF255A"/>
    <w:rsid w:val="00AF37CB"/>
    <w:rsid w:val="00B143FF"/>
    <w:rsid w:val="00B16E49"/>
    <w:rsid w:val="00B178A4"/>
    <w:rsid w:val="00B46523"/>
    <w:rsid w:val="00B55E4C"/>
    <w:rsid w:val="00B7573C"/>
    <w:rsid w:val="00B829DF"/>
    <w:rsid w:val="00B84444"/>
    <w:rsid w:val="00B86BA8"/>
    <w:rsid w:val="00B9230B"/>
    <w:rsid w:val="00BB05ED"/>
    <w:rsid w:val="00BB5445"/>
    <w:rsid w:val="00BD773A"/>
    <w:rsid w:val="00BE2ED7"/>
    <w:rsid w:val="00BF34DA"/>
    <w:rsid w:val="00C1406A"/>
    <w:rsid w:val="00C34A10"/>
    <w:rsid w:val="00C405CC"/>
    <w:rsid w:val="00C43299"/>
    <w:rsid w:val="00C45C00"/>
    <w:rsid w:val="00C5458E"/>
    <w:rsid w:val="00C57003"/>
    <w:rsid w:val="00C87282"/>
    <w:rsid w:val="00C952D4"/>
    <w:rsid w:val="00CA3199"/>
    <w:rsid w:val="00CA64D5"/>
    <w:rsid w:val="00CB43E3"/>
    <w:rsid w:val="00CB7BD4"/>
    <w:rsid w:val="00CD3195"/>
    <w:rsid w:val="00CF6BC0"/>
    <w:rsid w:val="00D12347"/>
    <w:rsid w:val="00D334D9"/>
    <w:rsid w:val="00D37E9A"/>
    <w:rsid w:val="00D37EA6"/>
    <w:rsid w:val="00D51E76"/>
    <w:rsid w:val="00D71BC7"/>
    <w:rsid w:val="00D71C39"/>
    <w:rsid w:val="00D8016F"/>
    <w:rsid w:val="00D82DC2"/>
    <w:rsid w:val="00D92CF7"/>
    <w:rsid w:val="00DB047F"/>
    <w:rsid w:val="00DB10AE"/>
    <w:rsid w:val="00DC422A"/>
    <w:rsid w:val="00DC4DDB"/>
    <w:rsid w:val="00DC5031"/>
    <w:rsid w:val="00DF41FD"/>
    <w:rsid w:val="00E04530"/>
    <w:rsid w:val="00E15CC1"/>
    <w:rsid w:val="00E37F14"/>
    <w:rsid w:val="00E44068"/>
    <w:rsid w:val="00E44B24"/>
    <w:rsid w:val="00E6174C"/>
    <w:rsid w:val="00E709AE"/>
    <w:rsid w:val="00E8117B"/>
    <w:rsid w:val="00E97B9F"/>
    <w:rsid w:val="00EA44B0"/>
    <w:rsid w:val="00EB0868"/>
    <w:rsid w:val="00EB0E77"/>
    <w:rsid w:val="00EB33DC"/>
    <w:rsid w:val="00EB35B0"/>
    <w:rsid w:val="00EB6919"/>
    <w:rsid w:val="00EC619D"/>
    <w:rsid w:val="00EC7F45"/>
    <w:rsid w:val="00ED0F6A"/>
    <w:rsid w:val="00EE1160"/>
    <w:rsid w:val="00EE36EE"/>
    <w:rsid w:val="00F028DB"/>
    <w:rsid w:val="00F14DBA"/>
    <w:rsid w:val="00F1729F"/>
    <w:rsid w:val="00F26764"/>
    <w:rsid w:val="00F33BB8"/>
    <w:rsid w:val="00F65942"/>
    <w:rsid w:val="00F920F6"/>
    <w:rsid w:val="00F97863"/>
    <w:rsid w:val="00FA1675"/>
    <w:rsid w:val="00FB69BF"/>
    <w:rsid w:val="00FC21CE"/>
    <w:rsid w:val="00FC46B3"/>
    <w:rsid w:val="00FF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D5CFC"/>
  <w15:chartTrackingRefBased/>
  <w15:docId w15:val="{07C015F2-B9CC-4B5F-AEA4-74B990C8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5781"/>
    <w:pPr>
      <w:spacing w:before="120" w:after="120" w:line="300" w:lineRule="auto"/>
    </w:pPr>
    <w:rPr>
      <w:rFonts w:asciiTheme="minorHAnsi" w:hAnsiTheme="minorHAnsi"/>
      <w:color w:val="727D8C" w:themeColor="text1"/>
    </w:rPr>
  </w:style>
  <w:style w:type="paragraph" w:styleId="Kop1">
    <w:name w:val="heading 1"/>
    <w:basedOn w:val="Standaard"/>
    <w:next w:val="Standaard"/>
    <w:link w:val="Kop1Char"/>
    <w:uiPriority w:val="9"/>
    <w:qFormat/>
    <w:rsid w:val="001A75D9"/>
    <w:pPr>
      <w:keepNext/>
      <w:keepLines/>
      <w:spacing w:before="240" w:line="360" w:lineRule="exact"/>
      <w:outlineLvl w:val="0"/>
    </w:pPr>
    <w:rPr>
      <w:rFonts w:asciiTheme="majorHAnsi" w:eastAsiaTheme="majorEastAsia" w:hAnsiTheme="majorHAnsi" w:cstheme="majorBidi"/>
      <w:b/>
      <w:color w:val="F28A05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30A8"/>
    <w:pPr>
      <w:keepNext/>
      <w:keepLines/>
      <w:spacing w:before="40" w:after="0" w:line="320" w:lineRule="exac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930A8"/>
    <w:pPr>
      <w:keepNext/>
      <w:keepLines/>
      <w:spacing w:before="40" w:after="0" w:line="280" w:lineRule="exac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30A8"/>
    <w:pPr>
      <w:keepNext/>
      <w:keepLines/>
      <w:spacing w:before="40" w:after="0" w:line="240" w:lineRule="exact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75D9"/>
    <w:rPr>
      <w:rFonts w:asciiTheme="majorHAnsi" w:eastAsiaTheme="majorEastAsia" w:hAnsiTheme="majorHAnsi" w:cstheme="majorBidi"/>
      <w:b/>
      <w:color w:val="F28A05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79427A"/>
    <w:pPr>
      <w:spacing w:after="240" w:line="640" w:lineRule="exact"/>
      <w:contextualSpacing/>
      <w:jc w:val="right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427A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styleId="Zwaar">
    <w:name w:val="Strong"/>
    <w:basedOn w:val="Standaardalinea-lettertype"/>
    <w:uiPriority w:val="22"/>
    <w:qFormat/>
    <w:rsid w:val="00A27073"/>
    <w:rPr>
      <w:rFonts w:asciiTheme="minorHAnsi" w:hAnsiTheme="minorHAns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27073"/>
    <w:pPr>
      <w:pBdr>
        <w:top w:val="single" w:sz="4" w:space="12" w:color="auto"/>
        <w:bottom w:val="single" w:sz="4" w:space="12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7073"/>
    <w:rPr>
      <w:rFonts w:ascii="Segoe UI" w:hAnsi="Segoe UI"/>
      <w:i/>
      <w:iCs/>
    </w:rPr>
  </w:style>
  <w:style w:type="character" w:styleId="Intensieveverwijzing">
    <w:name w:val="Intense Reference"/>
    <w:basedOn w:val="Standaardalinea-lettertype"/>
    <w:uiPriority w:val="32"/>
    <w:rsid w:val="00A27073"/>
    <w:rPr>
      <w:rFonts w:asciiTheme="minorHAnsi" w:hAnsiTheme="minorHAnsi"/>
      <w:b/>
      <w:bCs/>
      <w:caps w:val="0"/>
      <w:smallCaps w:val="0"/>
      <w:strike w:val="0"/>
      <w:dstrike w:val="0"/>
      <w:vanish w:val="0"/>
      <w:color w:val="auto"/>
      <w:spacing w:val="5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27073"/>
    <w:rPr>
      <w:rFonts w:asciiTheme="minorHAnsi" w:hAnsiTheme="minorHAnsi"/>
      <w:i/>
      <w:iCs/>
      <w:color w:val="auto"/>
    </w:rPr>
  </w:style>
  <w:style w:type="paragraph" w:styleId="Normaalweb">
    <w:name w:val="Normal (Web)"/>
    <w:basedOn w:val="Standaard"/>
    <w:uiPriority w:val="99"/>
    <w:semiHidden/>
    <w:unhideWhenUsed/>
    <w:rsid w:val="00A2707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0930A8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930A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930A8"/>
    <w:rPr>
      <w:rFonts w:asciiTheme="majorHAnsi" w:eastAsiaTheme="majorEastAsia" w:hAnsiTheme="majorHAnsi" w:cstheme="majorBidi"/>
      <w:b/>
      <w:iCs/>
    </w:rPr>
  </w:style>
  <w:style w:type="paragraph" w:styleId="Koptekst">
    <w:name w:val="header"/>
    <w:basedOn w:val="Standaard"/>
    <w:link w:val="KoptekstChar"/>
    <w:uiPriority w:val="99"/>
    <w:unhideWhenUsed/>
    <w:rsid w:val="00E15CC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CC1"/>
    <w:rPr>
      <w:rFonts w:ascii="Segoe UI" w:hAnsi="Segoe UI"/>
    </w:rPr>
  </w:style>
  <w:style w:type="paragraph" w:styleId="Voettekst">
    <w:name w:val="footer"/>
    <w:basedOn w:val="Standaard"/>
    <w:link w:val="VoettekstChar"/>
    <w:uiPriority w:val="99"/>
    <w:unhideWhenUsed/>
    <w:rsid w:val="00E15CC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CC1"/>
    <w:rPr>
      <w:rFonts w:ascii="Segoe UI" w:hAnsi="Segoe UI"/>
    </w:rPr>
  </w:style>
  <w:style w:type="character" w:styleId="Tekstvantijdelijkeaanduiding">
    <w:name w:val="Placeholder Text"/>
    <w:basedOn w:val="Standaardalinea-lettertype"/>
    <w:uiPriority w:val="99"/>
    <w:semiHidden/>
    <w:rsid w:val="006A1219"/>
    <w:rPr>
      <w:color w:val="808080"/>
    </w:rPr>
  </w:style>
  <w:style w:type="paragraph" w:customStyle="1" w:styleId="Adresseringtitels">
    <w:name w:val="Adressering_titels"/>
    <w:basedOn w:val="Standaard"/>
    <w:link w:val="AdresseringtitelsChar"/>
    <w:rsid w:val="00A3749C"/>
    <w:pPr>
      <w:spacing w:before="0" w:after="0" w:line="240" w:lineRule="exact"/>
    </w:pPr>
    <w:rPr>
      <w:kern w:val="0"/>
      <w:sz w:val="16"/>
      <w14:ligatures w14:val="none"/>
    </w:rPr>
  </w:style>
  <w:style w:type="character" w:customStyle="1" w:styleId="AdresseringtitelsChar">
    <w:name w:val="Adressering_titels Char"/>
    <w:link w:val="Adresseringtitels"/>
    <w:rsid w:val="00A3749C"/>
    <w:rPr>
      <w:rFonts w:ascii="Segoe UI" w:hAnsi="Segoe UI"/>
      <w:kern w:val="0"/>
      <w:sz w:val="16"/>
      <w14:ligatures w14:val="none"/>
    </w:rPr>
  </w:style>
  <w:style w:type="paragraph" w:customStyle="1" w:styleId="Adresseringinhoud">
    <w:name w:val="Adressering_inhoud"/>
    <w:basedOn w:val="Standaard"/>
    <w:link w:val="AdresseringinhoudChar"/>
    <w:rsid w:val="00A3749C"/>
    <w:pPr>
      <w:spacing w:before="0" w:after="0" w:line="240" w:lineRule="auto"/>
    </w:pPr>
    <w:rPr>
      <w:kern w:val="0"/>
      <w14:ligatures w14:val="none"/>
    </w:rPr>
  </w:style>
  <w:style w:type="character" w:customStyle="1" w:styleId="AdresseringinhoudChar">
    <w:name w:val="Adressering_inhoud Char"/>
    <w:link w:val="Adresseringinhoud"/>
    <w:rsid w:val="00A3749C"/>
    <w:rPr>
      <w:rFonts w:ascii="Segoe UI" w:hAnsi="Segoe UI"/>
      <w:kern w:val="0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rsid w:val="00A3749C"/>
    <w:pPr>
      <w:spacing w:after="0" w:line="259" w:lineRule="auto"/>
      <w:outlineLvl w:val="9"/>
    </w:pPr>
    <w:rPr>
      <w:kern w:val="0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4F660D"/>
    <w:pPr>
      <w:tabs>
        <w:tab w:val="left" w:pos="567"/>
        <w:tab w:val="right" w:pos="8834"/>
      </w:tabs>
      <w:spacing w:after="10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07570E"/>
    <w:pPr>
      <w:tabs>
        <w:tab w:val="left" w:pos="1134"/>
        <w:tab w:val="right" w:pos="8834"/>
      </w:tabs>
      <w:spacing w:before="0" w:after="0"/>
      <w:ind w:left="567"/>
      <w:mirrorIndents/>
      <w:jc w:val="both"/>
    </w:pPr>
  </w:style>
  <w:style w:type="character" w:styleId="Hyperlink">
    <w:name w:val="Hyperlink"/>
    <w:basedOn w:val="Standaardalinea-lettertype"/>
    <w:uiPriority w:val="99"/>
    <w:unhideWhenUsed/>
    <w:rsid w:val="00A3749C"/>
    <w:rPr>
      <w:color w:val="C87404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rsid w:val="0007570E"/>
    <w:pPr>
      <w:tabs>
        <w:tab w:val="left" w:pos="1134"/>
        <w:tab w:val="right" w:pos="8834"/>
      </w:tabs>
      <w:spacing w:before="0" w:after="0"/>
      <w:ind w:left="567"/>
    </w:pPr>
  </w:style>
  <w:style w:type="paragraph" w:customStyle="1" w:styleId="Paginanummers">
    <w:name w:val="Paginanummers"/>
    <w:basedOn w:val="Voettekst"/>
    <w:link w:val="PaginanummersChar"/>
    <w:rsid w:val="00574B58"/>
    <w:pPr>
      <w:jc w:val="right"/>
    </w:pPr>
    <w:rPr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sid w:val="00383F57"/>
    <w:pPr>
      <w:spacing w:before="0" w:after="200" w:line="240" w:lineRule="auto"/>
    </w:pPr>
    <w:rPr>
      <w:i/>
      <w:iCs/>
      <w:sz w:val="18"/>
      <w:szCs w:val="18"/>
    </w:rPr>
  </w:style>
  <w:style w:type="character" w:customStyle="1" w:styleId="PaginanummersChar">
    <w:name w:val="Paginanummers Char"/>
    <w:basedOn w:val="VoettekstChar"/>
    <w:link w:val="Paginanummers"/>
    <w:rsid w:val="00574B58"/>
    <w:rPr>
      <w:rFonts w:ascii="Segoe UI" w:hAnsi="Segoe UI"/>
      <w:sz w:val="16"/>
      <w:szCs w:val="16"/>
    </w:rPr>
  </w:style>
  <w:style w:type="paragraph" w:customStyle="1" w:styleId="Kop1genummerd">
    <w:name w:val="Kop 1 genummerd"/>
    <w:basedOn w:val="Kop1"/>
    <w:next w:val="Standaard"/>
    <w:link w:val="Kop1genummerdChar"/>
    <w:qFormat/>
    <w:rsid w:val="00522320"/>
    <w:pPr>
      <w:numPr>
        <w:numId w:val="11"/>
      </w:numPr>
    </w:pPr>
    <w:rPr>
      <w:sz w:val="28"/>
      <w:lang w:val="en-US"/>
    </w:rPr>
  </w:style>
  <w:style w:type="paragraph" w:customStyle="1" w:styleId="Kop2genummerd">
    <w:name w:val="Kop 2 genummerd"/>
    <w:basedOn w:val="Kop2"/>
    <w:next w:val="Standaard"/>
    <w:link w:val="Kop2genummerdChar"/>
    <w:qFormat/>
    <w:rsid w:val="00522320"/>
    <w:pPr>
      <w:numPr>
        <w:ilvl w:val="1"/>
        <w:numId w:val="11"/>
      </w:numPr>
      <w:spacing w:before="240"/>
      <w:ind w:left="431" w:hanging="431"/>
    </w:pPr>
    <w:rPr>
      <w:sz w:val="24"/>
      <w:lang w:val="en-US"/>
    </w:rPr>
  </w:style>
  <w:style w:type="character" w:customStyle="1" w:styleId="Kop1genummerdChar">
    <w:name w:val="Kop 1 genummerd Char"/>
    <w:basedOn w:val="Kop1Char"/>
    <w:link w:val="Kop1genummerd"/>
    <w:rsid w:val="00522320"/>
    <w:rPr>
      <w:rFonts w:asciiTheme="majorHAnsi" w:eastAsiaTheme="majorEastAsia" w:hAnsiTheme="majorHAnsi" w:cstheme="majorBidi"/>
      <w:b/>
      <w:color w:val="F28A05" w:themeColor="accent1"/>
      <w:sz w:val="28"/>
      <w:szCs w:val="32"/>
      <w:lang w:val="en-US"/>
    </w:rPr>
  </w:style>
  <w:style w:type="paragraph" w:customStyle="1" w:styleId="Kop3genummerd">
    <w:name w:val="Kop 3 genummerd"/>
    <w:basedOn w:val="Kop3"/>
    <w:next w:val="Standaard"/>
    <w:link w:val="Kop3genummerdChar"/>
    <w:qFormat/>
    <w:rsid w:val="00522320"/>
    <w:pPr>
      <w:numPr>
        <w:ilvl w:val="2"/>
        <w:numId w:val="11"/>
      </w:numPr>
      <w:spacing w:before="240"/>
    </w:pPr>
    <w:rPr>
      <w:sz w:val="22"/>
      <w:lang w:val="en-US"/>
    </w:rPr>
  </w:style>
  <w:style w:type="character" w:customStyle="1" w:styleId="Kop2genummerdChar">
    <w:name w:val="Kop 2 genummerd Char"/>
    <w:basedOn w:val="Kop2Char"/>
    <w:link w:val="Kop2genummerd"/>
    <w:rsid w:val="00522320"/>
    <w:rPr>
      <w:rFonts w:asciiTheme="majorHAnsi" w:eastAsiaTheme="majorEastAsia" w:hAnsiTheme="majorHAnsi" w:cstheme="majorBidi"/>
      <w:b/>
      <w:color w:val="727D8C" w:themeColor="text1"/>
      <w:sz w:val="24"/>
      <w:szCs w:val="26"/>
      <w:lang w:val="en-US"/>
    </w:rPr>
  </w:style>
  <w:style w:type="character" w:customStyle="1" w:styleId="Kop3genummerdChar">
    <w:name w:val="Kop 3 genummerd Char"/>
    <w:basedOn w:val="Kop3Char"/>
    <w:link w:val="Kop3genummerd"/>
    <w:rsid w:val="00522320"/>
    <w:rPr>
      <w:rFonts w:asciiTheme="majorHAnsi" w:eastAsiaTheme="majorEastAsia" w:hAnsiTheme="majorHAnsi" w:cstheme="majorBidi"/>
      <w:b/>
      <w:color w:val="727D8C" w:themeColor="text1"/>
      <w:sz w:val="22"/>
      <w:szCs w:val="24"/>
      <w:lang w:val="en-US"/>
    </w:rPr>
  </w:style>
  <w:style w:type="table" w:styleId="Tabelraster">
    <w:name w:val="Table Grid"/>
    <w:basedOn w:val="Standaardtabel"/>
    <w:uiPriority w:val="39"/>
    <w:rsid w:val="00A00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CB43E3"/>
    <w:pPr>
      <w:numPr>
        <w:ilvl w:val="1"/>
      </w:numPr>
      <w:spacing w:after="160"/>
      <w:jc w:val="right"/>
    </w:pPr>
    <w:rPr>
      <w:rFonts w:eastAsiaTheme="minorEastAsia" w:cstheme="minorBidi"/>
      <w:b/>
      <w:color w:val="FFFFFF" w:themeColor="background1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43E3"/>
    <w:rPr>
      <w:rFonts w:asciiTheme="minorHAnsi" w:eastAsiaTheme="minorEastAsia" w:hAnsiTheme="minorHAnsi" w:cstheme="minorBidi"/>
      <w:b/>
      <w:color w:val="FFFFFF" w:themeColor="background1"/>
      <w:sz w:val="22"/>
      <w:szCs w:val="22"/>
    </w:rPr>
  </w:style>
  <w:style w:type="paragraph" w:customStyle="1" w:styleId="Quotegroot">
    <w:name w:val="Quote groot"/>
    <w:basedOn w:val="Standaard"/>
    <w:link w:val="QuotegrootChar"/>
    <w:qFormat/>
    <w:rsid w:val="004F660D"/>
    <w:pPr>
      <w:spacing w:line="560" w:lineRule="exact"/>
    </w:pPr>
    <w:rPr>
      <w:b/>
      <w:bCs/>
      <w:sz w:val="56"/>
      <w:szCs w:val="56"/>
    </w:rPr>
  </w:style>
  <w:style w:type="character" w:customStyle="1" w:styleId="QuotegrootChar">
    <w:name w:val="Quote groot Char"/>
    <w:basedOn w:val="Standaardalinea-lettertype"/>
    <w:link w:val="Quotegroot"/>
    <w:rsid w:val="004F660D"/>
    <w:rPr>
      <w:rFonts w:ascii="Segoe UI" w:hAnsi="Segoe UI"/>
      <w:b/>
      <w:bCs/>
      <w:color w:val="727D8C" w:themeColor="text1"/>
      <w:sz w:val="56"/>
      <w:szCs w:val="56"/>
    </w:rPr>
  </w:style>
  <w:style w:type="paragraph" w:styleId="Citaat">
    <w:name w:val="Quote"/>
    <w:basedOn w:val="Standaard"/>
    <w:next w:val="Standaard"/>
    <w:link w:val="CitaatChar"/>
    <w:uiPriority w:val="29"/>
    <w:qFormat/>
    <w:rsid w:val="005447B2"/>
    <w:pPr>
      <w:pBdr>
        <w:top w:val="single" w:sz="4" w:space="14" w:color="auto"/>
        <w:bottom w:val="single" w:sz="4" w:space="14" w:color="auto"/>
      </w:pBdr>
      <w:spacing w:before="480" w:after="480" w:line="360" w:lineRule="exact"/>
      <w:ind w:left="567" w:right="567"/>
    </w:pPr>
    <w:rPr>
      <w:i/>
      <w:iCs/>
      <w:sz w:val="28"/>
    </w:rPr>
  </w:style>
  <w:style w:type="character" w:customStyle="1" w:styleId="CitaatChar">
    <w:name w:val="Citaat Char"/>
    <w:basedOn w:val="Standaardalinea-lettertype"/>
    <w:link w:val="Citaat"/>
    <w:uiPriority w:val="29"/>
    <w:rsid w:val="005447B2"/>
    <w:rPr>
      <w:rFonts w:ascii="Segoe UI" w:hAnsi="Segoe UI"/>
      <w:i/>
      <w:iCs/>
      <w:sz w:val="28"/>
    </w:rPr>
  </w:style>
  <w:style w:type="paragraph" w:customStyle="1" w:styleId="Kop4genummerd">
    <w:name w:val="Kop 4 genummerd"/>
    <w:basedOn w:val="Kop4"/>
    <w:next w:val="Standaard"/>
    <w:link w:val="Kop4genummerdChar"/>
    <w:qFormat/>
    <w:rsid w:val="00A84F88"/>
    <w:pPr>
      <w:numPr>
        <w:ilvl w:val="3"/>
        <w:numId w:val="11"/>
      </w:numPr>
      <w:ind w:left="794" w:hanging="794"/>
    </w:pPr>
  </w:style>
  <w:style w:type="paragraph" w:styleId="Lijstopsomteken">
    <w:name w:val="List Bullet"/>
    <w:basedOn w:val="Standaard"/>
    <w:uiPriority w:val="99"/>
    <w:unhideWhenUsed/>
    <w:rsid w:val="00FF446F"/>
    <w:pPr>
      <w:numPr>
        <w:numId w:val="9"/>
      </w:numPr>
      <w:contextualSpacing/>
    </w:pPr>
  </w:style>
  <w:style w:type="character" w:customStyle="1" w:styleId="Kop4genummerdChar">
    <w:name w:val="Kop 4 genummerd Char"/>
    <w:basedOn w:val="Kop3genummerdChar"/>
    <w:link w:val="Kop4genummerd"/>
    <w:rsid w:val="00A84F88"/>
    <w:rPr>
      <w:rFonts w:asciiTheme="majorHAnsi" w:eastAsiaTheme="majorEastAsia" w:hAnsiTheme="majorHAnsi" w:cstheme="majorBidi"/>
      <w:b/>
      <w:iCs/>
      <w:color w:val="727D8C" w:themeColor="text1"/>
      <w:sz w:val="24"/>
      <w:szCs w:val="24"/>
      <w:lang w:val="en-US"/>
    </w:rPr>
  </w:style>
  <w:style w:type="paragraph" w:customStyle="1" w:styleId="Opsomming">
    <w:name w:val="Opsomming"/>
    <w:basedOn w:val="Lijstopsomteken"/>
    <w:link w:val="OpsommingChar"/>
    <w:qFormat/>
    <w:rsid w:val="00FF446F"/>
  </w:style>
  <w:style w:type="character" w:customStyle="1" w:styleId="OpsommingChar">
    <w:name w:val="Opsomming Char"/>
    <w:basedOn w:val="Standaardalinea-lettertype"/>
    <w:link w:val="Opsomming"/>
    <w:rsid w:val="00FF446F"/>
    <w:rPr>
      <w:rFonts w:ascii="Segoe UI" w:hAnsi="Segoe UI"/>
    </w:rPr>
  </w:style>
  <w:style w:type="paragraph" w:styleId="Geenafstand">
    <w:name w:val="No Spacing"/>
    <w:uiPriority w:val="1"/>
    <w:rsid w:val="00A0154B"/>
    <w:rPr>
      <w:rFonts w:ascii="Segoe UI" w:hAnsi="Segoe UI"/>
    </w:rPr>
  </w:style>
  <w:style w:type="paragraph" w:customStyle="1" w:styleId="Tabel">
    <w:name w:val="Tabel"/>
    <w:basedOn w:val="Standaard"/>
    <w:qFormat/>
    <w:rsid w:val="00832FF3"/>
    <w:pPr>
      <w:spacing w:before="0" w:after="0"/>
    </w:pPr>
    <w:rPr>
      <w:rFonts w:ascii="Segoe UI" w:eastAsia="Segoe UI" w:hAnsi="Segoe UI"/>
      <w:color w:val="auto"/>
      <w:sz w:val="18"/>
      <w:lang w:val="en-US"/>
    </w:rPr>
  </w:style>
  <w:style w:type="paragraph" w:styleId="Lijstalinea">
    <w:name w:val="List Paragraph"/>
    <w:basedOn w:val="Standaard"/>
    <w:uiPriority w:val="34"/>
    <w:qFormat/>
    <w:rsid w:val="009B4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5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88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9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5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enadenDaas\VFM\VFMDOCS%20-%20Documenten\Algemeen\4.%20De%20teams\3.%20Consultancy\SIC%20-%20sourcing,%20inkoop,%20contractmanagement\Inkoop\Sjablonen\2.%20Specificeren\Bijlagenboek\2.2%20Bijlage%20-%20Opgave%20referentie-opdracht%20MO%20EA%20(200604)2.dotx" TargetMode="External"/></Relationships>
</file>

<file path=word/theme/theme1.xml><?xml version="1.0" encoding="utf-8"?>
<a:theme xmlns:a="http://schemas.openxmlformats.org/drawingml/2006/main" name="Kantoorthema">
  <a:themeElements>
    <a:clrScheme name="VFM_oud">
      <a:dk1>
        <a:srgbClr val="727D8C"/>
      </a:dk1>
      <a:lt1>
        <a:sysClr val="window" lastClr="FFFFFF"/>
      </a:lt1>
      <a:dk2>
        <a:srgbClr val="CFD2D7"/>
      </a:dk2>
      <a:lt2>
        <a:srgbClr val="EEECE1"/>
      </a:lt2>
      <a:accent1>
        <a:srgbClr val="F28A05"/>
      </a:accent1>
      <a:accent2>
        <a:srgbClr val="FBB04B"/>
      </a:accent2>
      <a:accent3>
        <a:srgbClr val="FDDBAD"/>
      </a:accent3>
      <a:accent4>
        <a:srgbClr val="727D8C"/>
      </a:accent4>
      <a:accent5>
        <a:srgbClr val="A5ACB5"/>
      </a:accent5>
      <a:accent6>
        <a:srgbClr val="CFD2D7"/>
      </a:accent6>
      <a:hlink>
        <a:srgbClr val="C87404"/>
      </a:hlink>
      <a:folHlink>
        <a:srgbClr val="565F6A"/>
      </a:folHlink>
    </a:clrScheme>
    <a:fontScheme name="VFM PT Sans">
      <a:majorFont>
        <a:latin typeface="PT Sans"/>
        <a:ea typeface=""/>
        <a:cs typeface=""/>
      </a:majorFont>
      <a:minorFont>
        <a:latin typeface="PT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b6396-1fe2-43d0-86cf-9df05da0a57c">
      <Terms xmlns="http://schemas.microsoft.com/office/infopath/2007/PartnerControls"/>
    </lcf76f155ced4ddcb4097134ff3c332f>
    <TaxCatchAll xmlns="6d9e6896-5e68-47d2-ba42-6bdf8457714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80C6F3D546740BD713DB0E6FAA012" ma:contentTypeVersion="19" ma:contentTypeDescription="Een nieuw document maken." ma:contentTypeScope="" ma:versionID="9fe8dc2349e11b723ad2e0f21d7579a4">
  <xsd:schema xmlns:xsd="http://www.w3.org/2001/XMLSchema" xmlns:xs="http://www.w3.org/2001/XMLSchema" xmlns:p="http://schemas.microsoft.com/office/2006/metadata/properties" xmlns:ns2="6d9e6896-5e68-47d2-ba42-6bdf84577149" xmlns:ns3="8f5b6396-1fe2-43d0-86cf-9df05da0a57c" targetNamespace="http://schemas.microsoft.com/office/2006/metadata/properties" ma:root="true" ma:fieldsID="56e415b5253c572ba39d0c0c400e3c3e" ns2:_="" ns3:_="">
    <xsd:import namespace="6d9e6896-5e68-47d2-ba42-6bdf84577149"/>
    <xsd:import namespace="8f5b6396-1fe2-43d0-86cf-9df05da0a5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e6896-5e68-47d2-ba42-6bdf845771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90cf72-70f0-4100-991c-d35ae90442b1}" ma:internalName="TaxCatchAll" ma:showField="CatchAllData" ma:web="6d9e6896-5e68-47d2-ba42-6bdf845771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6396-1fe2-43d0-86cf-9df05da0a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37f897b-da59-46d0-ad02-b69ac7a72f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6D7922-39B8-4567-A0DE-05D8E7E91D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9846D-582C-4145-86F2-DE6FF1F049AF}">
  <ds:schemaRefs>
    <ds:schemaRef ds:uri="http://schemas.microsoft.com/office/2006/metadata/properties"/>
    <ds:schemaRef ds:uri="http://schemas.microsoft.com/office/infopath/2007/PartnerControls"/>
    <ds:schemaRef ds:uri="8f5b6396-1fe2-43d0-86cf-9df05da0a57c"/>
    <ds:schemaRef ds:uri="6d9e6896-5e68-47d2-ba42-6bdf84577149"/>
  </ds:schemaRefs>
</ds:datastoreItem>
</file>

<file path=customXml/itemProps3.xml><?xml version="1.0" encoding="utf-8"?>
<ds:datastoreItem xmlns:ds="http://schemas.openxmlformats.org/officeDocument/2006/customXml" ds:itemID="{CEE689AF-B917-4260-BF2E-E5B289E8A4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BF8299-3254-45CF-8FB9-A3D53EDA0875}"/>
</file>

<file path=docProps/app.xml><?xml version="1.0" encoding="utf-8"?>
<Properties xmlns="http://schemas.openxmlformats.org/officeDocument/2006/extended-properties" xmlns:vt="http://schemas.openxmlformats.org/officeDocument/2006/docPropsVTypes">
  <Template>2.2 Bijlage - Opgave referentie-opdracht MO EA (200604)2</Template>
  <TotalTime>0</TotalTime>
  <Pages>2</Pages>
  <Words>209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Geena den Daas</dc:creator>
  <cp:keywords/>
  <dc:description/>
  <cp:lastModifiedBy>Geena den Daas</cp:lastModifiedBy>
  <cp:revision>3</cp:revision>
  <dcterms:created xsi:type="dcterms:W3CDTF">2025-08-29T09:31:00Z</dcterms:created>
  <dcterms:modified xsi:type="dcterms:W3CDTF">2025-08-29T09:32:00Z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0x010100B4780C6F3D546740BD713DB0E6FAA012</vt:lpwstr>
  </property>
  <property fmtid="{D5CDD505-2E9C-101B-9397-08002B2CF9AE}" pid="3" name="MediaServiceImageTags">
    <vt:lpwstr/>
  </property>
</Properties>
</file>