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2.0 -->
  <w:body>
    <w:p w:rsidR="00451C7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58"/>
      </w:tblGrid>
      <w:tr w:rsidTr="00DD1A06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94"/>
        </w:trPr>
        <w:tc>
          <w:tcPr>
            <w:tcW w:w="9069" w:type="dxa"/>
          </w:tcPr>
          <w:p w:rsidR="00451C75" w:rsidRPr="0004315F" w:rsidP="005F6EF6">
            <w:pPr>
              <w:pStyle w:val="DPTitel"/>
            </w:pPr>
            <w:bookmarkStart w:id="0" w:name="bmTitle" w:colFirst="0" w:colLast="0"/>
            <w:r>
              <w:t xml:space="preserve">Project </w:t>
            </w:r>
            <w:r w:rsidR="005F6EF6">
              <w:t>[……]</w:t>
            </w:r>
          </w:p>
        </w:tc>
      </w:tr>
      <w:bookmarkEnd w:id="0"/>
      <w:tr w:rsidTr="00DD1A06">
        <w:tblPrEx>
          <w:tblW w:w="0" w:type="auto"/>
          <w:tblLook w:val="04A0"/>
        </w:tblPrEx>
        <w:trPr>
          <w:trHeight w:hRule="exact" w:val="794"/>
        </w:trPr>
        <w:tc>
          <w:tcPr>
            <w:tcW w:w="9069" w:type="dxa"/>
          </w:tcPr>
          <w:p w:rsidR="00451C75" w:rsidRPr="0004315F" w:rsidP="00DD1A06"/>
        </w:tc>
      </w:tr>
      <w:tr w:rsidTr="00DD1A06">
        <w:tblPrEx>
          <w:tblW w:w="0" w:type="auto"/>
          <w:tblLook w:val="04A0"/>
        </w:tblPrEx>
        <w:tc>
          <w:tcPr>
            <w:tcW w:w="9069" w:type="dxa"/>
          </w:tcPr>
          <w:p w:rsidR="00451C75" w:rsidRPr="0004315F" w:rsidP="006167E4">
            <w:pPr>
              <w:pStyle w:val="DPSubtitel"/>
            </w:pPr>
            <w:bookmarkStart w:id="1" w:name="bmSubtitle" w:colFirst="0" w:colLast="0"/>
            <w:r>
              <w:t xml:space="preserve">Data Protection Impact </w:t>
            </w:r>
            <w:r w:rsidR="002903A5">
              <w:t>Assessment</w:t>
            </w:r>
          </w:p>
        </w:tc>
      </w:tr>
      <w:bookmarkEnd w:id="1"/>
      <w:tr w:rsidTr="00DD1A06">
        <w:tblPrEx>
          <w:tblW w:w="0" w:type="auto"/>
          <w:tblLook w:val="04A0"/>
        </w:tblPrEx>
        <w:trPr>
          <w:trHeight w:val="482"/>
        </w:trPr>
        <w:tc>
          <w:tcPr>
            <w:tcW w:w="9069" w:type="dxa"/>
          </w:tcPr>
          <w:p w:rsidR="00451C75" w:rsidRPr="0004315F" w:rsidP="00DD1A06"/>
        </w:tc>
      </w:tr>
    </w:tbl>
    <w:p w:rsidR="00451C75" w:rsidP="00451C75"/>
    <w:p w:rsidR="00451C75" w:rsidP="00451C75">
      <w:pPr>
        <w:spacing w:line="260" w:lineRule="exact"/>
      </w:pPr>
    </w:p>
    <w:p w:rsidR="00442416" w:rsidP="00451C75">
      <w:pPr>
        <w:spacing w:line="260" w:lineRule="exact"/>
      </w:pPr>
    </w:p>
    <w:p w:rsidR="00442416" w:rsidP="00451C75">
      <w:pPr>
        <w:spacing w:line="260" w:lineRule="exact"/>
      </w:pPr>
    </w:p>
    <w:p w:rsidR="00442416" w:rsidRPr="00E06A44" w:rsidP="00442416">
      <w:pPr>
        <w:tabs>
          <w:tab w:val="left" w:pos="6120"/>
        </w:tabs>
        <w:spacing w:before="240" w:after="120"/>
        <w:rPr>
          <w:b/>
        </w:rPr>
      </w:pPr>
      <w:r w:rsidRPr="00E06A44">
        <w:rPr>
          <w:b/>
        </w:rPr>
        <w:t xml:space="preserve">Kenmerken </w:t>
      </w:r>
      <w:r w:rsidRPr="00E06A44" w:rsidR="00B802FA">
        <w:rPr>
          <w:b/>
        </w:rPr>
        <w:t xml:space="preserve">Data </w:t>
      </w:r>
      <w:r w:rsidRPr="00E06A44">
        <w:rPr>
          <w:b/>
        </w:rPr>
        <w:t>Pr</w:t>
      </w:r>
      <w:r w:rsidRPr="00E06A44" w:rsidR="00B802FA">
        <w:rPr>
          <w:b/>
        </w:rPr>
        <w:t xml:space="preserve">otection </w:t>
      </w:r>
      <w:r w:rsidRPr="00E06A44">
        <w:rPr>
          <w:b/>
        </w:rPr>
        <w:t>Impact Assessment</w:t>
      </w:r>
    </w:p>
    <w:tbl>
      <w:tblPr>
        <w:tblStyle w:val="TableGrid"/>
        <w:tblW w:w="0" w:type="auto"/>
        <w:tblInd w:w="108" w:type="dxa"/>
        <w:tblLook w:val="01E0"/>
      </w:tblPr>
      <w:tblGrid>
        <w:gridCol w:w="4320"/>
        <w:gridCol w:w="4320"/>
      </w:tblGrid>
      <w:tr w:rsidTr="00967824">
        <w:tblPrEx>
          <w:tblW w:w="0" w:type="auto"/>
          <w:tblInd w:w="108" w:type="dxa"/>
          <w:tblLook w:val="01E0"/>
        </w:tblPrEx>
        <w:tc>
          <w:tcPr>
            <w:tcW w:w="4320" w:type="dxa"/>
            <w:shd w:val="clear" w:color="auto" w:fill="D9D9D9"/>
            <w:tcMar>
              <w:top w:w="43" w:type="dxa"/>
              <w:bottom w:w="43" w:type="dxa"/>
            </w:tcMar>
            <w:vAlign w:val="center"/>
          </w:tcPr>
          <w:p w:rsidR="00442416" w:rsidRPr="003E4190" w:rsidP="00967824">
            <w:pPr>
              <w:tabs>
                <w:tab w:val="left" w:pos="6120"/>
              </w:tabs>
              <w:rPr>
                <w:rFonts w:cs="Arial"/>
                <w:b/>
              </w:rPr>
            </w:pPr>
          </w:p>
        </w:tc>
        <w:tc>
          <w:tcPr>
            <w:tcW w:w="4320" w:type="dxa"/>
            <w:shd w:val="clear" w:color="auto" w:fill="D9D9D9"/>
            <w:tcMar>
              <w:top w:w="43" w:type="dxa"/>
              <w:bottom w:w="43" w:type="dxa"/>
            </w:tcMar>
            <w:vAlign w:val="center"/>
          </w:tcPr>
          <w:p w:rsidR="00442416" w:rsidRPr="003E4190" w:rsidP="00967824">
            <w:pPr>
              <w:tabs>
                <w:tab w:val="left" w:pos="6120"/>
              </w:tabs>
              <w:rPr>
                <w:rFonts w:cs="Arial"/>
                <w:b/>
              </w:rPr>
            </w:pPr>
          </w:p>
        </w:tc>
      </w:tr>
      <w:tr w:rsidTr="00967824">
        <w:tblPrEx>
          <w:tblW w:w="0" w:type="auto"/>
          <w:tblInd w:w="108" w:type="dxa"/>
          <w:tblLook w:val="01E0"/>
        </w:tblPrEx>
        <w:tc>
          <w:tcPr>
            <w:tcW w:w="4320" w:type="dxa"/>
            <w:tcMar>
              <w:top w:w="43" w:type="dxa"/>
              <w:bottom w:w="43" w:type="dxa"/>
            </w:tcMar>
          </w:tcPr>
          <w:p w:rsidR="00442416" w:rsidP="00967824">
            <w:pPr>
              <w:pStyle w:val="TableText"/>
              <w:spacing w:before="20" w:after="60"/>
              <w:ind w:left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Identificatienummer </w:t>
            </w:r>
            <w:r w:rsidR="00B802FA">
              <w:rPr>
                <w:rFonts w:cs="Arial"/>
                <w:sz w:val="20"/>
              </w:rPr>
              <w:t>D</w:t>
            </w:r>
            <w:r>
              <w:rPr>
                <w:rFonts w:cs="Arial"/>
                <w:sz w:val="20"/>
              </w:rPr>
              <w:t>PIA</w:t>
            </w:r>
          </w:p>
        </w:tc>
        <w:tc>
          <w:tcPr>
            <w:tcW w:w="4320" w:type="dxa"/>
            <w:tcMar>
              <w:top w:w="43" w:type="dxa"/>
              <w:bottom w:w="43" w:type="dxa"/>
            </w:tcMar>
          </w:tcPr>
          <w:p w:rsidR="00442416" w:rsidRPr="00057449" w:rsidP="00967824">
            <w:pPr>
              <w:pStyle w:val="TableText"/>
              <w:spacing w:before="20" w:after="60"/>
              <w:rPr>
                <w:rFonts w:cs="Arial"/>
                <w:sz w:val="20"/>
                <w:lang w:val="nl-NL"/>
              </w:rPr>
            </w:pPr>
            <w:r w:rsidRPr="001244EA">
              <w:rPr>
                <w:rFonts w:cs="Arial"/>
                <w:sz w:val="20"/>
                <w:lang w:val="nl-NL"/>
              </w:rPr>
              <w:t>[dit vult de Functionaris Gegevensbescherming in]</w:t>
            </w:r>
          </w:p>
        </w:tc>
      </w:tr>
      <w:tr w:rsidTr="00967824">
        <w:tblPrEx>
          <w:tblW w:w="0" w:type="auto"/>
          <w:tblInd w:w="108" w:type="dxa"/>
          <w:tblLook w:val="01E0"/>
        </w:tblPrEx>
        <w:tc>
          <w:tcPr>
            <w:tcW w:w="4320" w:type="dxa"/>
            <w:tcMar>
              <w:top w:w="43" w:type="dxa"/>
              <w:bottom w:w="43" w:type="dxa"/>
            </w:tcMar>
          </w:tcPr>
          <w:p w:rsidR="001244EA" w:rsidP="00967824">
            <w:pPr>
              <w:pStyle w:val="TableText"/>
              <w:spacing w:before="20" w:after="60"/>
              <w:ind w:left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van de verwerking</w:t>
            </w:r>
          </w:p>
        </w:tc>
        <w:tc>
          <w:tcPr>
            <w:tcW w:w="4320" w:type="dxa"/>
            <w:tcMar>
              <w:top w:w="43" w:type="dxa"/>
              <w:bottom w:w="43" w:type="dxa"/>
            </w:tcMar>
          </w:tcPr>
          <w:p w:rsidR="001244EA" w:rsidRPr="001244EA" w:rsidP="00967824">
            <w:pPr>
              <w:pStyle w:val="TableText"/>
              <w:spacing w:before="20" w:after="60"/>
              <w:rPr>
                <w:rFonts w:cs="Arial"/>
                <w:sz w:val="20"/>
                <w:lang w:val="nl-NL"/>
              </w:rPr>
            </w:pPr>
          </w:p>
        </w:tc>
      </w:tr>
      <w:tr w:rsidTr="00967824">
        <w:tblPrEx>
          <w:tblW w:w="0" w:type="auto"/>
          <w:tblInd w:w="108" w:type="dxa"/>
          <w:tblLook w:val="01E0"/>
        </w:tblPrEx>
        <w:tc>
          <w:tcPr>
            <w:tcW w:w="4320" w:type="dxa"/>
            <w:tcMar>
              <w:top w:w="43" w:type="dxa"/>
              <w:bottom w:w="43" w:type="dxa"/>
            </w:tcMar>
          </w:tcPr>
          <w:p w:rsidR="001244EA" w:rsidP="00967824">
            <w:pPr>
              <w:pStyle w:val="TableText"/>
              <w:spacing w:before="20" w:after="60"/>
              <w:ind w:left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Hoofduitvoerder PIA</w:t>
            </w:r>
          </w:p>
        </w:tc>
        <w:tc>
          <w:tcPr>
            <w:tcW w:w="4320" w:type="dxa"/>
            <w:tcMar>
              <w:top w:w="43" w:type="dxa"/>
              <w:bottom w:w="43" w:type="dxa"/>
            </w:tcMar>
          </w:tcPr>
          <w:p w:rsidR="001244EA" w:rsidRPr="00057449" w:rsidP="005F6EF6">
            <w:pPr>
              <w:pStyle w:val="TableText"/>
              <w:spacing w:before="20" w:after="60"/>
              <w:rPr>
                <w:rFonts w:cs="Arial"/>
                <w:sz w:val="20"/>
                <w:lang w:val="nl-NL"/>
              </w:rPr>
            </w:pPr>
          </w:p>
        </w:tc>
      </w:tr>
      <w:tr w:rsidTr="00967824">
        <w:tblPrEx>
          <w:tblW w:w="0" w:type="auto"/>
          <w:tblInd w:w="108" w:type="dxa"/>
          <w:tblLook w:val="01E0"/>
        </w:tblPrEx>
        <w:tc>
          <w:tcPr>
            <w:tcW w:w="4320" w:type="dxa"/>
            <w:tcMar>
              <w:top w:w="43" w:type="dxa"/>
              <w:bottom w:w="43" w:type="dxa"/>
            </w:tcMar>
          </w:tcPr>
          <w:p w:rsidR="00442416" w:rsidRPr="00057449" w:rsidP="00967824">
            <w:pPr>
              <w:pStyle w:val="TableText"/>
              <w:spacing w:before="20" w:after="60"/>
              <w:ind w:left="0"/>
              <w:rPr>
                <w:rFonts w:cs="Arial"/>
                <w:sz w:val="20"/>
                <w:lang w:val="nl-NL"/>
              </w:rPr>
            </w:pPr>
            <w:r>
              <w:rPr>
                <w:rFonts w:cs="Arial"/>
                <w:sz w:val="20"/>
                <w:lang w:val="nl-NL"/>
              </w:rPr>
              <w:t>Betrokken belanghebbenden:</w:t>
            </w:r>
          </w:p>
        </w:tc>
        <w:tc>
          <w:tcPr>
            <w:tcW w:w="4320" w:type="dxa"/>
            <w:tcMar>
              <w:top w:w="43" w:type="dxa"/>
              <w:bottom w:w="43" w:type="dxa"/>
            </w:tcMar>
          </w:tcPr>
          <w:p w:rsidR="00442416" w:rsidRPr="00430DFF" w:rsidP="00DF5107">
            <w:pPr>
              <w:rPr>
                <w:rFonts w:cs="Arial"/>
              </w:rPr>
            </w:pPr>
          </w:p>
        </w:tc>
      </w:tr>
      <w:tr w:rsidTr="00967824">
        <w:tblPrEx>
          <w:tblW w:w="0" w:type="auto"/>
          <w:tblInd w:w="108" w:type="dxa"/>
          <w:tblLook w:val="01E0"/>
        </w:tblPrEx>
        <w:tc>
          <w:tcPr>
            <w:tcW w:w="4320" w:type="dxa"/>
            <w:tcMar>
              <w:top w:w="43" w:type="dxa"/>
              <w:bottom w:w="43" w:type="dxa"/>
            </w:tcMar>
          </w:tcPr>
          <w:p w:rsidR="00442416" w:rsidRPr="00057449" w:rsidP="00967824">
            <w:pPr>
              <w:pStyle w:val="TableText"/>
              <w:spacing w:before="20" w:after="60"/>
              <w:rPr>
                <w:rFonts w:cs="Arial"/>
                <w:sz w:val="20"/>
                <w:lang w:val="nl-NL"/>
              </w:rPr>
            </w:pPr>
            <w:r>
              <w:rPr>
                <w:rFonts w:cs="Arial"/>
                <w:sz w:val="20"/>
                <w:lang w:val="nl-NL"/>
              </w:rPr>
              <w:t>Eigenaar verwerking:</w:t>
            </w:r>
          </w:p>
        </w:tc>
        <w:tc>
          <w:tcPr>
            <w:tcW w:w="4320" w:type="dxa"/>
            <w:tcMar>
              <w:top w:w="43" w:type="dxa"/>
              <w:bottom w:w="43" w:type="dxa"/>
            </w:tcMar>
          </w:tcPr>
          <w:p w:rsidR="00442416" w:rsidP="00967824">
            <w:pPr>
              <w:pStyle w:val="TableText"/>
              <w:spacing w:before="20" w:after="60"/>
              <w:ind w:left="0"/>
              <w:rPr>
                <w:rFonts w:cs="Arial"/>
                <w:sz w:val="20"/>
                <w:lang w:val="nl-NL"/>
              </w:rPr>
            </w:pPr>
            <w:r>
              <w:rPr>
                <w:rFonts w:cs="Arial"/>
                <w:sz w:val="20"/>
                <w:lang w:val="nl-NL"/>
              </w:rPr>
              <w:t>Naam:</w:t>
            </w:r>
          </w:p>
          <w:p w:rsidR="00BB5377" w:rsidP="00967824">
            <w:pPr>
              <w:pStyle w:val="TableText"/>
              <w:spacing w:before="20" w:after="60"/>
              <w:ind w:left="0"/>
              <w:rPr>
                <w:rFonts w:cs="Arial"/>
                <w:sz w:val="20"/>
                <w:lang w:val="nl-NL"/>
              </w:rPr>
            </w:pPr>
            <w:r>
              <w:rPr>
                <w:rFonts w:cs="Arial"/>
                <w:sz w:val="20"/>
                <w:lang w:val="nl-NL"/>
              </w:rPr>
              <w:t>Handtekening voor akkoord:</w:t>
            </w:r>
          </w:p>
          <w:p w:rsidR="00BB5377" w:rsidP="00967824">
            <w:pPr>
              <w:pStyle w:val="TableText"/>
              <w:spacing w:before="20" w:after="60"/>
              <w:ind w:left="0"/>
              <w:rPr>
                <w:rFonts w:cs="Arial"/>
                <w:sz w:val="20"/>
                <w:lang w:val="nl-NL"/>
              </w:rPr>
            </w:pPr>
          </w:p>
          <w:p w:rsidR="00BB5377" w:rsidP="00967824">
            <w:pPr>
              <w:pStyle w:val="TableText"/>
              <w:spacing w:before="20" w:after="60"/>
              <w:ind w:left="0"/>
              <w:rPr>
                <w:rFonts w:cs="Arial"/>
                <w:sz w:val="20"/>
                <w:lang w:val="nl-NL"/>
              </w:rPr>
            </w:pPr>
          </w:p>
          <w:p w:rsidR="00BB5377" w:rsidRPr="00057449" w:rsidP="005F6EF6">
            <w:pPr>
              <w:pStyle w:val="TableText"/>
              <w:spacing w:before="20" w:after="60"/>
              <w:ind w:left="0"/>
              <w:rPr>
                <w:rFonts w:cs="Arial"/>
                <w:sz w:val="20"/>
                <w:lang w:val="nl-NL"/>
              </w:rPr>
            </w:pPr>
            <w:r>
              <w:rPr>
                <w:rFonts w:cs="Arial"/>
                <w:sz w:val="20"/>
                <w:lang w:val="nl-NL"/>
              </w:rPr>
              <w:t>Datum:</w:t>
            </w:r>
            <w:r w:rsidR="00027892">
              <w:rPr>
                <w:rFonts w:cs="Arial"/>
                <w:sz w:val="20"/>
                <w:lang w:val="nl-NL"/>
              </w:rPr>
              <w:t xml:space="preserve"> </w:t>
            </w:r>
          </w:p>
        </w:tc>
      </w:tr>
      <w:tr w:rsidTr="00967824">
        <w:tblPrEx>
          <w:tblW w:w="0" w:type="auto"/>
          <w:tblInd w:w="108" w:type="dxa"/>
          <w:tblLook w:val="01E0"/>
        </w:tblPrEx>
        <w:tc>
          <w:tcPr>
            <w:tcW w:w="4320" w:type="dxa"/>
            <w:tcMar>
              <w:top w:w="43" w:type="dxa"/>
              <w:bottom w:w="43" w:type="dxa"/>
            </w:tcMar>
          </w:tcPr>
          <w:p w:rsidR="00442416" w:rsidRPr="00057449" w:rsidP="00967824">
            <w:pPr>
              <w:pStyle w:val="TableText"/>
              <w:spacing w:before="20" w:after="60"/>
              <w:rPr>
                <w:rFonts w:cs="Arial"/>
                <w:sz w:val="20"/>
                <w:lang w:val="nl-NL"/>
              </w:rPr>
            </w:pPr>
            <w:r>
              <w:rPr>
                <w:rFonts w:cs="Arial"/>
                <w:sz w:val="20"/>
                <w:lang w:val="nl-NL"/>
              </w:rPr>
              <w:t>Uitgevoerd</w:t>
            </w:r>
            <w:r w:rsidR="0036737E">
              <w:rPr>
                <w:rFonts w:cs="Arial"/>
                <w:sz w:val="20"/>
                <w:lang w:val="nl-NL"/>
              </w:rPr>
              <w:t xml:space="preserve"> van/tot</w:t>
            </w:r>
          </w:p>
        </w:tc>
        <w:tc>
          <w:tcPr>
            <w:tcW w:w="4320" w:type="dxa"/>
            <w:tcMar>
              <w:top w:w="43" w:type="dxa"/>
              <w:bottom w:w="43" w:type="dxa"/>
            </w:tcMar>
          </w:tcPr>
          <w:p w:rsidR="00442416" w:rsidRPr="00057449" w:rsidP="00967824">
            <w:pPr>
              <w:pStyle w:val="TableText"/>
              <w:spacing w:before="20" w:after="60"/>
              <w:rPr>
                <w:rFonts w:cs="Arial"/>
                <w:sz w:val="20"/>
                <w:lang w:val="nl-NL"/>
              </w:rPr>
            </w:pPr>
          </w:p>
        </w:tc>
      </w:tr>
      <w:tr w:rsidTr="00967824">
        <w:tblPrEx>
          <w:tblW w:w="0" w:type="auto"/>
          <w:tblInd w:w="108" w:type="dxa"/>
          <w:tblLook w:val="01E0"/>
        </w:tblPrEx>
        <w:tc>
          <w:tcPr>
            <w:tcW w:w="4320" w:type="dxa"/>
            <w:tcMar>
              <w:top w:w="43" w:type="dxa"/>
              <w:bottom w:w="43" w:type="dxa"/>
            </w:tcMar>
          </w:tcPr>
          <w:p w:rsidR="0036737E" w:rsidP="00967824">
            <w:pPr>
              <w:pStyle w:val="TableText"/>
              <w:spacing w:before="20" w:after="60"/>
              <w:rPr>
                <w:rFonts w:cs="Arial"/>
                <w:sz w:val="20"/>
                <w:lang w:val="nl-NL"/>
              </w:rPr>
            </w:pPr>
            <w:r>
              <w:rPr>
                <w:rFonts w:cs="Arial"/>
                <w:sz w:val="20"/>
                <w:lang w:val="nl-NL"/>
              </w:rPr>
              <w:t>Revisiedatum</w:t>
            </w:r>
          </w:p>
        </w:tc>
        <w:tc>
          <w:tcPr>
            <w:tcW w:w="4320" w:type="dxa"/>
            <w:tcMar>
              <w:top w:w="43" w:type="dxa"/>
              <w:bottom w:w="43" w:type="dxa"/>
            </w:tcMar>
          </w:tcPr>
          <w:p w:rsidR="0036737E" w:rsidRPr="00057449" w:rsidP="00967824">
            <w:pPr>
              <w:pStyle w:val="TableText"/>
              <w:spacing w:before="20" w:after="60"/>
              <w:rPr>
                <w:rFonts w:cs="Arial"/>
                <w:sz w:val="20"/>
                <w:lang w:val="nl-NL"/>
              </w:rPr>
            </w:pPr>
            <w:r>
              <w:rPr>
                <w:rFonts w:cs="Arial"/>
                <w:sz w:val="20"/>
                <w:lang w:val="nl-NL"/>
              </w:rPr>
              <w:t>Max 2 jaar</w:t>
            </w:r>
          </w:p>
        </w:tc>
      </w:tr>
    </w:tbl>
    <w:p w:rsidR="00442416" w:rsidRPr="0004315F" w:rsidP="00451C75">
      <w:pPr>
        <w:spacing w:line="260" w:lineRule="exact"/>
        <w:sectPr w:rsidSect="00DD1A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74" w:bottom="1503" w:left="1474" w:header="709" w:footer="425" w:gutter="0"/>
          <w:paperSrc w:first="1002" w:other="1002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58"/>
      </w:tblGrid>
      <w:tr w:rsidTr="00DD1A06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098" w:type="dxa"/>
          </w:tcPr>
          <w:p w:rsidR="00451C75" w:rsidRPr="0004315F" w:rsidP="00DD1A06">
            <w:pPr>
              <w:pStyle w:val="DPReport"/>
            </w:pPr>
            <w:bookmarkStart w:id="2" w:name="Summary" w:colFirst="0" w:colLast="0"/>
            <w:r>
              <w:t>Samenvatting</w:t>
            </w:r>
          </w:p>
        </w:tc>
      </w:tr>
      <w:bookmarkEnd w:id="2"/>
    </w:tbl>
    <w:p w:rsidR="00451C75" w:rsidRPr="0004315F" w:rsidP="00451C75">
      <w:pPr>
        <w:spacing w:line="260" w:lineRule="exact"/>
      </w:pPr>
    </w:p>
    <w:p w:rsidR="00451C75" w:rsidRPr="0004315F" w:rsidP="00451C75">
      <w:pPr>
        <w:spacing w:line="260" w:lineRule="exact"/>
      </w:pPr>
    </w:p>
    <w:p w:rsidR="00451C75" w:rsidRPr="0004315F" w:rsidP="00451C75">
      <w:pPr>
        <w:spacing w:line="260" w:lineRule="exact"/>
        <w:sectPr w:rsidSect="00DD1A06">
          <w:headerReference w:type="default" r:id="rId14"/>
          <w:headerReference w:type="first" r:id="rId15"/>
          <w:footerReference w:type="first" r:id="rId16"/>
          <w:pgSz w:w="11906" w:h="16838" w:code="9"/>
          <w:pgMar w:top="1418" w:right="1474" w:bottom="1503" w:left="1474" w:header="709" w:footer="425" w:gutter="0"/>
          <w:paperSrc w:first="1002" w:other="1002"/>
          <w:cols w:space="708"/>
          <w:titlePg/>
          <w:docGrid w:linePitch="360"/>
        </w:sectPr>
      </w:pPr>
    </w:p>
    <w:p w:rsidR="00451C75" w:rsidRPr="0004315F" w:rsidP="00451C75">
      <w:pPr>
        <w:spacing w:line="260" w:lineRule="exact"/>
      </w:pPr>
    </w:p>
    <w:tbl>
      <w:tblPr>
        <w:tblStyle w:val="TableGrid"/>
        <w:tblW w:w="0" w:type="auto"/>
        <w:tblLook w:val="04A0"/>
      </w:tblPr>
      <w:tblGrid>
        <w:gridCol w:w="8958"/>
      </w:tblGrid>
      <w:tr w:rsidTr="00DD1A06">
        <w:tblPrEx>
          <w:tblW w:w="0" w:type="auto"/>
          <w:tblLook w:val="04A0"/>
        </w:tblPrEx>
        <w:tc>
          <w:tcPr>
            <w:tcW w:w="9098" w:type="dxa"/>
            <w:tcBorders>
              <w:top w:val="nil"/>
              <w:left w:val="nil"/>
              <w:bottom w:val="nil"/>
              <w:right w:val="nil"/>
            </w:tcBorders>
          </w:tcPr>
          <w:p w:rsidR="00451C75" w:rsidRPr="0004315F" w:rsidP="00DD1A06">
            <w:pPr>
              <w:pStyle w:val="DPReport"/>
            </w:pPr>
            <w:bookmarkStart w:id="3" w:name="TableOfContents" w:colFirst="0" w:colLast="0"/>
            <w:r>
              <w:t>Inhoudsopgave</w:t>
            </w:r>
          </w:p>
        </w:tc>
      </w:tr>
      <w:bookmarkEnd w:id="3"/>
    </w:tbl>
    <w:p w:rsidR="00451C75" w:rsidRPr="0004315F" w:rsidP="00451C75"/>
    <w:p w:rsidR="00AF0C15">
      <w:pPr>
        <w:pStyle w:val="TOC1"/>
        <w:rPr>
          <w:rFonts w:eastAsiaTheme="minorEastAsia" w:cstheme="minorBidi"/>
          <w:b w:val="0"/>
          <w:noProof/>
          <w:sz w:val="22"/>
          <w:szCs w:val="22"/>
          <w:lang w:val="nl-NL"/>
        </w:rPr>
      </w:pPr>
      <w:r w:rsidRPr="0004315F">
        <w:rPr>
          <w:lang w:val="nl-NL"/>
        </w:rPr>
        <w:fldChar w:fldCharType="begin"/>
      </w:r>
      <w:r w:rsidRPr="0004315F">
        <w:rPr>
          <w:lang w:val="nl-NL"/>
        </w:rPr>
        <w:instrText xml:space="preserve"> TOC \o "1-3" \h \z \u </w:instrText>
      </w:r>
      <w:r w:rsidRPr="0004315F">
        <w:rPr>
          <w:lang w:val="nl-NL"/>
        </w:rPr>
        <w:fldChar w:fldCharType="separate"/>
      </w:r>
      <w:hyperlink w:anchor="_Toc428780624" w:history="1">
        <w:r w:rsidRPr="005E1A18">
          <w:rPr>
            <w:rStyle w:val="Hyperlink"/>
            <w:noProof/>
            <w:lang w:val="nl-NL"/>
          </w:rPr>
          <w:t>1.</w:t>
        </w:r>
        <w:r>
          <w:rPr>
            <w:rFonts w:eastAsiaTheme="minorEastAsia" w:cstheme="minorBidi"/>
            <w:b w:val="0"/>
            <w:noProof/>
            <w:sz w:val="22"/>
            <w:szCs w:val="22"/>
            <w:lang w:val="nl-NL"/>
          </w:rPr>
          <w:tab/>
        </w:r>
        <w:r w:rsidRPr="005E1A18">
          <w:rPr>
            <w:rStyle w:val="Hyperlink"/>
            <w:noProof/>
            <w:lang w:val="nl-NL"/>
          </w:rPr>
          <w:t>Inleiding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_Toc428780624 \h </w:instrText>
        </w:r>
        <w:r>
          <w:rPr>
            <w:noProof/>
            <w:webHidden/>
          </w:rPr>
          <w:fldChar w:fldCharType="separate"/>
        </w:r>
        <w:r w:rsidR="007D237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F0C15">
      <w:pPr>
        <w:pStyle w:val="TOC1"/>
        <w:rPr>
          <w:rFonts w:eastAsiaTheme="minorEastAsia" w:cstheme="minorBidi"/>
          <w:b w:val="0"/>
          <w:noProof/>
          <w:sz w:val="22"/>
          <w:szCs w:val="22"/>
          <w:lang w:val="nl-NL"/>
        </w:rPr>
      </w:pPr>
      <w:hyperlink w:anchor="_Toc428780625" w:history="1">
        <w:r w:rsidRPr="005E1A18" w:rsidR="00672A2D">
          <w:rPr>
            <w:rStyle w:val="Hyperlink"/>
            <w:noProof/>
            <w:lang w:val="nl-NL"/>
          </w:rPr>
          <w:t>2.</w:t>
        </w:r>
        <w:r w:rsidR="00672A2D">
          <w:rPr>
            <w:rFonts w:eastAsiaTheme="minorEastAsia" w:cstheme="minorBidi"/>
            <w:b w:val="0"/>
            <w:noProof/>
            <w:sz w:val="22"/>
            <w:szCs w:val="22"/>
            <w:lang w:val="nl-NL"/>
          </w:rPr>
          <w:tab/>
        </w:r>
        <w:r w:rsidRPr="005E1A18" w:rsidR="00672A2D">
          <w:rPr>
            <w:rStyle w:val="Hyperlink"/>
            <w:noProof/>
            <w:lang w:val="nl-NL"/>
          </w:rPr>
          <w:t>Onderkende risico’s</w:t>
        </w:r>
        <w:r w:rsidR="00672A2D">
          <w:rPr>
            <w:noProof/>
            <w:webHidden/>
          </w:rPr>
          <w:tab/>
        </w:r>
        <w:r w:rsidR="00672A2D">
          <w:rPr>
            <w:noProof/>
            <w:webHidden/>
          </w:rPr>
          <w:fldChar w:fldCharType="begin"/>
        </w:r>
        <w:r w:rsidR="00672A2D">
          <w:rPr>
            <w:noProof/>
            <w:webHidden/>
          </w:rPr>
          <w:instrText xml:space="preserve"> PAGEREF _Toc428780625 \h </w:instrText>
        </w:r>
        <w:r w:rsidR="00672A2D">
          <w:rPr>
            <w:noProof/>
            <w:webHidden/>
          </w:rPr>
          <w:fldChar w:fldCharType="separate"/>
        </w:r>
        <w:r w:rsidR="007D2374">
          <w:rPr>
            <w:noProof/>
            <w:webHidden/>
          </w:rPr>
          <w:t>4</w:t>
        </w:r>
        <w:r w:rsidR="00672A2D">
          <w:rPr>
            <w:noProof/>
            <w:webHidden/>
          </w:rPr>
          <w:fldChar w:fldCharType="end"/>
        </w:r>
      </w:hyperlink>
    </w:p>
    <w:p w:rsidR="00AF0C15">
      <w:pPr>
        <w:pStyle w:val="TOC1"/>
        <w:rPr>
          <w:rFonts w:eastAsiaTheme="minorEastAsia" w:cstheme="minorBidi"/>
          <w:b w:val="0"/>
          <w:noProof/>
          <w:sz w:val="22"/>
          <w:szCs w:val="22"/>
          <w:lang w:val="nl-NL"/>
        </w:rPr>
      </w:pPr>
      <w:hyperlink w:anchor="_Toc428780626" w:history="1">
        <w:r w:rsidRPr="005E1A18" w:rsidR="00672A2D">
          <w:rPr>
            <w:rStyle w:val="Hyperlink"/>
            <w:noProof/>
            <w:lang w:val="nl-NL"/>
          </w:rPr>
          <w:t>3.</w:t>
        </w:r>
        <w:r w:rsidR="00672A2D">
          <w:rPr>
            <w:rFonts w:eastAsiaTheme="minorEastAsia" w:cstheme="minorBidi"/>
            <w:b w:val="0"/>
            <w:noProof/>
            <w:sz w:val="22"/>
            <w:szCs w:val="22"/>
            <w:lang w:val="nl-NL"/>
          </w:rPr>
          <w:tab/>
        </w:r>
        <w:r w:rsidRPr="005E1A18" w:rsidR="00672A2D">
          <w:rPr>
            <w:rStyle w:val="Hyperlink"/>
            <w:noProof/>
            <w:lang w:val="nl-NL"/>
          </w:rPr>
          <w:t>Advies</w:t>
        </w:r>
        <w:r w:rsidR="00672A2D">
          <w:rPr>
            <w:noProof/>
            <w:webHidden/>
          </w:rPr>
          <w:tab/>
        </w:r>
        <w:r w:rsidR="00672A2D">
          <w:rPr>
            <w:noProof/>
            <w:webHidden/>
          </w:rPr>
          <w:fldChar w:fldCharType="begin"/>
        </w:r>
        <w:r w:rsidR="00672A2D">
          <w:rPr>
            <w:noProof/>
            <w:webHidden/>
          </w:rPr>
          <w:instrText xml:space="preserve"> PAGEREF _Toc428780626 \h </w:instrText>
        </w:r>
        <w:r w:rsidR="00672A2D">
          <w:rPr>
            <w:noProof/>
            <w:webHidden/>
          </w:rPr>
          <w:fldChar w:fldCharType="separate"/>
        </w:r>
        <w:r w:rsidR="007D2374">
          <w:rPr>
            <w:noProof/>
            <w:webHidden/>
          </w:rPr>
          <w:t>5</w:t>
        </w:r>
        <w:r w:rsidR="00672A2D">
          <w:rPr>
            <w:noProof/>
            <w:webHidden/>
          </w:rPr>
          <w:fldChar w:fldCharType="end"/>
        </w:r>
      </w:hyperlink>
    </w:p>
    <w:p w:rsidR="00AF0C15">
      <w:pPr>
        <w:pStyle w:val="TOC1"/>
        <w:rPr>
          <w:rFonts w:eastAsiaTheme="minorEastAsia" w:cstheme="minorBidi"/>
          <w:b w:val="0"/>
          <w:noProof/>
          <w:sz w:val="22"/>
          <w:szCs w:val="22"/>
          <w:lang w:val="nl-NL"/>
        </w:rPr>
      </w:pPr>
      <w:hyperlink w:anchor="_Toc428780627" w:history="1">
        <w:r w:rsidRPr="005E1A18" w:rsidR="00672A2D">
          <w:rPr>
            <w:rStyle w:val="Hyperlink"/>
            <w:noProof/>
            <w:lang w:val="nl-NL"/>
          </w:rPr>
          <w:t>4.</w:t>
        </w:r>
        <w:r w:rsidR="00672A2D">
          <w:rPr>
            <w:rFonts w:eastAsiaTheme="minorEastAsia" w:cstheme="minorBidi"/>
            <w:b w:val="0"/>
            <w:noProof/>
            <w:sz w:val="22"/>
            <w:szCs w:val="22"/>
            <w:lang w:val="nl-NL"/>
          </w:rPr>
          <w:tab/>
        </w:r>
        <w:r w:rsidRPr="005E1A18" w:rsidR="00672A2D">
          <w:rPr>
            <w:rStyle w:val="Hyperlink"/>
            <w:noProof/>
            <w:lang w:val="nl-NL"/>
          </w:rPr>
          <w:t>Vragenlijst</w:t>
        </w:r>
        <w:r w:rsidR="00672A2D">
          <w:rPr>
            <w:noProof/>
            <w:webHidden/>
          </w:rPr>
          <w:tab/>
        </w:r>
        <w:r w:rsidR="00672A2D">
          <w:rPr>
            <w:noProof/>
            <w:webHidden/>
          </w:rPr>
          <w:fldChar w:fldCharType="begin"/>
        </w:r>
        <w:r w:rsidR="00672A2D">
          <w:rPr>
            <w:noProof/>
            <w:webHidden/>
          </w:rPr>
          <w:instrText xml:space="preserve"> PAGEREF _Toc428780627 \h </w:instrText>
        </w:r>
        <w:r w:rsidR="00672A2D">
          <w:rPr>
            <w:noProof/>
            <w:webHidden/>
          </w:rPr>
          <w:fldChar w:fldCharType="separate"/>
        </w:r>
        <w:r w:rsidR="007D2374">
          <w:rPr>
            <w:noProof/>
            <w:webHidden/>
          </w:rPr>
          <w:t>6</w:t>
        </w:r>
        <w:r w:rsidR="00672A2D">
          <w:rPr>
            <w:noProof/>
            <w:webHidden/>
          </w:rPr>
          <w:fldChar w:fldCharType="end"/>
        </w:r>
      </w:hyperlink>
    </w:p>
    <w:p w:rsidR="00DD1A06" w:rsidP="00451C75">
      <w:r w:rsidRPr="0004315F">
        <w:fldChar w:fldCharType="end"/>
      </w:r>
    </w:p>
    <w:p w:rsidR="002903A5" w:rsidP="002903A5">
      <w:r>
        <w:br w:type="page"/>
      </w:r>
      <w:bookmarkStart w:id="4" w:name="_Toc428780624"/>
    </w:p>
    <w:p w:rsidR="00451C75" w:rsidRPr="00DD1A06" w:rsidP="00DD1A06">
      <w:pPr>
        <w:pStyle w:val="Heading1"/>
        <w:rPr>
          <w:lang w:val="nl-NL"/>
        </w:rPr>
      </w:pPr>
      <w:r>
        <w:rPr>
          <w:lang w:val="nl-NL"/>
        </w:rPr>
        <w:t>Inleiding</w:t>
      </w:r>
      <w:bookmarkEnd w:id="4"/>
    </w:p>
    <w:p w:rsidR="00B802FA" w:rsidP="00B802FA">
      <w:pPr>
        <w:pStyle w:val="Heading1"/>
        <w:numPr>
          <w:ilvl w:val="0"/>
          <w:numId w:val="0"/>
        </w:numPr>
        <w:ind w:left="709"/>
        <w:rPr>
          <w:lang w:val="nl-NL"/>
        </w:rPr>
      </w:pPr>
      <w:bookmarkStart w:id="5" w:name="_Toc428780625"/>
    </w:p>
    <w:p w:rsidR="0036737E" w:rsidP="00D56FB1">
      <w:pPr>
        <w:pStyle w:val="Heading1"/>
        <w:rPr>
          <w:lang w:val="nl-NL"/>
        </w:rPr>
      </w:pPr>
      <w:r>
        <w:rPr>
          <w:lang w:val="nl-NL"/>
        </w:rPr>
        <w:t>Beschrijving systeem</w:t>
      </w:r>
    </w:p>
    <w:p w:rsidR="0036737E" w:rsidRPr="005677A3" w:rsidP="0036737E">
      <w:pPr>
        <w:rPr>
          <w:lang w:eastAsia="nl-NL"/>
        </w:rPr>
      </w:pPr>
      <w:r w:rsidRPr="005677A3">
        <w:rPr>
          <w:lang w:eastAsia="nl-NL"/>
        </w:rPr>
        <w:t>[Beschrijf:</w:t>
      </w:r>
    </w:p>
    <w:p w:rsidR="0036737E" w:rsidRPr="005677A3" w:rsidP="0036737E">
      <w:pPr>
        <w:pStyle w:val="ListParagraph"/>
        <w:numPr>
          <w:ilvl w:val="0"/>
          <w:numId w:val="10"/>
        </w:numPr>
        <w:rPr>
          <w:lang w:eastAsia="nl-NL"/>
        </w:rPr>
      </w:pPr>
      <w:r w:rsidRPr="005677A3">
        <w:rPr>
          <w:lang w:eastAsia="nl-NL"/>
        </w:rPr>
        <w:t>Doel van het systeem</w:t>
      </w:r>
    </w:p>
    <w:p w:rsidR="0036737E" w:rsidRPr="005677A3" w:rsidP="0036737E">
      <w:pPr>
        <w:pStyle w:val="ListParagraph"/>
        <w:numPr>
          <w:ilvl w:val="0"/>
          <w:numId w:val="10"/>
        </w:numPr>
        <w:rPr>
          <w:lang w:eastAsia="nl-NL"/>
        </w:rPr>
      </w:pPr>
      <w:r w:rsidRPr="005677A3">
        <w:rPr>
          <w:lang w:eastAsia="nl-NL"/>
        </w:rPr>
        <w:t>Bedrijfsproces(sen) dat het systeem zal ondersteunen of ondersteunt</w:t>
      </w:r>
    </w:p>
    <w:p w:rsidR="00400E55" w:rsidRPr="005677A3" w:rsidP="0036737E">
      <w:pPr>
        <w:pStyle w:val="ListParagraph"/>
        <w:numPr>
          <w:ilvl w:val="0"/>
          <w:numId w:val="10"/>
        </w:numPr>
        <w:rPr>
          <w:lang w:eastAsia="nl-NL"/>
        </w:rPr>
      </w:pPr>
      <w:r w:rsidRPr="005677A3">
        <w:rPr>
          <w:lang w:eastAsia="nl-NL"/>
        </w:rPr>
        <w:t>Functionele eisen op hoofdlijnen</w:t>
      </w:r>
    </w:p>
    <w:p w:rsidR="00400E55" w:rsidRPr="005677A3" w:rsidP="0036737E">
      <w:pPr>
        <w:pStyle w:val="ListParagraph"/>
        <w:numPr>
          <w:ilvl w:val="0"/>
          <w:numId w:val="10"/>
        </w:numPr>
        <w:rPr>
          <w:lang w:eastAsia="nl-NL"/>
        </w:rPr>
      </w:pPr>
      <w:r w:rsidRPr="005677A3">
        <w:rPr>
          <w:lang w:eastAsia="nl-NL"/>
        </w:rPr>
        <w:t>Indien van toepassi</w:t>
      </w:r>
      <w:r w:rsidRPr="005677A3">
        <w:rPr>
          <w:lang w:eastAsia="nl-NL"/>
        </w:rPr>
        <w:t xml:space="preserve">ng: het kunnen voorkomen van koppelen van gegevens, transparantie, mogelijkheid voor betrokkenen en beheerders om in te grijpen </w:t>
      </w:r>
    </w:p>
    <w:p w:rsidR="00E94A27" w:rsidRPr="005677A3" w:rsidP="0036737E">
      <w:pPr>
        <w:pStyle w:val="ListParagraph"/>
        <w:numPr>
          <w:ilvl w:val="0"/>
          <w:numId w:val="10"/>
        </w:numPr>
        <w:rPr>
          <w:lang w:eastAsia="nl-NL"/>
        </w:rPr>
      </w:pPr>
      <w:r w:rsidRPr="005677A3">
        <w:rPr>
          <w:lang w:eastAsia="nl-NL"/>
        </w:rPr>
        <w:t>Gegevensmodel/Gegevensstromen</w:t>
      </w:r>
    </w:p>
    <w:p w:rsidR="009B65E0" w:rsidRPr="005677A3" w:rsidP="0036737E">
      <w:pPr>
        <w:pStyle w:val="ListParagraph"/>
        <w:numPr>
          <w:ilvl w:val="0"/>
          <w:numId w:val="10"/>
        </w:numPr>
        <w:rPr>
          <w:lang w:eastAsia="nl-NL"/>
        </w:rPr>
      </w:pPr>
      <w:r w:rsidRPr="005677A3">
        <w:rPr>
          <w:lang w:eastAsia="nl-NL"/>
        </w:rPr>
        <w:t xml:space="preserve">De manier waarop gegevens worden verzameld, bij wie en waarom. Tevens de grondslag van de verzameling </w:t>
      </w:r>
    </w:p>
    <w:p w:rsidR="0036737E" w:rsidRPr="005677A3" w:rsidP="0036737E">
      <w:pPr>
        <w:pStyle w:val="ListParagraph"/>
        <w:numPr>
          <w:ilvl w:val="0"/>
          <w:numId w:val="10"/>
        </w:numPr>
        <w:rPr>
          <w:lang w:eastAsia="nl-NL"/>
        </w:rPr>
      </w:pPr>
      <w:r w:rsidRPr="005677A3">
        <w:rPr>
          <w:lang w:eastAsia="nl-NL"/>
        </w:rPr>
        <w:t>Wie hebben toegang hebben tot welke gegevens onder welke omstandigheden.</w:t>
      </w:r>
    </w:p>
    <w:p w:rsidR="0036737E" w:rsidRPr="005677A3" w:rsidP="0036737E">
      <w:pPr>
        <w:pStyle w:val="ListParagraph"/>
        <w:numPr>
          <w:ilvl w:val="0"/>
          <w:numId w:val="10"/>
        </w:numPr>
        <w:rPr>
          <w:lang w:eastAsia="nl-NL"/>
        </w:rPr>
      </w:pPr>
      <w:r w:rsidRPr="005677A3">
        <w:rPr>
          <w:lang w:eastAsia="nl-NL"/>
        </w:rPr>
        <w:t>Indien van toepassing welke gegevens met welke partijen worden uitgewisseld en m</w:t>
      </w:r>
      <w:r w:rsidRPr="005677A3">
        <w:rPr>
          <w:lang w:eastAsia="nl-NL"/>
        </w:rPr>
        <w:t>et welk doel</w:t>
      </w:r>
    </w:p>
    <w:p w:rsidR="0036737E" w:rsidRPr="005677A3" w:rsidP="0036737E">
      <w:pPr>
        <w:pStyle w:val="ListParagraph"/>
        <w:numPr>
          <w:ilvl w:val="0"/>
          <w:numId w:val="10"/>
        </w:numPr>
        <w:rPr>
          <w:lang w:eastAsia="nl-NL"/>
        </w:rPr>
      </w:pPr>
      <w:r w:rsidRPr="005677A3">
        <w:rPr>
          <w:lang w:eastAsia="nl-NL"/>
        </w:rPr>
        <w:t xml:space="preserve">Een verklaring ten aanzien van de </w:t>
      </w:r>
      <w:r w:rsidRPr="005677A3" w:rsidR="004250E6">
        <w:rPr>
          <w:lang w:eastAsia="nl-NL"/>
        </w:rPr>
        <w:t>rechtvaardiging</w:t>
      </w:r>
      <w:r w:rsidRPr="005677A3">
        <w:rPr>
          <w:lang w:eastAsia="nl-NL"/>
        </w:rPr>
        <w:t xml:space="preserve"> van het verwerken van persoonsgegevens in kwestie]</w:t>
      </w:r>
      <w:r w:rsidRPr="005677A3" w:rsidR="004250E6">
        <w:rPr>
          <w:lang w:eastAsia="nl-NL"/>
        </w:rPr>
        <w:t xml:space="preserve"> (bijv toestemming niet mogelijk</w:t>
      </w:r>
      <w:r w:rsidRPr="005677A3" w:rsidR="00400E55">
        <w:rPr>
          <w:lang w:eastAsia="nl-NL"/>
        </w:rPr>
        <w:t>)</w:t>
      </w:r>
    </w:p>
    <w:p w:rsidR="0033604E" w:rsidRPr="005677A3" w:rsidP="0036737E">
      <w:pPr>
        <w:pStyle w:val="ListParagraph"/>
        <w:numPr>
          <w:ilvl w:val="0"/>
          <w:numId w:val="10"/>
        </w:numPr>
        <w:rPr>
          <w:lang w:eastAsia="nl-NL"/>
        </w:rPr>
      </w:pPr>
      <w:r w:rsidRPr="005677A3">
        <w:rPr>
          <w:lang w:eastAsia="nl-NL"/>
        </w:rPr>
        <w:t>Gebruikersbeheer</w:t>
      </w:r>
    </w:p>
    <w:p w:rsidR="0033604E" w:rsidRPr="005677A3" w:rsidP="0036737E">
      <w:pPr>
        <w:pStyle w:val="ListParagraph"/>
        <w:numPr>
          <w:ilvl w:val="0"/>
          <w:numId w:val="10"/>
        </w:numPr>
        <w:rPr>
          <w:lang w:eastAsia="nl-NL"/>
        </w:rPr>
      </w:pPr>
      <w:r w:rsidRPr="005677A3">
        <w:rPr>
          <w:lang w:eastAsia="nl-NL"/>
        </w:rPr>
        <w:t>Housing/hosting</w:t>
      </w:r>
    </w:p>
    <w:p w:rsidR="0033604E" w:rsidRPr="005677A3" w:rsidP="0036737E">
      <w:pPr>
        <w:pStyle w:val="ListParagraph"/>
        <w:numPr>
          <w:ilvl w:val="0"/>
          <w:numId w:val="10"/>
        </w:numPr>
        <w:rPr>
          <w:lang w:eastAsia="nl-NL"/>
        </w:rPr>
      </w:pPr>
      <w:r w:rsidRPr="005677A3">
        <w:rPr>
          <w:lang w:eastAsia="nl-NL"/>
        </w:rPr>
        <w:t>Gegevensbewaring – en vernietiging.</w:t>
      </w:r>
    </w:p>
    <w:p w:rsidR="00DD1A06" w:rsidRPr="00D56FB1" w:rsidP="00D56FB1">
      <w:pPr>
        <w:pStyle w:val="Heading1"/>
        <w:rPr>
          <w:lang w:val="nl-NL"/>
        </w:rPr>
      </w:pPr>
      <w:r w:rsidRPr="00D56FB1">
        <w:rPr>
          <w:lang w:val="nl-NL"/>
        </w:rPr>
        <w:t>Onderkende risico’s</w:t>
      </w:r>
      <w:bookmarkEnd w:id="5"/>
    </w:p>
    <w:p w:rsidR="00767726" w:rsidP="00451C75"/>
    <w:p w:rsidR="00D56FB1" w:rsidP="00451C75">
      <w:r>
        <w:t>Op basis van de an</w:t>
      </w:r>
      <w:r>
        <w:t>twoorden op de vragen zijn de volgende privacy-risico’s geïdentificeerd.</w:t>
      </w:r>
    </w:p>
    <w:p w:rsidR="00D56FB1" w:rsidP="00D56FB1">
      <w:pPr>
        <w:pStyle w:val="ListParagraph"/>
        <w:numPr>
          <w:ilvl w:val="0"/>
          <w:numId w:val="5"/>
        </w:numPr>
        <w:ind w:left="360"/>
      </w:pPr>
      <w:r>
        <w:t>Verwerking</w:t>
      </w:r>
      <w:r w:rsidR="005E759B">
        <w:t xml:space="preserve">; </w:t>
      </w:r>
      <w:bookmarkStart w:id="6" w:name="_GoBack"/>
      <w:bookmarkEnd w:id="6"/>
    </w:p>
    <w:p w:rsidR="00D56FB1" w:rsidP="00D56FB1">
      <w:pPr>
        <w:pStyle w:val="ListParagraph"/>
        <w:ind w:left="360"/>
      </w:pPr>
      <w:r>
        <w:t xml:space="preserve">Risico: </w:t>
      </w:r>
    </w:p>
    <w:p w:rsidR="00D56FB1" w:rsidP="00D56FB1">
      <w:pPr>
        <w:pStyle w:val="ListParagraph"/>
        <w:ind w:left="360"/>
      </w:pPr>
    </w:p>
    <w:p w:rsidR="00D56FB1" w:rsidRPr="001F5774" w:rsidP="001F5774">
      <w:pPr>
        <w:pStyle w:val="Heading1"/>
        <w:rPr>
          <w:lang w:val="nl-NL"/>
        </w:rPr>
      </w:pPr>
      <w:bookmarkStart w:id="7" w:name="_Toc428780626"/>
      <w:r>
        <w:rPr>
          <w:lang w:val="nl-NL"/>
        </w:rPr>
        <w:t>Advies</w:t>
      </w:r>
      <w:bookmarkEnd w:id="7"/>
    </w:p>
    <w:p w:rsidR="00D56FB1" w:rsidP="00D56FB1">
      <w:r>
        <w:t>Op basis van de onderkende risico’s wordt geadviseerd de</w:t>
      </w:r>
      <w:r w:rsidR="00DF5107">
        <w:t xml:space="preserve"> standaard</w:t>
      </w:r>
      <w:r>
        <w:t xml:space="preserve"> </w:t>
      </w:r>
      <w:r w:rsidR="007221D3">
        <w:t>privacymaatregelen/</w:t>
      </w:r>
      <w:r w:rsidR="00767726">
        <w:t xml:space="preserve"> </w:t>
      </w:r>
      <w:r>
        <w:t>beveiligingsmaatregelen</w:t>
      </w:r>
      <w:r w:rsidR="00DF5107">
        <w:t xml:space="preserve"> </w:t>
      </w:r>
      <w:r>
        <w:t>te treffen.</w:t>
      </w:r>
    </w:p>
    <w:p w:rsidR="001F5774" w:rsidP="005E759B"/>
    <w:p w:rsidR="00D56FB1" w:rsidP="00D56FB1">
      <w:pPr>
        <w:pStyle w:val="ListParagraph"/>
        <w:ind w:left="708"/>
      </w:pPr>
    </w:p>
    <w:p w:rsidR="00D56FB1" w:rsidRPr="0004315F" w:rsidP="00D56FB1">
      <w:pPr>
        <w:pStyle w:val="ListParagraph"/>
      </w:pPr>
    </w:p>
    <w:p w:rsidR="00451C75" w:rsidRPr="0004315F" w:rsidP="00451C75"/>
    <w:p w:rsidR="00451C75" w:rsidRPr="0004315F" w:rsidP="00451C75">
      <w:pPr>
        <w:spacing w:line="260" w:lineRule="exact"/>
        <w:sectPr w:rsidSect="00DD1A06">
          <w:headerReference w:type="first" r:id="rId17"/>
          <w:pgSz w:w="11906" w:h="16838" w:code="9"/>
          <w:pgMar w:top="1418" w:right="1474" w:bottom="1503" w:left="1474" w:header="709" w:footer="425" w:gutter="0"/>
          <w:paperSrc w:first="1002" w:other="1002"/>
          <w:cols w:space="708"/>
          <w:titlePg/>
          <w:docGrid w:linePitch="360"/>
        </w:sectPr>
      </w:pPr>
    </w:p>
    <w:p w:rsidR="00451C75" w:rsidP="00451C75">
      <w:pPr>
        <w:pStyle w:val="Heading1"/>
        <w:rPr>
          <w:lang w:val="nl-NL"/>
        </w:rPr>
      </w:pPr>
      <w:bookmarkStart w:id="8" w:name="_Toc428780627"/>
      <w:r>
        <w:rPr>
          <w:lang w:val="nl-NL"/>
        </w:rPr>
        <w:t>Vragenlijst</w:t>
      </w:r>
      <w:bookmarkEnd w:id="8"/>
    </w:p>
    <w:p w:rsidR="00552AC7" w:rsidRPr="004400E5" w:rsidP="00BD22F5">
      <w:pPr>
        <w:rPr>
          <w:sz w:val="18"/>
          <w:lang w:eastAsia="nl-NL"/>
        </w:rPr>
      </w:pPr>
      <w:r w:rsidRPr="004400E5">
        <w:rPr>
          <w:sz w:val="18"/>
          <w:lang w:eastAsia="nl-NL"/>
        </w:rPr>
        <w:t>Onderstaande vragenlijst is gebaseerd op het document Privacy Impact Assessment (PIA) – introductie, handreiking en vragenlijst, versie 1.1 Juli 2015 van NOREA, de beroepsorganisatie van IT-auditors in Nederland.</w:t>
      </w:r>
      <w:r w:rsidRPr="004400E5">
        <w:rPr>
          <w:sz w:val="18"/>
          <w:lang w:eastAsia="nl-NL"/>
        </w:rPr>
        <w:t xml:space="preserve"> Bij het invullen van de vragenlijst wordt geadviseerd gebruik te maken van deze handreiking van de NOREA (zie http://www.norea.nl).</w:t>
      </w:r>
    </w:p>
    <w:tbl>
      <w:tblPr>
        <w:tblStyle w:val="TableGrid"/>
        <w:tblW w:w="14425" w:type="dxa"/>
        <w:tblLayout w:type="fixed"/>
        <w:tblLook w:val="04A0"/>
      </w:tblPr>
      <w:tblGrid>
        <w:gridCol w:w="675"/>
        <w:gridCol w:w="5103"/>
        <w:gridCol w:w="567"/>
        <w:gridCol w:w="567"/>
        <w:gridCol w:w="7513"/>
      </w:tblGrid>
      <w:tr w:rsidTr="00B76B6A">
        <w:tblPrEx>
          <w:tblW w:w="14425" w:type="dxa"/>
          <w:tblLayout w:type="fixed"/>
          <w:tblLook w:val="04A0"/>
        </w:tblPrEx>
        <w:trPr>
          <w:tblHeader/>
        </w:trPr>
        <w:tc>
          <w:tcPr>
            <w:tcW w:w="675" w:type="dxa"/>
            <w:shd w:val="clear" w:color="auto" w:fill="EEECE1" w:themeFill="background2"/>
          </w:tcPr>
          <w:p w:rsidR="00DF2D93" w:rsidRPr="00782DF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#</w:t>
            </w:r>
          </w:p>
        </w:tc>
        <w:tc>
          <w:tcPr>
            <w:tcW w:w="5103" w:type="dxa"/>
            <w:shd w:val="clear" w:color="auto" w:fill="EEECE1" w:themeFill="background2"/>
          </w:tcPr>
          <w:p w:rsidR="00DF2D93" w:rsidRPr="00782DF1">
            <w:pPr>
              <w:rPr>
                <w:b/>
                <w:sz w:val="20"/>
              </w:rPr>
            </w:pPr>
            <w:r w:rsidRPr="00782DF1">
              <w:rPr>
                <w:b/>
                <w:sz w:val="20"/>
              </w:rPr>
              <w:t>Vraag</w:t>
            </w:r>
          </w:p>
        </w:tc>
        <w:tc>
          <w:tcPr>
            <w:tcW w:w="567" w:type="dxa"/>
            <w:shd w:val="clear" w:color="auto" w:fill="EEECE1" w:themeFill="background2"/>
          </w:tcPr>
          <w:p w:rsidR="00DF2D93" w:rsidRPr="00782DF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</w:t>
            </w:r>
            <w:r w:rsidRPr="00782DF1">
              <w:rPr>
                <w:b/>
                <w:sz w:val="20"/>
              </w:rPr>
              <w:t>a</w:t>
            </w:r>
          </w:p>
        </w:tc>
        <w:tc>
          <w:tcPr>
            <w:tcW w:w="567" w:type="dxa"/>
            <w:shd w:val="clear" w:color="auto" w:fill="EEECE1" w:themeFill="background2"/>
          </w:tcPr>
          <w:p w:rsidR="00DF2D93" w:rsidRPr="00782DF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</w:t>
            </w:r>
            <w:r w:rsidRPr="00782DF1">
              <w:rPr>
                <w:b/>
                <w:sz w:val="20"/>
              </w:rPr>
              <w:t>ee</w:t>
            </w:r>
          </w:p>
        </w:tc>
        <w:tc>
          <w:tcPr>
            <w:tcW w:w="7513" w:type="dxa"/>
            <w:shd w:val="clear" w:color="auto" w:fill="EEECE1" w:themeFill="background2"/>
          </w:tcPr>
          <w:p w:rsidR="00DF2D93" w:rsidRPr="00782DF1">
            <w:pPr>
              <w:rPr>
                <w:b/>
                <w:sz w:val="20"/>
              </w:rPr>
            </w:pPr>
            <w:r w:rsidRPr="00782DF1">
              <w:rPr>
                <w:b/>
                <w:sz w:val="20"/>
              </w:rPr>
              <w:t>Opmerking</w:t>
            </w:r>
          </w:p>
        </w:tc>
      </w:tr>
      <w:tr w:rsidTr="00AF0C15">
        <w:tblPrEx>
          <w:tblW w:w="14425" w:type="dxa"/>
          <w:tblLayout w:type="fixed"/>
          <w:tblLook w:val="04A0"/>
        </w:tblPrEx>
        <w:tc>
          <w:tcPr>
            <w:tcW w:w="675" w:type="dxa"/>
            <w:shd w:val="clear" w:color="auto" w:fill="EBF1DD" w:themeFill="accent3" w:themeFillTint="33"/>
          </w:tcPr>
          <w:p w:rsidR="00B76B6A" w:rsidRPr="00B76B6A">
            <w:pPr>
              <w:rPr>
                <w:rFonts w:cs="ScalaSans"/>
                <w:sz w:val="20"/>
                <w:szCs w:val="16"/>
              </w:rPr>
            </w:pPr>
            <w:r w:rsidRPr="00B76B6A">
              <w:rPr>
                <w:rFonts w:cs="ScalaSans"/>
                <w:sz w:val="20"/>
                <w:szCs w:val="16"/>
              </w:rPr>
              <w:t>1</w:t>
            </w:r>
          </w:p>
        </w:tc>
        <w:tc>
          <w:tcPr>
            <w:tcW w:w="13750" w:type="dxa"/>
            <w:gridSpan w:val="4"/>
            <w:shd w:val="clear" w:color="auto" w:fill="EBF1DD" w:themeFill="accent3" w:themeFillTint="33"/>
          </w:tcPr>
          <w:p w:rsidR="00B76B6A" w:rsidRPr="00B76B6A">
            <w:pPr>
              <w:rPr>
                <w:rFonts w:cs="ScalaSans"/>
                <w:sz w:val="20"/>
                <w:szCs w:val="16"/>
              </w:rPr>
            </w:pPr>
            <w:r w:rsidRPr="00B76B6A">
              <w:rPr>
                <w:rFonts w:cs="ScalaSans"/>
                <w:sz w:val="20"/>
                <w:szCs w:val="16"/>
              </w:rPr>
              <w:t>Het type project</w:t>
            </w: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>
            <w:pPr>
              <w:rPr>
                <w:sz w:val="20"/>
                <w:szCs w:val="20"/>
              </w:rPr>
            </w:pPr>
            <w:r w:rsidRPr="00782DF1">
              <w:rPr>
                <w:sz w:val="20"/>
                <w:szCs w:val="20"/>
              </w:rPr>
              <w:t>1.1</w:t>
            </w:r>
          </w:p>
        </w:tc>
        <w:tc>
          <w:tcPr>
            <w:tcW w:w="5103" w:type="dxa"/>
          </w:tcPr>
          <w:p w:rsidR="00B76B6A" w:rsidRPr="00782DF1" w:rsidP="00552AC7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782DF1">
              <w:rPr>
                <w:rFonts w:cs="ScalaSans"/>
                <w:sz w:val="20"/>
                <w:szCs w:val="16"/>
              </w:rPr>
              <w:t>Is er sprake van het verwerken</w:t>
            </w:r>
            <w:r>
              <w:rPr>
                <w:rFonts w:cs="ScalaSans"/>
                <w:sz w:val="20"/>
                <w:szCs w:val="16"/>
              </w:rPr>
              <w:t xml:space="preserve"> van p</w:t>
            </w:r>
            <w:r w:rsidRPr="00782DF1">
              <w:rPr>
                <w:rFonts w:cs="ScalaSans"/>
                <w:sz w:val="20"/>
                <w:szCs w:val="16"/>
              </w:rPr>
              <w:t>ersoonsgegevens</w:t>
            </w:r>
            <w:r w:rsidRPr="00782DF1">
              <w:rPr>
                <w:rFonts w:cs="ScalaSans"/>
                <w:sz w:val="16"/>
                <w:szCs w:val="16"/>
              </w:rPr>
              <w:t>?</w:t>
            </w:r>
          </w:p>
        </w:tc>
        <w:tc>
          <w:tcPr>
            <w:tcW w:w="567" w:type="dxa"/>
          </w:tcPr>
          <w:p w:rsidR="00B76B6A" w:rsidRPr="00782DF1" w:rsidP="0020553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>
            <w:pPr>
              <w:rPr>
                <w:sz w:val="20"/>
                <w:szCs w:val="20"/>
              </w:rPr>
            </w:pPr>
            <w:r w:rsidRPr="00782DF1">
              <w:rPr>
                <w:sz w:val="20"/>
                <w:szCs w:val="20"/>
              </w:rPr>
              <w:t>1.2</w:t>
            </w:r>
          </w:p>
        </w:tc>
        <w:tc>
          <w:tcPr>
            <w:tcW w:w="5103" w:type="dxa"/>
          </w:tcPr>
          <w:p w:rsidR="00B76B6A" w:rsidRPr="00782DF1" w:rsidP="004400E5">
            <w:pPr>
              <w:autoSpaceDE w:val="0"/>
              <w:autoSpaceDN w:val="0"/>
              <w:adjustRightInd w:val="0"/>
            </w:pPr>
            <w:r w:rsidRPr="00782DF1">
              <w:rPr>
                <w:rFonts w:cs="ScalaSans"/>
                <w:sz w:val="20"/>
                <w:szCs w:val="16"/>
              </w:rPr>
              <w:t xml:space="preserve">Is het </w:t>
            </w:r>
            <w:r w:rsidRPr="00782DF1">
              <w:rPr>
                <w:rFonts w:cs="ScalaSans"/>
                <w:sz w:val="20"/>
                <w:szCs w:val="16"/>
              </w:rPr>
              <w:t>duidelijk wie verantwoordelijk</w:t>
            </w:r>
            <w:r>
              <w:rPr>
                <w:rFonts w:cs="ScalaSans"/>
                <w:sz w:val="9"/>
                <w:szCs w:val="9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>is voor de verwerking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>van de gegevens?</w:t>
            </w:r>
          </w:p>
        </w:tc>
        <w:tc>
          <w:tcPr>
            <w:tcW w:w="567" w:type="dxa"/>
          </w:tcPr>
          <w:p w:rsidR="00B76B6A" w:rsidRPr="00782DF1" w:rsidP="002055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 w:rsidP="00DF2D93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 w:rsidP="004400E5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782DF1">
              <w:rPr>
                <w:rFonts w:cs="ScalaSans"/>
                <w:sz w:val="20"/>
                <w:szCs w:val="20"/>
              </w:rPr>
              <w:t>1.</w:t>
            </w:r>
            <w:r>
              <w:rPr>
                <w:rFonts w:cs="ScalaSans"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B76B6A" w:rsidRPr="00782DF1" w:rsidP="004400E5">
            <w:pPr>
              <w:autoSpaceDE w:val="0"/>
              <w:autoSpaceDN w:val="0"/>
              <w:adjustRightInd w:val="0"/>
              <w:rPr>
                <w:rFonts w:cs="ScalaSans"/>
                <w:sz w:val="16"/>
                <w:szCs w:val="16"/>
              </w:rPr>
            </w:pPr>
            <w:r w:rsidRPr="00782DF1">
              <w:rPr>
                <w:rFonts w:cs="ScalaSans"/>
                <w:sz w:val="20"/>
                <w:szCs w:val="16"/>
              </w:rPr>
              <w:t>Verwerkt uw organisatie de</w:t>
            </w:r>
            <w:r>
              <w:rPr>
                <w:rFonts w:cs="ScalaSans"/>
                <w:sz w:val="20"/>
                <w:szCs w:val="16"/>
              </w:rPr>
              <w:t xml:space="preserve">  p</w:t>
            </w:r>
            <w:r w:rsidRPr="00782DF1">
              <w:rPr>
                <w:rFonts w:cs="ScalaSans"/>
                <w:sz w:val="20"/>
                <w:szCs w:val="16"/>
              </w:rPr>
              <w:t>ersoonsgegevens in opdracht en onder verantwoordelijkheid van een andere organisatie?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 xml:space="preserve">Ofwel: Treedt uw organisatie op als </w:t>
            </w:r>
            <w:r w:rsidR="00230137">
              <w:rPr>
                <w:rFonts w:cs="ScalaSans"/>
                <w:sz w:val="20"/>
                <w:szCs w:val="16"/>
              </w:rPr>
              <w:t>v</w:t>
            </w:r>
            <w:r w:rsidRPr="00782DF1">
              <w:rPr>
                <w:rFonts w:cs="ScalaSans"/>
                <w:sz w:val="20"/>
                <w:szCs w:val="16"/>
              </w:rPr>
              <w:t>e</w:t>
            </w:r>
            <w:r w:rsidR="00230137">
              <w:rPr>
                <w:rFonts w:cs="ScalaSans"/>
                <w:sz w:val="20"/>
                <w:szCs w:val="16"/>
              </w:rPr>
              <w:t>r</w:t>
            </w:r>
            <w:r w:rsidRPr="00782DF1">
              <w:rPr>
                <w:rFonts w:cs="ScalaSans"/>
                <w:sz w:val="20"/>
                <w:szCs w:val="16"/>
              </w:rPr>
              <w:t>werker</w:t>
            </w:r>
            <w:r w:rsidRPr="00782DF1">
              <w:rPr>
                <w:rFonts w:cs="ScalaSans"/>
                <w:sz w:val="16"/>
                <w:szCs w:val="16"/>
              </w:rPr>
              <w:t>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 w:rsidP="00A247EA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 w:rsidP="007F5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5103" w:type="dxa"/>
          </w:tcPr>
          <w:p w:rsidR="00B76B6A" w:rsidRPr="00782DF1" w:rsidP="00782DF1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782DF1">
              <w:rPr>
                <w:rFonts w:cs="ScalaSans"/>
                <w:sz w:val="20"/>
                <w:szCs w:val="16"/>
              </w:rPr>
              <w:t xml:space="preserve">Is het </w:t>
            </w:r>
            <w:r w:rsidRPr="00782DF1">
              <w:rPr>
                <w:rFonts w:cs="ScalaSans"/>
                <w:sz w:val="20"/>
                <w:szCs w:val="16"/>
              </w:rPr>
              <w:t>duidelijk wie na afloop</w:t>
            </w:r>
            <w:r>
              <w:rPr>
                <w:rFonts w:cs="ScalaSans"/>
                <w:sz w:val="20"/>
                <w:szCs w:val="16"/>
              </w:rPr>
              <w:t xml:space="preserve"> van het project </w:t>
            </w:r>
            <w:r w:rsidRPr="00782DF1">
              <w:rPr>
                <w:rFonts w:cs="ScalaSans"/>
                <w:sz w:val="20"/>
                <w:szCs w:val="16"/>
              </w:rPr>
              <w:t>verantwoordelijk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>is voor het in stand houden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>en evalueren van de getroffen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>maatregelen?</w:t>
            </w:r>
          </w:p>
        </w:tc>
        <w:tc>
          <w:tcPr>
            <w:tcW w:w="567" w:type="dxa"/>
          </w:tcPr>
          <w:p w:rsidR="00B76B6A" w:rsidRPr="00782DF1" w:rsidP="004C112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 w:rsidP="00D54CB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5103" w:type="dxa"/>
          </w:tcPr>
          <w:p w:rsidR="00B76B6A" w:rsidRPr="00782DF1" w:rsidP="00782DF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82DF1">
              <w:rPr>
                <w:rFonts w:cs="ScalaSans"/>
                <w:sz w:val="20"/>
                <w:szCs w:val="16"/>
              </w:rPr>
              <w:t>Is het doel van de verwerking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 xml:space="preserve">van persoonsgegevens </w:t>
            </w:r>
            <w:r>
              <w:rPr>
                <w:rFonts w:cs="ScalaSans"/>
                <w:sz w:val="20"/>
                <w:szCs w:val="16"/>
              </w:rPr>
              <w:t xml:space="preserve">binnen het project </w:t>
            </w:r>
            <w:r w:rsidRPr="00782DF1">
              <w:rPr>
                <w:rFonts w:cs="ScalaSans"/>
                <w:sz w:val="20"/>
                <w:szCs w:val="16"/>
              </w:rPr>
              <w:t>voldoende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>SMART omschreven?</w:t>
            </w:r>
          </w:p>
        </w:tc>
        <w:tc>
          <w:tcPr>
            <w:tcW w:w="567" w:type="dxa"/>
          </w:tcPr>
          <w:p w:rsidR="00B76B6A" w:rsidRPr="00782DF1" w:rsidP="001858F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 w:rsidP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5103" w:type="dxa"/>
          </w:tcPr>
          <w:p w:rsidR="00B76B6A" w:rsidRPr="00782DF1" w:rsidP="00782DF1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>
              <w:rPr>
                <w:rFonts w:cs="ScalaSans"/>
                <w:sz w:val="20"/>
                <w:szCs w:val="16"/>
              </w:rPr>
              <w:t xml:space="preserve">Is er sprake </w:t>
            </w:r>
            <w:r>
              <w:rPr>
                <w:rFonts w:cs="ScalaSans"/>
                <w:sz w:val="20"/>
                <w:szCs w:val="16"/>
              </w:rPr>
              <w:t>van: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 w:rsidP="004400E5">
            <w:pPr>
              <w:jc w:val="center"/>
              <w:rPr>
                <w:sz w:val="20"/>
                <w:szCs w:val="20"/>
              </w:rPr>
            </w:pPr>
            <w:r w:rsidRPr="00782DF1">
              <w:rPr>
                <w:sz w:val="20"/>
                <w:szCs w:val="20"/>
              </w:rPr>
              <w:t>a</w:t>
            </w:r>
          </w:p>
        </w:tc>
        <w:tc>
          <w:tcPr>
            <w:tcW w:w="5103" w:type="dxa"/>
          </w:tcPr>
          <w:p w:rsidR="00B76B6A" w:rsidRPr="00782DF1" w:rsidP="00782DF1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782DF1">
              <w:rPr>
                <w:rFonts w:cs="ScalaSans"/>
                <w:sz w:val="20"/>
                <w:szCs w:val="16"/>
              </w:rPr>
              <w:t>Gebruik van nieuwe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>technologie?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rPr>
          <w:trHeight w:val="376"/>
        </w:trPr>
        <w:tc>
          <w:tcPr>
            <w:tcW w:w="675" w:type="dxa"/>
          </w:tcPr>
          <w:p w:rsidR="00B76B6A" w:rsidRPr="00782DF1" w:rsidP="004400E5">
            <w:pPr>
              <w:jc w:val="center"/>
              <w:rPr>
                <w:sz w:val="20"/>
                <w:szCs w:val="20"/>
              </w:rPr>
            </w:pPr>
            <w:r w:rsidRPr="00782DF1">
              <w:rPr>
                <w:sz w:val="20"/>
                <w:szCs w:val="20"/>
              </w:rPr>
              <w:t>b</w:t>
            </w:r>
          </w:p>
        </w:tc>
        <w:tc>
          <w:tcPr>
            <w:tcW w:w="5103" w:type="dxa"/>
          </w:tcPr>
          <w:p w:rsidR="00B76B6A" w:rsidRPr="00782DF1" w:rsidP="00782DF1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782DF1">
              <w:rPr>
                <w:rFonts w:cs="ScalaSans"/>
                <w:sz w:val="20"/>
                <w:szCs w:val="16"/>
              </w:rPr>
              <w:t>Gebruik van technologie die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>bij het publiek vragen of weerstand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>op kan roepen?</w:t>
            </w:r>
          </w:p>
        </w:tc>
        <w:tc>
          <w:tcPr>
            <w:tcW w:w="567" w:type="dxa"/>
          </w:tcPr>
          <w:p w:rsidR="00B76B6A" w:rsidRPr="00782DF1" w:rsidP="001858F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 w:rsidP="009A109C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 w:rsidP="004400E5">
            <w:pPr>
              <w:jc w:val="center"/>
              <w:rPr>
                <w:sz w:val="20"/>
                <w:szCs w:val="20"/>
              </w:rPr>
            </w:pPr>
            <w:r w:rsidRPr="00782DF1">
              <w:rPr>
                <w:sz w:val="20"/>
                <w:szCs w:val="20"/>
              </w:rPr>
              <w:t>c</w:t>
            </w:r>
          </w:p>
        </w:tc>
        <w:tc>
          <w:tcPr>
            <w:tcW w:w="5103" w:type="dxa"/>
          </w:tcPr>
          <w:p w:rsidR="00B76B6A" w:rsidRPr="00782DF1" w:rsidP="00782DF1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782DF1">
              <w:rPr>
                <w:rFonts w:cs="ScalaSans"/>
                <w:sz w:val="20"/>
                <w:szCs w:val="16"/>
              </w:rPr>
              <w:t>De invoering van bestaande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>technologie in nieuwe context?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 w:rsidP="00EC2928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 w:rsidP="004400E5">
            <w:pPr>
              <w:jc w:val="center"/>
              <w:rPr>
                <w:sz w:val="20"/>
                <w:szCs w:val="20"/>
              </w:rPr>
            </w:pPr>
            <w:r w:rsidRPr="00782DF1">
              <w:rPr>
                <w:sz w:val="20"/>
                <w:szCs w:val="20"/>
              </w:rPr>
              <w:t>d</w:t>
            </w:r>
          </w:p>
        </w:tc>
        <w:tc>
          <w:tcPr>
            <w:tcW w:w="5103" w:type="dxa"/>
          </w:tcPr>
          <w:p w:rsidR="00B76B6A" w:rsidRPr="00782DF1" w:rsidP="004400E5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782DF1">
              <w:rPr>
                <w:rFonts w:cs="ScalaSans"/>
                <w:sz w:val="20"/>
                <w:szCs w:val="16"/>
              </w:rPr>
              <w:t>(Andere) grote verschuivingen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 xml:space="preserve">in de werkwijze van de </w:t>
            </w:r>
            <w:r w:rsidRPr="00782DF1">
              <w:rPr>
                <w:rFonts w:cs="ScalaSans"/>
                <w:sz w:val="20"/>
                <w:szCs w:val="16"/>
              </w:rPr>
              <w:t>organisatie,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>de manier waarop persoonsgegevens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>worden verwerkt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>en/of de technologie die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>daarbij gebruikt wordt?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 w:rsidP="004400E5">
            <w:pPr>
              <w:jc w:val="center"/>
              <w:rPr>
                <w:sz w:val="20"/>
                <w:szCs w:val="20"/>
              </w:rPr>
            </w:pPr>
            <w:r w:rsidRPr="00782DF1">
              <w:rPr>
                <w:sz w:val="20"/>
                <w:szCs w:val="20"/>
              </w:rPr>
              <w:t>e</w:t>
            </w:r>
          </w:p>
        </w:tc>
        <w:tc>
          <w:tcPr>
            <w:tcW w:w="5103" w:type="dxa"/>
          </w:tcPr>
          <w:p w:rsidR="00B76B6A" w:rsidRPr="00782DF1" w:rsidP="002C095A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782DF1">
              <w:rPr>
                <w:rFonts w:cs="ScalaSans"/>
                <w:sz w:val="20"/>
                <w:szCs w:val="16"/>
              </w:rPr>
              <w:t>Een nieuwe verwerking van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>persoonsgegevens</w:t>
            </w:r>
            <w:r>
              <w:rPr>
                <w:rFonts w:cs="ScalaSans"/>
                <w:sz w:val="20"/>
                <w:szCs w:val="16"/>
              </w:rPr>
              <w:t>?</w:t>
            </w:r>
          </w:p>
        </w:tc>
        <w:tc>
          <w:tcPr>
            <w:tcW w:w="567" w:type="dxa"/>
          </w:tcPr>
          <w:p w:rsidR="00B76B6A" w:rsidRPr="00782DF1" w:rsidP="0032112C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 w:rsidP="007A2AB6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 w:rsidP="004400E5">
            <w:pPr>
              <w:jc w:val="center"/>
              <w:rPr>
                <w:sz w:val="20"/>
                <w:szCs w:val="20"/>
              </w:rPr>
            </w:pPr>
            <w:r w:rsidRPr="00782DF1">
              <w:rPr>
                <w:sz w:val="20"/>
                <w:szCs w:val="20"/>
              </w:rPr>
              <w:t>f</w:t>
            </w:r>
          </w:p>
        </w:tc>
        <w:tc>
          <w:tcPr>
            <w:tcW w:w="5103" w:type="dxa"/>
          </w:tcPr>
          <w:p w:rsidR="00B76B6A" w:rsidRPr="00782DF1" w:rsidP="002C095A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782DF1">
              <w:rPr>
                <w:rFonts w:cs="ScalaSans"/>
                <w:sz w:val="20"/>
                <w:szCs w:val="16"/>
              </w:rPr>
              <w:t>Het verzamelen van meer of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 xml:space="preserve">andere </w:t>
            </w:r>
            <w:r>
              <w:rPr>
                <w:rFonts w:cs="ScalaSans"/>
                <w:sz w:val="20"/>
                <w:szCs w:val="16"/>
              </w:rPr>
              <w:t>p</w:t>
            </w:r>
            <w:r w:rsidRPr="00782DF1">
              <w:rPr>
                <w:rFonts w:cs="ScalaSans"/>
                <w:sz w:val="20"/>
                <w:szCs w:val="16"/>
              </w:rPr>
              <w:t>ersoonsgegevens dan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>voorheen of een nieuwe manier</w:t>
            </w:r>
            <w:r>
              <w:rPr>
                <w:rFonts w:cs="ScalaSans"/>
                <w:sz w:val="20"/>
                <w:szCs w:val="16"/>
              </w:rPr>
              <w:t xml:space="preserve"> van verzamelen?</w:t>
            </w:r>
          </w:p>
        </w:tc>
        <w:tc>
          <w:tcPr>
            <w:tcW w:w="567" w:type="dxa"/>
          </w:tcPr>
          <w:p w:rsidR="00B76B6A" w:rsidRPr="00782DF1" w:rsidP="00AC060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 w:rsidP="004400E5">
            <w:pPr>
              <w:jc w:val="center"/>
              <w:rPr>
                <w:sz w:val="20"/>
                <w:szCs w:val="20"/>
              </w:rPr>
            </w:pPr>
            <w:r w:rsidRPr="00782DF1">
              <w:rPr>
                <w:sz w:val="20"/>
                <w:szCs w:val="20"/>
              </w:rPr>
              <w:t>g</w:t>
            </w:r>
          </w:p>
        </w:tc>
        <w:tc>
          <w:tcPr>
            <w:tcW w:w="5103" w:type="dxa"/>
          </w:tcPr>
          <w:p w:rsidR="00B76B6A" w:rsidRPr="00782DF1" w:rsidP="002C095A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782DF1">
              <w:rPr>
                <w:rFonts w:cs="ScalaSans"/>
                <w:sz w:val="20"/>
                <w:szCs w:val="16"/>
              </w:rPr>
              <w:t>Gebruik van al verzamelde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>gegevens voor een nieuw doel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782DF1">
              <w:rPr>
                <w:rFonts w:cs="ScalaSans"/>
                <w:sz w:val="20"/>
                <w:szCs w:val="16"/>
              </w:rPr>
              <w:t>of een nieuwe manier van gebruiken.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>
            <w:pPr>
              <w:rPr>
                <w:sz w:val="20"/>
                <w:szCs w:val="20"/>
              </w:rPr>
            </w:pPr>
            <w:r>
              <w:t>1.7</w:t>
            </w:r>
          </w:p>
        </w:tc>
        <w:tc>
          <w:tcPr>
            <w:tcW w:w="5103" w:type="dxa"/>
          </w:tcPr>
          <w:p w:rsidR="00B76B6A" w:rsidRPr="00782DF1" w:rsidP="005E759B">
            <w:pPr>
              <w:autoSpaceDE w:val="0"/>
              <w:autoSpaceDN w:val="0"/>
              <w:adjustRightInd w:val="0"/>
              <w:rPr>
                <w:rFonts w:cs="ScalaSans"/>
                <w:sz w:val="16"/>
                <w:szCs w:val="16"/>
              </w:rPr>
            </w:pPr>
            <w:r w:rsidRPr="00A51D21">
              <w:rPr>
                <w:rFonts w:cs="ScalaSans"/>
                <w:sz w:val="20"/>
                <w:szCs w:val="16"/>
              </w:rPr>
              <w:t>Heeft u op alle bovenstaande</w:t>
            </w:r>
            <w:r>
              <w:rPr>
                <w:rFonts w:cs="ScalaSans"/>
                <w:sz w:val="20"/>
                <w:szCs w:val="16"/>
              </w:rPr>
              <w:t xml:space="preserve"> (a t/m</w:t>
            </w:r>
            <w:r w:rsidR="005E759B">
              <w:rPr>
                <w:rFonts w:cs="ScalaSans"/>
                <w:sz w:val="20"/>
                <w:szCs w:val="16"/>
              </w:rPr>
              <w:t xml:space="preserve"> g</w:t>
            </w:r>
            <w:r>
              <w:rPr>
                <w:rFonts w:cs="ScalaSans"/>
                <w:sz w:val="20"/>
                <w:szCs w:val="16"/>
              </w:rPr>
              <w:t xml:space="preserve">) nee </w:t>
            </w:r>
            <w:r w:rsidRPr="00A51D21">
              <w:rPr>
                <w:rFonts w:cs="ScalaSans"/>
                <w:sz w:val="20"/>
                <w:szCs w:val="16"/>
              </w:rPr>
              <w:t>geantwoord?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Indien alle vragen met nee zijn beantwoord, </w:t>
            </w:r>
            <w:r w:rsidRPr="00782DF1">
              <w:rPr>
                <w:sz w:val="20"/>
                <w:szCs w:val="20"/>
              </w:rPr>
              <w:t>wordt het pr</w:t>
            </w:r>
            <w:r>
              <w:rPr>
                <w:sz w:val="20"/>
                <w:szCs w:val="20"/>
              </w:rPr>
              <w:t xml:space="preserve">oject beschouwd als laag risico. Verdere invulling van deze </w:t>
            </w:r>
            <w:r w:rsidR="001C7CF5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PIA vragenlijst heeft geen toegevoegde waarde</w:t>
            </w: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>
            <w:r>
              <w:t>1.8</w:t>
            </w:r>
          </w:p>
        </w:tc>
        <w:tc>
          <w:tcPr>
            <w:tcW w:w="5103" w:type="dxa"/>
          </w:tcPr>
          <w:p w:rsidR="00B76B6A" w:rsidRPr="00A51D21" w:rsidP="002C095A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A51D21">
              <w:rPr>
                <w:rFonts w:cs="ScalaSans"/>
                <w:sz w:val="20"/>
                <w:szCs w:val="16"/>
              </w:rPr>
              <w:t>Is er (</w:t>
            </w:r>
            <w:r w:rsidRPr="00E06A44">
              <w:rPr>
                <w:rFonts w:cs="ScalaSans"/>
                <w:sz w:val="20"/>
                <w:szCs w:val="16"/>
              </w:rPr>
              <w:t xml:space="preserve">naast de </w:t>
            </w:r>
            <w:r w:rsidRPr="00E06A44" w:rsidR="00230137">
              <w:rPr>
                <w:rFonts w:cs="ScalaSans"/>
                <w:sz w:val="20"/>
                <w:szCs w:val="16"/>
              </w:rPr>
              <w:t>AVG</w:t>
            </w:r>
            <w:r w:rsidRPr="00E06A44">
              <w:rPr>
                <w:rFonts w:cs="ScalaSans"/>
                <w:sz w:val="20"/>
                <w:szCs w:val="16"/>
              </w:rPr>
              <w:t xml:space="preserve">) </w:t>
            </w:r>
            <w:r w:rsidRPr="00E06A44" w:rsidR="00230137">
              <w:rPr>
                <w:rFonts w:cs="ScalaSans"/>
                <w:sz w:val="20"/>
                <w:szCs w:val="16"/>
              </w:rPr>
              <w:t xml:space="preserve">andere </w:t>
            </w:r>
            <w:r w:rsidRPr="00E06A44">
              <w:rPr>
                <w:rFonts w:cs="ScalaSans"/>
                <w:sz w:val="20"/>
                <w:szCs w:val="16"/>
              </w:rPr>
              <w:t>wet</w:t>
            </w:r>
            <w:r w:rsidRPr="00E06A44">
              <w:rPr>
                <w:rFonts w:cs="ScalaSans"/>
                <w:sz w:val="20"/>
                <w:szCs w:val="16"/>
              </w:rPr>
              <w:t xml:space="preserve">- </w:t>
            </w:r>
            <w:r w:rsidRPr="00A51D21">
              <w:rPr>
                <w:rFonts w:cs="ScalaSans"/>
                <w:sz w:val="20"/>
                <w:szCs w:val="16"/>
              </w:rPr>
              <w:t>en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A51D21">
              <w:rPr>
                <w:rFonts w:cs="ScalaSans"/>
                <w:sz w:val="20"/>
                <w:szCs w:val="16"/>
              </w:rPr>
              <w:t>regelgeving ten aanzien van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A51D21">
              <w:rPr>
                <w:rFonts w:cs="ScalaSans"/>
                <w:sz w:val="20"/>
                <w:szCs w:val="16"/>
              </w:rPr>
              <w:t>persoonsgegevens waar het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A51D21">
              <w:rPr>
                <w:rFonts w:cs="ScalaSans"/>
                <w:sz w:val="20"/>
                <w:szCs w:val="16"/>
              </w:rPr>
              <w:t>project mee te maken heeft?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>
            <w:r>
              <w:t>1.9</w:t>
            </w:r>
          </w:p>
        </w:tc>
        <w:tc>
          <w:tcPr>
            <w:tcW w:w="5103" w:type="dxa"/>
          </w:tcPr>
          <w:p w:rsidR="00B76B6A" w:rsidRPr="00A51D21" w:rsidP="002C095A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A51D21">
              <w:rPr>
                <w:rFonts w:cs="ScalaSans"/>
                <w:sz w:val="20"/>
                <w:szCs w:val="16"/>
              </w:rPr>
              <w:t xml:space="preserve">Zijn er </w:t>
            </w:r>
            <w:r w:rsidRPr="00A51D21">
              <w:rPr>
                <w:rFonts w:cs="ScalaSans"/>
                <w:sz w:val="20"/>
                <w:szCs w:val="16"/>
              </w:rPr>
              <w:t>veel maatschappelijke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A51D21">
              <w:rPr>
                <w:rFonts w:cs="ScalaSans"/>
                <w:sz w:val="20"/>
                <w:szCs w:val="16"/>
              </w:rPr>
              <w:t>belanghebbenden?</w:t>
            </w:r>
          </w:p>
        </w:tc>
        <w:tc>
          <w:tcPr>
            <w:tcW w:w="567" w:type="dxa"/>
          </w:tcPr>
          <w:p w:rsidR="00B76B6A" w:rsidRPr="00782DF1" w:rsidP="007F5AD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>
            <w:r>
              <w:t>1.10</w:t>
            </w:r>
          </w:p>
        </w:tc>
        <w:tc>
          <w:tcPr>
            <w:tcW w:w="5103" w:type="dxa"/>
          </w:tcPr>
          <w:p w:rsidR="00B76B6A" w:rsidRPr="00A51D21" w:rsidP="002C095A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A51D21">
              <w:rPr>
                <w:rFonts w:cs="ScalaSans"/>
                <w:sz w:val="20"/>
                <w:szCs w:val="16"/>
              </w:rPr>
              <w:t>Zijn er veel partijen betrokken bij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A51D21">
              <w:rPr>
                <w:rFonts w:cs="ScalaSans"/>
                <w:sz w:val="20"/>
                <w:szCs w:val="16"/>
              </w:rPr>
              <w:t>de uitvoering van het project?</w:t>
            </w:r>
          </w:p>
        </w:tc>
        <w:tc>
          <w:tcPr>
            <w:tcW w:w="567" w:type="dxa"/>
          </w:tcPr>
          <w:p w:rsidR="00B76B6A" w:rsidRPr="00782DF1" w:rsidP="0025365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 w:rsidP="00B94CED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 w:rsidP="00B94CED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>
            <w:r>
              <w:t>1.11</w:t>
            </w:r>
          </w:p>
        </w:tc>
        <w:tc>
          <w:tcPr>
            <w:tcW w:w="5103" w:type="dxa"/>
          </w:tcPr>
          <w:p w:rsidR="00B76B6A" w:rsidRPr="00A51D21" w:rsidP="002C095A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>
              <w:rPr>
                <w:rFonts w:cs="ScalaSans"/>
                <w:sz w:val="20"/>
                <w:szCs w:val="16"/>
              </w:rPr>
              <w:t xml:space="preserve">Is er een geschillenregeling of een </w:t>
            </w:r>
            <w:r w:rsidRPr="00A51D21">
              <w:rPr>
                <w:rFonts w:cs="ScalaSans"/>
                <w:sz w:val="20"/>
                <w:szCs w:val="16"/>
              </w:rPr>
              <w:t xml:space="preserve">partij waar </w:t>
            </w:r>
            <w:r>
              <w:rPr>
                <w:rFonts w:cs="ScalaSans"/>
                <w:sz w:val="20"/>
                <w:szCs w:val="16"/>
              </w:rPr>
              <w:t xml:space="preserve">de </w:t>
            </w:r>
            <w:r w:rsidRPr="00A51D21">
              <w:rPr>
                <w:rFonts w:cs="ScalaSans"/>
                <w:sz w:val="20"/>
                <w:szCs w:val="16"/>
              </w:rPr>
              <w:t>betrokkene terecht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A51D21">
              <w:rPr>
                <w:rFonts w:cs="ScalaSans"/>
                <w:sz w:val="20"/>
                <w:szCs w:val="16"/>
              </w:rPr>
              <w:t>kan bij vragen of klachten?</w:t>
            </w:r>
          </w:p>
        </w:tc>
        <w:tc>
          <w:tcPr>
            <w:tcW w:w="567" w:type="dxa"/>
          </w:tcPr>
          <w:p w:rsidR="00B76B6A" w:rsidRPr="00782DF1" w:rsidP="00F73DF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AF0C15">
        <w:tblPrEx>
          <w:tblW w:w="14425" w:type="dxa"/>
          <w:tblLayout w:type="fixed"/>
          <w:tblLook w:val="04A0"/>
        </w:tblPrEx>
        <w:tc>
          <w:tcPr>
            <w:tcW w:w="675" w:type="dxa"/>
            <w:shd w:val="clear" w:color="auto" w:fill="EBF1DD" w:themeFill="accent3" w:themeFillTint="33"/>
          </w:tcPr>
          <w:p w:rsidR="00B76B6A">
            <w:r>
              <w:t>2</w:t>
            </w:r>
          </w:p>
        </w:tc>
        <w:tc>
          <w:tcPr>
            <w:tcW w:w="13750" w:type="dxa"/>
            <w:gridSpan w:val="4"/>
            <w:shd w:val="clear" w:color="auto" w:fill="EBF1DD" w:themeFill="accent3" w:themeFillTint="33"/>
          </w:tcPr>
          <w:p w:rsidR="00B76B6A" w:rsidRPr="00782DF1">
            <w:pPr>
              <w:rPr>
                <w:sz w:val="20"/>
                <w:szCs w:val="20"/>
              </w:rPr>
            </w:pPr>
            <w:r>
              <w:rPr>
                <w:rFonts w:cs="ScalaSans"/>
                <w:sz w:val="20"/>
                <w:szCs w:val="16"/>
              </w:rPr>
              <w:t>De gegevens</w:t>
            </w: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>
            <w:r w:rsidRPr="00782DF1">
              <w:t>2.1</w:t>
            </w:r>
          </w:p>
        </w:tc>
        <w:tc>
          <w:tcPr>
            <w:tcW w:w="5103" w:type="dxa"/>
          </w:tcPr>
          <w:p w:rsidR="00B76B6A" w:rsidRPr="002C095A" w:rsidP="002C095A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2C095A">
              <w:rPr>
                <w:rFonts w:cs="ScalaSans"/>
                <w:sz w:val="20"/>
                <w:szCs w:val="16"/>
              </w:rPr>
              <w:t xml:space="preserve">Zijn alle </w:t>
            </w:r>
            <w:r w:rsidRPr="002C095A">
              <w:rPr>
                <w:rFonts w:cs="ScalaSans"/>
                <w:sz w:val="20"/>
                <w:szCs w:val="16"/>
              </w:rPr>
              <w:t>gegevens nodig om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het doel te bereiken (worden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er zo min mogelijk gegevens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verzameld)?</w:t>
            </w:r>
          </w:p>
        </w:tc>
        <w:tc>
          <w:tcPr>
            <w:tcW w:w="567" w:type="dxa"/>
          </w:tcPr>
          <w:p w:rsidR="00B76B6A" w:rsidRPr="00782DF1" w:rsidP="00857A0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>
            <w:r w:rsidRPr="00782DF1">
              <w:t>2.2</w:t>
            </w:r>
          </w:p>
        </w:tc>
        <w:tc>
          <w:tcPr>
            <w:tcW w:w="5103" w:type="dxa"/>
          </w:tcPr>
          <w:p w:rsidR="00B76B6A" w:rsidRPr="002C095A" w:rsidP="00B76B6A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2C095A">
              <w:rPr>
                <w:rFonts w:cs="ScalaSans"/>
                <w:sz w:val="20"/>
                <w:szCs w:val="16"/>
              </w:rPr>
              <w:t>Kan het doel met geanonimiseerde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of gepseudonimiseerde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gegevens worden bereikt (terwijl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daar op dit moment geen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gebruik van wordt gemaakt)?</w:t>
            </w:r>
          </w:p>
        </w:tc>
        <w:tc>
          <w:tcPr>
            <w:tcW w:w="567" w:type="dxa"/>
          </w:tcPr>
          <w:p w:rsidR="00B76B6A" w:rsidRPr="00782DF1" w:rsidP="00F8425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color w:val="FF0000"/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>
            <w:r w:rsidRPr="00782DF1">
              <w:t>2.3</w:t>
            </w:r>
          </w:p>
        </w:tc>
        <w:tc>
          <w:tcPr>
            <w:tcW w:w="5103" w:type="dxa"/>
          </w:tcPr>
          <w:p w:rsidR="00B76B6A" w:rsidRPr="002C095A" w:rsidP="002C095A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2C095A">
              <w:rPr>
                <w:rFonts w:cs="ScalaSans"/>
                <w:sz w:val="20"/>
                <w:szCs w:val="16"/>
              </w:rPr>
              <w:t xml:space="preserve">Kunnen de </w:t>
            </w:r>
            <w:r w:rsidRPr="002C095A">
              <w:rPr>
                <w:rFonts w:cs="ScalaSans"/>
                <w:sz w:val="20"/>
                <w:szCs w:val="16"/>
              </w:rPr>
              <w:t>gegevens gebruikt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worden om het gedrag, de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aanwezigheid of prestaties van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mensen in kaart te brengen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en/of te beoordelen (ook al is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dit niet het doel)?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 w:rsidP="00F8425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 w:rsidP="00F8425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>
            <w:r>
              <w:t>2.4</w:t>
            </w:r>
          </w:p>
        </w:tc>
        <w:tc>
          <w:tcPr>
            <w:tcW w:w="5103" w:type="dxa"/>
          </w:tcPr>
          <w:p w:rsidR="00B76B6A" w:rsidRPr="002C095A" w:rsidP="00825464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2C095A">
              <w:rPr>
                <w:rFonts w:cs="ScalaSans"/>
                <w:sz w:val="20"/>
                <w:szCs w:val="16"/>
              </w:rPr>
              <w:t>Is sprak</w:t>
            </w:r>
            <w:r w:rsidR="00825464">
              <w:rPr>
                <w:rFonts w:cs="ScalaSans"/>
                <w:sz w:val="20"/>
                <w:szCs w:val="16"/>
              </w:rPr>
              <w:t>e van het verwerken van: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825464" w:rsidRPr="00782DF1" w:rsidP="00825464">
            <w:pPr>
              <w:jc w:val="center"/>
            </w:pPr>
            <w:r>
              <w:t>a</w:t>
            </w:r>
          </w:p>
        </w:tc>
        <w:tc>
          <w:tcPr>
            <w:tcW w:w="5103" w:type="dxa"/>
          </w:tcPr>
          <w:p w:rsidR="00825464" w:rsidRPr="002C095A" w:rsidP="002C095A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>
              <w:rPr>
                <w:rFonts w:cs="ScalaSans"/>
                <w:sz w:val="20"/>
                <w:szCs w:val="16"/>
              </w:rPr>
              <w:t xml:space="preserve">Bijzondere </w:t>
            </w:r>
            <w:r w:rsidRPr="002C095A">
              <w:rPr>
                <w:rFonts w:cs="ScalaSans"/>
                <w:sz w:val="20"/>
                <w:szCs w:val="16"/>
              </w:rPr>
              <w:t>persoonsgegevens?</w:t>
            </w:r>
          </w:p>
        </w:tc>
        <w:tc>
          <w:tcPr>
            <w:tcW w:w="567" w:type="dxa"/>
          </w:tcPr>
          <w:p w:rsidR="00825464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25464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825464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 w:rsidP="00825464">
            <w:pPr>
              <w:jc w:val="center"/>
            </w:pPr>
            <w:r w:rsidRPr="00782DF1">
              <w:t>b</w:t>
            </w:r>
          </w:p>
        </w:tc>
        <w:tc>
          <w:tcPr>
            <w:tcW w:w="5103" w:type="dxa"/>
          </w:tcPr>
          <w:p w:rsidR="00B76B6A" w:rsidRPr="002C095A" w:rsidP="002C095A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2C095A">
              <w:rPr>
                <w:rFonts w:cs="ScalaSans"/>
                <w:sz w:val="20"/>
                <w:szCs w:val="16"/>
              </w:rPr>
              <w:t>Uniek identificerende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gegevens?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 w:rsidP="00825464">
            <w:pPr>
              <w:jc w:val="center"/>
            </w:pPr>
            <w:r w:rsidRPr="00782DF1">
              <w:t>c</w:t>
            </w:r>
          </w:p>
        </w:tc>
        <w:tc>
          <w:tcPr>
            <w:tcW w:w="5103" w:type="dxa"/>
          </w:tcPr>
          <w:p w:rsidR="00B76B6A" w:rsidRPr="002C095A" w:rsidP="002C095A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2C095A">
              <w:rPr>
                <w:rFonts w:cs="ScalaSans"/>
                <w:sz w:val="20"/>
                <w:szCs w:val="16"/>
              </w:rPr>
              <w:t>Wettelijk voorgeschreven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="00825464">
              <w:rPr>
                <w:rFonts w:cs="ScalaSans"/>
                <w:sz w:val="20"/>
                <w:szCs w:val="16"/>
              </w:rPr>
              <w:t>persoonsnummers?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 w:rsidP="00825464">
            <w:pPr>
              <w:jc w:val="center"/>
            </w:pPr>
            <w:r w:rsidRPr="00782DF1">
              <w:t>d</w:t>
            </w:r>
          </w:p>
        </w:tc>
        <w:tc>
          <w:tcPr>
            <w:tcW w:w="5103" w:type="dxa"/>
          </w:tcPr>
          <w:p w:rsidR="00B76B6A" w:rsidRPr="002C095A" w:rsidP="002C095A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2C095A">
              <w:rPr>
                <w:rFonts w:cs="ScalaSans"/>
                <w:sz w:val="20"/>
                <w:szCs w:val="16"/>
              </w:rPr>
              <w:t>Andere gegevens dan hiervoor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beschreven waarvoor geldt dat</w:t>
            </w:r>
            <w:r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sprake is van een (gepercipieerde) verhoogde gevoeligheid?</w:t>
            </w:r>
          </w:p>
        </w:tc>
        <w:tc>
          <w:tcPr>
            <w:tcW w:w="567" w:type="dxa"/>
          </w:tcPr>
          <w:p w:rsidR="00B76B6A" w:rsidRPr="00782DF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>
            <w:r w:rsidRPr="00782DF1">
              <w:t>2.4.1</w:t>
            </w:r>
          </w:p>
        </w:tc>
        <w:tc>
          <w:tcPr>
            <w:tcW w:w="5103" w:type="dxa"/>
          </w:tcPr>
          <w:p w:rsidR="00B76B6A" w:rsidRPr="002C095A" w:rsidP="00825464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2C095A">
              <w:rPr>
                <w:rFonts w:cs="ScalaSans"/>
                <w:sz w:val="20"/>
                <w:szCs w:val="16"/>
              </w:rPr>
              <w:t>Bij een van bovenstaande Ja:</w:t>
            </w:r>
            <w:r w:rsidR="00825464"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Kan het doel met andere gegevens</w:t>
            </w:r>
            <w:r w:rsidR="00825464"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worden bereikt die een</w:t>
            </w:r>
            <w:r w:rsidR="00825464"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verminderd risico op misbruik</w:t>
            </w:r>
            <w:r w:rsidR="00825464"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met zich mee brengen?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>
            <w:r w:rsidRPr="00782DF1">
              <w:t>2.5</w:t>
            </w:r>
          </w:p>
        </w:tc>
        <w:tc>
          <w:tcPr>
            <w:tcW w:w="5103" w:type="dxa"/>
          </w:tcPr>
          <w:p w:rsidR="00B76B6A" w:rsidRPr="002C095A" w:rsidP="00825464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2C095A">
              <w:rPr>
                <w:rFonts w:cs="ScalaSans"/>
                <w:sz w:val="20"/>
                <w:szCs w:val="16"/>
              </w:rPr>
              <w:t>Verwerkt u gegevens over</w:t>
            </w:r>
            <w:r w:rsidR="00825464"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kwetsbare groepen of personen?</w:t>
            </w:r>
          </w:p>
        </w:tc>
        <w:tc>
          <w:tcPr>
            <w:tcW w:w="567" w:type="dxa"/>
          </w:tcPr>
          <w:p w:rsidR="00B76B6A" w:rsidRPr="00782DF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trike/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782DF1">
            <w:r w:rsidRPr="00782DF1">
              <w:t>2.6</w:t>
            </w:r>
          </w:p>
        </w:tc>
        <w:tc>
          <w:tcPr>
            <w:tcW w:w="5103" w:type="dxa"/>
          </w:tcPr>
          <w:p w:rsidR="00B76B6A" w:rsidRPr="002C095A" w:rsidP="00825464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16"/>
              </w:rPr>
            </w:pPr>
            <w:r w:rsidRPr="002C095A">
              <w:rPr>
                <w:rFonts w:cs="ScalaSans"/>
                <w:sz w:val="20"/>
                <w:szCs w:val="16"/>
              </w:rPr>
              <w:t>Hebben de gegevens betrekking</w:t>
            </w:r>
            <w:r w:rsidR="00825464"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op de gehele of grote delen</w:t>
            </w:r>
            <w:r w:rsidR="00825464">
              <w:rPr>
                <w:rFonts w:cs="ScalaSans"/>
                <w:sz w:val="20"/>
                <w:szCs w:val="16"/>
              </w:rPr>
              <w:t xml:space="preserve"> </w:t>
            </w:r>
            <w:r w:rsidRPr="002C095A">
              <w:rPr>
                <w:rFonts w:cs="ScalaSans"/>
                <w:sz w:val="20"/>
                <w:szCs w:val="16"/>
              </w:rPr>
              <w:t>van de bevolking?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AF0C15">
        <w:tblPrEx>
          <w:tblW w:w="14425" w:type="dxa"/>
          <w:tblLayout w:type="fixed"/>
          <w:tblLook w:val="04A0"/>
        </w:tblPrEx>
        <w:tc>
          <w:tcPr>
            <w:tcW w:w="675" w:type="dxa"/>
            <w:shd w:val="clear" w:color="auto" w:fill="EBF1DD" w:themeFill="accent3" w:themeFillTint="33"/>
          </w:tcPr>
          <w:p w:rsidR="00825464" w:rsidP="00AF0C15">
            <w:r>
              <w:t>3</w:t>
            </w:r>
          </w:p>
        </w:tc>
        <w:tc>
          <w:tcPr>
            <w:tcW w:w="13750" w:type="dxa"/>
            <w:gridSpan w:val="4"/>
            <w:shd w:val="clear" w:color="auto" w:fill="EBF1DD" w:themeFill="accent3" w:themeFillTint="33"/>
          </w:tcPr>
          <w:p w:rsidR="00825464" w:rsidRPr="00782DF1" w:rsidP="00AF0C15">
            <w:pPr>
              <w:rPr>
                <w:sz w:val="20"/>
                <w:szCs w:val="20"/>
              </w:rPr>
            </w:pPr>
            <w:r>
              <w:rPr>
                <w:rFonts w:cs="ScalaSans"/>
                <w:sz w:val="20"/>
                <w:szCs w:val="16"/>
              </w:rPr>
              <w:t>Betrokken partijen</w:t>
            </w: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3.1</w:t>
            </w:r>
          </w:p>
        </w:tc>
        <w:tc>
          <w:tcPr>
            <w:tcW w:w="5103" w:type="dxa"/>
          </w:tcPr>
          <w:p w:rsidR="00B76B6A" w:rsidRPr="002C095A" w:rsidP="00254FD3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Zijn er (na afronding van het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project) bij het verzamelen en</w:t>
            </w:r>
          </w:p>
          <w:p w:rsidR="00B76B6A" w:rsidRPr="002C095A" w:rsidP="00825464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verder verwerken van de gegevens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 xml:space="preserve">meerdere </w:t>
            </w:r>
            <w:r w:rsidRPr="00825464">
              <w:rPr>
                <w:rFonts w:cs="ScalaSans"/>
                <w:i/>
                <w:sz w:val="20"/>
                <w:szCs w:val="20"/>
              </w:rPr>
              <w:t>interne</w:t>
            </w:r>
            <w:r w:rsidRPr="002C095A">
              <w:rPr>
                <w:rFonts w:cs="ScalaSans"/>
                <w:sz w:val="20"/>
                <w:szCs w:val="20"/>
              </w:rPr>
              <w:t xml:space="preserve"> partijen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betrokken?</w:t>
            </w:r>
          </w:p>
        </w:tc>
        <w:tc>
          <w:tcPr>
            <w:tcW w:w="567" w:type="dxa"/>
          </w:tcPr>
          <w:p w:rsidR="00B76B6A" w:rsidRPr="00782DF1" w:rsidP="00D66D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3.2</w:t>
            </w:r>
          </w:p>
        </w:tc>
        <w:tc>
          <w:tcPr>
            <w:tcW w:w="5103" w:type="dxa"/>
          </w:tcPr>
          <w:p w:rsidR="00B76B6A" w:rsidRPr="002C095A" w:rsidP="004432EC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Zijn er (na afronding van het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project) bij het verzamelen en</w:t>
            </w:r>
          </w:p>
          <w:p w:rsidR="00B76B6A" w:rsidRPr="002C095A" w:rsidP="00825464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verder verwerken van de gegevens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 xml:space="preserve">meerdere </w:t>
            </w:r>
            <w:r w:rsidRPr="00825464">
              <w:rPr>
                <w:rFonts w:cs="ScalaSans"/>
                <w:i/>
                <w:sz w:val="20"/>
                <w:szCs w:val="20"/>
              </w:rPr>
              <w:t>externe</w:t>
            </w:r>
            <w:r w:rsidRPr="002C095A">
              <w:rPr>
                <w:rFonts w:cs="ScalaSans"/>
                <w:sz w:val="20"/>
                <w:szCs w:val="20"/>
              </w:rPr>
              <w:t xml:space="preserve"> partij</w:t>
            </w:r>
            <w:r w:rsidRPr="002C095A">
              <w:rPr>
                <w:rFonts w:cs="ScalaSans"/>
                <w:sz w:val="20"/>
                <w:szCs w:val="20"/>
              </w:rPr>
              <w:t>en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betrokken?</w:t>
            </w:r>
          </w:p>
        </w:tc>
        <w:tc>
          <w:tcPr>
            <w:tcW w:w="567" w:type="dxa"/>
          </w:tcPr>
          <w:p w:rsidR="00B76B6A" w:rsidRPr="00782DF1" w:rsidP="00D66D1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 w:rsidP="00CA7A5A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 w:rsidP="00CA7A5A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 w:rsidP="00825464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3.</w:t>
            </w:r>
            <w:r w:rsidR="00825464">
              <w:rPr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B76B6A" w:rsidRPr="002C095A" w:rsidP="00825464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Zijn er partijen betrokken (in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het project of bij de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verwerking)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die zich niet aan een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met Nederland vergelijkbare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privacywetgeving hoeven te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houden?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 w:rsidP="00825464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3.</w:t>
            </w:r>
            <w:r w:rsidR="00825464">
              <w:rPr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B76B6A" w:rsidRPr="002C095A" w:rsidP="004432EC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Is de verstrekking van de gegevens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aan derde partijen in</w:t>
            </w:r>
          </w:p>
          <w:p w:rsidR="00B76B6A" w:rsidRPr="002C095A" w:rsidP="004432EC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 xml:space="preserve">lijn met het doel </w:t>
            </w:r>
            <w:r w:rsidRPr="002C095A">
              <w:rPr>
                <w:rFonts w:cs="ScalaSans"/>
                <w:sz w:val="20"/>
                <w:szCs w:val="20"/>
              </w:rPr>
              <w:t>waarvoor de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gegevens oorspronkelijk zijn</w:t>
            </w:r>
          </w:p>
          <w:p w:rsidR="00B76B6A" w:rsidRPr="002C095A" w:rsidP="004432EC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verzameld?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 w:rsidP="00825464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3.</w:t>
            </w:r>
            <w:r w:rsidR="00825464">
              <w:rPr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B76B6A" w:rsidRPr="002C095A" w:rsidP="00825464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Worden de gegevens verkocht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aan de derde partijen?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AF0C15">
        <w:tblPrEx>
          <w:tblW w:w="14425" w:type="dxa"/>
          <w:tblLayout w:type="fixed"/>
          <w:tblLook w:val="04A0"/>
        </w:tblPrEx>
        <w:tc>
          <w:tcPr>
            <w:tcW w:w="675" w:type="dxa"/>
            <w:shd w:val="clear" w:color="auto" w:fill="EBF1DD" w:themeFill="accent3" w:themeFillTint="33"/>
          </w:tcPr>
          <w:p w:rsidR="00825464" w:rsidP="00AF0C15">
            <w:r>
              <w:t>4</w:t>
            </w:r>
          </w:p>
        </w:tc>
        <w:tc>
          <w:tcPr>
            <w:tcW w:w="13750" w:type="dxa"/>
            <w:gridSpan w:val="4"/>
            <w:shd w:val="clear" w:color="auto" w:fill="EBF1DD" w:themeFill="accent3" w:themeFillTint="33"/>
          </w:tcPr>
          <w:p w:rsidR="00825464" w:rsidRPr="00782DF1" w:rsidP="00AF0C15">
            <w:pPr>
              <w:rPr>
                <w:sz w:val="20"/>
                <w:szCs w:val="20"/>
              </w:rPr>
            </w:pPr>
            <w:r>
              <w:rPr>
                <w:rFonts w:cs="ScalaSans"/>
                <w:sz w:val="20"/>
                <w:szCs w:val="16"/>
              </w:rPr>
              <w:t>Verzamelen van gegevens</w:t>
            </w: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4.1</w:t>
            </w:r>
          </w:p>
        </w:tc>
        <w:tc>
          <w:tcPr>
            <w:tcW w:w="5103" w:type="dxa"/>
          </w:tcPr>
          <w:p w:rsidR="00B76B6A" w:rsidRPr="002C095A" w:rsidP="004432EC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Kan de manier waarop de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gegevens worden verzameld</w:t>
            </w:r>
          </w:p>
          <w:p w:rsidR="00B76B6A" w:rsidRPr="002C095A" w:rsidP="00825464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worden opgevat als privacy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gevoelig?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4.2</w:t>
            </w:r>
          </w:p>
        </w:tc>
        <w:tc>
          <w:tcPr>
            <w:tcW w:w="5103" w:type="dxa"/>
          </w:tcPr>
          <w:p w:rsidR="00B76B6A" w:rsidRPr="002C095A" w:rsidP="004432EC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Is het doel van</w:t>
            </w:r>
            <w:r w:rsidRPr="002C095A">
              <w:rPr>
                <w:rFonts w:cs="ScalaSans"/>
                <w:sz w:val="20"/>
                <w:szCs w:val="20"/>
              </w:rPr>
              <w:t xml:space="preserve"> het verzamelen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van de gegevens publiekelijk</w:t>
            </w:r>
          </w:p>
          <w:p w:rsidR="00B76B6A" w:rsidRPr="002C095A" w:rsidP="00825464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bekend of kan het publiekelijk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bekend gemaakt worden?</w:t>
            </w:r>
          </w:p>
        </w:tc>
        <w:tc>
          <w:tcPr>
            <w:tcW w:w="567" w:type="dxa"/>
          </w:tcPr>
          <w:p w:rsidR="00B76B6A" w:rsidRPr="00782DF1" w:rsidP="00857A0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4.3</w:t>
            </w:r>
          </w:p>
        </w:tc>
        <w:tc>
          <w:tcPr>
            <w:tcW w:w="5103" w:type="dxa"/>
          </w:tcPr>
          <w:p w:rsidR="00B76B6A" w:rsidRPr="002C095A" w:rsidP="004432EC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Verzamelt u de gegevens op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basis van een van de wettelijke</w:t>
            </w:r>
          </w:p>
          <w:p w:rsidR="00B76B6A" w:rsidRPr="002C095A" w:rsidP="004432EC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grondslagen?</w:t>
            </w:r>
          </w:p>
        </w:tc>
        <w:tc>
          <w:tcPr>
            <w:tcW w:w="567" w:type="dxa"/>
          </w:tcPr>
          <w:p w:rsidR="00B76B6A" w:rsidRPr="00782DF1" w:rsidP="00F8425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 w:rsidP="00300D91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4</w:t>
            </w:r>
            <w:r w:rsidR="00300D91">
              <w:rPr>
                <w:sz w:val="20"/>
                <w:szCs w:val="20"/>
              </w:rPr>
              <w:t>.4</w:t>
            </w:r>
          </w:p>
        </w:tc>
        <w:tc>
          <w:tcPr>
            <w:tcW w:w="5103" w:type="dxa"/>
          </w:tcPr>
          <w:p w:rsidR="00B76B6A" w:rsidRPr="002C095A" w:rsidP="00825464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Is duidelijk of u de gegevens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ve</w:t>
            </w:r>
            <w:r w:rsidR="00825464">
              <w:rPr>
                <w:rFonts w:cs="ScalaSans"/>
                <w:sz w:val="20"/>
                <w:szCs w:val="20"/>
              </w:rPr>
              <w:t xml:space="preserve">rzamelt op basis van </w:t>
            </w:r>
            <w:r w:rsidRPr="002C095A">
              <w:rPr>
                <w:rFonts w:cs="ScalaSans"/>
                <w:sz w:val="20"/>
                <w:szCs w:val="20"/>
              </w:rPr>
              <w:t>opt-in</w:t>
            </w:r>
            <w:r w:rsidR="00825464">
              <w:rPr>
                <w:rFonts w:cs="ScalaSans"/>
                <w:sz w:val="20"/>
                <w:szCs w:val="20"/>
              </w:rPr>
              <w:t xml:space="preserve"> (verzameling uitsluitend als de betrokkene daarvoor toestemming heeft gegeven)</w:t>
            </w:r>
            <w:r w:rsidRPr="002C095A">
              <w:rPr>
                <w:rFonts w:cs="ScalaSans"/>
                <w:sz w:val="20"/>
                <w:szCs w:val="20"/>
              </w:rPr>
              <w:t xml:space="preserve"> of op basis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van</w:t>
            </w:r>
            <w:r w:rsidR="00825464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opt-out</w:t>
            </w:r>
            <w:r w:rsidR="00825464">
              <w:rPr>
                <w:rFonts w:cs="ScalaSans"/>
                <w:sz w:val="20"/>
                <w:szCs w:val="20"/>
              </w:rPr>
              <w:t xml:space="preserve"> (verzameling tenzij de betrokkene daartegen bezwaar heeft gemaakt)?</w:t>
            </w:r>
          </w:p>
        </w:tc>
        <w:tc>
          <w:tcPr>
            <w:tcW w:w="567" w:type="dxa"/>
          </w:tcPr>
          <w:p w:rsidR="00B76B6A" w:rsidRPr="00782DF1" w:rsidP="00F8425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trike/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 w:rsidP="00300D91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4.</w:t>
            </w:r>
            <w:r w:rsidR="00300D91">
              <w:rPr>
                <w:sz w:val="20"/>
                <w:szCs w:val="20"/>
              </w:rPr>
              <w:t>4.1</w:t>
            </w:r>
          </w:p>
        </w:tc>
        <w:tc>
          <w:tcPr>
            <w:tcW w:w="5103" w:type="dxa"/>
          </w:tcPr>
          <w:p w:rsidR="00B76B6A" w:rsidRPr="002C095A" w:rsidP="004432EC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Indien u toestemming aan</w:t>
            </w:r>
            <w:r w:rsidR="00300D91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de betrokkene vraagt (opt-in)</w:t>
            </w:r>
          </w:p>
          <w:p w:rsidR="00B76B6A" w:rsidRPr="002C095A" w:rsidP="00300D91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kunnen de betrokken</w:t>
            </w:r>
            <w:r w:rsidRPr="002C095A">
              <w:rPr>
                <w:rFonts w:cs="ScalaSans"/>
                <w:sz w:val="20"/>
                <w:szCs w:val="20"/>
              </w:rPr>
              <w:t>en de toestemming</w:t>
            </w:r>
            <w:r w:rsidR="00300D91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op een later tijdstip</w:t>
            </w:r>
            <w:r w:rsidR="00300D91">
              <w:rPr>
                <w:rFonts w:cs="ScalaSans"/>
                <w:sz w:val="20"/>
                <w:szCs w:val="20"/>
              </w:rPr>
              <w:t xml:space="preserve"> </w:t>
            </w:r>
            <w:r>
              <w:rPr>
                <w:rFonts w:cs="ScalaSans"/>
                <w:sz w:val="20"/>
                <w:szCs w:val="20"/>
              </w:rPr>
              <w:t>intrekken</w:t>
            </w:r>
            <w:r w:rsidRPr="002C095A">
              <w:rPr>
                <w:rFonts w:cs="ScalaSans"/>
                <w:sz w:val="20"/>
                <w:szCs w:val="20"/>
              </w:rPr>
              <w:t>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4.4.2</w:t>
            </w:r>
          </w:p>
        </w:tc>
        <w:tc>
          <w:tcPr>
            <w:tcW w:w="5103" w:type="dxa"/>
          </w:tcPr>
          <w:p w:rsidR="00B76B6A" w:rsidRPr="002C095A" w:rsidP="004432EC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Is de impact van het intrekken</w:t>
            </w:r>
            <w:r w:rsidR="00300D91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van de toestemming groot</w:t>
            </w:r>
          </w:p>
          <w:p w:rsidR="00B76B6A" w:rsidRPr="002C095A" w:rsidP="004432EC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voor de betrokkene?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</w:t>
            </w:r>
          </w:p>
        </w:tc>
        <w:tc>
          <w:tcPr>
            <w:tcW w:w="5103" w:type="dxa"/>
          </w:tcPr>
          <w:p w:rsidR="00B76B6A" w:rsidRPr="002C095A" w:rsidP="003A7575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 xml:space="preserve">Vertelt u </w:t>
            </w:r>
            <w:r w:rsidR="003A7575">
              <w:rPr>
                <w:rFonts w:cs="ScalaSans"/>
                <w:sz w:val="20"/>
                <w:szCs w:val="20"/>
              </w:rPr>
              <w:t>aan</w:t>
            </w:r>
            <w:r w:rsidRPr="002C095A">
              <w:rPr>
                <w:rFonts w:cs="ScalaSans"/>
                <w:sz w:val="20"/>
                <w:szCs w:val="20"/>
              </w:rPr>
              <w:t xml:space="preserve"> de betrokkene</w:t>
            </w:r>
            <w:r w:rsidR="00300D91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dat de gegevens worden verzameld?</w:t>
            </w:r>
          </w:p>
        </w:tc>
        <w:tc>
          <w:tcPr>
            <w:tcW w:w="567" w:type="dxa"/>
          </w:tcPr>
          <w:p w:rsidR="00B76B6A" w:rsidRPr="00782DF1" w:rsidP="00F878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</w:t>
            </w:r>
            <w:r w:rsidRPr="002C095A">
              <w:rPr>
                <w:sz w:val="20"/>
                <w:szCs w:val="20"/>
              </w:rPr>
              <w:t>.1</w:t>
            </w:r>
          </w:p>
        </w:tc>
        <w:tc>
          <w:tcPr>
            <w:tcW w:w="5103" w:type="dxa"/>
          </w:tcPr>
          <w:p w:rsidR="00B76B6A" w:rsidRPr="002C095A" w:rsidP="004432EC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 xml:space="preserve">Bij Nee: Kunnen de </w:t>
            </w:r>
            <w:r w:rsidRPr="002C095A">
              <w:rPr>
                <w:rFonts w:cs="ScalaSans"/>
                <w:sz w:val="20"/>
                <w:szCs w:val="20"/>
              </w:rPr>
              <w:t>betrokkenen</w:t>
            </w:r>
            <w:r w:rsidR="00300D91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op de hoogte zijn van het</w:t>
            </w:r>
          </w:p>
          <w:p w:rsidR="00B76B6A" w:rsidRPr="002C095A" w:rsidP="004432EC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verzamelen van de gegevens?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</w:t>
            </w:r>
            <w:r w:rsidRPr="002C095A">
              <w:rPr>
                <w:sz w:val="20"/>
                <w:szCs w:val="20"/>
              </w:rPr>
              <w:t>.2</w:t>
            </w:r>
          </w:p>
        </w:tc>
        <w:tc>
          <w:tcPr>
            <w:tcW w:w="5103" w:type="dxa"/>
          </w:tcPr>
          <w:p w:rsidR="00B76B6A" w:rsidRPr="002C095A" w:rsidP="004432EC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Bij Ja (op vraag 4.</w:t>
            </w:r>
            <w:r w:rsidR="00300D91">
              <w:rPr>
                <w:rFonts w:cs="ScalaSans"/>
                <w:sz w:val="20"/>
                <w:szCs w:val="20"/>
              </w:rPr>
              <w:t>5</w:t>
            </w:r>
            <w:r w:rsidRPr="002C095A">
              <w:rPr>
                <w:rFonts w:cs="ScalaSans"/>
                <w:sz w:val="20"/>
                <w:szCs w:val="20"/>
              </w:rPr>
              <w:t>): Vertelt u</w:t>
            </w:r>
          </w:p>
          <w:p w:rsidR="00B76B6A" w:rsidRPr="002C095A" w:rsidP="004432EC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de betrokkene waarom</w:t>
            </w:r>
          </w:p>
          <w:p w:rsidR="00B76B6A" w:rsidRPr="002C095A" w:rsidP="004432EC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de gegevens worden verzameld</w:t>
            </w:r>
          </w:p>
          <w:p w:rsidR="00B76B6A" w:rsidRPr="002C095A" w:rsidP="004432EC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(wat u er mee gaat doen)?</w:t>
            </w:r>
          </w:p>
        </w:tc>
        <w:tc>
          <w:tcPr>
            <w:tcW w:w="567" w:type="dxa"/>
          </w:tcPr>
          <w:p w:rsidR="00B76B6A" w:rsidRPr="00782DF1" w:rsidP="00C4729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 w:rsidP="00300D91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4.</w:t>
            </w:r>
            <w:r w:rsidR="00300D91">
              <w:rPr>
                <w:sz w:val="20"/>
                <w:szCs w:val="20"/>
              </w:rPr>
              <w:t>5</w:t>
            </w:r>
            <w:r w:rsidRPr="002C095A">
              <w:rPr>
                <w:sz w:val="20"/>
                <w:szCs w:val="20"/>
              </w:rPr>
              <w:t>.3</w:t>
            </w:r>
          </w:p>
        </w:tc>
        <w:tc>
          <w:tcPr>
            <w:tcW w:w="5103" w:type="dxa"/>
          </w:tcPr>
          <w:p w:rsidR="00B76B6A" w:rsidRPr="002C095A" w:rsidP="003A7575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Bij Ja: (op vraag 4.</w:t>
            </w:r>
            <w:r w:rsidR="00300D91">
              <w:rPr>
                <w:rFonts w:cs="ScalaSans"/>
                <w:sz w:val="20"/>
                <w:szCs w:val="20"/>
              </w:rPr>
              <w:t>5</w:t>
            </w:r>
            <w:r w:rsidRPr="002C095A">
              <w:rPr>
                <w:rFonts w:cs="ScalaSans"/>
                <w:sz w:val="20"/>
                <w:szCs w:val="20"/>
              </w:rPr>
              <w:t>): Vertelt u</w:t>
            </w:r>
            <w:r w:rsidR="00300D91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 xml:space="preserve">de betrokkene aan </w:t>
            </w:r>
            <w:r w:rsidRPr="002C095A">
              <w:rPr>
                <w:rFonts w:cs="ScalaSans"/>
                <w:sz w:val="20"/>
                <w:szCs w:val="20"/>
              </w:rPr>
              <w:t>wie de gegevens worden verstrekt</w:t>
            </w:r>
            <w:r w:rsidR="00300D91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(daar waar dit geen wettelijke</w:t>
            </w:r>
            <w:r w:rsidR="00300D91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verplichting is)?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</w:t>
            </w:r>
          </w:p>
        </w:tc>
        <w:tc>
          <w:tcPr>
            <w:tcW w:w="5103" w:type="dxa"/>
          </w:tcPr>
          <w:p w:rsidR="00B76B6A" w:rsidRPr="002C095A" w:rsidP="00300D91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Zou de betrokkene kunnen</w:t>
            </w:r>
            <w:r w:rsidR="00300D91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worden verrast door de verwerking</w:t>
            </w:r>
            <w:r w:rsidR="00300D91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(op het moment dat</w:t>
            </w:r>
            <w:r w:rsidR="00300D91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hij daarover wordt geïnformeerd)?</w:t>
            </w:r>
          </w:p>
        </w:tc>
        <w:tc>
          <w:tcPr>
            <w:tcW w:w="567" w:type="dxa"/>
          </w:tcPr>
          <w:p w:rsidR="00B76B6A" w:rsidRPr="00782DF1" w:rsidP="00BA4AF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AF0C15">
        <w:tblPrEx>
          <w:tblW w:w="14425" w:type="dxa"/>
          <w:tblLayout w:type="fixed"/>
          <w:tblLook w:val="04A0"/>
        </w:tblPrEx>
        <w:tc>
          <w:tcPr>
            <w:tcW w:w="675" w:type="dxa"/>
            <w:shd w:val="clear" w:color="auto" w:fill="EBF1DD" w:themeFill="accent3" w:themeFillTint="33"/>
          </w:tcPr>
          <w:p w:rsidR="00701F57" w:rsidP="00AF0C15">
            <w:r>
              <w:t>5</w:t>
            </w:r>
          </w:p>
        </w:tc>
        <w:tc>
          <w:tcPr>
            <w:tcW w:w="13750" w:type="dxa"/>
            <w:gridSpan w:val="4"/>
            <w:shd w:val="clear" w:color="auto" w:fill="EBF1DD" w:themeFill="accent3" w:themeFillTint="33"/>
          </w:tcPr>
          <w:p w:rsidR="00701F57" w:rsidRPr="00782DF1" w:rsidP="00AF0C15">
            <w:pPr>
              <w:rPr>
                <w:sz w:val="20"/>
                <w:szCs w:val="20"/>
              </w:rPr>
            </w:pPr>
            <w:r>
              <w:rPr>
                <w:rFonts w:cs="ScalaSans"/>
                <w:sz w:val="20"/>
                <w:szCs w:val="16"/>
              </w:rPr>
              <w:t>Gebruik van gegevens</w:t>
            </w: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5.1</w:t>
            </w:r>
          </w:p>
        </w:tc>
        <w:tc>
          <w:tcPr>
            <w:tcW w:w="5103" w:type="dxa"/>
          </w:tcPr>
          <w:p w:rsidR="00B76B6A" w:rsidRPr="002C095A" w:rsidP="00511085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 xml:space="preserve">Is het gebruik van de </w:t>
            </w:r>
            <w:r w:rsidRPr="002C095A">
              <w:rPr>
                <w:rFonts w:cs="ScalaSans"/>
                <w:sz w:val="20"/>
                <w:szCs w:val="20"/>
              </w:rPr>
              <w:t>gegevens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verenigbaar (in lijn) met het</w:t>
            </w:r>
          </w:p>
          <w:p w:rsidR="00B76B6A" w:rsidRPr="002C095A" w:rsidP="00511085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doel van het verzamelen?</w:t>
            </w:r>
          </w:p>
        </w:tc>
        <w:tc>
          <w:tcPr>
            <w:tcW w:w="567" w:type="dxa"/>
          </w:tcPr>
          <w:p w:rsidR="00B76B6A" w:rsidRPr="00782DF1" w:rsidP="00C4729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5.2</w:t>
            </w:r>
          </w:p>
        </w:tc>
        <w:tc>
          <w:tcPr>
            <w:tcW w:w="5103" w:type="dxa"/>
          </w:tcPr>
          <w:p w:rsidR="00B76B6A" w:rsidRPr="002C095A" w:rsidP="00701F57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Worden gegevens gebruikt voor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andere bedrijfsprocessen of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doelen dan waar ze oorspronkelijk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voor verzameld zijn?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5.2.1</w:t>
            </w:r>
          </w:p>
        </w:tc>
        <w:tc>
          <w:tcPr>
            <w:tcW w:w="5103" w:type="dxa"/>
          </w:tcPr>
          <w:p w:rsidR="00B76B6A" w:rsidRPr="002C095A" w:rsidP="00511085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Past het doel van dit bedrijfsproces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bij het oorspronkelijke</w:t>
            </w:r>
          </w:p>
          <w:p w:rsidR="00B76B6A" w:rsidRPr="002C095A" w:rsidP="00511085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doel van verzamelen?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5.3</w:t>
            </w:r>
          </w:p>
        </w:tc>
        <w:tc>
          <w:tcPr>
            <w:tcW w:w="5103" w:type="dxa"/>
          </w:tcPr>
          <w:p w:rsidR="00B76B6A" w:rsidRPr="002C095A" w:rsidP="00701F57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Is de kwaliteit van de gegevens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gewaarborgd, dat wil zeggen: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zijn de gegevens actueel, juist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en volledig?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5.4</w:t>
            </w:r>
          </w:p>
        </w:tc>
        <w:tc>
          <w:tcPr>
            <w:tcW w:w="5103" w:type="dxa"/>
          </w:tcPr>
          <w:p w:rsidR="00B76B6A" w:rsidRPr="002C095A" w:rsidP="00511085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Worden op basis van de gegevens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beslissingen genomen</w:t>
            </w:r>
          </w:p>
          <w:p w:rsidR="00B76B6A" w:rsidRPr="002C095A" w:rsidP="00511085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over de betrokkenen?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5.4.1</w:t>
            </w:r>
          </w:p>
        </w:tc>
        <w:tc>
          <w:tcPr>
            <w:tcW w:w="5103" w:type="dxa"/>
          </w:tcPr>
          <w:p w:rsidR="00B76B6A" w:rsidRPr="002C095A" w:rsidP="00701F57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 xml:space="preserve">Bij Ja: leveren de gegevens </w:t>
            </w:r>
            <w:r w:rsidRPr="002C095A">
              <w:rPr>
                <w:rFonts w:cs="ScalaSans"/>
                <w:sz w:val="20"/>
                <w:szCs w:val="20"/>
              </w:rPr>
              <w:t>een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volledig en actueel beeld van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de betrokkenen op?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5.5</w:t>
            </w:r>
          </w:p>
        </w:tc>
        <w:tc>
          <w:tcPr>
            <w:tcW w:w="5103" w:type="dxa"/>
          </w:tcPr>
          <w:p w:rsidR="00B76B6A" w:rsidRPr="002C095A" w:rsidP="00701F57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Is sprake van koppeling, verrijking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of vergelijking van gegevens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uit verschillende bronnen?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5.6</w:t>
            </w:r>
          </w:p>
        </w:tc>
        <w:tc>
          <w:tcPr>
            <w:tcW w:w="5103" w:type="dxa"/>
          </w:tcPr>
          <w:p w:rsidR="00B76B6A" w:rsidRPr="002C095A" w:rsidP="00701F57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Worden gegevens breed verspreid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binnen de organisatie?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5.7</w:t>
            </w:r>
          </w:p>
        </w:tc>
        <w:tc>
          <w:tcPr>
            <w:tcW w:w="5103" w:type="dxa"/>
          </w:tcPr>
          <w:p w:rsidR="00B76B6A" w:rsidRPr="002C095A" w:rsidP="00701F57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Worden gegevens breed verspreid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buiten de organisatie?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5.7.1</w:t>
            </w:r>
          </w:p>
        </w:tc>
        <w:tc>
          <w:tcPr>
            <w:tcW w:w="5103" w:type="dxa"/>
          </w:tcPr>
          <w:p w:rsidR="00B76B6A" w:rsidRPr="002C095A" w:rsidP="0023430D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Is het doorgeven van de gegevens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aan partijen buiten</w:t>
            </w:r>
          </w:p>
          <w:p w:rsidR="00B76B6A" w:rsidRPr="002C095A" w:rsidP="00701F57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de organisatie in lijn met de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verwachtingen van de betrokkene?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5.8</w:t>
            </w:r>
          </w:p>
        </w:tc>
        <w:tc>
          <w:tcPr>
            <w:tcW w:w="5103" w:type="dxa"/>
          </w:tcPr>
          <w:p w:rsidR="00B76B6A" w:rsidRPr="002C095A" w:rsidP="00701F57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Stelt uw organisatie profielen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op van de betrokkenen, al dan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niet geanonimiseerd?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701F57" w:rsidRPr="002C09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5.8.1</w:t>
            </w:r>
          </w:p>
        </w:tc>
        <w:tc>
          <w:tcPr>
            <w:tcW w:w="5103" w:type="dxa"/>
          </w:tcPr>
          <w:p w:rsidR="00701F57" w:rsidRPr="002C095A" w:rsidP="0023430D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>
              <w:rPr>
                <w:rFonts w:cs="ScalaSans"/>
                <w:sz w:val="20"/>
                <w:szCs w:val="20"/>
              </w:rPr>
              <w:t xml:space="preserve">Indien </w:t>
            </w:r>
            <w:r>
              <w:rPr>
                <w:rFonts w:cs="ScalaSans"/>
                <w:sz w:val="20"/>
                <w:szCs w:val="20"/>
              </w:rPr>
              <w:t>profielen worden opgesteld, kan het profiel tot uitsluiting of stigmatisering leiden?</w:t>
            </w:r>
          </w:p>
        </w:tc>
        <w:tc>
          <w:tcPr>
            <w:tcW w:w="567" w:type="dxa"/>
          </w:tcPr>
          <w:p w:rsidR="00701F57" w:rsidRPr="00782DF1" w:rsidP="0023430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01F57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701F57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5.9</w:t>
            </w:r>
          </w:p>
        </w:tc>
        <w:tc>
          <w:tcPr>
            <w:tcW w:w="5103" w:type="dxa"/>
          </w:tcPr>
          <w:p w:rsidR="00B76B6A" w:rsidRPr="002C095A" w:rsidP="0023430D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Kunnen de betrokkenen hun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gegevens inzien of daarom</w:t>
            </w:r>
          </w:p>
          <w:p w:rsidR="00B76B6A" w:rsidRPr="002C095A" w:rsidP="0023430D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vragen?</w:t>
            </w:r>
          </w:p>
        </w:tc>
        <w:tc>
          <w:tcPr>
            <w:tcW w:w="567" w:type="dxa"/>
          </w:tcPr>
          <w:p w:rsidR="00B76B6A" w:rsidRPr="00782DF1" w:rsidP="0023430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5.10</w:t>
            </w:r>
          </w:p>
        </w:tc>
        <w:tc>
          <w:tcPr>
            <w:tcW w:w="5103" w:type="dxa"/>
          </w:tcPr>
          <w:p w:rsidR="00B76B6A" w:rsidRPr="002C095A" w:rsidP="00701F57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Kunnen de betrokkenen hun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gegevens corrigeren of daarom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vragen (verbeteren, aanvullen)?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5.11</w:t>
            </w:r>
          </w:p>
        </w:tc>
        <w:tc>
          <w:tcPr>
            <w:tcW w:w="5103" w:type="dxa"/>
          </w:tcPr>
          <w:p w:rsidR="00B76B6A" w:rsidRPr="002C095A" w:rsidP="00701F57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Kunnen de betrokkenen hun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gegevens verwijderen of daarom</w:t>
            </w:r>
            <w:r w:rsidR="00701F57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vragen?</w:t>
            </w:r>
          </w:p>
        </w:tc>
        <w:tc>
          <w:tcPr>
            <w:tcW w:w="567" w:type="dxa"/>
          </w:tcPr>
          <w:p w:rsidR="00B76B6A" w:rsidRPr="00782DF1" w:rsidP="00BA4AF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AF0C15">
        <w:tblPrEx>
          <w:tblW w:w="14425" w:type="dxa"/>
          <w:tblLayout w:type="fixed"/>
          <w:tblLook w:val="04A0"/>
        </w:tblPrEx>
        <w:tc>
          <w:tcPr>
            <w:tcW w:w="675" w:type="dxa"/>
            <w:shd w:val="clear" w:color="auto" w:fill="EBF1DD" w:themeFill="accent3" w:themeFillTint="33"/>
          </w:tcPr>
          <w:p w:rsidR="006B4509" w:rsidP="00AF0C15">
            <w:r>
              <w:t>6</w:t>
            </w:r>
          </w:p>
        </w:tc>
        <w:tc>
          <w:tcPr>
            <w:tcW w:w="13750" w:type="dxa"/>
            <w:gridSpan w:val="4"/>
            <w:shd w:val="clear" w:color="auto" w:fill="EBF1DD" w:themeFill="accent3" w:themeFillTint="33"/>
          </w:tcPr>
          <w:p w:rsidR="006B4509" w:rsidRPr="00782DF1" w:rsidP="00AF0C15">
            <w:pPr>
              <w:rPr>
                <w:sz w:val="20"/>
                <w:szCs w:val="20"/>
              </w:rPr>
            </w:pPr>
            <w:r>
              <w:rPr>
                <w:rFonts w:cs="ScalaSans"/>
                <w:sz w:val="20"/>
                <w:szCs w:val="16"/>
              </w:rPr>
              <w:t>Bewaren en vernietigen</w:t>
            </w: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6.1</w:t>
            </w:r>
          </w:p>
        </w:tc>
        <w:tc>
          <w:tcPr>
            <w:tcW w:w="5103" w:type="dxa"/>
          </w:tcPr>
          <w:p w:rsidR="00B76B6A" w:rsidRPr="002C095A" w:rsidP="00D223F3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Is een bewaartermijn voor de</w:t>
            </w:r>
            <w:r w:rsidR="00D223F3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gegevens vastgesteld?</w:t>
            </w:r>
          </w:p>
        </w:tc>
        <w:tc>
          <w:tcPr>
            <w:tcW w:w="567" w:type="dxa"/>
          </w:tcPr>
          <w:p w:rsidR="00B76B6A" w:rsidRPr="00782DF1" w:rsidP="00EE235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 w:rsidP="0023430D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 w:rsidP="0023430D">
            <w:pPr>
              <w:rPr>
                <w:strike/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6.2</w:t>
            </w:r>
          </w:p>
        </w:tc>
        <w:tc>
          <w:tcPr>
            <w:tcW w:w="5103" w:type="dxa"/>
          </w:tcPr>
          <w:p w:rsidR="00B76B6A" w:rsidRPr="002C095A" w:rsidP="0023430D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Kunnen de gegevens na afloop</w:t>
            </w:r>
            <w:r w:rsidR="00D223F3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van de bewaartermijn fysiek</w:t>
            </w:r>
          </w:p>
          <w:p w:rsidR="00B76B6A" w:rsidRPr="002C095A" w:rsidP="00D223F3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worden verwijderd (uit een bestand)</w:t>
            </w:r>
            <w:r w:rsidR="00D223F3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of vernietigd (papier)?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 w:rsidP="00D223F3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6.</w:t>
            </w:r>
            <w:r w:rsidR="00D223F3">
              <w:rPr>
                <w:sz w:val="20"/>
                <w:szCs w:val="20"/>
              </w:rPr>
              <w:t>2.1</w:t>
            </w:r>
          </w:p>
        </w:tc>
        <w:tc>
          <w:tcPr>
            <w:tcW w:w="5103" w:type="dxa"/>
          </w:tcPr>
          <w:p w:rsidR="00B76B6A" w:rsidRPr="002C095A" w:rsidP="00D223F3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Zo ja, worden de gegevens na</w:t>
            </w:r>
            <w:r w:rsidR="00D223F3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verstrijken van de bewaartermijn</w:t>
            </w:r>
            <w:r w:rsidR="00D223F3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op zo’n manier vernietigd</w:t>
            </w:r>
            <w:r w:rsidR="00D223F3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of verwijderd dat ze niet meer</w:t>
            </w:r>
            <w:r w:rsidR="00D223F3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te benaderen en te gebruiken</w:t>
            </w:r>
            <w:r w:rsidR="00D223F3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zijn?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AF0C15">
        <w:tblPrEx>
          <w:tblW w:w="14425" w:type="dxa"/>
          <w:tblLayout w:type="fixed"/>
          <w:tblLook w:val="04A0"/>
        </w:tblPrEx>
        <w:tc>
          <w:tcPr>
            <w:tcW w:w="675" w:type="dxa"/>
            <w:shd w:val="clear" w:color="auto" w:fill="EBF1DD" w:themeFill="accent3" w:themeFillTint="33"/>
          </w:tcPr>
          <w:p w:rsidR="006B4509" w:rsidP="00AF0C15">
            <w:r>
              <w:t>7</w:t>
            </w:r>
          </w:p>
        </w:tc>
        <w:tc>
          <w:tcPr>
            <w:tcW w:w="13750" w:type="dxa"/>
            <w:gridSpan w:val="4"/>
            <w:shd w:val="clear" w:color="auto" w:fill="EBF1DD" w:themeFill="accent3" w:themeFillTint="33"/>
          </w:tcPr>
          <w:p w:rsidR="006B4509" w:rsidRPr="00782DF1" w:rsidP="00AF0C15">
            <w:pPr>
              <w:rPr>
                <w:sz w:val="20"/>
                <w:szCs w:val="20"/>
              </w:rPr>
            </w:pPr>
            <w:r>
              <w:rPr>
                <w:rFonts w:cs="ScalaSans"/>
                <w:sz w:val="20"/>
                <w:szCs w:val="16"/>
              </w:rPr>
              <w:t>Beveiliging</w:t>
            </w: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7.1</w:t>
            </w:r>
          </w:p>
        </w:tc>
        <w:tc>
          <w:tcPr>
            <w:tcW w:w="5103" w:type="dxa"/>
          </w:tcPr>
          <w:p w:rsidR="00B76B6A" w:rsidRPr="002C095A" w:rsidP="00D223F3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Is sprake van intern geformuleerd</w:t>
            </w:r>
            <w:r w:rsidR="00D223F3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beleid over</w:t>
            </w:r>
            <w:r w:rsidRPr="002C095A">
              <w:rPr>
                <w:rFonts w:cs="ScalaSans"/>
                <w:sz w:val="20"/>
                <w:szCs w:val="20"/>
              </w:rPr>
              <w:t xml:space="preserve"> het beveiligen</w:t>
            </w:r>
            <w:r w:rsidR="00D223F3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van informatie?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B76B6A" w:rsidRPr="002C095A" w:rsidP="00D223F3">
            <w:pPr>
              <w:rPr>
                <w:sz w:val="20"/>
                <w:szCs w:val="20"/>
              </w:rPr>
            </w:pPr>
            <w:r w:rsidRPr="002C095A">
              <w:rPr>
                <w:sz w:val="20"/>
                <w:szCs w:val="20"/>
              </w:rPr>
              <w:t>7.</w:t>
            </w:r>
            <w:r w:rsidR="00D223F3">
              <w:rPr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:rsidR="00B76B6A" w:rsidRPr="002C095A" w:rsidP="0023430D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Zo ja, is duidelijk op welke</w:t>
            </w:r>
            <w:r w:rsidR="00D223F3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wijze het project er voor zorg</w:t>
            </w:r>
          </w:p>
          <w:p w:rsidR="00B76B6A" w:rsidRPr="002C095A" w:rsidP="0023430D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draagt dat aan de gestelde ei</w:t>
            </w:r>
            <w:r w:rsidR="00D223F3">
              <w:rPr>
                <w:rFonts w:cs="ScalaSans"/>
                <w:sz w:val="20"/>
                <w:szCs w:val="20"/>
              </w:rPr>
              <w:t>s</w:t>
            </w:r>
            <w:r w:rsidRPr="002C095A">
              <w:rPr>
                <w:rFonts w:cs="ScalaSans"/>
                <w:sz w:val="20"/>
                <w:szCs w:val="20"/>
              </w:rPr>
              <w:t>en</w:t>
            </w:r>
            <w:r w:rsidR="00D223F3">
              <w:rPr>
                <w:rFonts w:cs="ScalaSans"/>
                <w:sz w:val="20"/>
                <w:szCs w:val="20"/>
              </w:rPr>
              <w:t xml:space="preserve"> </w:t>
            </w:r>
            <w:r w:rsidRPr="002C095A">
              <w:rPr>
                <w:rFonts w:cs="ScalaSans"/>
                <w:sz w:val="20"/>
                <w:szCs w:val="20"/>
              </w:rPr>
              <w:t>in het beveiligingsbeleid</w:t>
            </w:r>
          </w:p>
          <w:p w:rsidR="00B76B6A" w:rsidRPr="002C095A" w:rsidP="0023430D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2C095A">
              <w:rPr>
                <w:rFonts w:cs="ScalaSans"/>
                <w:sz w:val="20"/>
                <w:szCs w:val="20"/>
              </w:rPr>
              <w:t>voldaan gaat worden?</w:t>
            </w:r>
          </w:p>
        </w:tc>
        <w:tc>
          <w:tcPr>
            <w:tcW w:w="567" w:type="dxa"/>
          </w:tcPr>
          <w:p w:rsidR="00B76B6A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6B6A" w:rsidRPr="00782DF1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7513" w:type="dxa"/>
          </w:tcPr>
          <w:p w:rsidR="00B76B6A" w:rsidRPr="00782DF1">
            <w:pPr>
              <w:rPr>
                <w:strike/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4C0E27" w:rsidRPr="002C095A" w:rsidP="00D22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</w:t>
            </w:r>
          </w:p>
        </w:tc>
        <w:tc>
          <w:tcPr>
            <w:tcW w:w="5103" w:type="dxa"/>
          </w:tcPr>
          <w:p w:rsidR="004C0E27" w:rsidRPr="004C0E27" w:rsidP="0023430D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4C0E27">
              <w:rPr>
                <w:sz w:val="20"/>
                <w:szCs w:val="20"/>
              </w:rPr>
              <w:t xml:space="preserve">Zo ja, is bij het vaststellen van de maatregelen in voldoende mate </w:t>
            </w:r>
            <w:r w:rsidRPr="004C0E27">
              <w:rPr>
                <w:sz w:val="20"/>
                <w:szCs w:val="20"/>
              </w:rPr>
              <w:t>rekening gehouden met de Richtsnoeren Beveiliging van persoonsgegevens die de Autoriteit persoonsgegevens heeft gepubliceerd alsmede met algemeen geaccepteerde beveiligingsstandaarden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567" w:type="dxa"/>
          </w:tcPr>
          <w:p w:rsidR="004C0E27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C0E27" w:rsidRPr="00782DF1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7513" w:type="dxa"/>
          </w:tcPr>
          <w:p w:rsidR="004C0E27" w:rsidRPr="00782DF1">
            <w:pPr>
              <w:rPr>
                <w:strike/>
                <w:sz w:val="20"/>
                <w:szCs w:val="20"/>
              </w:rPr>
            </w:pPr>
          </w:p>
        </w:tc>
      </w:tr>
      <w:tr w:rsidTr="00297189">
        <w:tblPrEx>
          <w:tblW w:w="14425" w:type="dxa"/>
          <w:tblLayout w:type="fixed"/>
          <w:tblLook w:val="04A0"/>
        </w:tblPrEx>
        <w:tc>
          <w:tcPr>
            <w:tcW w:w="675" w:type="dxa"/>
            <w:shd w:val="clear" w:color="auto" w:fill="EBF1DD" w:themeFill="accent3" w:themeFillTint="33"/>
          </w:tcPr>
          <w:p w:rsidR="004C0E27" w:rsidP="00297189">
            <w:r>
              <w:t>8</w:t>
            </w:r>
          </w:p>
        </w:tc>
        <w:tc>
          <w:tcPr>
            <w:tcW w:w="13750" w:type="dxa"/>
            <w:gridSpan w:val="4"/>
            <w:shd w:val="clear" w:color="auto" w:fill="EBF1DD" w:themeFill="accent3" w:themeFillTint="33"/>
          </w:tcPr>
          <w:p w:rsidR="004C0E27" w:rsidRPr="00782DF1" w:rsidP="00297189">
            <w:pPr>
              <w:rPr>
                <w:sz w:val="20"/>
                <w:szCs w:val="20"/>
              </w:rPr>
            </w:pPr>
            <w:r>
              <w:rPr>
                <w:rFonts w:cs="ScalaSans"/>
                <w:sz w:val="20"/>
                <w:szCs w:val="16"/>
              </w:rPr>
              <w:t>Meldplicht datalekken</w:t>
            </w: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4C0E27" w:rsidP="00D22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</w:t>
            </w:r>
          </w:p>
        </w:tc>
        <w:tc>
          <w:tcPr>
            <w:tcW w:w="5103" w:type="dxa"/>
          </w:tcPr>
          <w:p w:rsidR="004C0E27" w:rsidRPr="004C0E27" w:rsidP="0023430D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4C0E27">
              <w:rPr>
                <w:sz w:val="20"/>
                <w:szCs w:val="20"/>
              </w:rPr>
              <w:t xml:space="preserve">Zijn maatregelen getroffen om </w:t>
            </w:r>
            <w:r w:rsidRPr="004C0E27">
              <w:rPr>
                <w:sz w:val="20"/>
                <w:szCs w:val="20"/>
              </w:rPr>
              <w:t>datalekken te melden aan de Autoriteit persoonsgegevens en aan de getroffen personen van wie de gegevens zijn gelekt?</w:t>
            </w:r>
          </w:p>
        </w:tc>
        <w:tc>
          <w:tcPr>
            <w:tcW w:w="567" w:type="dxa"/>
          </w:tcPr>
          <w:p w:rsidR="004C0E27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C0E27" w:rsidRPr="00782DF1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7513" w:type="dxa"/>
          </w:tcPr>
          <w:p w:rsidR="004C0E27" w:rsidRPr="00782DF1">
            <w:pPr>
              <w:rPr>
                <w:strike/>
                <w:sz w:val="20"/>
                <w:szCs w:val="20"/>
              </w:rPr>
            </w:pPr>
          </w:p>
        </w:tc>
      </w:tr>
      <w:tr w:rsidTr="004400E5">
        <w:tblPrEx>
          <w:tblW w:w="14425" w:type="dxa"/>
          <w:tblLayout w:type="fixed"/>
          <w:tblLook w:val="04A0"/>
        </w:tblPrEx>
        <w:tc>
          <w:tcPr>
            <w:tcW w:w="675" w:type="dxa"/>
          </w:tcPr>
          <w:p w:rsidR="004C0E27" w:rsidP="00D22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</w:t>
            </w:r>
          </w:p>
        </w:tc>
        <w:tc>
          <w:tcPr>
            <w:tcW w:w="5103" w:type="dxa"/>
          </w:tcPr>
          <w:p w:rsidR="004C0E27" w:rsidRPr="004C0E27" w:rsidP="0023430D">
            <w:pPr>
              <w:autoSpaceDE w:val="0"/>
              <w:autoSpaceDN w:val="0"/>
              <w:adjustRightInd w:val="0"/>
              <w:rPr>
                <w:rFonts w:cs="ScalaSans"/>
                <w:sz w:val="20"/>
                <w:szCs w:val="20"/>
              </w:rPr>
            </w:pPr>
            <w:r w:rsidRPr="004C0E27">
              <w:rPr>
                <w:sz w:val="20"/>
                <w:szCs w:val="20"/>
              </w:rPr>
              <w:t xml:space="preserve">Zo ja, is bij het vaststellen van de maatregelen in voldoende mate rekening gehouden met de Richtsnoeren die de Autoriteit </w:t>
            </w:r>
            <w:r w:rsidRPr="004C0E27">
              <w:rPr>
                <w:sz w:val="20"/>
                <w:szCs w:val="20"/>
              </w:rPr>
              <w:t>persoonsgegevens over de meldplicht datalekken heeft gepubliceerd</w:t>
            </w:r>
          </w:p>
        </w:tc>
        <w:tc>
          <w:tcPr>
            <w:tcW w:w="567" w:type="dxa"/>
          </w:tcPr>
          <w:p w:rsidR="004C0E27" w:rsidRPr="00782DF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C0E27" w:rsidRPr="00782DF1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7513" w:type="dxa"/>
          </w:tcPr>
          <w:p w:rsidR="004C0E27" w:rsidRPr="00782DF1">
            <w:pPr>
              <w:rPr>
                <w:strike/>
                <w:sz w:val="20"/>
                <w:szCs w:val="20"/>
              </w:rPr>
            </w:pPr>
          </w:p>
        </w:tc>
      </w:tr>
    </w:tbl>
    <w:p w:rsidR="00A101B2" w:rsidP="00B36072"/>
    <w:sectPr w:rsidSect="00451C75">
      <w:pgSz w:w="16838" w:h="11906" w:orient="landscape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cala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27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2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2A2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2374" w:rsidRPr="008B326D">
    <w:pPr>
      <w:pStyle w:val="Footer"/>
      <w:rPr>
        <w:sz w:val="14"/>
        <w:szCs w:val="1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27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2374" w:rsidRPr="00547143" w:rsidP="00DD1A06">
    <w:pPr>
      <w:framePr w:w="548" w:h="517" w:hRule="exact" w:hSpace="180" w:wrap="around" w:vAnchor="text" w:hAnchor="page" w:x="9" w:y="-708"/>
      <w:rPr>
        <w:vanish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5130165</wp:posOffset>
              </wp:positionH>
              <wp:positionV relativeFrom="paragraph">
                <wp:posOffset>-109220</wp:posOffset>
              </wp:positionV>
              <wp:extent cx="347980" cy="328295"/>
              <wp:effectExtent l="0" t="0" r="13970" b="14605"/>
              <wp:wrapNone/>
              <wp:docPr id="4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98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374" w:rsidP="00DD1A06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2049" type="#_x0000_t202" style="width:27.4pt;height:25.85pt;margin-top:-8.6pt;margin-left:403.9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filled="f" stroked="f">
              <v:textbox inset="0,0,0,0">
                <w:txbxContent>
                  <w:p w:rsidR="007D2374" w:rsidP="00DD1A06"/>
                </w:txbxContent>
              </v:textbox>
            </v:shape>
          </w:pict>
        </mc:Fallback>
      </mc:AlternateContent>
    </w:r>
  </w:p>
  <w:p w:rsidR="007D2374" w:rsidP="00DD1A06">
    <w:pPr>
      <w:framePr w:w="533" w:h="546" w:hRule="exact" w:hSpace="180" w:wrap="around" w:vAnchor="text" w:hAnchor="page" w:x="9" w:y="-129"/>
    </w:pPr>
  </w:p>
  <w:p w:rsidR="007D23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2374" w:rsidP="00DD1A06">
    <w:pPr>
      <w:pStyle w:val="doHidden"/>
      <w:framePr w:w="544" w:h="556" w:hRule="atLeast" w:hSpace="142" w:wrap="around" w:vAnchor="page" w:x="132" w:y="152" w:anchorLock="1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1" layoutInCell="1" allowOverlap="1" hidden="1">
              <wp:simplePos x="0" y="0"/>
              <wp:positionH relativeFrom="margin">
                <wp:posOffset>-1270</wp:posOffset>
              </wp:positionH>
              <wp:positionV relativeFrom="page">
                <wp:posOffset>9481185</wp:posOffset>
              </wp:positionV>
              <wp:extent cx="6303010" cy="700405"/>
              <wp:effectExtent l="0" t="3810" r="3810" b="635"/>
              <wp:wrapTopAndBottom/>
              <wp:docPr id="9" name="FooterFP" hidden="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3010" cy="700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/>
                          </w:tblPr>
                          <w:tblGrid>
                            <w:gridCol w:w="2268"/>
                            <w:gridCol w:w="142"/>
                            <w:gridCol w:w="376"/>
                            <w:gridCol w:w="1892"/>
                            <w:gridCol w:w="208"/>
                            <w:gridCol w:w="784"/>
                            <w:gridCol w:w="4111"/>
                          </w:tblGrid>
                          <w:tr w:rsidTr="00DD1A06">
                            <w:tblPrEx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/>
                            </w:tblPrEx>
                            <w:trPr>
                              <w:trHeight w:hRule="exact" w:val="200"/>
                            </w:trPr>
                            <w:tc>
                              <w:tcPr>
                                <w:tcW w:w="9781" w:type="dxa"/>
                                <w:gridSpan w:val="7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tabs>
                                    <w:tab w:val="right" w:leader="underscore" w:pos="9781"/>
                                  </w:tabs>
                                  <w:spacing w:line="160" w:lineRule="exact"/>
                                  <w:rPr>
                                    <w:b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</w:tr>
                          <w:tr w:rsidTr="00DD1A06">
                            <w:tblPrEx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/>
                            </w:tblPrEx>
                            <w:trPr>
                              <w:trHeight w:hRule="exact" w:val="160"/>
                            </w:trPr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2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6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892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08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4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</w:tr>
                          <w:tr w:rsidTr="00DD1A06">
                            <w:tblPrEx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/>
                            </w:tblPrEx>
                            <w:trPr>
                              <w:trHeight w:hRule="exact" w:val="160"/>
                            </w:trPr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2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6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892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08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4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</w:tr>
                          <w:tr w:rsidTr="00DD1A06">
                            <w:tblPrEx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/>
                            </w:tblPrEx>
                            <w:trPr>
                              <w:trHeight w:hRule="exact" w:val="160"/>
                            </w:trPr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2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6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892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08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4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</w:tr>
                          <w:tr w:rsidTr="00DD1A06">
                            <w:tblPrEx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/>
                            </w:tblPrEx>
                            <w:trPr>
                              <w:trHeight w:hRule="exact" w:val="160"/>
                            </w:trPr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2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  <w:gridSpan w:val="2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08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4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</w:tr>
                          <w:tr w:rsidTr="00DD1A06">
                            <w:tblPrEx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/>
                            </w:tblPrEx>
                            <w:trPr>
                              <w:trHeight w:hRule="exact" w:val="160"/>
                            </w:trPr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2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  <w:gridSpan w:val="2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08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4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</w:tr>
                        </w:tbl>
                        <w:p w:rsidR="007D2374" w:rsidP="00DD1A06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FP" o:spid="_x0000_s2050" type="#_x0000_t202" style="width:496.3pt;height:55.15pt;margin-top:746.55pt;margin-left:-0.1pt;mso-height-percent:0;mso-height-relative:margin;mso-position-horizontal-relative:margin;mso-position-vertical-relative:page;mso-width-percent:0;mso-width-relative:margin;mso-wrap-distance-bottom:0;mso-wrap-distance-left:9pt;mso-wrap-distance-right:9pt;mso-wrap-distance-top:0;mso-wrap-style:square;position:absolute;visibility:hidden;v-text-anchor:top;z-index:251661312" filled="f" stroked="f" strokeweight="0.5pt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/>
                    </w:tblPr>
                    <w:tblGrid>
                      <w:gridCol w:w="2268"/>
                      <w:gridCol w:w="142"/>
                      <w:gridCol w:w="376"/>
                      <w:gridCol w:w="1892"/>
                      <w:gridCol w:w="208"/>
                      <w:gridCol w:w="784"/>
                      <w:gridCol w:w="4111"/>
                    </w:tblGrid>
                    <w:tr w:rsidTr="00DD1A06">
                      <w:tblPrEx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/>
                      </w:tblPrEx>
                      <w:trPr>
                        <w:trHeight w:hRule="exact" w:val="200"/>
                      </w:trPr>
                      <w:tc>
                        <w:tcPr>
                          <w:tcW w:w="9781" w:type="dxa"/>
                          <w:gridSpan w:val="7"/>
                          <w:shd w:val="clear" w:color="auto" w:fill="auto"/>
                        </w:tcPr>
                        <w:p w:rsidR="007D2374" w:rsidRPr="00E53F53" w:rsidP="00DD1A06">
                          <w:pPr>
                            <w:tabs>
                              <w:tab w:val="right" w:leader="underscore" w:pos="9781"/>
                            </w:tabs>
                            <w:spacing w:line="160" w:lineRule="exact"/>
                            <w:rPr>
                              <w:b/>
                              <w:sz w:val="14"/>
                              <w:szCs w:val="14"/>
                            </w:rPr>
                          </w:pPr>
                        </w:p>
                      </w:tc>
                    </w:tr>
                    <w:tr w:rsidTr="00DD1A06">
                      <w:tblPrEx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/>
                      </w:tblPrEx>
                      <w:trPr>
                        <w:trHeight w:hRule="exact" w:val="160"/>
                      </w:trPr>
                      <w:tc>
                        <w:tcPr>
                          <w:tcW w:w="2268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42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376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892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208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784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4111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</w:tr>
                    <w:tr w:rsidTr="00DD1A06">
                      <w:tblPrEx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/>
                      </w:tblPrEx>
                      <w:trPr>
                        <w:trHeight w:hRule="exact" w:val="160"/>
                      </w:trPr>
                      <w:tc>
                        <w:tcPr>
                          <w:tcW w:w="2268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42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376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892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208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784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4111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</w:tr>
                    <w:tr w:rsidTr="00DD1A06">
                      <w:tblPrEx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/>
                      </w:tblPrEx>
                      <w:trPr>
                        <w:trHeight w:hRule="exact" w:val="160"/>
                      </w:trPr>
                      <w:tc>
                        <w:tcPr>
                          <w:tcW w:w="2268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42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376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892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208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784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4111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</w:tr>
                    <w:tr w:rsidTr="00DD1A06">
                      <w:tblPrEx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/>
                      </w:tblPrEx>
                      <w:trPr>
                        <w:trHeight w:hRule="exact" w:val="160"/>
                      </w:trPr>
                      <w:tc>
                        <w:tcPr>
                          <w:tcW w:w="2268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42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gridSpan w:val="2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208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784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4111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</w:tr>
                    <w:tr w:rsidTr="00DD1A06">
                      <w:tblPrEx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/>
                      </w:tblPrEx>
                      <w:trPr>
                        <w:trHeight w:hRule="exact" w:val="160"/>
                      </w:trPr>
                      <w:tc>
                        <w:tcPr>
                          <w:tcW w:w="2268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42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gridSpan w:val="2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208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784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4111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</w:tr>
                  </w:tbl>
                  <w:p w:rsidR="007D2374" w:rsidP="00DD1A06"/>
                </w:txbxContent>
              </v:textbox>
              <w10:wrap type="topAndBottom"/>
              <w10:anchorlock/>
            </v:shape>
          </w:pict>
        </mc:Fallback>
      </mc:AlternateContent>
    </w:r>
  </w:p>
  <w:p w:rsidR="007D2374" w:rsidP="001312FC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237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2374" w:rsidP="00DD1A06">
    <w:pPr>
      <w:pStyle w:val="doHidden"/>
      <w:framePr w:w="544" w:h="556" w:hRule="atLeast" w:hSpace="142" w:wrap="around" w:vAnchor="page" w:x="132" w:y="152" w:anchorLock="1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384" behindDoc="0" locked="1" layoutInCell="1" allowOverlap="1">
              <wp:simplePos x="0" y="0"/>
              <wp:positionH relativeFrom="page">
                <wp:posOffset>2480310</wp:posOffset>
              </wp:positionH>
              <wp:positionV relativeFrom="page">
                <wp:posOffset>10063480</wp:posOffset>
              </wp:positionV>
              <wp:extent cx="2703600" cy="316800"/>
              <wp:effectExtent l="0" t="0" r="1905" b="7620"/>
              <wp:wrapNone/>
              <wp:docPr id="2" name="logoFooterSummary" title="doHeaderFirstPag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703600" cy="31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D2374" w:rsidP="00DD1A0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FooterSummary" o:spid="_x0000_s2051" type="#_x0000_t202" alt="Titel: doHeaderFirstPage" style="width:212.9pt;height:24.95pt;margin-top:792.4pt;margin-left:195.3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5408" filled="f" stroked="f" strokeweight="0.5pt">
              <v:textbox inset="0,0,0,0">
                <w:txbxContent>
                  <w:p w:rsidR="007D2374" w:rsidP="00DD1A06">
                    <w:pPr>
                      <w:jc w:val="center"/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1" layoutInCell="1" allowOverlap="1" hidden="1">
              <wp:simplePos x="0" y="0"/>
              <wp:positionH relativeFrom="margin">
                <wp:posOffset>-1270</wp:posOffset>
              </wp:positionH>
              <wp:positionV relativeFrom="page">
                <wp:posOffset>9481185</wp:posOffset>
              </wp:positionV>
              <wp:extent cx="6303010" cy="700405"/>
              <wp:effectExtent l="0" t="3810" r="3810" b="635"/>
              <wp:wrapTopAndBottom/>
              <wp:docPr id="3" name="FooterFP" hidden="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3010" cy="700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/>
                          </w:tblPr>
                          <w:tblGrid>
                            <w:gridCol w:w="2268"/>
                            <w:gridCol w:w="142"/>
                            <w:gridCol w:w="376"/>
                            <w:gridCol w:w="1892"/>
                            <w:gridCol w:w="208"/>
                            <w:gridCol w:w="784"/>
                            <w:gridCol w:w="4111"/>
                          </w:tblGrid>
                          <w:tr w:rsidTr="00DD1A06">
                            <w:tblPrEx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/>
                            </w:tblPrEx>
                            <w:trPr>
                              <w:trHeight w:hRule="exact" w:val="200"/>
                            </w:trPr>
                            <w:tc>
                              <w:tcPr>
                                <w:tcW w:w="9781" w:type="dxa"/>
                                <w:gridSpan w:val="7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tabs>
                                    <w:tab w:val="right" w:leader="underscore" w:pos="9781"/>
                                  </w:tabs>
                                  <w:spacing w:line="160" w:lineRule="exact"/>
                                  <w:rPr>
                                    <w:b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</w:tr>
                          <w:tr w:rsidTr="00DD1A06">
                            <w:tblPrEx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/>
                            </w:tblPrEx>
                            <w:trPr>
                              <w:trHeight w:hRule="exact" w:val="160"/>
                            </w:trPr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2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6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892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08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4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</w:tr>
                          <w:tr w:rsidTr="00DD1A06">
                            <w:tblPrEx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/>
                            </w:tblPrEx>
                            <w:trPr>
                              <w:trHeight w:hRule="exact" w:val="160"/>
                            </w:trPr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2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6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892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08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4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</w:tr>
                          <w:tr w:rsidTr="00DD1A06">
                            <w:tblPrEx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/>
                            </w:tblPrEx>
                            <w:trPr>
                              <w:trHeight w:hRule="exact" w:val="160"/>
                            </w:trPr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2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6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892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08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4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</w:tr>
                          <w:tr w:rsidTr="00DD1A06">
                            <w:tblPrEx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/>
                            </w:tblPrEx>
                            <w:trPr>
                              <w:trHeight w:hRule="exact" w:val="160"/>
                            </w:trPr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2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  <w:gridSpan w:val="2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08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4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</w:tr>
                          <w:tr w:rsidTr="00DD1A06">
                            <w:tblPrEx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/>
                            </w:tblPrEx>
                            <w:trPr>
                              <w:trHeight w:hRule="exact" w:val="160"/>
                            </w:trPr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2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  <w:gridSpan w:val="2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08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84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auto"/>
                              </w:tcPr>
                              <w:p w:rsidR="007D2374" w:rsidRPr="00E53F53" w:rsidP="00DD1A06">
                                <w:pPr>
                                  <w:spacing w:line="160" w:lineRule="exact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</w:tr>
                        </w:tbl>
                        <w:p w:rsidR="007D2374" w:rsidP="00DD1A06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2052" type="#_x0000_t202" style="width:496.3pt;height:55.15pt;margin-top:746.55pt;margin-left:-0.1pt;mso-height-percent:0;mso-height-relative:margin;mso-position-horizontal-relative:margin;mso-position-vertical-relative:page;mso-width-percent:0;mso-width-relative:margin;mso-wrap-distance-bottom:0;mso-wrap-distance-left:9pt;mso-wrap-distance-right:9pt;mso-wrap-distance-top:0;mso-wrap-style:square;position:absolute;visibility:hidden;v-text-anchor:top;z-index:251663360" filled="f" stroked="f" strokeweight="0.5pt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/>
                    </w:tblPr>
                    <w:tblGrid>
                      <w:gridCol w:w="2268"/>
                      <w:gridCol w:w="142"/>
                      <w:gridCol w:w="376"/>
                      <w:gridCol w:w="1892"/>
                      <w:gridCol w:w="208"/>
                      <w:gridCol w:w="784"/>
                      <w:gridCol w:w="4111"/>
                    </w:tblGrid>
                    <w:tr w:rsidTr="00DD1A06">
                      <w:tblPrEx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/>
                      </w:tblPrEx>
                      <w:trPr>
                        <w:trHeight w:hRule="exact" w:val="200"/>
                      </w:trPr>
                      <w:tc>
                        <w:tcPr>
                          <w:tcW w:w="9781" w:type="dxa"/>
                          <w:gridSpan w:val="7"/>
                          <w:shd w:val="clear" w:color="auto" w:fill="auto"/>
                        </w:tcPr>
                        <w:p w:rsidR="007D2374" w:rsidRPr="00E53F53" w:rsidP="00DD1A06">
                          <w:pPr>
                            <w:tabs>
                              <w:tab w:val="right" w:leader="underscore" w:pos="9781"/>
                            </w:tabs>
                            <w:spacing w:line="160" w:lineRule="exact"/>
                            <w:rPr>
                              <w:b/>
                              <w:sz w:val="14"/>
                              <w:szCs w:val="14"/>
                            </w:rPr>
                          </w:pPr>
                        </w:p>
                      </w:tc>
                    </w:tr>
                    <w:tr w:rsidTr="00DD1A06">
                      <w:tblPrEx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/>
                      </w:tblPrEx>
                      <w:trPr>
                        <w:trHeight w:hRule="exact" w:val="160"/>
                      </w:trPr>
                      <w:tc>
                        <w:tcPr>
                          <w:tcW w:w="2268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42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376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892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208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784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4111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</w:tr>
                    <w:tr w:rsidTr="00DD1A06">
                      <w:tblPrEx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/>
                      </w:tblPrEx>
                      <w:trPr>
                        <w:trHeight w:hRule="exact" w:val="160"/>
                      </w:trPr>
                      <w:tc>
                        <w:tcPr>
                          <w:tcW w:w="2268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42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376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892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208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784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4111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</w:tr>
                    <w:tr w:rsidTr="00DD1A06">
                      <w:tblPrEx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/>
                      </w:tblPrEx>
                      <w:trPr>
                        <w:trHeight w:hRule="exact" w:val="160"/>
                      </w:trPr>
                      <w:tc>
                        <w:tcPr>
                          <w:tcW w:w="2268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42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376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892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208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784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4111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</w:tr>
                    <w:tr w:rsidTr="00DD1A06">
                      <w:tblPrEx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/>
                      </w:tblPrEx>
                      <w:trPr>
                        <w:trHeight w:hRule="exact" w:val="160"/>
                      </w:trPr>
                      <w:tc>
                        <w:tcPr>
                          <w:tcW w:w="2268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42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gridSpan w:val="2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208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784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4111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</w:tr>
                    <w:tr w:rsidTr="00DD1A06">
                      <w:tblPrEx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/>
                      </w:tblPrEx>
                      <w:trPr>
                        <w:trHeight w:hRule="exact" w:val="160"/>
                      </w:trPr>
                      <w:tc>
                        <w:tcPr>
                          <w:tcW w:w="2268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42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gridSpan w:val="2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208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784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4111" w:type="dxa"/>
                          <w:shd w:val="clear" w:color="auto" w:fill="auto"/>
                        </w:tcPr>
                        <w:p w:rsidR="007D2374" w:rsidRPr="00E53F53" w:rsidP="00DD1A06">
                          <w:pPr>
                            <w:spacing w:line="16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</w:tc>
                    </w:tr>
                  </w:tbl>
                  <w:p w:rsidR="007D2374" w:rsidP="00DD1A06"/>
                </w:txbxContent>
              </v:textbox>
              <w10:wrap type="topAndBottom"/>
              <w10:anchorlock/>
            </v:shape>
          </w:pict>
        </mc:Fallback>
      </mc:AlternateContent>
    </w:r>
  </w:p>
  <w:p w:rsidR="007D237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23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2277F0"/>
    <w:multiLevelType w:val="hybridMultilevel"/>
    <w:tmpl w:val="632E49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B3A94"/>
    <w:multiLevelType w:val="hybridMultilevel"/>
    <w:tmpl w:val="531CA91C"/>
    <w:lvl w:ilvl="0">
      <w:start w:val="13"/>
      <w:numFmt w:val="bullet"/>
      <w:lvlText w:val="-"/>
      <w:lvlJc w:val="left"/>
      <w:pPr>
        <w:ind w:left="720" w:hanging="360"/>
      </w:pPr>
      <w:rPr>
        <w:rFonts w:ascii="Calibri" w:hAnsi="Calibri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01A7E"/>
    <w:multiLevelType w:val="hybridMultilevel"/>
    <w:tmpl w:val="1BC80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F6A7D"/>
    <w:multiLevelType w:val="hybridMultilevel"/>
    <w:tmpl w:val="D0EED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6170E8"/>
    <w:multiLevelType w:val="multilevel"/>
    <w:tmpl w:val="943E8932"/>
    <w:name w:val="doHeadingListTemplate"/>
    <w:lvl w:ilvl="0">
      <w:start w:val="1"/>
      <w:numFmt w:val="decimal"/>
      <w:pStyle w:val="Heading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5">
    <w:nsid w:val="70F95234"/>
    <w:multiLevelType w:val="hybridMultilevel"/>
    <w:tmpl w:val="A0EC14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717329"/>
    <w:multiLevelType w:val="hybridMultilevel"/>
    <w:tmpl w:val="1166B7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4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85"/>
    <w:rsid w:val="00024DB6"/>
    <w:rsid w:val="00027892"/>
    <w:rsid w:val="0004315F"/>
    <w:rsid w:val="00057449"/>
    <w:rsid w:val="001244EA"/>
    <w:rsid w:val="001312FC"/>
    <w:rsid w:val="001858F8"/>
    <w:rsid w:val="001C7CF5"/>
    <w:rsid w:val="001F5774"/>
    <w:rsid w:val="0020553C"/>
    <w:rsid w:val="00230137"/>
    <w:rsid w:val="0023430D"/>
    <w:rsid w:val="00253650"/>
    <w:rsid w:val="00254FD3"/>
    <w:rsid w:val="002903A5"/>
    <w:rsid w:val="00297189"/>
    <w:rsid w:val="002C095A"/>
    <w:rsid w:val="00300D91"/>
    <w:rsid w:val="0032112C"/>
    <w:rsid w:val="003221D9"/>
    <w:rsid w:val="0033604E"/>
    <w:rsid w:val="0036737E"/>
    <w:rsid w:val="003A7575"/>
    <w:rsid w:val="003B3B85"/>
    <w:rsid w:val="003E4190"/>
    <w:rsid w:val="00400E55"/>
    <w:rsid w:val="004250E6"/>
    <w:rsid w:val="00430DFF"/>
    <w:rsid w:val="004400E5"/>
    <w:rsid w:val="00442416"/>
    <w:rsid w:val="004432EC"/>
    <w:rsid w:val="00451C75"/>
    <w:rsid w:val="004C0E27"/>
    <w:rsid w:val="004C1121"/>
    <w:rsid w:val="00511085"/>
    <w:rsid w:val="00547143"/>
    <w:rsid w:val="00552AC7"/>
    <w:rsid w:val="005677A3"/>
    <w:rsid w:val="005B2A92"/>
    <w:rsid w:val="005E1A18"/>
    <w:rsid w:val="005E3791"/>
    <w:rsid w:val="005E759B"/>
    <w:rsid w:val="005F6EF6"/>
    <w:rsid w:val="006167E4"/>
    <w:rsid w:val="00672A2D"/>
    <w:rsid w:val="006B4509"/>
    <w:rsid w:val="00701F57"/>
    <w:rsid w:val="00707835"/>
    <w:rsid w:val="007221D3"/>
    <w:rsid w:val="00767726"/>
    <w:rsid w:val="00782DF1"/>
    <w:rsid w:val="007A2AB6"/>
    <w:rsid w:val="007D2374"/>
    <w:rsid w:val="007F5AD4"/>
    <w:rsid w:val="00825464"/>
    <w:rsid w:val="00857A08"/>
    <w:rsid w:val="008B326D"/>
    <w:rsid w:val="009254F5"/>
    <w:rsid w:val="00932779"/>
    <w:rsid w:val="009477C6"/>
    <w:rsid w:val="00967824"/>
    <w:rsid w:val="009A109C"/>
    <w:rsid w:val="009B65E0"/>
    <w:rsid w:val="00A101B2"/>
    <w:rsid w:val="00A247EA"/>
    <w:rsid w:val="00A51D21"/>
    <w:rsid w:val="00AC0608"/>
    <w:rsid w:val="00AF0C15"/>
    <w:rsid w:val="00B36072"/>
    <w:rsid w:val="00B76B6A"/>
    <w:rsid w:val="00B802FA"/>
    <w:rsid w:val="00B94CED"/>
    <w:rsid w:val="00BA4AF5"/>
    <w:rsid w:val="00BB5377"/>
    <w:rsid w:val="00BD22F5"/>
    <w:rsid w:val="00C47290"/>
    <w:rsid w:val="00CA7A5A"/>
    <w:rsid w:val="00CF1F8D"/>
    <w:rsid w:val="00D223F3"/>
    <w:rsid w:val="00D54CB1"/>
    <w:rsid w:val="00D56FB1"/>
    <w:rsid w:val="00D66D19"/>
    <w:rsid w:val="00DD1A06"/>
    <w:rsid w:val="00DF2D93"/>
    <w:rsid w:val="00DF5107"/>
    <w:rsid w:val="00E06A44"/>
    <w:rsid w:val="00E53F53"/>
    <w:rsid w:val="00E94A27"/>
    <w:rsid w:val="00EC2928"/>
    <w:rsid w:val="00EE2353"/>
    <w:rsid w:val="00F47153"/>
    <w:rsid w:val="00F73DF3"/>
    <w:rsid w:val="00F84251"/>
    <w:rsid w:val="00F87832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3D8E717-F234-4CA4-A904-DA70A7156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Kop1Char"/>
    <w:qFormat/>
    <w:rsid w:val="00451C75"/>
    <w:pPr>
      <w:numPr>
        <w:numId w:val="2"/>
      </w:numPr>
      <w:spacing w:after="0" w:line="240" w:lineRule="atLeast"/>
      <w:outlineLvl w:val="0"/>
    </w:pPr>
    <w:rPr>
      <w:rFonts w:eastAsia="Times New Roman" w:cs="Arial"/>
      <w:bCs/>
      <w:sz w:val="56"/>
      <w:szCs w:val="32"/>
      <w:lang w:val="nl" w:eastAsia="nl-NL"/>
    </w:rPr>
  </w:style>
  <w:style w:type="paragraph" w:styleId="Heading2">
    <w:name w:val="heading 2"/>
    <w:basedOn w:val="Normal"/>
    <w:next w:val="Normal"/>
    <w:link w:val="Kop2Char"/>
    <w:qFormat/>
    <w:rsid w:val="00451C75"/>
    <w:pPr>
      <w:numPr>
        <w:ilvl w:val="1"/>
        <w:numId w:val="2"/>
      </w:numPr>
      <w:spacing w:after="0" w:line="240" w:lineRule="atLeast"/>
      <w:outlineLvl w:val="1"/>
    </w:pPr>
    <w:rPr>
      <w:rFonts w:eastAsia="Times New Roman" w:cs="Arial"/>
      <w:bCs/>
      <w:iCs/>
      <w:sz w:val="30"/>
      <w:szCs w:val="28"/>
      <w:lang w:val="nl" w:eastAsia="nl-NL"/>
    </w:rPr>
  </w:style>
  <w:style w:type="paragraph" w:styleId="Heading3">
    <w:name w:val="heading 3"/>
    <w:basedOn w:val="Normal"/>
    <w:next w:val="Normal"/>
    <w:link w:val="Kop3Char"/>
    <w:qFormat/>
    <w:rsid w:val="00451C75"/>
    <w:pPr>
      <w:numPr>
        <w:ilvl w:val="2"/>
        <w:numId w:val="2"/>
      </w:numPr>
      <w:spacing w:after="0" w:line="240" w:lineRule="atLeast"/>
      <w:outlineLvl w:val="2"/>
    </w:pPr>
    <w:rPr>
      <w:rFonts w:eastAsia="Times New Roman" w:cs="Times New Roman"/>
      <w:b/>
      <w:sz w:val="20"/>
      <w:szCs w:val="20"/>
      <w:lang w:val="nl" w:eastAsia="nl-NL"/>
    </w:rPr>
  </w:style>
  <w:style w:type="paragraph" w:styleId="Heading4">
    <w:name w:val="heading 4"/>
    <w:basedOn w:val="Normal"/>
    <w:next w:val="Normal"/>
    <w:link w:val="Kop4Char"/>
    <w:qFormat/>
    <w:rsid w:val="00451C75"/>
    <w:pPr>
      <w:numPr>
        <w:ilvl w:val="3"/>
        <w:numId w:val="2"/>
      </w:numPr>
      <w:spacing w:after="0" w:line="240" w:lineRule="atLeast"/>
      <w:outlineLvl w:val="3"/>
    </w:pPr>
    <w:rPr>
      <w:rFonts w:eastAsiaTheme="majorEastAsia" w:cstheme="majorBidi"/>
      <w:bCs/>
      <w:i/>
      <w:iCs/>
      <w:sz w:val="24"/>
      <w:szCs w:val="20"/>
      <w:lang w:val="nl" w:eastAsia="nl-NL"/>
    </w:rPr>
  </w:style>
  <w:style w:type="paragraph" w:styleId="Heading5">
    <w:name w:val="heading 5"/>
    <w:basedOn w:val="Normal"/>
    <w:next w:val="Normal"/>
    <w:link w:val="Kop5Char"/>
    <w:qFormat/>
    <w:rsid w:val="00451C75"/>
    <w:pPr>
      <w:keepNext/>
      <w:keepLines/>
      <w:numPr>
        <w:ilvl w:val="4"/>
        <w:numId w:val="2"/>
      </w:numPr>
      <w:spacing w:before="200" w:after="0" w:line="240" w:lineRule="atLeast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nl" w:eastAsia="nl-NL"/>
    </w:rPr>
  </w:style>
  <w:style w:type="paragraph" w:styleId="Heading6">
    <w:name w:val="heading 6"/>
    <w:basedOn w:val="Normal"/>
    <w:next w:val="Normal"/>
    <w:link w:val="Kop6Char"/>
    <w:qFormat/>
    <w:rsid w:val="00451C75"/>
    <w:pPr>
      <w:keepNext/>
      <w:keepLines/>
      <w:numPr>
        <w:ilvl w:val="5"/>
        <w:numId w:val="2"/>
      </w:numPr>
      <w:spacing w:before="200" w:after="0" w:line="240" w:lineRule="atLeas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nl" w:eastAsia="nl-NL"/>
    </w:rPr>
  </w:style>
  <w:style w:type="paragraph" w:styleId="Heading7">
    <w:name w:val="heading 7"/>
    <w:basedOn w:val="Normal"/>
    <w:next w:val="Normal"/>
    <w:link w:val="Kop7Char"/>
    <w:qFormat/>
    <w:rsid w:val="00451C75"/>
    <w:pPr>
      <w:keepNext/>
      <w:keepLines/>
      <w:numPr>
        <w:ilvl w:val="6"/>
        <w:numId w:val="2"/>
      </w:numPr>
      <w:spacing w:before="200" w:after="0" w:line="24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" w:eastAsia="nl-NL"/>
    </w:rPr>
  </w:style>
  <w:style w:type="paragraph" w:styleId="Heading8">
    <w:name w:val="heading 8"/>
    <w:basedOn w:val="Normal"/>
    <w:next w:val="Normal"/>
    <w:link w:val="Kop8Char"/>
    <w:qFormat/>
    <w:rsid w:val="00451C75"/>
    <w:pPr>
      <w:keepNext/>
      <w:keepLines/>
      <w:numPr>
        <w:ilvl w:val="7"/>
        <w:numId w:val="2"/>
      </w:numPr>
      <w:spacing w:before="200" w:after="0" w:line="24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" w:eastAsia="nl-NL"/>
    </w:rPr>
  </w:style>
  <w:style w:type="paragraph" w:styleId="Heading9">
    <w:name w:val="heading 9"/>
    <w:basedOn w:val="Normal"/>
    <w:next w:val="Normal"/>
    <w:link w:val="Kop9Char"/>
    <w:qFormat/>
    <w:rsid w:val="00451C75"/>
    <w:pPr>
      <w:keepNext/>
      <w:keepLines/>
      <w:numPr>
        <w:ilvl w:val="8"/>
        <w:numId w:val="2"/>
      </w:numPr>
      <w:spacing w:before="200" w:after="0" w:line="24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64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4F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4A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92D00"/>
    <w:rPr>
      <w:sz w:val="16"/>
      <w:szCs w:val="16"/>
    </w:rPr>
  </w:style>
  <w:style w:type="paragraph" w:styleId="CommentText">
    <w:name w:val="annotation text"/>
    <w:basedOn w:val="Normal"/>
    <w:link w:val="TekstopmerkingChar"/>
    <w:uiPriority w:val="99"/>
    <w:semiHidden/>
    <w:unhideWhenUsed/>
    <w:rsid w:val="00192D0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DefaultParagraphFont"/>
    <w:link w:val="CommentText"/>
    <w:uiPriority w:val="99"/>
    <w:semiHidden/>
    <w:rsid w:val="00192D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OnderwerpvanopmerkingChar"/>
    <w:uiPriority w:val="99"/>
    <w:semiHidden/>
    <w:unhideWhenUsed/>
    <w:rsid w:val="00192D00"/>
    <w:rPr>
      <w:b/>
      <w:bCs/>
    </w:rPr>
  </w:style>
  <w:style w:type="character" w:customStyle="1" w:styleId="OnderwerpvanopmerkingChar">
    <w:name w:val="Onderwerp van opmerking Char"/>
    <w:basedOn w:val="TekstopmerkingChar"/>
    <w:link w:val="CommentSubject"/>
    <w:uiPriority w:val="99"/>
    <w:semiHidden/>
    <w:rsid w:val="00192D00"/>
    <w:rPr>
      <w:b/>
      <w:bCs/>
      <w:sz w:val="20"/>
      <w:szCs w:val="20"/>
    </w:rPr>
  </w:style>
  <w:style w:type="paragraph" w:styleId="BalloonText">
    <w:name w:val="Balloon Text"/>
    <w:basedOn w:val="Normal"/>
    <w:link w:val="BallontekstChar"/>
    <w:uiPriority w:val="99"/>
    <w:semiHidden/>
    <w:unhideWhenUsed/>
    <w:rsid w:val="00192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DefaultParagraphFont"/>
    <w:link w:val="BalloonText"/>
    <w:uiPriority w:val="99"/>
    <w:semiHidden/>
    <w:rsid w:val="00192D00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DefaultParagraphFont"/>
    <w:link w:val="Heading1"/>
    <w:rsid w:val="00451C75"/>
    <w:rPr>
      <w:rFonts w:eastAsia="Times New Roman" w:cs="Arial"/>
      <w:bCs/>
      <w:sz w:val="56"/>
      <w:szCs w:val="32"/>
      <w:lang w:val="nl" w:eastAsia="nl-NL"/>
    </w:rPr>
  </w:style>
  <w:style w:type="character" w:customStyle="1" w:styleId="Kop2Char">
    <w:name w:val="Kop 2 Char"/>
    <w:basedOn w:val="DefaultParagraphFont"/>
    <w:link w:val="Heading2"/>
    <w:rsid w:val="00451C75"/>
    <w:rPr>
      <w:rFonts w:eastAsia="Times New Roman" w:cs="Arial"/>
      <w:bCs/>
      <w:iCs/>
      <w:sz w:val="30"/>
      <w:szCs w:val="28"/>
      <w:lang w:val="nl" w:eastAsia="nl-NL"/>
    </w:rPr>
  </w:style>
  <w:style w:type="character" w:customStyle="1" w:styleId="Kop3Char">
    <w:name w:val="Kop 3 Char"/>
    <w:basedOn w:val="DefaultParagraphFont"/>
    <w:link w:val="Heading3"/>
    <w:rsid w:val="00451C75"/>
    <w:rPr>
      <w:rFonts w:eastAsia="Times New Roman" w:cs="Times New Roman"/>
      <w:b/>
      <w:sz w:val="20"/>
      <w:szCs w:val="20"/>
      <w:lang w:val="nl" w:eastAsia="nl-NL"/>
    </w:rPr>
  </w:style>
  <w:style w:type="character" w:customStyle="1" w:styleId="Kop4Char">
    <w:name w:val="Kop 4 Char"/>
    <w:basedOn w:val="DefaultParagraphFont"/>
    <w:link w:val="Heading4"/>
    <w:rsid w:val="00451C75"/>
    <w:rPr>
      <w:rFonts w:eastAsiaTheme="majorEastAsia" w:cstheme="majorBidi"/>
      <w:bCs/>
      <w:i/>
      <w:iCs/>
      <w:sz w:val="24"/>
      <w:szCs w:val="20"/>
      <w:lang w:val="nl" w:eastAsia="nl-NL"/>
    </w:rPr>
  </w:style>
  <w:style w:type="character" w:customStyle="1" w:styleId="Kop5Char">
    <w:name w:val="Kop 5 Char"/>
    <w:basedOn w:val="DefaultParagraphFont"/>
    <w:link w:val="Heading5"/>
    <w:rsid w:val="00451C75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nl" w:eastAsia="nl-NL"/>
    </w:rPr>
  </w:style>
  <w:style w:type="character" w:customStyle="1" w:styleId="Kop6Char">
    <w:name w:val="Kop 6 Char"/>
    <w:basedOn w:val="DefaultParagraphFont"/>
    <w:link w:val="Heading6"/>
    <w:rsid w:val="00451C7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nl" w:eastAsia="nl-NL"/>
    </w:rPr>
  </w:style>
  <w:style w:type="character" w:customStyle="1" w:styleId="Kop7Char">
    <w:name w:val="Kop 7 Char"/>
    <w:basedOn w:val="DefaultParagraphFont"/>
    <w:link w:val="Heading7"/>
    <w:rsid w:val="00451C7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" w:eastAsia="nl-NL"/>
    </w:rPr>
  </w:style>
  <w:style w:type="character" w:customStyle="1" w:styleId="Kop8Char">
    <w:name w:val="Kop 8 Char"/>
    <w:basedOn w:val="DefaultParagraphFont"/>
    <w:link w:val="Heading8"/>
    <w:rsid w:val="00451C7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" w:eastAsia="nl-NL"/>
    </w:rPr>
  </w:style>
  <w:style w:type="character" w:customStyle="1" w:styleId="Kop9Char">
    <w:name w:val="Kop 9 Char"/>
    <w:basedOn w:val="DefaultParagraphFont"/>
    <w:link w:val="Heading9"/>
    <w:rsid w:val="00451C7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" w:eastAsia="nl-NL"/>
    </w:rPr>
  </w:style>
  <w:style w:type="paragraph" w:styleId="TOC1">
    <w:name w:val="toc 1"/>
    <w:basedOn w:val="Normal"/>
    <w:next w:val="Normal"/>
    <w:uiPriority w:val="39"/>
    <w:rsid w:val="00451C75"/>
    <w:pPr>
      <w:tabs>
        <w:tab w:val="left" w:pos="709"/>
        <w:tab w:val="right" w:leader="dot" w:pos="7031"/>
      </w:tabs>
      <w:spacing w:before="240" w:after="0" w:line="240" w:lineRule="atLeast"/>
    </w:pPr>
    <w:rPr>
      <w:rFonts w:eastAsia="Times New Roman" w:cs="Times New Roman"/>
      <w:b/>
      <w:sz w:val="20"/>
      <w:szCs w:val="20"/>
      <w:lang w:val="nl" w:eastAsia="nl-NL"/>
    </w:rPr>
  </w:style>
  <w:style w:type="paragraph" w:styleId="Header">
    <w:name w:val="header"/>
    <w:basedOn w:val="Normal"/>
    <w:link w:val="KoptekstChar"/>
    <w:uiPriority w:val="99"/>
    <w:unhideWhenUsed/>
    <w:rsid w:val="00451C75"/>
    <w:pPr>
      <w:tabs>
        <w:tab w:val="center" w:pos="4536"/>
        <w:tab w:val="right" w:pos="9072"/>
      </w:tabs>
      <w:spacing w:after="0" w:line="240" w:lineRule="atLeast"/>
    </w:pPr>
    <w:rPr>
      <w:rFonts w:eastAsia="Times New Roman" w:cs="Times New Roman"/>
      <w:sz w:val="20"/>
      <w:szCs w:val="21"/>
    </w:rPr>
  </w:style>
  <w:style w:type="character" w:customStyle="1" w:styleId="KoptekstChar">
    <w:name w:val="Koptekst Char"/>
    <w:basedOn w:val="DefaultParagraphFont"/>
    <w:link w:val="Header"/>
    <w:uiPriority w:val="99"/>
    <w:rsid w:val="00451C75"/>
    <w:rPr>
      <w:rFonts w:eastAsia="Times New Roman" w:cs="Times New Roman"/>
      <w:sz w:val="20"/>
      <w:szCs w:val="21"/>
    </w:rPr>
  </w:style>
  <w:style w:type="paragraph" w:styleId="Footer">
    <w:name w:val="footer"/>
    <w:basedOn w:val="Normal"/>
    <w:link w:val="VoettekstChar"/>
    <w:uiPriority w:val="99"/>
    <w:unhideWhenUsed/>
    <w:rsid w:val="00451C75"/>
    <w:pPr>
      <w:tabs>
        <w:tab w:val="center" w:pos="4536"/>
        <w:tab w:val="right" w:pos="9072"/>
      </w:tabs>
      <w:spacing w:after="0" w:line="240" w:lineRule="atLeast"/>
    </w:pPr>
    <w:rPr>
      <w:rFonts w:eastAsia="Times New Roman" w:cs="Times New Roman"/>
      <w:sz w:val="20"/>
      <w:szCs w:val="21"/>
    </w:rPr>
  </w:style>
  <w:style w:type="character" w:customStyle="1" w:styleId="VoettekstChar">
    <w:name w:val="Voettekst Char"/>
    <w:basedOn w:val="DefaultParagraphFont"/>
    <w:link w:val="Footer"/>
    <w:uiPriority w:val="99"/>
    <w:rsid w:val="00451C75"/>
    <w:rPr>
      <w:rFonts w:eastAsia="Times New Roman" w:cs="Times New Roman"/>
      <w:sz w:val="20"/>
      <w:szCs w:val="21"/>
    </w:rPr>
  </w:style>
  <w:style w:type="paragraph" w:customStyle="1" w:styleId="DPLabel">
    <w:name w:val="DP_Label"/>
    <w:basedOn w:val="Normal"/>
    <w:qFormat/>
    <w:rsid w:val="00451C75"/>
    <w:pPr>
      <w:spacing w:after="0" w:line="192" w:lineRule="atLeast"/>
    </w:pPr>
    <w:rPr>
      <w:rFonts w:cs="Times New Roman"/>
      <w:b/>
      <w:sz w:val="16"/>
      <w:szCs w:val="21"/>
    </w:rPr>
  </w:style>
  <w:style w:type="paragraph" w:customStyle="1" w:styleId="DPTitel">
    <w:name w:val="DP_Titel"/>
    <w:basedOn w:val="Normal"/>
    <w:qFormat/>
    <w:rsid w:val="00451C75"/>
    <w:pPr>
      <w:spacing w:after="0" w:line="800" w:lineRule="exact"/>
    </w:pPr>
    <w:rPr>
      <w:rFonts w:eastAsia="Times New Roman" w:cs="Times New Roman"/>
      <w:sz w:val="72"/>
      <w:szCs w:val="21"/>
    </w:rPr>
  </w:style>
  <w:style w:type="paragraph" w:customStyle="1" w:styleId="DPSubtitel">
    <w:name w:val="DP_Subtitel"/>
    <w:basedOn w:val="Normal"/>
    <w:qFormat/>
    <w:rsid w:val="00451C75"/>
    <w:pPr>
      <w:spacing w:after="0" w:line="480" w:lineRule="exact"/>
    </w:pPr>
    <w:rPr>
      <w:rFonts w:eastAsia="Times New Roman" w:cs="Times New Roman"/>
      <w:sz w:val="36"/>
      <w:szCs w:val="21"/>
    </w:rPr>
  </w:style>
  <w:style w:type="paragraph" w:customStyle="1" w:styleId="DPAuthorReport">
    <w:name w:val="DP_AuthorReport"/>
    <w:basedOn w:val="Normal"/>
    <w:qFormat/>
    <w:rsid w:val="00451C75"/>
    <w:pPr>
      <w:spacing w:after="0" w:line="480" w:lineRule="exact"/>
    </w:pPr>
    <w:rPr>
      <w:rFonts w:cs="Times New Roman"/>
      <w:sz w:val="36"/>
      <w:szCs w:val="21"/>
    </w:rPr>
  </w:style>
  <w:style w:type="paragraph" w:customStyle="1" w:styleId="DPVoettekst">
    <w:name w:val="DP_Voettekst"/>
    <w:basedOn w:val="Normal"/>
    <w:qFormat/>
    <w:rsid w:val="00451C75"/>
    <w:pPr>
      <w:spacing w:after="0" w:line="240" w:lineRule="atLeast"/>
    </w:pPr>
    <w:rPr>
      <w:rFonts w:eastAsia="Times New Roman" w:cs="Times New Roman"/>
      <w:i/>
      <w:sz w:val="16"/>
      <w:szCs w:val="21"/>
    </w:rPr>
  </w:style>
  <w:style w:type="paragraph" w:customStyle="1" w:styleId="DPReport">
    <w:name w:val="DP_Report"/>
    <w:basedOn w:val="Normal"/>
    <w:next w:val="Normal"/>
    <w:qFormat/>
    <w:rsid w:val="00451C75"/>
    <w:pPr>
      <w:tabs>
        <w:tab w:val="left" w:pos="2925"/>
      </w:tabs>
      <w:spacing w:after="0" w:line="240" w:lineRule="atLeast"/>
    </w:pPr>
    <w:rPr>
      <w:rFonts w:cs="Times New Roman"/>
      <w:sz w:val="56"/>
      <w:szCs w:val="21"/>
    </w:rPr>
  </w:style>
  <w:style w:type="paragraph" w:customStyle="1" w:styleId="doHidden">
    <w:name w:val="doHidden"/>
    <w:basedOn w:val="Normal"/>
    <w:next w:val="Normal"/>
    <w:semiHidden/>
    <w:qFormat/>
    <w:rsid w:val="00451C75"/>
    <w:pPr>
      <w:framePr w:w="543" w:h="554" w:hRule="atLeast" w:hSpace="141" w:wrap="around" w:vAnchor="text" w:hAnchor="page" w:x="493" w:y="-255"/>
      <w:spacing w:after="0" w:line="240" w:lineRule="auto"/>
    </w:pPr>
    <w:rPr>
      <w:rFonts w:eastAsia="Times New Roman" w:cs="Times New Roman"/>
      <w:spacing w:val="6"/>
      <w:szCs w:val="18"/>
      <w:lang w:eastAsia="nl-NL"/>
    </w:rPr>
  </w:style>
  <w:style w:type="paragraph" w:styleId="FootnoteText">
    <w:name w:val="footnote text"/>
    <w:basedOn w:val="Normal"/>
    <w:link w:val="VoetnoottekstChar"/>
    <w:uiPriority w:val="99"/>
    <w:semiHidden/>
    <w:unhideWhenUsed/>
    <w:rsid w:val="00522AC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DefaultParagraphFont"/>
    <w:link w:val="FootnoteText"/>
    <w:uiPriority w:val="99"/>
    <w:semiHidden/>
    <w:rsid w:val="00522A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2ACB"/>
    <w:rPr>
      <w:vertAlign w:val="superscript"/>
    </w:rPr>
  </w:style>
  <w:style w:type="paragraph" w:customStyle="1" w:styleId="TableText">
    <w:name w:val="Table Text"/>
    <w:basedOn w:val="Normal"/>
    <w:rsid w:val="00442416"/>
    <w:pPr>
      <w:spacing w:after="0" w:line="240" w:lineRule="auto"/>
      <w:ind w:left="14"/>
    </w:pPr>
    <w:rPr>
      <w:rFonts w:ascii="Arial" w:eastAsia="Times New Roman" w:hAnsi="Arial" w:cs="Times New Roman"/>
      <w:spacing w:val="-5"/>
      <w:sz w:val="16"/>
      <w:szCs w:val="20"/>
      <w:lang w:val="en-US"/>
    </w:rPr>
  </w:style>
  <w:style w:type="paragraph" w:customStyle="1" w:styleId="Default">
    <w:name w:val="Default"/>
    <w:rsid w:val="004C0E27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header" Target="header4.xml" /><Relationship Id="rId15" Type="http://schemas.openxmlformats.org/officeDocument/2006/relationships/header" Target="header5.xml" /><Relationship Id="rId16" Type="http://schemas.openxmlformats.org/officeDocument/2006/relationships/footer" Target="footer4.xml" /><Relationship Id="rId17" Type="http://schemas.openxmlformats.org/officeDocument/2006/relationships/header" Target="header6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A47EEA6D4347904C7DE0F142F8A4" ma:contentTypeVersion="3" ma:contentTypeDescription="Een nieuw document maken." ma:contentTypeScope="" ma:versionID="b09ff54d6c78a4f936e7e50035b90de3">
  <xsd:schema xmlns:xsd="http://www.w3.org/2001/XMLSchema" xmlns:xs="http://www.w3.org/2001/XMLSchema" xmlns:p="http://schemas.microsoft.com/office/2006/metadata/properties" xmlns:ns2="3654c299-6a71-4a7a-9231-109673589519" targetNamespace="http://schemas.microsoft.com/office/2006/metadata/properties" ma:root="true" ma:fieldsID="c41b8fc12beda097e10de47503875e06" ns2:_="">
    <xsd:import namespace="3654c299-6a71-4a7a-9231-1096735895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4c299-6a71-4a7a-9231-109673589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3F103-06CE-4D77-857C-0DC15CD299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0BEAF0-AC75-4929-9AB7-9B82E26AE453}"/>
</file>

<file path=customXml/itemProps3.xml><?xml version="1.0" encoding="utf-8"?>
<ds:datastoreItem xmlns:ds="http://schemas.openxmlformats.org/officeDocument/2006/customXml" ds:itemID="{C0299BCE-AE1B-449C-90A8-35D35A1319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9A562D-106C-494D-9EE2-E569CC942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D3922C1</Template>
  <TotalTime>2</TotalTime>
  <Pages>9</Pages>
  <Words>1492</Words>
  <Characters>8208</Characters>
  <Application>Microsoft Office Word</Application>
  <DocSecurity>0</DocSecurity>
  <Lines>68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UMC Utrecht</Company>
  <LinksUpToDate>false</LinksUpToDate>
  <CharactersWithSpaces>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M.C.vanOosten-3@umcutrecht.nl</dc:creator>
  <cp:lastModifiedBy>Dalebout-Klaver, J. (IT&amp;DI)</cp:lastModifiedBy>
  <cp:revision>2</cp:revision>
  <cp:lastPrinted>2017-02-28T07:56:00Z</cp:lastPrinted>
  <dcterms:created xsi:type="dcterms:W3CDTF">2020-08-24T08:23:00Z</dcterms:created>
  <dcterms:modified xsi:type="dcterms:W3CDTF">2020-08-24T08:23:00Z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0x0101002AA8A47EEA6D4347904C7DE0F142F8A4</vt:lpwstr>
  </property>
  <property fmtid="{D5CDD505-2E9C-101B-9397-08002B2CF9AE}" pid="3" name="cookies">
    <vt:lpwstr/>
  </property>
  <property fmtid="{D5CDD505-2E9C-101B-9397-08002B2CF9AE}" pid="4" name="ignoresslcertificateproblems">
    <vt:lpwstr>0</vt:lpwstr>
  </property>
</Properties>
</file>