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7CC47" w14:textId="0CA3540D" w:rsidR="00F61138" w:rsidRDefault="00877C6B" w:rsidP="00C3724E">
      <w:pPr>
        <w:pStyle w:val="Inhopg2"/>
      </w:pPr>
      <w:r w:rsidRPr="00C3724E">
        <w:t>Menukaart invullingsmogelijkheden Social return</w:t>
      </w:r>
    </w:p>
    <w:p w14:paraId="1364A134" w14:textId="77777777" w:rsidR="00C3724E" w:rsidRPr="00C3724E" w:rsidRDefault="00C3724E" w:rsidP="00C3724E">
      <w:pPr>
        <w:spacing w:after="0" w:line="240" w:lineRule="auto"/>
        <w:rPr>
          <w:lang w:eastAsia="nl-NL"/>
        </w:rPr>
      </w:pPr>
    </w:p>
    <w:tbl>
      <w:tblPr>
        <w:tblStyle w:val="Tabelraster"/>
        <w:tblW w:w="9016" w:type="dxa"/>
        <w:tblLook w:val="04A0" w:firstRow="1" w:lastRow="0" w:firstColumn="1" w:lastColumn="0" w:noHBand="0" w:noVBand="1"/>
      </w:tblPr>
      <w:tblGrid>
        <w:gridCol w:w="585"/>
        <w:gridCol w:w="3197"/>
        <w:gridCol w:w="2725"/>
        <w:gridCol w:w="2509"/>
      </w:tblGrid>
      <w:tr w:rsidR="00655D52" w14:paraId="6CA334CB" w14:textId="77777777" w:rsidTr="002A7B71">
        <w:tc>
          <w:tcPr>
            <w:tcW w:w="585" w:type="dxa"/>
            <w:shd w:val="clear" w:color="auto" w:fill="44546A" w:themeFill="text2"/>
          </w:tcPr>
          <w:p w14:paraId="16890077" w14:textId="77777777" w:rsidR="00655D52" w:rsidRPr="002A7B71" w:rsidRDefault="00655D52" w:rsidP="00C31DEF">
            <w:pPr>
              <w:ind w:firstLine="708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97" w:type="dxa"/>
            <w:shd w:val="clear" w:color="auto" w:fill="44546A" w:themeFill="text2"/>
          </w:tcPr>
          <w:p w14:paraId="20E38E07" w14:textId="77777777" w:rsidR="00877C6B" w:rsidRPr="002A7B71" w:rsidRDefault="00877C6B" w:rsidP="2195D987">
            <w:pPr>
              <w:ind w:firstLine="708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54CC703E" w14:textId="77777777" w:rsidR="00655D52" w:rsidRPr="002A7B71" w:rsidRDefault="1BACC2BD" w:rsidP="57E1100F">
            <w:pPr>
              <w:jc w:val="both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A7B7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Invullingsmogelijkheid</w:t>
            </w:r>
          </w:p>
          <w:p w14:paraId="41FAE239" w14:textId="77777777" w:rsidR="00877C6B" w:rsidRPr="002A7B71" w:rsidRDefault="00877C6B" w:rsidP="2195D98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25" w:type="dxa"/>
            <w:shd w:val="clear" w:color="auto" w:fill="44546A" w:themeFill="text2"/>
          </w:tcPr>
          <w:p w14:paraId="50C58D88" w14:textId="77777777" w:rsidR="00877C6B" w:rsidRPr="002A7B71" w:rsidRDefault="00877C6B" w:rsidP="2195D98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45D378AA" w14:textId="77777777" w:rsidR="00655D52" w:rsidRPr="002A7B71" w:rsidRDefault="00877C6B" w:rsidP="2195D98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A7B7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Social returnwaarde</w:t>
            </w:r>
          </w:p>
        </w:tc>
        <w:tc>
          <w:tcPr>
            <w:tcW w:w="2509" w:type="dxa"/>
            <w:shd w:val="clear" w:color="auto" w:fill="44546A" w:themeFill="text2"/>
          </w:tcPr>
          <w:p w14:paraId="5CC8FEED" w14:textId="77777777" w:rsidR="00877C6B" w:rsidRPr="002A7B71" w:rsidRDefault="00877C6B" w:rsidP="2195D98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25E8BCE4" w14:textId="77777777" w:rsidR="00655D52" w:rsidRPr="002A7B71" w:rsidRDefault="4A5F3057" w:rsidP="2195D98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A7B7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Specificaties</w:t>
            </w:r>
          </w:p>
        </w:tc>
      </w:tr>
      <w:tr w:rsidR="00EC396C" w:rsidRPr="00877C6B" w14:paraId="710A5E43" w14:textId="77777777" w:rsidTr="10271FE1">
        <w:tc>
          <w:tcPr>
            <w:tcW w:w="585" w:type="dxa"/>
          </w:tcPr>
          <w:p w14:paraId="4C2D31E7" w14:textId="77777777" w:rsidR="00EC396C" w:rsidRPr="00EC396C" w:rsidRDefault="00A629FE" w:rsidP="00EC3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97" w:type="dxa"/>
          </w:tcPr>
          <w:p w14:paraId="7CE042F5" w14:textId="77777777" w:rsidR="00EC396C" w:rsidRPr="00877C6B" w:rsidRDefault="27A18255" w:rsidP="00991230">
            <w:pPr>
              <w:rPr>
                <w:rFonts w:ascii="Arial" w:hAnsi="Arial" w:cs="Arial"/>
                <w:sz w:val="20"/>
                <w:szCs w:val="20"/>
              </w:rPr>
            </w:pPr>
            <w:r w:rsidRPr="2195D987">
              <w:rPr>
                <w:rFonts w:ascii="Arial" w:hAnsi="Arial" w:cs="Arial"/>
                <w:sz w:val="20"/>
                <w:szCs w:val="20"/>
              </w:rPr>
              <w:t>Banen / reguliere arbeidsplek</w:t>
            </w:r>
          </w:p>
        </w:tc>
        <w:tc>
          <w:tcPr>
            <w:tcW w:w="2725" w:type="dxa"/>
          </w:tcPr>
          <w:p w14:paraId="42759B41" w14:textId="77777777" w:rsidR="00EC396C" w:rsidRPr="00877C6B" w:rsidRDefault="36E9DA1E" w:rsidP="26A371AB">
            <w:pPr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26A371AB">
              <w:rPr>
                <w:rFonts w:ascii="Arial" w:hAnsi="Arial" w:cs="Arial"/>
                <w:sz w:val="20"/>
                <w:szCs w:val="20"/>
              </w:rPr>
              <w:t>Brutoloonkosten + 30% werkgeverslasten</w:t>
            </w:r>
          </w:p>
        </w:tc>
        <w:tc>
          <w:tcPr>
            <w:tcW w:w="2509" w:type="dxa"/>
          </w:tcPr>
          <w:p w14:paraId="34D1D5F8" w14:textId="77777777" w:rsidR="00EC396C" w:rsidRPr="00877C6B" w:rsidRDefault="140318DE" w:rsidP="00A94ECF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(Tijdelijke) dienstverband aan mensen uit doelgroep Social return</w:t>
            </w:r>
          </w:p>
        </w:tc>
      </w:tr>
      <w:tr w:rsidR="00EC396C" w:rsidRPr="00877C6B" w14:paraId="474BF7CC" w14:textId="77777777" w:rsidTr="10271FE1">
        <w:tc>
          <w:tcPr>
            <w:tcW w:w="585" w:type="dxa"/>
          </w:tcPr>
          <w:p w14:paraId="35CF2202" w14:textId="77777777" w:rsidR="00EC396C" w:rsidRDefault="00A629FE" w:rsidP="0099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97" w:type="dxa"/>
          </w:tcPr>
          <w:p w14:paraId="66586F54" w14:textId="77777777" w:rsidR="00EC396C" w:rsidRPr="00877C6B" w:rsidRDefault="140318DE" w:rsidP="00991230">
            <w:pPr>
              <w:rPr>
                <w:rFonts w:ascii="Arial" w:hAnsi="Arial" w:cs="Arial"/>
                <w:sz w:val="20"/>
                <w:szCs w:val="20"/>
              </w:rPr>
            </w:pPr>
            <w:r w:rsidRPr="26A371AB">
              <w:rPr>
                <w:rFonts w:ascii="Arial" w:hAnsi="Arial" w:cs="Arial"/>
                <w:sz w:val="20"/>
                <w:szCs w:val="20"/>
              </w:rPr>
              <w:t>Reguliere arbeidsplek via detachering</w:t>
            </w:r>
          </w:p>
        </w:tc>
        <w:tc>
          <w:tcPr>
            <w:tcW w:w="2725" w:type="dxa"/>
          </w:tcPr>
          <w:p w14:paraId="69B3EA17" w14:textId="77777777" w:rsidR="00EC396C" w:rsidRPr="00877C6B" w:rsidRDefault="36E9DA1E" w:rsidP="2195D9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26A371AB">
              <w:rPr>
                <w:rFonts w:ascii="Arial" w:hAnsi="Arial" w:cs="Arial"/>
                <w:sz w:val="20"/>
                <w:szCs w:val="20"/>
              </w:rPr>
              <w:t>Brutoloonkosten + 30% werkgeverslasten</w:t>
            </w:r>
          </w:p>
        </w:tc>
        <w:tc>
          <w:tcPr>
            <w:tcW w:w="2509" w:type="dxa"/>
          </w:tcPr>
          <w:p w14:paraId="362868DF" w14:textId="77777777" w:rsidR="00EC396C" w:rsidRPr="00877C6B" w:rsidRDefault="0ABD69D4" w:rsidP="00A94ECF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Deel van werk uitbesteden aan mensen uit de doelgroep Social return</w:t>
            </w:r>
          </w:p>
        </w:tc>
      </w:tr>
      <w:tr w:rsidR="003713CA" w:rsidRPr="00877C6B" w14:paraId="5620821D" w14:textId="77777777" w:rsidTr="10271FE1">
        <w:tc>
          <w:tcPr>
            <w:tcW w:w="585" w:type="dxa"/>
          </w:tcPr>
          <w:p w14:paraId="486E1D35" w14:textId="77777777" w:rsidR="003713CA" w:rsidRDefault="00A629FE" w:rsidP="0099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97" w:type="dxa"/>
          </w:tcPr>
          <w:p w14:paraId="43635AC3" w14:textId="77777777" w:rsidR="003713CA" w:rsidRDefault="140318DE" w:rsidP="00991230">
            <w:pPr>
              <w:rPr>
                <w:rFonts w:ascii="Arial" w:hAnsi="Arial" w:cs="Arial"/>
                <w:sz w:val="20"/>
                <w:szCs w:val="20"/>
              </w:rPr>
            </w:pPr>
            <w:r w:rsidRPr="26A371AB">
              <w:rPr>
                <w:rFonts w:ascii="Arial" w:hAnsi="Arial" w:cs="Arial"/>
                <w:sz w:val="20"/>
                <w:szCs w:val="20"/>
              </w:rPr>
              <w:t xml:space="preserve">Sociale inkopen </w:t>
            </w:r>
          </w:p>
        </w:tc>
        <w:tc>
          <w:tcPr>
            <w:tcW w:w="2725" w:type="dxa"/>
          </w:tcPr>
          <w:p w14:paraId="559DC2E1" w14:textId="77777777" w:rsidR="003713CA" w:rsidRPr="00877C6B" w:rsidRDefault="37B3F1E1" w:rsidP="26A371AB">
            <w:pPr>
              <w:rPr>
                <w:rFonts w:ascii="Arial" w:hAnsi="Arial" w:cs="Arial"/>
                <w:sz w:val="20"/>
                <w:szCs w:val="20"/>
              </w:rPr>
            </w:pPr>
            <w:r w:rsidRPr="26A371AB">
              <w:rPr>
                <w:rFonts w:ascii="Arial" w:hAnsi="Arial" w:cs="Arial"/>
                <w:sz w:val="20"/>
                <w:szCs w:val="20"/>
              </w:rPr>
              <w:t>Factuurbedrag excl. BTW</w:t>
            </w:r>
          </w:p>
        </w:tc>
        <w:tc>
          <w:tcPr>
            <w:tcW w:w="2509" w:type="dxa"/>
          </w:tcPr>
          <w:p w14:paraId="204A1BFD" w14:textId="77777777" w:rsidR="003713CA" w:rsidRPr="00877C6B" w:rsidRDefault="0ABD69D4" w:rsidP="00A94ECF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Werk of dienst wordt ingekocht bij SW-bedrijf of Sociale onderneming</w:t>
            </w:r>
          </w:p>
        </w:tc>
      </w:tr>
      <w:tr w:rsidR="00877C6B" w:rsidRPr="00877C6B" w14:paraId="004D823B" w14:textId="77777777" w:rsidTr="10271FE1">
        <w:tc>
          <w:tcPr>
            <w:tcW w:w="585" w:type="dxa"/>
          </w:tcPr>
          <w:p w14:paraId="382C7E22" w14:textId="77777777" w:rsidR="00877C6B" w:rsidRPr="00877C6B" w:rsidRDefault="00A629FE" w:rsidP="0099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97" w:type="dxa"/>
          </w:tcPr>
          <w:p w14:paraId="1DEFB1E6" w14:textId="77777777" w:rsidR="00877C6B" w:rsidRDefault="00877C6B" w:rsidP="00991230">
            <w:pPr>
              <w:rPr>
                <w:rFonts w:ascii="Arial" w:hAnsi="Arial" w:cs="Arial"/>
                <w:sz w:val="20"/>
                <w:szCs w:val="20"/>
              </w:rPr>
            </w:pPr>
            <w:r w:rsidRPr="00877C6B">
              <w:rPr>
                <w:rFonts w:ascii="Arial" w:hAnsi="Arial" w:cs="Arial"/>
                <w:sz w:val="20"/>
                <w:szCs w:val="20"/>
              </w:rPr>
              <w:t>Participatieplaats</w:t>
            </w:r>
          </w:p>
          <w:p w14:paraId="0F888C57" w14:textId="77777777" w:rsidR="00877C6B" w:rsidRDefault="00877C6B" w:rsidP="009912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7C9989" w14:textId="77777777" w:rsidR="00877C6B" w:rsidRPr="00877C6B" w:rsidRDefault="00877C6B" w:rsidP="009912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1ACB87" w14:textId="77777777" w:rsidR="00877C6B" w:rsidRPr="00877C6B" w:rsidRDefault="00877C6B" w:rsidP="00991230">
            <w:pPr>
              <w:rPr>
                <w:rFonts w:ascii="Arial" w:hAnsi="Arial" w:cs="Arial"/>
                <w:sz w:val="20"/>
                <w:szCs w:val="20"/>
              </w:rPr>
            </w:pPr>
            <w:r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 xml:space="preserve">€ 15,- per uur voor begeleidingskosten (Max 20 uur per week). Additionele arbeidsplaats t.b.v. opdoen arbeidsritme en ervaring op het gegunde werk.  </w:t>
            </w:r>
          </w:p>
        </w:tc>
        <w:tc>
          <w:tcPr>
            <w:tcW w:w="2509" w:type="dxa"/>
          </w:tcPr>
          <w:p w14:paraId="0DFEBAB6" w14:textId="77777777" w:rsidR="00877C6B" w:rsidRPr="00877C6B" w:rsidRDefault="00877C6B" w:rsidP="00A94ECF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Additionele arbeidsplaats t.b.v. opdoen arbeidsritme en ervaring op het gegunde werk.  Boven formatie van aard. Maximaal 2 jaar.</w:t>
            </w:r>
          </w:p>
        </w:tc>
      </w:tr>
      <w:tr w:rsidR="00877C6B" w:rsidRPr="00877C6B" w14:paraId="3AE93D75" w14:textId="77777777" w:rsidTr="10271FE1">
        <w:tc>
          <w:tcPr>
            <w:tcW w:w="585" w:type="dxa"/>
          </w:tcPr>
          <w:p w14:paraId="3889C80F" w14:textId="77777777" w:rsidR="00877C6B" w:rsidRDefault="00A629FE" w:rsidP="0099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8CCAAE4" w14:textId="77777777" w:rsidR="00877C6B" w:rsidRDefault="00877C6B" w:rsidP="009912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7" w:type="dxa"/>
          </w:tcPr>
          <w:p w14:paraId="7EC49A9B" w14:textId="77777777" w:rsidR="00877C6B" w:rsidRPr="00877C6B" w:rsidRDefault="00877C6B" w:rsidP="00991230">
            <w:pPr>
              <w:rPr>
                <w:rFonts w:ascii="Arial" w:hAnsi="Arial" w:cs="Arial"/>
                <w:sz w:val="20"/>
                <w:szCs w:val="20"/>
              </w:rPr>
            </w:pPr>
            <w:r w:rsidRPr="26A371AB">
              <w:rPr>
                <w:rFonts w:ascii="Arial" w:hAnsi="Arial" w:cs="Arial"/>
                <w:sz w:val="20"/>
                <w:szCs w:val="20"/>
              </w:rPr>
              <w:t>Werkervaringsplek / proefplaatsing</w:t>
            </w:r>
          </w:p>
        </w:tc>
        <w:tc>
          <w:tcPr>
            <w:tcW w:w="2725" w:type="dxa"/>
          </w:tcPr>
          <w:p w14:paraId="576C2BD6" w14:textId="77777777" w:rsidR="00877C6B" w:rsidRPr="00877C6B" w:rsidRDefault="00877C6B" w:rsidP="00991230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€ 15,-per uur voor begeleidingskosten (Max 10 uur per week)</w:t>
            </w:r>
          </w:p>
        </w:tc>
        <w:tc>
          <w:tcPr>
            <w:tcW w:w="2509" w:type="dxa"/>
          </w:tcPr>
          <w:p w14:paraId="6BDA9093" w14:textId="77777777" w:rsidR="00877C6B" w:rsidRPr="00877C6B" w:rsidRDefault="00EC396C" w:rsidP="00A94ECF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Proefplaatsing met doorbetaling van uitkering voor maximaal 3 maanden op het gegunde werk.</w:t>
            </w:r>
          </w:p>
        </w:tc>
      </w:tr>
      <w:tr w:rsidR="00655D52" w:rsidRPr="00877C6B" w14:paraId="50D4164A" w14:textId="77777777" w:rsidTr="10271FE1">
        <w:trPr>
          <w:trHeight w:val="975"/>
        </w:trPr>
        <w:tc>
          <w:tcPr>
            <w:tcW w:w="585" w:type="dxa"/>
          </w:tcPr>
          <w:p w14:paraId="20E77444" w14:textId="77777777" w:rsidR="00655D52" w:rsidRPr="00877C6B" w:rsidRDefault="00A629FE" w:rsidP="00991230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6</w:t>
            </w:r>
          </w:p>
        </w:tc>
        <w:tc>
          <w:tcPr>
            <w:tcW w:w="3197" w:type="dxa"/>
          </w:tcPr>
          <w:p w14:paraId="6A642878" w14:textId="77777777" w:rsidR="00655D52" w:rsidRPr="00877C6B" w:rsidRDefault="394C66EA" w:rsidP="00BA0CEF">
            <w:pPr>
              <w:rPr>
                <w:rFonts w:ascii="Arial" w:hAnsi="Arial" w:cs="Arial"/>
                <w:sz w:val="20"/>
                <w:szCs w:val="20"/>
              </w:rPr>
            </w:pPr>
            <w:r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BBL/BOL stageplaatsen</w:t>
            </w:r>
          </w:p>
        </w:tc>
        <w:tc>
          <w:tcPr>
            <w:tcW w:w="2725" w:type="dxa"/>
          </w:tcPr>
          <w:p w14:paraId="1F7186A5" w14:textId="77777777" w:rsidR="00655D52" w:rsidRPr="00877C6B" w:rsidRDefault="26A371AB" w:rsidP="26A371A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26A371AB">
              <w:rPr>
                <w:rFonts w:ascii="Arial" w:hAnsi="Arial" w:cs="Arial"/>
                <w:sz w:val="20"/>
                <w:szCs w:val="20"/>
              </w:rPr>
              <w:t>Brutoloonkosten + 30% werkgeverslasten</w:t>
            </w:r>
          </w:p>
          <w:p w14:paraId="614735DD" w14:textId="77777777" w:rsidR="00655D52" w:rsidRPr="00877C6B" w:rsidRDefault="26A371AB" w:rsidP="26A371A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26A371AB">
              <w:rPr>
                <w:rFonts w:ascii="Arial" w:hAnsi="Arial" w:cs="Arial"/>
                <w:sz w:val="20"/>
                <w:szCs w:val="20"/>
              </w:rPr>
              <w:t>Opleidingskosten, mits door werkgever betaald</w:t>
            </w:r>
          </w:p>
        </w:tc>
        <w:tc>
          <w:tcPr>
            <w:tcW w:w="2509" w:type="dxa"/>
          </w:tcPr>
          <w:p w14:paraId="03EA5BE5" w14:textId="77777777" w:rsidR="00655D52" w:rsidRPr="00877C6B" w:rsidRDefault="26A371AB" w:rsidP="26A371A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26A371AB">
              <w:rPr>
                <w:rFonts w:ascii="Arial" w:hAnsi="Arial" w:cs="Arial"/>
                <w:sz w:val="20"/>
                <w:szCs w:val="20"/>
              </w:rPr>
              <w:t xml:space="preserve">Gedurende de duur van de opleiding. </w:t>
            </w:r>
          </w:p>
        </w:tc>
      </w:tr>
      <w:tr w:rsidR="57E1100F" w14:paraId="1E77933E" w14:textId="77777777" w:rsidTr="10271FE1">
        <w:tc>
          <w:tcPr>
            <w:tcW w:w="585" w:type="dxa"/>
          </w:tcPr>
          <w:p w14:paraId="7367F444" w14:textId="77777777" w:rsidR="57E1100F" w:rsidRDefault="10271FE1" w:rsidP="57E1100F">
            <w:pPr>
              <w:rPr>
                <w:rFonts w:ascii="Arial" w:hAnsi="Arial" w:cs="Arial"/>
                <w:sz w:val="20"/>
                <w:szCs w:val="20"/>
              </w:rPr>
            </w:pPr>
            <w:r w:rsidRPr="10271FE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197" w:type="dxa"/>
          </w:tcPr>
          <w:p w14:paraId="7612B74E" w14:textId="77777777" w:rsidR="57E1100F" w:rsidRDefault="57E1100F" w:rsidP="57E1100F">
            <w:pPr>
              <w:rPr>
                <w:rFonts w:ascii="Arial" w:hAnsi="Arial" w:cs="Arial"/>
                <w:sz w:val="20"/>
                <w:szCs w:val="20"/>
              </w:rPr>
            </w:pPr>
            <w:r w:rsidRPr="57E1100F">
              <w:rPr>
                <w:rFonts w:ascii="Arial" w:hAnsi="Arial" w:cs="Arial"/>
                <w:sz w:val="20"/>
                <w:szCs w:val="20"/>
              </w:rPr>
              <w:t xml:space="preserve">Begeleidingskosten </w:t>
            </w:r>
          </w:p>
        </w:tc>
        <w:tc>
          <w:tcPr>
            <w:tcW w:w="2725" w:type="dxa"/>
          </w:tcPr>
          <w:p w14:paraId="470F2D09" w14:textId="77777777" w:rsidR="00991230" w:rsidRDefault="00991230" w:rsidP="57E1100F">
            <w:pPr>
              <w:spacing w:after="25"/>
              <w:rPr>
                <w:rFonts w:ascii="Arial" w:hAnsi="Arial" w:cs="Arial"/>
                <w:sz w:val="20"/>
                <w:szCs w:val="20"/>
              </w:rPr>
            </w:pPr>
            <w:r w:rsidRPr="57E110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Loonkosten van begeleider, max. 5 uur per week.  bedragen niet meer dan gemiddeld 20% van </w:t>
            </w:r>
            <w:r w:rsidRPr="57E1100F">
              <w:rPr>
                <w:rFonts w:ascii="Arial" w:hAnsi="Arial" w:cs="Arial"/>
                <w:sz w:val="20"/>
                <w:szCs w:val="20"/>
              </w:rPr>
              <w:t>de totale verplichting.</w:t>
            </w:r>
          </w:p>
          <w:p w14:paraId="2C3F9C4B" w14:textId="77777777" w:rsidR="57E1100F" w:rsidRDefault="57E1100F" w:rsidP="57E110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9" w:type="dxa"/>
          </w:tcPr>
          <w:p w14:paraId="1F5BC3E9" w14:textId="77777777" w:rsidR="00991230" w:rsidRDefault="00991230" w:rsidP="57E1100F">
            <w:pPr>
              <w:rPr>
                <w:rFonts w:ascii="Arial" w:hAnsi="Arial" w:cs="Arial"/>
                <w:sz w:val="20"/>
                <w:szCs w:val="20"/>
              </w:rPr>
            </w:pPr>
            <w:r w:rsidRPr="57E1100F">
              <w:rPr>
                <w:rFonts w:ascii="Arial" w:hAnsi="Arial" w:cs="Arial"/>
                <w:color w:val="000000" w:themeColor="text1"/>
                <w:sz w:val="20"/>
                <w:szCs w:val="20"/>
              </w:rPr>
              <w:t>mits noodzakelijk, aannemelijk en deugdelijk onderbouwd. Begeleidingskosten zijn kosten die noodzakelijkerwijs gemaakt worden bij de te werkstelling of inzet van een kandidaat uit de doelgroep</w:t>
            </w:r>
          </w:p>
        </w:tc>
      </w:tr>
      <w:tr w:rsidR="00A629FE" w:rsidRPr="00877C6B" w14:paraId="64E3A122" w14:textId="77777777" w:rsidTr="10271FE1">
        <w:tc>
          <w:tcPr>
            <w:tcW w:w="585" w:type="dxa"/>
          </w:tcPr>
          <w:p w14:paraId="6C5883F1" w14:textId="77777777" w:rsidR="00A629FE" w:rsidRDefault="10271FE1" w:rsidP="00991230">
            <w:pPr>
              <w:rPr>
                <w:rFonts w:ascii="Arial" w:hAnsi="Arial" w:cs="Arial"/>
                <w:sz w:val="20"/>
                <w:szCs w:val="20"/>
              </w:rPr>
            </w:pPr>
            <w:r w:rsidRPr="10271FE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197" w:type="dxa"/>
          </w:tcPr>
          <w:p w14:paraId="1ACAAD43" w14:textId="77777777" w:rsidR="00A629FE" w:rsidRPr="00877C6B" w:rsidRDefault="00A629FE" w:rsidP="00655D52">
            <w:pPr>
              <w:rPr>
                <w:rFonts w:ascii="Arial" w:hAnsi="Arial" w:cs="Arial"/>
                <w:sz w:val="20"/>
                <w:szCs w:val="20"/>
              </w:rPr>
            </w:pPr>
            <w:r w:rsidRPr="00877C6B">
              <w:rPr>
                <w:rFonts w:ascii="Arial" w:hAnsi="Arial" w:cs="Arial"/>
                <w:sz w:val="20"/>
                <w:szCs w:val="20"/>
              </w:rPr>
              <w:t>Incidentele lokale activiteiten waarbij het onderwijs wordt betrokken bij de branche, de sector of het bedrijf. Bijvoorbeeld gastles over of excursie naar bedrijf, branche of sector</w:t>
            </w:r>
          </w:p>
        </w:tc>
        <w:tc>
          <w:tcPr>
            <w:tcW w:w="2725" w:type="dxa"/>
          </w:tcPr>
          <w:p w14:paraId="6C65AECA" w14:textId="77777777" w:rsidR="00A629FE" w:rsidRPr="00877C6B" w:rsidRDefault="00A629FE" w:rsidP="00A94ECF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877C6B">
              <w:rPr>
                <w:rFonts w:ascii="Arial" w:hAnsi="Arial" w:cs="Arial"/>
                <w:sz w:val="20"/>
                <w:szCs w:val="20"/>
              </w:rPr>
              <w:t>€ 100,00 per uur</w:t>
            </w:r>
          </w:p>
        </w:tc>
        <w:tc>
          <w:tcPr>
            <w:tcW w:w="2509" w:type="dxa"/>
          </w:tcPr>
          <w:p w14:paraId="13EF7837" w14:textId="77777777" w:rsidR="00A629FE" w:rsidRPr="00877C6B" w:rsidRDefault="2C981C29" w:rsidP="003713CA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Max 10-12 uur per activiteit verband houdende met gegunde werk. Inclusief voorbereiding. Exclusief reistijd. Deze mag niet worden opgevoerd. Reguliere leergangen zijn uitgesloten!</w:t>
            </w:r>
          </w:p>
        </w:tc>
      </w:tr>
      <w:tr w:rsidR="00655D52" w:rsidRPr="00877C6B" w14:paraId="65256C98" w14:textId="77777777" w:rsidTr="10271FE1">
        <w:tc>
          <w:tcPr>
            <w:tcW w:w="585" w:type="dxa"/>
          </w:tcPr>
          <w:p w14:paraId="0BA97650" w14:textId="77777777" w:rsidR="00655D52" w:rsidRPr="00877C6B" w:rsidRDefault="10271FE1" w:rsidP="00991230">
            <w:pPr>
              <w:rPr>
                <w:rFonts w:ascii="Arial" w:hAnsi="Arial" w:cs="Arial"/>
                <w:sz w:val="20"/>
                <w:szCs w:val="20"/>
              </w:rPr>
            </w:pPr>
            <w:r w:rsidRPr="10271FE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197" w:type="dxa"/>
          </w:tcPr>
          <w:p w14:paraId="7F2C902F" w14:textId="77777777" w:rsidR="00655D52" w:rsidRPr="00877C6B" w:rsidRDefault="00EC396C" w:rsidP="00655D52">
            <w:pPr>
              <w:rPr>
                <w:rFonts w:ascii="Arial" w:hAnsi="Arial" w:cs="Arial"/>
                <w:sz w:val="20"/>
                <w:szCs w:val="20"/>
              </w:rPr>
            </w:pPr>
            <w:r w:rsidRPr="00877C6B">
              <w:rPr>
                <w:rFonts w:ascii="Arial" w:hAnsi="Arial" w:cs="Arial"/>
                <w:sz w:val="20"/>
                <w:szCs w:val="20"/>
              </w:rPr>
              <w:t>Activiteiten gerelateerd aan het ondersteunen van mensen gericht op arbeidsparticipatie (bijvoorbeeld activiteiten in het kader van armoedebestrijding, schuldhulp en eenzaamheidsbestrijding)</w:t>
            </w:r>
          </w:p>
        </w:tc>
        <w:tc>
          <w:tcPr>
            <w:tcW w:w="2725" w:type="dxa"/>
          </w:tcPr>
          <w:p w14:paraId="6BA452F5" w14:textId="77777777" w:rsidR="00655D52" w:rsidRPr="00877C6B" w:rsidRDefault="003713CA" w:rsidP="00A94ECF">
            <w:pPr>
              <w:rPr>
                <w:rFonts w:ascii="Arial" w:hAnsi="Arial" w:cs="Arial"/>
                <w:sz w:val="20"/>
                <w:szCs w:val="20"/>
              </w:rPr>
            </w:pPr>
            <w:r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€ 500,00 per dagdeel</w:t>
            </w:r>
          </w:p>
        </w:tc>
        <w:tc>
          <w:tcPr>
            <w:tcW w:w="2509" w:type="dxa"/>
          </w:tcPr>
          <w:p w14:paraId="1A0F72D3" w14:textId="77777777" w:rsidR="003713CA" w:rsidRPr="00877C6B" w:rsidRDefault="003713CA" w:rsidP="003713CA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Gemiddeld 4 uur per activiteit.</w:t>
            </w:r>
          </w:p>
          <w:p w14:paraId="5DB4B8D4" w14:textId="77777777" w:rsidR="003713CA" w:rsidRPr="00877C6B" w:rsidRDefault="003713CA" w:rsidP="003713CA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Voorbereidingstijd?</w:t>
            </w:r>
          </w:p>
          <w:p w14:paraId="79239559" w14:textId="77777777" w:rsidR="00655D52" w:rsidRPr="00877C6B" w:rsidRDefault="003713CA" w:rsidP="003713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Obv</w:t>
            </w:r>
            <w:proofErr w:type="spellEnd"/>
            <w:r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 xml:space="preserve"> 1 medewerker</w:t>
            </w:r>
          </w:p>
        </w:tc>
      </w:tr>
      <w:tr w:rsidR="00655D52" w:rsidRPr="00877C6B" w14:paraId="332C2807" w14:textId="77777777" w:rsidTr="10271FE1">
        <w:tc>
          <w:tcPr>
            <w:tcW w:w="585" w:type="dxa"/>
          </w:tcPr>
          <w:p w14:paraId="67C3E765" w14:textId="77777777" w:rsidR="00655D52" w:rsidRDefault="10271FE1" w:rsidP="00991230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10</w:t>
            </w:r>
          </w:p>
          <w:p w14:paraId="61910846" w14:textId="77777777" w:rsidR="002211F0" w:rsidRDefault="002211F0" w:rsidP="002211F0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</w:p>
          <w:p w14:paraId="13F74591" w14:textId="77777777" w:rsidR="002211F0" w:rsidRPr="002211F0" w:rsidRDefault="002211F0" w:rsidP="002211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7" w:type="dxa"/>
          </w:tcPr>
          <w:p w14:paraId="103480E1" w14:textId="77777777" w:rsidR="00655D52" w:rsidRPr="00877C6B" w:rsidRDefault="091B771E" w:rsidP="004C7D9E">
            <w:pPr>
              <w:rPr>
                <w:rFonts w:ascii="Arial" w:hAnsi="Arial" w:cs="Arial"/>
                <w:sz w:val="20"/>
                <w:szCs w:val="20"/>
              </w:rPr>
            </w:pPr>
            <w:r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 xml:space="preserve">Initiëren/bijdrage leveren aan </w:t>
            </w:r>
            <w:r w:rsidR="2EB43C31"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 xml:space="preserve">(re-integratie) </w:t>
            </w:r>
            <w:r w:rsidR="43AE4255"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project</w:t>
            </w:r>
            <w:r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 xml:space="preserve">en in de arbeidsmarktregio Zuid-Limburg </w:t>
            </w:r>
            <w:r w:rsidR="43AE4255"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lastRenderedPageBreak/>
              <w:t>verband houdende met werk</w:t>
            </w:r>
            <w:r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 xml:space="preserve"> </w:t>
            </w:r>
            <w:r w:rsidR="43AE4255"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 xml:space="preserve">(bijvoorbeeld in samenwerking met </w:t>
            </w:r>
            <w:r w:rsidR="43AE4255" w:rsidRPr="26A371A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basisscholen, voortgezet en technisch onderwijs, zijnde niet reguliere leergangen)</w:t>
            </w:r>
          </w:p>
        </w:tc>
        <w:tc>
          <w:tcPr>
            <w:tcW w:w="2725" w:type="dxa"/>
          </w:tcPr>
          <w:p w14:paraId="4940E9DD" w14:textId="77777777" w:rsidR="00655D52" w:rsidRPr="00877C6B" w:rsidRDefault="00655D52" w:rsidP="00991230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lastRenderedPageBreak/>
              <w:t>N.t.b. bedrag per project</w:t>
            </w:r>
          </w:p>
          <w:p w14:paraId="5A58B0FB" w14:textId="77777777" w:rsidR="00655D52" w:rsidRPr="00877C6B" w:rsidRDefault="00655D52" w:rsidP="00991230">
            <w:pPr>
              <w:rPr>
                <w:rFonts w:ascii="Arial" w:hAnsi="Arial" w:cs="Arial"/>
                <w:sz w:val="20"/>
                <w:szCs w:val="20"/>
              </w:rPr>
            </w:pPr>
            <w:r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In te vullen onder ‘kosten’</w:t>
            </w:r>
            <w:r w:rsidR="003653BA"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 xml:space="preserve"> </w:t>
            </w:r>
            <w:r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 xml:space="preserve">na </w:t>
            </w:r>
            <w:r w:rsidR="003653BA"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 xml:space="preserve">akkoord </w:t>
            </w:r>
            <w:r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opdrachtgever!</w:t>
            </w:r>
          </w:p>
        </w:tc>
        <w:tc>
          <w:tcPr>
            <w:tcW w:w="2509" w:type="dxa"/>
          </w:tcPr>
          <w:p w14:paraId="178A6407" w14:textId="77777777" w:rsidR="00655D52" w:rsidRPr="00877C6B" w:rsidRDefault="00655D52" w:rsidP="00E00C6E">
            <w:pPr>
              <w:rPr>
                <w:rFonts w:ascii="Arial" w:hAnsi="Arial" w:cs="Arial"/>
                <w:sz w:val="20"/>
                <w:szCs w:val="20"/>
              </w:rPr>
            </w:pPr>
            <w:r w:rsidRPr="00877C6B"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 xml:space="preserve">Vaststelling bijdrage na overleg met opdrachtgever </w:t>
            </w:r>
          </w:p>
        </w:tc>
      </w:tr>
      <w:tr w:rsidR="00655D52" w:rsidRPr="00877C6B" w14:paraId="3CA835B7" w14:textId="77777777" w:rsidTr="10271FE1">
        <w:tc>
          <w:tcPr>
            <w:tcW w:w="585" w:type="dxa"/>
          </w:tcPr>
          <w:p w14:paraId="400852F5" w14:textId="77777777" w:rsidR="00655D52" w:rsidRPr="00877C6B" w:rsidRDefault="6BB5A114" w:rsidP="00991230">
            <w:pPr>
              <w:rPr>
                <w:rFonts w:ascii="Arial" w:hAnsi="Arial" w:cs="Arial"/>
                <w:sz w:val="20"/>
                <w:szCs w:val="20"/>
              </w:rPr>
            </w:pPr>
            <w:r w:rsidRPr="10271FE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197" w:type="dxa"/>
          </w:tcPr>
          <w:p w14:paraId="1A63669C" w14:textId="77777777" w:rsidR="10271FE1" w:rsidRDefault="10271FE1" w:rsidP="10271FE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10271FE1">
              <w:rPr>
                <w:rFonts w:ascii="Arial" w:hAnsi="Arial" w:cs="Arial"/>
                <w:sz w:val="20"/>
                <w:szCs w:val="20"/>
              </w:rPr>
              <w:t xml:space="preserve">SR Projecten: </w:t>
            </w:r>
          </w:p>
          <w:p w14:paraId="72642DD5" w14:textId="77777777" w:rsidR="00A629FE" w:rsidRPr="00A629FE" w:rsidRDefault="00A629FE" w:rsidP="00A629FE">
            <w:pPr>
              <w:rPr>
                <w:rFonts w:ascii="Arial" w:hAnsi="Arial" w:cs="Arial"/>
                <w:sz w:val="20"/>
                <w:szCs w:val="20"/>
              </w:rPr>
            </w:pPr>
            <w:r w:rsidRPr="00A629FE">
              <w:rPr>
                <w:rFonts w:ascii="Arial" w:hAnsi="Arial" w:cs="Arial"/>
                <w:sz w:val="20"/>
                <w:szCs w:val="20"/>
              </w:rPr>
              <w:t xml:space="preserve">Steeds meer bedrijven zien andere mogelijkheden tot een aanvullende maatschappelijke bijdrage als invulling voor Social Return. </w:t>
            </w:r>
            <w:r>
              <w:rPr>
                <w:rFonts w:ascii="Arial" w:hAnsi="Arial" w:cs="Arial"/>
                <w:sz w:val="20"/>
                <w:szCs w:val="20"/>
              </w:rPr>
              <w:t xml:space="preserve">De coördinator Social return </w:t>
            </w:r>
            <w:r w:rsidRPr="00A629FE">
              <w:rPr>
                <w:rFonts w:ascii="Arial" w:hAnsi="Arial" w:cs="Arial"/>
                <w:sz w:val="20"/>
                <w:szCs w:val="20"/>
              </w:rPr>
              <w:t>denkt graag met u mee naar de mogelijkheden</w:t>
            </w:r>
          </w:p>
        </w:tc>
        <w:tc>
          <w:tcPr>
            <w:tcW w:w="2725" w:type="dxa"/>
          </w:tcPr>
          <w:p w14:paraId="083F494E" w14:textId="77777777" w:rsidR="00655D52" w:rsidRPr="00877C6B" w:rsidRDefault="00A629FE" w:rsidP="00991230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 xml:space="preserve">In overleg </w:t>
            </w:r>
          </w:p>
        </w:tc>
        <w:tc>
          <w:tcPr>
            <w:tcW w:w="2509" w:type="dxa"/>
          </w:tcPr>
          <w:p w14:paraId="7EEBF1CD" w14:textId="77777777" w:rsidR="00655D52" w:rsidRPr="00877C6B" w:rsidRDefault="00A629FE" w:rsidP="00991230">
            <w:pPr>
              <w:rPr>
                <w:rFonts w:ascii="Arial" w:hAnsi="Arial" w:cs="Arial"/>
                <w:sz w:val="20"/>
                <w:szCs w:val="20"/>
                <w:shd w:val="clear" w:color="auto" w:fill="FAF9F8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AF9F8"/>
              </w:rPr>
              <w:t>In overleg</w:t>
            </w:r>
          </w:p>
        </w:tc>
      </w:tr>
    </w:tbl>
    <w:p w14:paraId="1C218B38" w14:textId="77777777" w:rsidR="00F61138" w:rsidRPr="00877C6B" w:rsidRDefault="00F61138" w:rsidP="00991230">
      <w:pPr>
        <w:rPr>
          <w:rFonts w:ascii="Arial" w:hAnsi="Arial" w:cs="Arial"/>
          <w:sz w:val="20"/>
          <w:szCs w:val="20"/>
        </w:rPr>
      </w:pPr>
    </w:p>
    <w:p w14:paraId="4DE69FBC" w14:textId="77777777" w:rsidR="00F61138" w:rsidRDefault="00F61138" w:rsidP="00991230">
      <w:pPr>
        <w:rPr>
          <w:rFonts w:ascii="Arial" w:hAnsi="Arial" w:cs="Arial"/>
          <w:sz w:val="20"/>
          <w:szCs w:val="20"/>
        </w:rPr>
      </w:pPr>
    </w:p>
    <w:p w14:paraId="238AD893" w14:textId="77777777" w:rsidR="00991230" w:rsidRDefault="00991230" w:rsidP="00A629FE"/>
    <w:sectPr w:rsidR="0099123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EBC7B" w14:textId="77777777" w:rsidR="000D28E0" w:rsidRDefault="000D28E0">
      <w:pPr>
        <w:spacing w:after="0" w:line="240" w:lineRule="auto"/>
      </w:pPr>
      <w:r>
        <w:separator/>
      </w:r>
    </w:p>
  </w:endnote>
  <w:endnote w:type="continuationSeparator" w:id="0">
    <w:p w14:paraId="26F4B5CA" w14:textId="77777777" w:rsidR="000D28E0" w:rsidRDefault="000D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638AD" w14:textId="100B7C05" w:rsidR="00672BB6" w:rsidRDefault="00672BB6" w:rsidP="00672BB6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Menukaart Social Return, aanbesteding </w:t>
    </w:r>
    <w:r w:rsidR="0074718F" w:rsidRPr="00D15234">
      <w:rPr>
        <w:rFonts w:ascii="Arial" w:eastAsia="Times New Roman" w:hAnsi="Arial" w:cs="Arial"/>
        <w:sz w:val="16"/>
        <w:szCs w:val="16"/>
        <w:lang w:eastAsia="nl-NL"/>
      </w:rPr>
      <w:t>Abonnementen beheersysteem, zaaknummer Z/25/691278</w:t>
    </w:r>
  </w:p>
  <w:p w14:paraId="15092E0D" w14:textId="77777777" w:rsidR="00BC204E" w:rsidRDefault="00BC204E" w:rsidP="00672BB6">
    <w:pPr>
      <w:pStyle w:val="Voettekst"/>
    </w:pPr>
  </w:p>
  <w:sdt>
    <w:sdtPr>
      <w:rPr>
        <w:rFonts w:ascii="Arial" w:hAnsi="Arial" w:cs="Arial"/>
        <w:sz w:val="16"/>
        <w:szCs w:val="16"/>
      </w:rPr>
      <w:id w:val="10693547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385D1A" w14:textId="77777777" w:rsidR="57E1100F" w:rsidRPr="002211F0" w:rsidRDefault="00672BB6" w:rsidP="002211F0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2BB6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672B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672BB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672B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72BB6">
              <w:rPr>
                <w:rFonts w:ascii="Arial" w:hAnsi="Arial" w:cs="Arial"/>
                <w:sz w:val="16"/>
                <w:szCs w:val="16"/>
              </w:rPr>
              <w:t>2</w:t>
            </w:r>
            <w:r w:rsidRPr="00672BB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72BB6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672B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672BB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672B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72BB6">
              <w:rPr>
                <w:rFonts w:ascii="Arial" w:hAnsi="Arial" w:cs="Arial"/>
                <w:sz w:val="16"/>
                <w:szCs w:val="16"/>
              </w:rPr>
              <w:t>2</w:t>
            </w:r>
            <w:r w:rsidRPr="00672BB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185D5" w14:textId="77777777" w:rsidR="000D28E0" w:rsidRDefault="000D28E0">
      <w:pPr>
        <w:spacing w:after="0" w:line="240" w:lineRule="auto"/>
      </w:pPr>
      <w:r>
        <w:separator/>
      </w:r>
    </w:p>
  </w:footnote>
  <w:footnote w:type="continuationSeparator" w:id="0">
    <w:p w14:paraId="4EDCE749" w14:textId="77777777" w:rsidR="000D28E0" w:rsidRDefault="000D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E1100F" w14:paraId="1E22F68E" w14:textId="77777777" w:rsidTr="57E1100F">
      <w:tc>
        <w:tcPr>
          <w:tcW w:w="3005" w:type="dxa"/>
        </w:tcPr>
        <w:p w14:paraId="3DFC6B2F" w14:textId="77777777" w:rsidR="57E1100F" w:rsidRDefault="57E1100F" w:rsidP="57E1100F">
          <w:pPr>
            <w:pStyle w:val="Koptekst"/>
            <w:ind w:left="-115"/>
          </w:pPr>
        </w:p>
      </w:tc>
      <w:tc>
        <w:tcPr>
          <w:tcW w:w="3005" w:type="dxa"/>
        </w:tcPr>
        <w:p w14:paraId="17A8C1E5" w14:textId="77777777" w:rsidR="57E1100F" w:rsidRDefault="57E1100F" w:rsidP="57E1100F">
          <w:pPr>
            <w:pStyle w:val="Koptekst"/>
            <w:jc w:val="center"/>
          </w:pPr>
        </w:p>
      </w:tc>
      <w:tc>
        <w:tcPr>
          <w:tcW w:w="3005" w:type="dxa"/>
        </w:tcPr>
        <w:p w14:paraId="40231D2C" w14:textId="77777777" w:rsidR="57E1100F" w:rsidRDefault="57E1100F" w:rsidP="57E1100F">
          <w:pPr>
            <w:pStyle w:val="Koptekst"/>
            <w:ind w:right="-115"/>
            <w:jc w:val="right"/>
          </w:pPr>
        </w:p>
      </w:tc>
    </w:tr>
  </w:tbl>
  <w:p w14:paraId="3E5969B2" w14:textId="77777777" w:rsidR="57E1100F" w:rsidRDefault="57E1100F" w:rsidP="57E110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51CB"/>
    <w:multiLevelType w:val="hybridMultilevel"/>
    <w:tmpl w:val="F0A0E2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A3B1B"/>
    <w:multiLevelType w:val="hybridMultilevel"/>
    <w:tmpl w:val="9B824D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4618E"/>
    <w:multiLevelType w:val="hybridMultilevel"/>
    <w:tmpl w:val="B48A8F4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F778D"/>
    <w:multiLevelType w:val="hybridMultilevel"/>
    <w:tmpl w:val="DB282F3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577CC"/>
    <w:multiLevelType w:val="hybridMultilevel"/>
    <w:tmpl w:val="CE9230C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262681">
    <w:abstractNumId w:val="3"/>
  </w:num>
  <w:num w:numId="2" w16cid:durableId="937518268">
    <w:abstractNumId w:val="4"/>
  </w:num>
  <w:num w:numId="3" w16cid:durableId="1168323263">
    <w:abstractNumId w:val="1"/>
  </w:num>
  <w:num w:numId="4" w16cid:durableId="1833790632">
    <w:abstractNumId w:val="2"/>
  </w:num>
  <w:num w:numId="5" w16cid:durableId="831457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8E0"/>
    <w:rsid w:val="000D28E0"/>
    <w:rsid w:val="001924B7"/>
    <w:rsid w:val="002205C6"/>
    <w:rsid w:val="002211F0"/>
    <w:rsid w:val="002578FC"/>
    <w:rsid w:val="002915CB"/>
    <w:rsid w:val="002A7B71"/>
    <w:rsid w:val="003653BA"/>
    <w:rsid w:val="003713CA"/>
    <w:rsid w:val="003C43CA"/>
    <w:rsid w:val="00433FEF"/>
    <w:rsid w:val="004C7D9E"/>
    <w:rsid w:val="004D269E"/>
    <w:rsid w:val="00581422"/>
    <w:rsid w:val="005A526E"/>
    <w:rsid w:val="00655D52"/>
    <w:rsid w:val="00672BB6"/>
    <w:rsid w:val="0069245E"/>
    <w:rsid w:val="0074718F"/>
    <w:rsid w:val="007B493D"/>
    <w:rsid w:val="00877C6B"/>
    <w:rsid w:val="00960693"/>
    <w:rsid w:val="00991230"/>
    <w:rsid w:val="0099730A"/>
    <w:rsid w:val="00A629FE"/>
    <w:rsid w:val="00A9180E"/>
    <w:rsid w:val="00A94ECF"/>
    <w:rsid w:val="00B54C5B"/>
    <w:rsid w:val="00B5762D"/>
    <w:rsid w:val="00B95975"/>
    <w:rsid w:val="00BA0CEF"/>
    <w:rsid w:val="00BC204E"/>
    <w:rsid w:val="00C31DEF"/>
    <w:rsid w:val="00C3724E"/>
    <w:rsid w:val="00DD1786"/>
    <w:rsid w:val="00E00C6E"/>
    <w:rsid w:val="00E246BB"/>
    <w:rsid w:val="00E917C0"/>
    <w:rsid w:val="00EC396C"/>
    <w:rsid w:val="00F06FB5"/>
    <w:rsid w:val="00F61138"/>
    <w:rsid w:val="04E2D9A3"/>
    <w:rsid w:val="07D8F507"/>
    <w:rsid w:val="091B771E"/>
    <w:rsid w:val="0ABD69D4"/>
    <w:rsid w:val="0BD1ACBB"/>
    <w:rsid w:val="0CB73373"/>
    <w:rsid w:val="0E8B4F80"/>
    <w:rsid w:val="0EE2D909"/>
    <w:rsid w:val="10271FE1"/>
    <w:rsid w:val="140318DE"/>
    <w:rsid w:val="1B60BF04"/>
    <w:rsid w:val="1BACC2BD"/>
    <w:rsid w:val="1F30F8C5"/>
    <w:rsid w:val="20343027"/>
    <w:rsid w:val="2195D987"/>
    <w:rsid w:val="24A8B853"/>
    <w:rsid w:val="26A371AB"/>
    <w:rsid w:val="27A18255"/>
    <w:rsid w:val="27BB070E"/>
    <w:rsid w:val="2956D76F"/>
    <w:rsid w:val="2C981C29"/>
    <w:rsid w:val="2CB79F66"/>
    <w:rsid w:val="2EB43C31"/>
    <w:rsid w:val="31E5A6DF"/>
    <w:rsid w:val="31EE11D8"/>
    <w:rsid w:val="323B0B7D"/>
    <w:rsid w:val="33F29121"/>
    <w:rsid w:val="357C69E3"/>
    <w:rsid w:val="3690F8A9"/>
    <w:rsid w:val="36E9DA1E"/>
    <w:rsid w:val="37B3F1E1"/>
    <w:rsid w:val="37B8027B"/>
    <w:rsid w:val="394C66EA"/>
    <w:rsid w:val="3B7A6209"/>
    <w:rsid w:val="41B8B58F"/>
    <w:rsid w:val="42111264"/>
    <w:rsid w:val="43AE4255"/>
    <w:rsid w:val="43EE7815"/>
    <w:rsid w:val="4443CF5F"/>
    <w:rsid w:val="4A5F3057"/>
    <w:rsid w:val="4A7FE3F5"/>
    <w:rsid w:val="515923A1"/>
    <w:rsid w:val="55848756"/>
    <w:rsid w:val="57E1100F"/>
    <w:rsid w:val="6296DBA6"/>
    <w:rsid w:val="664CC6DE"/>
    <w:rsid w:val="6A229C30"/>
    <w:rsid w:val="6BB5A114"/>
    <w:rsid w:val="6D80D23F"/>
    <w:rsid w:val="789C03DD"/>
    <w:rsid w:val="7A6A9A3D"/>
    <w:rsid w:val="7A730536"/>
    <w:rsid w:val="7DAAA5F8"/>
    <w:rsid w:val="7DB5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9DE47"/>
  <w15:chartTrackingRefBased/>
  <w15:docId w15:val="{C43C93DE-9D43-4415-A92A-AFDFE8A0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99123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991230"/>
    <w:pPr>
      <w:ind w:left="720"/>
      <w:contextualSpacing/>
    </w:pPr>
  </w:style>
  <w:style w:type="table" w:styleId="Tabelraster">
    <w:name w:val="Table Grid"/>
    <w:basedOn w:val="Standaardtabel"/>
    <w:uiPriority w:val="39"/>
    <w:rsid w:val="00F61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Inhopg2">
    <w:name w:val="toc 2"/>
    <w:basedOn w:val="Standaard"/>
    <w:next w:val="Standaard"/>
    <w:autoRedefine/>
    <w:semiHidden/>
    <w:rsid w:val="00C3724E"/>
    <w:pPr>
      <w:spacing w:after="0" w:line="312" w:lineRule="auto"/>
    </w:pPr>
    <w:rPr>
      <w:rFonts w:ascii="Arial" w:eastAsia="Times New Roman" w:hAnsi="Arial" w:cs="Arial"/>
      <w:b/>
      <w:bCs/>
      <w:noProof/>
      <w:lang w:eastAsia="nl-NL"/>
    </w:rPr>
  </w:style>
  <w:style w:type="paragraph" w:styleId="Geenafstand">
    <w:name w:val="No Spacing"/>
    <w:uiPriority w:val="1"/>
    <w:qFormat/>
    <w:rsid w:val="00672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Menukaart%20SROI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3EB708C229A049871EE4A1974FB41E" ma:contentTypeVersion="4" ma:contentTypeDescription="Create a new document." ma:contentTypeScope="" ma:versionID="87fb539ec63a8bec948438e547f15a15">
  <xsd:schema xmlns:xsd="http://www.w3.org/2001/XMLSchema" xmlns:xs="http://www.w3.org/2001/XMLSchema" xmlns:p="http://schemas.microsoft.com/office/2006/metadata/properties" xmlns:ns2="44f912e8-e7ff-4b1e-8e41-56f929b16423" targetNamespace="http://schemas.microsoft.com/office/2006/metadata/properties" ma:root="true" ma:fieldsID="64b6efb0d7380951a90f1c13f3487f34" ns2:_="">
    <xsd:import namespace="44f912e8-e7ff-4b1e-8e41-56f929b164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912e8-e7ff-4b1e-8e41-56f929b164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663ACF-7302-4645-B3F9-36BF0FC4B7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E40DA4-B362-44A9-8FF6-5CBB980A1289}">
  <ds:schemaRefs>
    <ds:schemaRef ds:uri="44f912e8-e7ff-4b1e-8e41-56f929b16423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5AEDF41-AC98-486D-8C43-913DC23113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377D08-26F4-41FF-8FCD-005FC702B01F}"/>
</file>

<file path=docProps/app.xml><?xml version="1.0" encoding="utf-8"?>
<Properties xmlns="http://schemas.openxmlformats.org/officeDocument/2006/extended-properties" xmlns:vt="http://schemas.openxmlformats.org/officeDocument/2006/docPropsVTypes">
  <Template>Bijlage X. Menukaart SROI</Template>
  <TotalTime>1</TotalTime>
  <Pages>2</Pages>
  <Words>426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Maastricht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Dance</dc:creator>
  <cp:keywords/>
  <dc:description/>
  <cp:lastModifiedBy>Dance Heijnen</cp:lastModifiedBy>
  <cp:revision>3</cp:revision>
  <dcterms:created xsi:type="dcterms:W3CDTF">2025-09-16T11:13:00Z</dcterms:created>
  <dcterms:modified xsi:type="dcterms:W3CDTF">2025-09-16T11:35:00Z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0x010100113EB708C229A049871EE4A1974FB41E</vt:lpwstr>
  </property>
</Properties>
</file>