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AC5BC" w14:textId="5A5CBF01"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BE7736">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r w:rsidR="008B496F">
        <w:rPr>
          <w:rFonts w:ascii="Arial" w:hAnsi="Arial" w:cs="Arial"/>
          <w:b/>
          <w:bCs/>
          <w:sz w:val="24"/>
          <w:szCs w:val="24"/>
        </w:rPr>
        <w:t>(versie 2)</w:t>
      </w:r>
    </w:p>
    <w:p w14:paraId="30C0A992" w14:textId="77777777" w:rsidR="00E032CC" w:rsidRDefault="00E032CC" w:rsidP="00E032CC">
      <w:pPr>
        <w:spacing w:after="0" w:line="240" w:lineRule="auto"/>
        <w:rPr>
          <w:rFonts w:ascii="Arial" w:hAnsi="Arial" w:cs="Arial"/>
        </w:rPr>
      </w:pPr>
    </w:p>
    <w:p w14:paraId="6A360BA5"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3669AF54" w14:textId="4942F5E1"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BE7736">
        <w:rPr>
          <w:rFonts w:ascii="Arial" w:hAnsi="Arial" w:cs="Arial"/>
        </w:rPr>
        <w:t>Abonnementen</w:t>
      </w:r>
      <w:r w:rsidR="009566E1">
        <w:rPr>
          <w:rFonts w:ascii="Arial" w:hAnsi="Arial" w:cs="Arial"/>
        </w:rPr>
        <w:t xml:space="preserve"> </w:t>
      </w:r>
      <w:r w:rsidR="00BE7736">
        <w:rPr>
          <w:rFonts w:ascii="Arial" w:hAnsi="Arial" w:cs="Arial"/>
        </w:rPr>
        <w:t>beheersysteem</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82724C" w:rsidRPr="0082724C">
        <w:rPr>
          <w:rFonts w:ascii="Arial" w:hAnsi="Arial" w:cs="Arial"/>
        </w:rPr>
        <w:t>Z/25/691278</w:t>
      </w:r>
      <w:r w:rsidRPr="00FC267F">
        <w:rPr>
          <w:rFonts w:ascii="Arial" w:hAnsi="Arial" w:cs="Arial"/>
        </w:rPr>
        <w:t xml:space="preserve"> en toebehorende bijlagen</w:t>
      </w:r>
      <w:r>
        <w:rPr>
          <w:rFonts w:ascii="Arial" w:hAnsi="Arial" w:cs="Arial"/>
        </w:rPr>
        <w:t xml:space="preserve">, </w:t>
      </w:r>
      <w:r w:rsidR="00FD71DE" w:rsidRPr="0082724C">
        <w:rPr>
          <w:rFonts w:ascii="Arial" w:hAnsi="Arial" w:cs="Arial"/>
        </w:rPr>
        <w:t xml:space="preserve">zoals gepubliceerd op </w:t>
      </w:r>
      <w:r w:rsidR="00773D7E" w:rsidRPr="0082724C">
        <w:rPr>
          <w:rFonts w:ascii="Arial" w:hAnsi="Arial" w:cs="Arial"/>
        </w:rPr>
        <w:t>TenderNed</w:t>
      </w:r>
      <w:r w:rsidR="00FD71DE" w:rsidRPr="0082724C">
        <w:rPr>
          <w:rFonts w:ascii="Arial" w:hAnsi="Arial" w:cs="Arial"/>
        </w:rPr>
        <w:t>,</w:t>
      </w:r>
      <w:r w:rsidR="00FD71DE">
        <w:rPr>
          <w:rFonts w:ascii="Arial" w:hAnsi="Arial" w:cs="Arial"/>
        </w:rPr>
        <w:t xml:space="preserve"> </w:t>
      </w:r>
      <w:r>
        <w:rPr>
          <w:rFonts w:ascii="Arial" w:hAnsi="Arial" w:cs="Arial"/>
        </w:rPr>
        <w:t xml:space="preserve">te weten: </w:t>
      </w:r>
    </w:p>
    <w:p w14:paraId="0F78030F" w14:textId="3086BA27"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82724C">
        <w:rPr>
          <w:rFonts w:ascii="Arial" w:hAnsi="Arial" w:cs="Arial"/>
        </w:rPr>
        <w:t>Abonnementen beheersysteem</w:t>
      </w:r>
    </w:p>
    <w:p w14:paraId="0A1A0C40" w14:textId="217A9E65"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B5718">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2454B6C3" w14:textId="49DF4B89"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B5718">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w:t>
      </w:r>
      <w:r w:rsidR="00DB5718">
        <w:rPr>
          <w:rFonts w:ascii="Arial" w:hAnsi="Arial" w:cs="Arial"/>
        </w:rPr>
        <w:t>5</w:t>
      </w:r>
      <w:r w:rsidRPr="001B19A9">
        <w:rPr>
          <w:rFonts w:ascii="Arial" w:hAnsi="Arial" w:cs="Arial"/>
        </w:rPr>
        <w:t xml:space="preserve"> voor Leveringen en Diensten </w:t>
      </w:r>
    </w:p>
    <w:p w14:paraId="60F42391" w14:textId="3BF37FFB"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B5718">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7F7A7073" w14:textId="77777777" w:rsidR="00DB5718" w:rsidRPr="001B19A9" w:rsidRDefault="00DB5718" w:rsidP="00DB5718">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w:t>
      </w:r>
      <w:r w:rsidRPr="001B19A9">
        <w:rPr>
          <w:rFonts w:ascii="Arial" w:hAnsi="Arial" w:cs="Arial"/>
        </w:rPr>
        <w:t>. Prijzenblad</w:t>
      </w:r>
      <w:bookmarkStart w:id="1" w:name="_Hlk95723320"/>
    </w:p>
    <w:bookmarkEnd w:id="1"/>
    <w:p w14:paraId="11054B85" w14:textId="7C6BBD3E"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DB5718">
        <w:rPr>
          <w:rFonts w:ascii="Arial" w:hAnsi="Arial" w:cs="Arial"/>
        </w:rPr>
        <w:t>6</w:t>
      </w:r>
      <w:r w:rsidRPr="00955CAF">
        <w:rPr>
          <w:rFonts w:ascii="Arial" w:hAnsi="Arial" w:cs="Arial"/>
        </w:rPr>
        <w:t xml:space="preserve">. Verklaring technische en beroepsbekwaamheid - referenties </w:t>
      </w:r>
    </w:p>
    <w:p w14:paraId="21F842A9" w14:textId="73B24DE9" w:rsidR="00225300" w:rsidRDefault="001B19A9" w:rsidP="006A0643">
      <w:pPr>
        <w:pStyle w:val="Lijstalinea"/>
        <w:numPr>
          <w:ilvl w:val="0"/>
          <w:numId w:val="1"/>
        </w:numPr>
        <w:rPr>
          <w:rFonts w:ascii="Arial" w:hAnsi="Arial" w:cs="Arial"/>
          <w:lang w:val="en-US"/>
        </w:rPr>
      </w:pPr>
      <w:r w:rsidRPr="00225300">
        <w:rPr>
          <w:rFonts w:ascii="Arial" w:hAnsi="Arial" w:cs="Arial"/>
          <w:lang w:val="en-US"/>
        </w:rPr>
        <w:t xml:space="preserve">Bijlage </w:t>
      </w:r>
      <w:r w:rsidR="00225300">
        <w:rPr>
          <w:rFonts w:ascii="Arial" w:hAnsi="Arial" w:cs="Arial"/>
          <w:lang w:val="en-US"/>
        </w:rPr>
        <w:t>7</w:t>
      </w:r>
      <w:r w:rsidRPr="00225300">
        <w:rPr>
          <w:rFonts w:ascii="Arial" w:hAnsi="Arial" w:cs="Arial"/>
          <w:lang w:val="en-US"/>
        </w:rPr>
        <w:t xml:space="preserve">. </w:t>
      </w:r>
      <w:r w:rsidR="002C4006" w:rsidRPr="002C4006">
        <w:rPr>
          <w:rFonts w:ascii="Arial" w:hAnsi="Arial" w:cs="Arial"/>
          <w:lang w:val="en-US"/>
        </w:rPr>
        <w:t>Informatie deelnemers</w:t>
      </w:r>
    </w:p>
    <w:p w14:paraId="5A6FCE35" w14:textId="221AE8A3" w:rsidR="001B19A9" w:rsidRPr="00E156FB" w:rsidRDefault="001B19A9" w:rsidP="006A0643">
      <w:pPr>
        <w:pStyle w:val="Lijstalinea"/>
        <w:numPr>
          <w:ilvl w:val="0"/>
          <w:numId w:val="1"/>
        </w:numPr>
        <w:rPr>
          <w:rFonts w:ascii="Arial" w:hAnsi="Arial" w:cs="Arial"/>
          <w:lang w:val="en-US"/>
        </w:rPr>
      </w:pPr>
      <w:r w:rsidRPr="00225300">
        <w:rPr>
          <w:rFonts w:ascii="Arial" w:hAnsi="Arial" w:cs="Arial"/>
        </w:rPr>
        <w:t xml:space="preserve">Bijlage </w:t>
      </w:r>
      <w:r w:rsidR="00225300">
        <w:rPr>
          <w:rFonts w:ascii="Arial" w:hAnsi="Arial" w:cs="Arial"/>
          <w:lang w:val="en-US"/>
        </w:rPr>
        <w:t>8</w:t>
      </w:r>
      <w:r w:rsidRPr="00225300">
        <w:rPr>
          <w:rFonts w:ascii="Arial" w:hAnsi="Arial" w:cs="Arial"/>
        </w:rPr>
        <w:t xml:space="preserve">. </w:t>
      </w:r>
      <w:r w:rsidR="00906D1B">
        <w:rPr>
          <w:rFonts w:ascii="Arial" w:hAnsi="Arial" w:cs="Arial"/>
        </w:rPr>
        <w:t>Concept v</w:t>
      </w:r>
      <w:r w:rsidRPr="00225300">
        <w:rPr>
          <w:rFonts w:ascii="Arial" w:hAnsi="Arial" w:cs="Arial"/>
        </w:rPr>
        <w:t xml:space="preserve">erwerkersovereenkomst </w:t>
      </w:r>
    </w:p>
    <w:p w14:paraId="5A5D9DA7" w14:textId="79634597" w:rsidR="00E156FB" w:rsidRPr="00225300" w:rsidRDefault="00E156FB" w:rsidP="006A0643">
      <w:pPr>
        <w:pStyle w:val="Lijstalinea"/>
        <w:numPr>
          <w:ilvl w:val="0"/>
          <w:numId w:val="1"/>
        </w:numPr>
        <w:rPr>
          <w:rFonts w:ascii="Arial" w:hAnsi="Arial" w:cs="Arial"/>
          <w:lang w:val="en-US"/>
        </w:rPr>
      </w:pPr>
      <w:r>
        <w:rPr>
          <w:rFonts w:ascii="Arial" w:hAnsi="Arial" w:cs="Arial"/>
        </w:rPr>
        <w:t xml:space="preserve">Bijlage 9. </w:t>
      </w:r>
      <w:r w:rsidRPr="00225300">
        <w:rPr>
          <w:rFonts w:ascii="Arial" w:hAnsi="Arial" w:cs="Arial"/>
          <w:lang w:val="en-US"/>
        </w:rPr>
        <w:t>Bestektekst Social Return</w:t>
      </w:r>
    </w:p>
    <w:p w14:paraId="0E46A824" w14:textId="77777777" w:rsidR="001B19A9" w:rsidRPr="00225300" w:rsidRDefault="001B19A9" w:rsidP="004975D0">
      <w:pPr>
        <w:pStyle w:val="Lijstalinea"/>
        <w:numPr>
          <w:ilvl w:val="0"/>
          <w:numId w:val="1"/>
        </w:numPr>
        <w:rPr>
          <w:rFonts w:ascii="Arial" w:hAnsi="Arial" w:cs="Arial"/>
        </w:rPr>
      </w:pPr>
      <w:r w:rsidRPr="00225300">
        <w:rPr>
          <w:rFonts w:ascii="Arial" w:hAnsi="Arial" w:cs="Arial"/>
        </w:rPr>
        <w:t>Eventuele Nota</w:t>
      </w:r>
      <w:r w:rsidR="00574840" w:rsidRPr="00225300">
        <w:rPr>
          <w:rFonts w:ascii="Arial" w:hAnsi="Arial" w:cs="Arial"/>
        </w:rPr>
        <w:t>(‘s)</w:t>
      </w:r>
      <w:r w:rsidRPr="00225300">
        <w:rPr>
          <w:rFonts w:ascii="Arial" w:hAnsi="Arial" w:cs="Arial"/>
        </w:rPr>
        <w:t xml:space="preserve"> van Inlichtingen </w:t>
      </w:r>
    </w:p>
    <w:p w14:paraId="47AD1B3C" w14:textId="77777777" w:rsidR="00FC267F" w:rsidRDefault="00FC267F" w:rsidP="00FC267F">
      <w:pPr>
        <w:pStyle w:val="Lijstalinea"/>
        <w:rPr>
          <w:rFonts w:ascii="Arial" w:hAnsi="Arial" w:cs="Arial"/>
        </w:rPr>
      </w:pPr>
    </w:p>
    <w:p w14:paraId="56FAA270"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68369420" w14:textId="77777777" w:rsidR="00DB17F6" w:rsidRDefault="00DB17F6" w:rsidP="00DB17F6">
      <w:pPr>
        <w:pStyle w:val="Lijstalinea"/>
        <w:rPr>
          <w:rFonts w:ascii="Arial" w:hAnsi="Arial" w:cs="Arial"/>
        </w:rPr>
      </w:pPr>
    </w:p>
    <w:p w14:paraId="10DD8FFB"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EE9496E"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76B2D21B"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5334B25"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BD6B5AA"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70411D3"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2CA80A"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11538DF5" w14:textId="77777777" w:rsidTr="00FC267F">
        <w:trPr>
          <w:trHeight w:val="49"/>
        </w:trPr>
        <w:tc>
          <w:tcPr>
            <w:tcW w:w="1365" w:type="pct"/>
            <w:shd w:val="clear" w:color="auto" w:fill="FFFFFF"/>
          </w:tcPr>
          <w:p w14:paraId="1637600D"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656C9316" w14:textId="77777777" w:rsidR="00C12BE3" w:rsidRPr="001B19A9" w:rsidRDefault="00C12BE3" w:rsidP="00C12BE3">
            <w:pPr>
              <w:spacing w:after="0" w:line="240" w:lineRule="auto"/>
              <w:rPr>
                <w:rFonts w:ascii="Arial" w:hAnsi="Arial" w:cs="Arial"/>
                <w:snapToGrid w:val="0"/>
              </w:rPr>
            </w:pPr>
          </w:p>
        </w:tc>
      </w:tr>
      <w:tr w:rsidR="00C12BE3" w:rsidRPr="001B19A9" w14:paraId="33DD16CE" w14:textId="77777777" w:rsidTr="00E704FB">
        <w:tc>
          <w:tcPr>
            <w:tcW w:w="1365" w:type="pct"/>
            <w:shd w:val="clear" w:color="auto" w:fill="FFFFFF"/>
          </w:tcPr>
          <w:p w14:paraId="4D79B71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51729579" w14:textId="77777777" w:rsidR="00C12BE3" w:rsidRPr="001B19A9" w:rsidRDefault="00C12BE3" w:rsidP="00C12BE3">
            <w:pPr>
              <w:spacing w:after="0" w:line="240" w:lineRule="auto"/>
              <w:rPr>
                <w:rFonts w:ascii="Arial" w:hAnsi="Arial" w:cs="Arial"/>
                <w:snapToGrid w:val="0"/>
              </w:rPr>
            </w:pPr>
          </w:p>
        </w:tc>
      </w:tr>
      <w:tr w:rsidR="00C12BE3" w:rsidRPr="001B19A9" w14:paraId="5C491B5D" w14:textId="77777777" w:rsidTr="00E704FB">
        <w:tc>
          <w:tcPr>
            <w:tcW w:w="1365" w:type="pct"/>
            <w:shd w:val="clear" w:color="auto" w:fill="FFFFFF"/>
          </w:tcPr>
          <w:p w14:paraId="43C09A21"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4EE5ADCB" w14:textId="77777777" w:rsidR="00C12BE3" w:rsidRPr="001B19A9" w:rsidRDefault="00C12BE3" w:rsidP="00C12BE3">
            <w:pPr>
              <w:spacing w:after="0" w:line="240" w:lineRule="auto"/>
              <w:rPr>
                <w:rFonts w:ascii="Arial" w:hAnsi="Arial" w:cs="Arial"/>
                <w:snapToGrid w:val="0"/>
              </w:rPr>
            </w:pPr>
          </w:p>
        </w:tc>
      </w:tr>
      <w:tr w:rsidR="00C12BE3" w:rsidRPr="001B19A9" w14:paraId="73508BF5" w14:textId="77777777" w:rsidTr="00E704FB">
        <w:trPr>
          <w:trHeight w:val="42"/>
        </w:trPr>
        <w:tc>
          <w:tcPr>
            <w:tcW w:w="1365" w:type="pct"/>
            <w:shd w:val="clear" w:color="auto" w:fill="FFFFFF"/>
          </w:tcPr>
          <w:p w14:paraId="7BAB97B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00E8855A" w14:textId="77777777" w:rsidR="00C12BE3" w:rsidRPr="001B19A9" w:rsidRDefault="00C12BE3" w:rsidP="00C12BE3">
            <w:pPr>
              <w:spacing w:after="0" w:line="240" w:lineRule="auto"/>
              <w:rPr>
                <w:rFonts w:ascii="Arial" w:hAnsi="Arial" w:cs="Arial"/>
                <w:snapToGrid w:val="0"/>
              </w:rPr>
            </w:pPr>
          </w:p>
        </w:tc>
      </w:tr>
      <w:tr w:rsidR="00C12BE3" w:rsidRPr="001B19A9" w14:paraId="3F395AD0" w14:textId="77777777" w:rsidTr="00E704FB">
        <w:tc>
          <w:tcPr>
            <w:tcW w:w="1365" w:type="pct"/>
            <w:shd w:val="clear" w:color="auto" w:fill="FFFFFF"/>
          </w:tcPr>
          <w:p w14:paraId="7416340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2D71038" w14:textId="77777777" w:rsidR="00C12BE3" w:rsidRPr="001B19A9" w:rsidRDefault="00C12BE3" w:rsidP="00C12BE3">
            <w:pPr>
              <w:spacing w:after="0" w:line="240" w:lineRule="auto"/>
              <w:rPr>
                <w:rFonts w:ascii="Arial" w:hAnsi="Arial" w:cs="Arial"/>
                <w:snapToGrid w:val="0"/>
              </w:rPr>
            </w:pPr>
          </w:p>
          <w:p w14:paraId="5F95EAD1" w14:textId="77777777" w:rsidR="00C12BE3" w:rsidRPr="001B19A9" w:rsidRDefault="00C12BE3" w:rsidP="00C12BE3">
            <w:pPr>
              <w:spacing w:after="0" w:line="240" w:lineRule="auto"/>
              <w:rPr>
                <w:rFonts w:ascii="Arial" w:hAnsi="Arial" w:cs="Arial"/>
                <w:snapToGrid w:val="0"/>
              </w:rPr>
            </w:pPr>
          </w:p>
          <w:p w14:paraId="155E2FCA" w14:textId="77777777" w:rsidR="00C12BE3" w:rsidRPr="001B19A9" w:rsidRDefault="00C12BE3" w:rsidP="00C12BE3">
            <w:pPr>
              <w:spacing w:after="0" w:line="240" w:lineRule="auto"/>
              <w:rPr>
                <w:rFonts w:ascii="Arial" w:hAnsi="Arial" w:cs="Arial"/>
                <w:snapToGrid w:val="0"/>
              </w:rPr>
            </w:pPr>
          </w:p>
          <w:p w14:paraId="595C2662" w14:textId="77777777" w:rsidR="00C12BE3" w:rsidRPr="001B19A9" w:rsidRDefault="00C12BE3" w:rsidP="00C12BE3">
            <w:pPr>
              <w:spacing w:after="0" w:line="240" w:lineRule="auto"/>
              <w:rPr>
                <w:rFonts w:ascii="Arial" w:hAnsi="Arial" w:cs="Arial"/>
                <w:snapToGrid w:val="0"/>
              </w:rPr>
            </w:pPr>
          </w:p>
        </w:tc>
      </w:tr>
    </w:tbl>
    <w:p w14:paraId="3939048F" w14:textId="77777777" w:rsidR="003C6EDE" w:rsidRDefault="003C6EDE">
      <w:pPr>
        <w:rPr>
          <w:rFonts w:ascii="Arial" w:hAnsi="Arial" w:cs="Arial"/>
        </w:rPr>
      </w:pPr>
    </w:p>
    <w:p w14:paraId="5B70A768"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707F7F64" w14:textId="77777777" w:rsidTr="00133AD7">
        <w:tc>
          <w:tcPr>
            <w:tcW w:w="2376" w:type="dxa"/>
          </w:tcPr>
          <w:p w14:paraId="0BD3293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3EE19E37" w14:textId="77777777" w:rsidR="00DB59EB" w:rsidRPr="00AA2BCA" w:rsidRDefault="00DB59EB" w:rsidP="00133AD7">
            <w:pPr>
              <w:spacing w:line="276" w:lineRule="auto"/>
              <w:jc w:val="both"/>
              <w:rPr>
                <w:rFonts w:ascii="Arial" w:hAnsi="Arial" w:cs="Arial"/>
                <w:sz w:val="22"/>
                <w:szCs w:val="22"/>
              </w:rPr>
            </w:pPr>
          </w:p>
        </w:tc>
      </w:tr>
      <w:tr w:rsidR="00DB59EB" w:rsidRPr="00AA2BCA" w14:paraId="745234D4" w14:textId="77777777" w:rsidTr="00133AD7">
        <w:tc>
          <w:tcPr>
            <w:tcW w:w="2376" w:type="dxa"/>
          </w:tcPr>
          <w:p w14:paraId="6647103E"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F471089" w14:textId="77777777" w:rsidR="00DB59EB" w:rsidRPr="00AA2BCA" w:rsidRDefault="00DB59EB" w:rsidP="00133AD7">
            <w:pPr>
              <w:spacing w:line="276" w:lineRule="auto"/>
              <w:jc w:val="both"/>
              <w:rPr>
                <w:rFonts w:ascii="Arial" w:hAnsi="Arial" w:cs="Arial"/>
                <w:sz w:val="22"/>
                <w:szCs w:val="22"/>
              </w:rPr>
            </w:pPr>
          </w:p>
        </w:tc>
      </w:tr>
      <w:tr w:rsidR="00DB59EB" w:rsidRPr="00AA2BCA" w14:paraId="13F26C3D" w14:textId="77777777" w:rsidTr="00133AD7">
        <w:tc>
          <w:tcPr>
            <w:tcW w:w="2376" w:type="dxa"/>
          </w:tcPr>
          <w:p w14:paraId="10C199C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E3575BB" w14:textId="77777777" w:rsidR="00DB59EB" w:rsidRPr="00AA2BCA" w:rsidRDefault="00DB59EB" w:rsidP="00133AD7">
            <w:pPr>
              <w:spacing w:line="276" w:lineRule="auto"/>
              <w:jc w:val="both"/>
              <w:rPr>
                <w:rFonts w:ascii="Arial" w:hAnsi="Arial" w:cs="Arial"/>
                <w:sz w:val="22"/>
                <w:szCs w:val="22"/>
              </w:rPr>
            </w:pPr>
          </w:p>
        </w:tc>
      </w:tr>
      <w:tr w:rsidR="00DB59EB" w:rsidRPr="00AA2BCA" w14:paraId="1951BE7E" w14:textId="77777777" w:rsidTr="00133AD7">
        <w:tc>
          <w:tcPr>
            <w:tcW w:w="2376" w:type="dxa"/>
          </w:tcPr>
          <w:p w14:paraId="562F29D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A63FF9B" w14:textId="77777777" w:rsidR="00DB59EB" w:rsidRPr="00AA2BCA" w:rsidRDefault="00DB59EB" w:rsidP="00133AD7">
            <w:pPr>
              <w:spacing w:line="276" w:lineRule="auto"/>
              <w:jc w:val="both"/>
              <w:rPr>
                <w:rFonts w:ascii="Arial" w:hAnsi="Arial" w:cs="Arial"/>
                <w:sz w:val="22"/>
                <w:szCs w:val="22"/>
              </w:rPr>
            </w:pPr>
          </w:p>
        </w:tc>
      </w:tr>
      <w:tr w:rsidR="00DB59EB" w:rsidRPr="00AA2BCA" w14:paraId="1998AA4C" w14:textId="77777777" w:rsidTr="00133AD7">
        <w:tc>
          <w:tcPr>
            <w:tcW w:w="2376" w:type="dxa"/>
          </w:tcPr>
          <w:p w14:paraId="7005B1C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2582F0FF" w14:textId="77777777" w:rsidR="00DB59EB" w:rsidRPr="00AA2BCA" w:rsidRDefault="00DB59EB" w:rsidP="00133AD7">
            <w:pPr>
              <w:spacing w:line="276" w:lineRule="auto"/>
              <w:jc w:val="both"/>
              <w:rPr>
                <w:rFonts w:ascii="Arial" w:hAnsi="Arial" w:cs="Arial"/>
                <w:sz w:val="22"/>
                <w:szCs w:val="22"/>
              </w:rPr>
            </w:pPr>
          </w:p>
          <w:p w14:paraId="2B64334A" w14:textId="77777777" w:rsidR="00DB59EB" w:rsidRPr="00AA2BCA" w:rsidRDefault="00DB59EB" w:rsidP="00133AD7">
            <w:pPr>
              <w:spacing w:line="276" w:lineRule="auto"/>
              <w:jc w:val="both"/>
              <w:rPr>
                <w:rFonts w:ascii="Arial" w:hAnsi="Arial" w:cs="Arial"/>
                <w:sz w:val="22"/>
                <w:szCs w:val="22"/>
              </w:rPr>
            </w:pPr>
          </w:p>
          <w:p w14:paraId="3E1070C1" w14:textId="77777777" w:rsidR="00DB59EB" w:rsidRPr="00AA2BCA" w:rsidRDefault="00DB59EB" w:rsidP="00133AD7">
            <w:pPr>
              <w:spacing w:line="276" w:lineRule="auto"/>
              <w:jc w:val="both"/>
              <w:rPr>
                <w:rFonts w:ascii="Arial" w:hAnsi="Arial" w:cs="Arial"/>
                <w:sz w:val="22"/>
                <w:szCs w:val="22"/>
              </w:rPr>
            </w:pPr>
          </w:p>
        </w:tc>
        <w:tc>
          <w:tcPr>
            <w:tcW w:w="6835" w:type="dxa"/>
          </w:tcPr>
          <w:p w14:paraId="17C271E9" w14:textId="77777777" w:rsidR="00DB59EB" w:rsidRPr="00AA2BCA" w:rsidRDefault="00DB59EB" w:rsidP="00133AD7">
            <w:pPr>
              <w:spacing w:line="276" w:lineRule="auto"/>
              <w:jc w:val="both"/>
              <w:rPr>
                <w:rFonts w:ascii="Arial" w:hAnsi="Arial" w:cs="Arial"/>
                <w:sz w:val="22"/>
                <w:szCs w:val="22"/>
              </w:rPr>
            </w:pPr>
          </w:p>
        </w:tc>
      </w:tr>
    </w:tbl>
    <w:p w14:paraId="10C9F75C" w14:textId="77777777" w:rsidR="00027C6E" w:rsidRDefault="00027C6E" w:rsidP="006B4234">
      <w:pPr>
        <w:spacing w:line="276" w:lineRule="auto"/>
        <w:jc w:val="both"/>
        <w:rPr>
          <w:rFonts w:ascii="Arial" w:hAnsi="Arial" w:cs="Arial"/>
        </w:rPr>
      </w:pPr>
    </w:p>
    <w:p w14:paraId="2F233E6B"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3F0A44BC" w14:textId="77777777" w:rsidTr="00D80DB3">
        <w:tc>
          <w:tcPr>
            <w:tcW w:w="2376" w:type="dxa"/>
          </w:tcPr>
          <w:p w14:paraId="761E58F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05483AF4" w14:textId="77777777" w:rsidR="006B4234" w:rsidRPr="00AA2BCA" w:rsidRDefault="006B4234" w:rsidP="00D80DB3">
            <w:pPr>
              <w:spacing w:line="276" w:lineRule="auto"/>
              <w:jc w:val="both"/>
              <w:rPr>
                <w:rFonts w:ascii="Arial" w:hAnsi="Arial" w:cs="Arial"/>
                <w:sz w:val="22"/>
                <w:szCs w:val="22"/>
              </w:rPr>
            </w:pPr>
          </w:p>
        </w:tc>
      </w:tr>
      <w:tr w:rsidR="006B4234" w:rsidRPr="00AA2BCA" w14:paraId="0A39AB26" w14:textId="77777777" w:rsidTr="00D80DB3">
        <w:tc>
          <w:tcPr>
            <w:tcW w:w="2376" w:type="dxa"/>
          </w:tcPr>
          <w:p w14:paraId="07FBAC9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5D1859CB" w14:textId="77777777" w:rsidR="006B4234" w:rsidRPr="00AA2BCA" w:rsidRDefault="006B4234" w:rsidP="00D80DB3">
            <w:pPr>
              <w:spacing w:line="276" w:lineRule="auto"/>
              <w:jc w:val="both"/>
              <w:rPr>
                <w:rFonts w:ascii="Arial" w:hAnsi="Arial" w:cs="Arial"/>
                <w:sz w:val="22"/>
                <w:szCs w:val="22"/>
              </w:rPr>
            </w:pPr>
          </w:p>
        </w:tc>
      </w:tr>
      <w:tr w:rsidR="006B4234" w:rsidRPr="00AA2BCA" w14:paraId="5495AD57" w14:textId="77777777" w:rsidTr="00D80DB3">
        <w:tc>
          <w:tcPr>
            <w:tcW w:w="2376" w:type="dxa"/>
          </w:tcPr>
          <w:p w14:paraId="6167819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AE3147C" w14:textId="77777777" w:rsidR="006B4234" w:rsidRPr="00AA2BCA" w:rsidRDefault="006B4234" w:rsidP="00D80DB3">
            <w:pPr>
              <w:spacing w:line="276" w:lineRule="auto"/>
              <w:jc w:val="both"/>
              <w:rPr>
                <w:rFonts w:ascii="Arial" w:hAnsi="Arial" w:cs="Arial"/>
                <w:sz w:val="22"/>
                <w:szCs w:val="22"/>
              </w:rPr>
            </w:pPr>
          </w:p>
        </w:tc>
      </w:tr>
      <w:tr w:rsidR="006B4234" w:rsidRPr="00AA2BCA" w14:paraId="11E4E308" w14:textId="77777777" w:rsidTr="00D80DB3">
        <w:tc>
          <w:tcPr>
            <w:tcW w:w="2376" w:type="dxa"/>
          </w:tcPr>
          <w:p w14:paraId="0D27C9B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4A71FC32" w14:textId="77777777" w:rsidR="006B4234" w:rsidRPr="00AA2BCA" w:rsidRDefault="006B4234" w:rsidP="00D80DB3">
            <w:pPr>
              <w:spacing w:line="276" w:lineRule="auto"/>
              <w:jc w:val="both"/>
              <w:rPr>
                <w:rFonts w:ascii="Arial" w:hAnsi="Arial" w:cs="Arial"/>
                <w:sz w:val="22"/>
                <w:szCs w:val="22"/>
              </w:rPr>
            </w:pPr>
          </w:p>
        </w:tc>
      </w:tr>
      <w:tr w:rsidR="006B4234" w:rsidRPr="00AA2BCA" w14:paraId="64E55A55" w14:textId="77777777" w:rsidTr="00D80DB3">
        <w:tc>
          <w:tcPr>
            <w:tcW w:w="2376" w:type="dxa"/>
          </w:tcPr>
          <w:p w14:paraId="14E66DB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670BEE14" w14:textId="77777777" w:rsidR="006B4234" w:rsidRPr="00AA2BCA" w:rsidRDefault="006B4234" w:rsidP="00D80DB3">
            <w:pPr>
              <w:spacing w:line="276" w:lineRule="auto"/>
              <w:jc w:val="both"/>
              <w:rPr>
                <w:rFonts w:ascii="Arial" w:hAnsi="Arial" w:cs="Arial"/>
                <w:sz w:val="22"/>
                <w:szCs w:val="22"/>
              </w:rPr>
            </w:pPr>
          </w:p>
          <w:p w14:paraId="4FB964FC" w14:textId="77777777" w:rsidR="006B4234" w:rsidRPr="00AA2BCA" w:rsidRDefault="006B4234" w:rsidP="00D80DB3">
            <w:pPr>
              <w:spacing w:line="276" w:lineRule="auto"/>
              <w:jc w:val="both"/>
              <w:rPr>
                <w:rFonts w:ascii="Arial" w:hAnsi="Arial" w:cs="Arial"/>
                <w:sz w:val="22"/>
                <w:szCs w:val="22"/>
              </w:rPr>
            </w:pPr>
          </w:p>
          <w:p w14:paraId="1663EAB8" w14:textId="77777777" w:rsidR="006B4234" w:rsidRPr="00AA2BCA" w:rsidRDefault="006B4234" w:rsidP="00D80DB3">
            <w:pPr>
              <w:spacing w:line="276" w:lineRule="auto"/>
              <w:jc w:val="both"/>
              <w:rPr>
                <w:rFonts w:ascii="Arial" w:hAnsi="Arial" w:cs="Arial"/>
                <w:sz w:val="22"/>
                <w:szCs w:val="22"/>
              </w:rPr>
            </w:pPr>
          </w:p>
        </w:tc>
        <w:tc>
          <w:tcPr>
            <w:tcW w:w="6835" w:type="dxa"/>
          </w:tcPr>
          <w:p w14:paraId="12306026" w14:textId="77777777" w:rsidR="006B4234" w:rsidRPr="00AA2BCA" w:rsidRDefault="006B4234" w:rsidP="00D80DB3">
            <w:pPr>
              <w:spacing w:line="276" w:lineRule="auto"/>
              <w:jc w:val="both"/>
              <w:rPr>
                <w:rFonts w:ascii="Arial" w:hAnsi="Arial" w:cs="Arial"/>
                <w:sz w:val="22"/>
                <w:szCs w:val="22"/>
              </w:rPr>
            </w:pPr>
          </w:p>
        </w:tc>
      </w:tr>
    </w:tbl>
    <w:p w14:paraId="4DC7687D" w14:textId="77777777" w:rsidR="006B4234" w:rsidRPr="00AA2BCA" w:rsidRDefault="006B4234" w:rsidP="006B4234">
      <w:pPr>
        <w:spacing w:line="276" w:lineRule="auto"/>
        <w:jc w:val="both"/>
        <w:rPr>
          <w:rFonts w:ascii="Arial" w:hAnsi="Arial" w:cs="Arial"/>
        </w:rPr>
      </w:pPr>
    </w:p>
    <w:p w14:paraId="760055AE" w14:textId="77777777" w:rsidR="00DB59EB" w:rsidRPr="00AA2BCA" w:rsidRDefault="00DB59EB" w:rsidP="00DB59EB">
      <w:pPr>
        <w:spacing w:line="276" w:lineRule="auto"/>
        <w:jc w:val="both"/>
        <w:rPr>
          <w:rFonts w:ascii="Arial" w:hAnsi="Arial" w:cs="Arial"/>
        </w:rPr>
      </w:pPr>
    </w:p>
    <w:p w14:paraId="05E3DEFD" w14:textId="77777777" w:rsidR="00DB59EB" w:rsidRPr="001B19A9" w:rsidRDefault="00DB59EB">
      <w:pPr>
        <w:rPr>
          <w:rFonts w:ascii="Arial" w:hAnsi="Arial" w:cs="Arial"/>
        </w:rPr>
      </w:pPr>
    </w:p>
    <w:sectPr w:rsidR="00DB59EB" w:rsidRPr="001B19A9" w:rsidSect="00D2199B">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3948" w14:textId="77777777" w:rsidR="004B27D4" w:rsidRDefault="004B27D4" w:rsidP="00E032CC">
      <w:pPr>
        <w:spacing w:after="0" w:line="240" w:lineRule="auto"/>
      </w:pPr>
      <w:r>
        <w:separator/>
      </w:r>
    </w:p>
  </w:endnote>
  <w:endnote w:type="continuationSeparator" w:id="0">
    <w:p w14:paraId="63193724" w14:textId="77777777" w:rsidR="004B27D4" w:rsidRDefault="004B27D4"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AF96" w14:textId="77777777" w:rsidR="00D15234" w:rsidRDefault="00D1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Content>
      <w:sdt>
        <w:sdtPr>
          <w:id w:val="-1769616900"/>
          <w:docPartObj>
            <w:docPartGallery w:val="Page Numbers (Top of Page)"/>
            <w:docPartUnique/>
          </w:docPartObj>
        </w:sdtPr>
        <w:sdtContent>
          <w:p w14:paraId="0164E408"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68CBDE8" w14:textId="46633D09" w:rsidR="00700843" w:rsidRDefault="00700843" w:rsidP="00700843">
            <w:pPr>
              <w:pStyle w:val="Voettekst"/>
            </w:pPr>
            <w:r w:rsidRPr="00700843">
              <w:rPr>
                <w:rFonts w:ascii="Arial" w:eastAsia="Times New Roman" w:hAnsi="Arial" w:cs="Arial"/>
                <w:sz w:val="16"/>
                <w:szCs w:val="16"/>
                <w:lang w:eastAsia="nl-NL"/>
              </w:rPr>
              <w:t xml:space="preserve">Bijlage </w:t>
            </w:r>
            <w:r w:rsidR="00D15234">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D15234" w:rsidRPr="00D15234">
              <w:rPr>
                <w:rFonts w:ascii="Arial" w:eastAsia="Times New Roman" w:hAnsi="Arial" w:cs="Arial"/>
                <w:sz w:val="16"/>
                <w:szCs w:val="16"/>
                <w:lang w:eastAsia="nl-NL"/>
              </w:rPr>
              <w:t>Abonnementen beheersysteem, zaaknummer Z/25/691278</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305E2D33"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D308" w14:textId="77777777" w:rsidR="00D15234" w:rsidRDefault="00D152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DFF1F" w14:textId="77777777" w:rsidR="004B27D4" w:rsidRDefault="004B27D4" w:rsidP="00E032CC">
      <w:pPr>
        <w:spacing w:after="0" w:line="240" w:lineRule="auto"/>
      </w:pPr>
      <w:bookmarkStart w:id="0" w:name="_Hlk62574089"/>
      <w:bookmarkEnd w:id="0"/>
      <w:r>
        <w:separator/>
      </w:r>
    </w:p>
  </w:footnote>
  <w:footnote w:type="continuationSeparator" w:id="0">
    <w:p w14:paraId="49F7B7EA" w14:textId="77777777" w:rsidR="004B27D4" w:rsidRDefault="004B27D4" w:rsidP="00E032CC">
      <w:pPr>
        <w:spacing w:after="0" w:line="240" w:lineRule="auto"/>
      </w:pPr>
      <w:r>
        <w:continuationSeparator/>
      </w:r>
    </w:p>
  </w:footnote>
  <w:footnote w:id="1">
    <w:p w14:paraId="362B4638"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53192F8" w14:textId="77777777" w:rsidR="00095232" w:rsidRPr="007A662D" w:rsidRDefault="00095232" w:rsidP="00095232">
      <w:pPr>
        <w:pStyle w:val="Voetnoottekst"/>
        <w:rPr>
          <w:rFonts w:ascii="Arial" w:hAnsi="Arial" w:cs="Arial"/>
          <w:sz w:val="22"/>
          <w:szCs w:val="22"/>
        </w:rPr>
      </w:pPr>
    </w:p>
    <w:bookmarkEnd w:id="2"/>
    <w:p w14:paraId="49E0144D" w14:textId="77777777" w:rsidR="00095232" w:rsidRPr="00512330" w:rsidRDefault="00095232" w:rsidP="00095232">
      <w:pPr>
        <w:pStyle w:val="Voetnoottekst"/>
        <w:rPr>
          <w:sz w:val="24"/>
          <w:szCs w:val="24"/>
        </w:rPr>
      </w:pPr>
    </w:p>
  </w:footnote>
  <w:footnote w:id="2">
    <w:p w14:paraId="3477B081"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6EBB193B" w14:textId="77777777" w:rsidR="003C6EDE" w:rsidRDefault="003C6EDE">
      <w:pPr>
        <w:pStyle w:val="Voetnoottekst"/>
      </w:pPr>
    </w:p>
  </w:footnote>
  <w:footnote w:id="3">
    <w:p w14:paraId="1AC3DA81"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225300">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AA68" w14:textId="77777777" w:rsidR="00D15234" w:rsidRDefault="00D152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D3CB" w14:textId="77777777" w:rsidR="00BC68FF" w:rsidRDefault="00BC68FF">
    <w:pPr>
      <w:pStyle w:val="Koptekst"/>
    </w:pPr>
    <w:r>
      <w:rPr>
        <w:noProof/>
      </w:rPr>
      <w:drawing>
        <wp:anchor distT="0" distB="0" distL="114300" distR="114300" simplePos="0" relativeHeight="251658240" behindDoc="0" locked="0" layoutInCell="1" allowOverlap="1" wp14:anchorId="2C35EF44" wp14:editId="2C28D976">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503D" w14:textId="77777777" w:rsidR="00D15234" w:rsidRDefault="00D152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04"/>
    <w:rsid w:val="00026E86"/>
    <w:rsid w:val="00027C6E"/>
    <w:rsid w:val="00045F04"/>
    <w:rsid w:val="00095232"/>
    <w:rsid w:val="000B7376"/>
    <w:rsid w:val="000F13D7"/>
    <w:rsid w:val="00141BE3"/>
    <w:rsid w:val="00184E8C"/>
    <w:rsid w:val="001B19A9"/>
    <w:rsid w:val="00225300"/>
    <w:rsid w:val="00236411"/>
    <w:rsid w:val="002C2A82"/>
    <w:rsid w:val="002C4006"/>
    <w:rsid w:val="002E7018"/>
    <w:rsid w:val="00385C52"/>
    <w:rsid w:val="003C6EDE"/>
    <w:rsid w:val="003D7365"/>
    <w:rsid w:val="00411494"/>
    <w:rsid w:val="00417E96"/>
    <w:rsid w:val="00493157"/>
    <w:rsid w:val="004970EA"/>
    <w:rsid w:val="004975D0"/>
    <w:rsid w:val="004B27D4"/>
    <w:rsid w:val="004E4DD5"/>
    <w:rsid w:val="004F05A2"/>
    <w:rsid w:val="00574840"/>
    <w:rsid w:val="005F3ED9"/>
    <w:rsid w:val="0063648C"/>
    <w:rsid w:val="00692BB7"/>
    <w:rsid w:val="006A0E4C"/>
    <w:rsid w:val="006B4234"/>
    <w:rsid w:val="006C3200"/>
    <w:rsid w:val="006D0EE3"/>
    <w:rsid w:val="006E7891"/>
    <w:rsid w:val="00700843"/>
    <w:rsid w:val="007562F4"/>
    <w:rsid w:val="00773D7E"/>
    <w:rsid w:val="007A0D83"/>
    <w:rsid w:val="007F6BF0"/>
    <w:rsid w:val="0082724C"/>
    <w:rsid w:val="00853596"/>
    <w:rsid w:val="00884DF1"/>
    <w:rsid w:val="008B496F"/>
    <w:rsid w:val="00906D1B"/>
    <w:rsid w:val="00955CAF"/>
    <w:rsid w:val="009566E1"/>
    <w:rsid w:val="00994D4F"/>
    <w:rsid w:val="00BC37BE"/>
    <w:rsid w:val="00BC68FF"/>
    <w:rsid w:val="00BC7B9A"/>
    <w:rsid w:val="00BE7736"/>
    <w:rsid w:val="00C01D6B"/>
    <w:rsid w:val="00C12BE3"/>
    <w:rsid w:val="00C3118C"/>
    <w:rsid w:val="00CB3A1D"/>
    <w:rsid w:val="00CB69E2"/>
    <w:rsid w:val="00D15234"/>
    <w:rsid w:val="00D2199B"/>
    <w:rsid w:val="00D453A2"/>
    <w:rsid w:val="00D908BC"/>
    <w:rsid w:val="00DB17F6"/>
    <w:rsid w:val="00DB5718"/>
    <w:rsid w:val="00DB59EB"/>
    <w:rsid w:val="00E032CC"/>
    <w:rsid w:val="00E14BE6"/>
    <w:rsid w:val="00E156FB"/>
    <w:rsid w:val="00E1590C"/>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BCB9A"/>
  <w15:chartTrackingRefBased/>
  <w15:docId w15:val="{638A4AF7-EB99-44AD-9585-8BC6FE39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3EB708C229A049871EE4A1974FB41E" ma:contentTypeVersion="4" ma:contentTypeDescription="Create a new document." ma:contentTypeScope="" ma:versionID="87fb539ec63a8bec948438e547f15a15">
  <xsd:schema xmlns:xsd="http://www.w3.org/2001/XMLSchema" xmlns:xs="http://www.w3.org/2001/XMLSchema" xmlns:p="http://schemas.microsoft.com/office/2006/metadata/properties" xmlns:ns2="44f912e8-e7ff-4b1e-8e41-56f929b16423" targetNamespace="http://schemas.microsoft.com/office/2006/metadata/properties" ma:root="true" ma:fieldsID="64b6efb0d7380951a90f1c13f3487f34" ns2:_="">
    <xsd:import namespace="44f912e8-e7ff-4b1e-8e41-56f929b164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912e8-e7ff-4b1e-8e41-56f929b16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5F268AEB-991D-44EE-BC71-699AE298BE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3D878D-E878-44F9-850B-C984AB575AB6}">
  <ds:schemaRefs>
    <ds:schemaRef ds:uri="http://schemas.microsoft.com/sharepoint/v3/contenttype/forms"/>
  </ds:schemaRefs>
</ds:datastoreItem>
</file>

<file path=customXml/itemProps4.xml><?xml version="1.0" encoding="utf-8"?>
<ds:datastoreItem xmlns:ds="http://schemas.openxmlformats.org/officeDocument/2006/customXml" ds:itemID="{6D7EBD8D-BA31-4610-8FD2-037ADAB3C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912e8-e7ff-4b1e-8e41-56f929b16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4</TotalTime>
  <Pages>3</Pages>
  <Words>441</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11</cp:revision>
  <dcterms:created xsi:type="dcterms:W3CDTF">2025-03-20T11:54:00Z</dcterms:created>
  <dcterms:modified xsi:type="dcterms:W3CDTF">2025-09-11T07:05:00Z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0x010100113EB708C229A049871EE4A1974FB41E</vt:lpwstr>
  </property>
</Properties>
</file>