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A1228" w14:textId="77777777" w:rsidR="003B0EE2" w:rsidRDefault="003B0EE2">
      <w:pPr>
        <w:spacing w:after="200"/>
      </w:pPr>
    </w:p>
    <w:p w14:paraId="54A73EC7" w14:textId="756060C2" w:rsidR="00920C17" w:rsidRDefault="004A491D" w:rsidP="003D7A11">
      <w:pPr>
        <w:pStyle w:val="HoofdstuktekstRapportH2"/>
      </w:pPr>
      <w:r>
        <w:t xml:space="preserve">Bijlage </w:t>
      </w:r>
      <w:r w:rsidR="00871D2D">
        <w:t>8</w:t>
      </w:r>
      <w:r>
        <w:t xml:space="preserve"> – </w:t>
      </w:r>
      <w:r w:rsidR="00CB41BE">
        <w:t>Derde(n) verklaring</w:t>
      </w:r>
    </w:p>
    <w:p w14:paraId="2F20459D" w14:textId="77542377" w:rsidR="004A491D" w:rsidRPr="00E06282" w:rsidRDefault="004A491D" w:rsidP="00E06282">
      <w:pPr>
        <w:pStyle w:val="TussenkoprapportH3"/>
      </w:pPr>
      <w:r w:rsidRPr="00E06282">
        <w:t xml:space="preserve">Behorende bij de offerteaanvraag </w:t>
      </w:r>
      <w:r w:rsidR="00CB41BE" w:rsidRPr="00CB41BE">
        <w:t>Vervangen Prins Bernhardbrug Hardenberg</w:t>
      </w:r>
      <w:r w:rsidR="00CB41BE">
        <w:t xml:space="preserve">. </w:t>
      </w:r>
    </w:p>
    <w:p w14:paraId="467FB3EB" w14:textId="1126D460" w:rsidR="00CB41BE" w:rsidRDefault="00CB41BE" w:rsidP="00CB41BE">
      <w:proofErr w:type="gramStart"/>
      <w:r>
        <w:t>Indien</w:t>
      </w:r>
      <w:proofErr w:type="gramEnd"/>
      <w:r>
        <w:t xml:space="preserve"> de gegadigde een beroep doet op derden om te voldoen aan de geschiktheidseisen en of selectiecriteria (indien toegestaan) dan dient dit formulier te worden ingevuld.</w:t>
      </w:r>
    </w:p>
    <w:p w14:paraId="4C64A253" w14:textId="7444DEDE" w:rsidR="00CB41BE" w:rsidRDefault="00CB41BE" w:rsidP="00CB41BE">
      <w:r>
        <w:t>&lt;</w:t>
      </w:r>
      <w:proofErr w:type="gramStart"/>
      <w:r>
        <w:t>naam</w:t>
      </w:r>
      <w:proofErr w:type="gramEnd"/>
      <w:r>
        <w:t xml:space="preserve"> onderneming gegadigde&gt;,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gegadigde;</w:t>
      </w:r>
    </w:p>
    <w:p w14:paraId="7BE511D4" w14:textId="48EAACB6" w:rsidR="00CB41BE" w:rsidRDefault="00CB41BE" w:rsidP="00CB41BE">
      <w:r>
        <w:t>&lt;</w:t>
      </w:r>
      <w:proofErr w:type="gramStart"/>
      <w:r>
        <w:t>naam</w:t>
      </w:r>
      <w:proofErr w:type="gramEnd"/>
      <w:r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</w:t>
      </w:r>
      <w:proofErr w:type="gramStart"/>
      <w:r>
        <w:t>holding /</w:t>
      </w:r>
      <w:proofErr w:type="gramEnd"/>
      <w:r>
        <w:t xml:space="preserve"> onderaannemer&gt;;</w:t>
      </w:r>
      <w:r>
        <w:br/>
        <w:t>hierna gezamenlijk te noemen partijen, overwegende dat:</w:t>
      </w:r>
    </w:p>
    <w:p w14:paraId="23112C32" w14:textId="3C5DA90A" w:rsidR="00CB41BE" w:rsidRDefault="00CB41BE" w:rsidP="00CB41BE">
      <w:r>
        <w:t>De gemeente Hardenberg, een opdrachtnemer zoekt voor &lt;korte omschrijving werkzaamheden invullen&gt; en deze door middel van een aanbesteding wenst te vinden;</w:t>
      </w:r>
      <w:r>
        <w:br/>
        <w:t>gegadigde in dat kader voornemens is een aanbieding te doen;</w:t>
      </w:r>
      <w:r>
        <w:br/>
        <w:t>gegadigde &lt;</w:t>
      </w:r>
      <w:proofErr w:type="gramStart"/>
      <w:r>
        <w:t>holding /</w:t>
      </w:r>
      <w:proofErr w:type="gramEnd"/>
      <w:r>
        <w:t xml:space="preserve"> onderaannemer&gt; nodig heeft om te kunnen voldoen aan de door de opdrachtgever ter zake van de aanbesteding gestelde geschiktheidseisen en/of selectiecriteria;</w:t>
      </w:r>
    </w:p>
    <w:p w14:paraId="7BA473A4" w14:textId="2B30B58F" w:rsidR="00CB41BE" w:rsidRDefault="00CB41BE" w:rsidP="00CB41BE">
      <w:r>
        <w:t xml:space="preserve">Partijen in dat kader </w:t>
      </w:r>
      <w:proofErr w:type="gramStart"/>
      <w:r>
        <w:t>jegens</w:t>
      </w:r>
      <w:proofErr w:type="gramEnd"/>
      <w:r>
        <w:t xml:space="preserve"> de opdrachtgever wensen te verklaren dat, indien gegadigde de opdracht gegund krijgt, gegadigde de &lt;</w:t>
      </w:r>
      <w:proofErr w:type="gramStart"/>
      <w:r>
        <w:t>holding /</w:t>
      </w:r>
      <w:proofErr w:type="gramEnd"/>
      <w:r>
        <w:t xml:space="preserve"> onderaannemer&gt; als uitvoerende partij zal inzetten voor het uitvoeren van die onderdelen van het project waarvoor hij de &lt;</w:t>
      </w:r>
      <w:proofErr w:type="gramStart"/>
      <w:r>
        <w:t>holding /</w:t>
      </w:r>
      <w:proofErr w:type="gramEnd"/>
      <w:r>
        <w:t xml:space="preserve"> onderaannemer&gt; nodig heeft om aan de eisen en/of criteria te voldoen.</w:t>
      </w:r>
    </w:p>
    <w:p w14:paraId="30A3AD40" w14:textId="79F61FD9" w:rsidR="00CB41BE" w:rsidRDefault="00CB41BE" w:rsidP="00CB41BE">
      <w:r>
        <w:t xml:space="preserve">Partijen verklaren </w:t>
      </w:r>
      <w:proofErr w:type="gramStart"/>
      <w:r>
        <w:t>jegens</w:t>
      </w:r>
      <w:proofErr w:type="gramEnd"/>
      <w:r>
        <w:t xml:space="preserve"> de gemeente Hardenberg het navolgende te zijn overeengekomen:</w:t>
      </w:r>
      <w:r>
        <w:br/>
        <w:t xml:space="preserve">dat, </w:t>
      </w:r>
      <w:proofErr w:type="gramStart"/>
      <w:r>
        <w:t>indien</w:t>
      </w:r>
      <w:proofErr w:type="gramEnd"/>
      <w:r>
        <w:t xml:space="preserve"> &lt;naam onderneming gegadigde&gt;, de opdracht &lt;onderwerp aanbesteding&gt; gegund krijgt, &lt;naam holding/onderaannemer&gt; het opdrachtonderdeel/de opdrachtonderdelen &lt;</w:t>
      </w:r>
      <w:proofErr w:type="spellStart"/>
      <w:r>
        <w:t>opdrachtonderde</w:t>
      </w:r>
      <w:proofErr w:type="spellEnd"/>
      <w:r>
        <w:t>(e)l(en) welke holding/onderaannemer de vereisten voor levert&gt; zal uitvoeren.</w:t>
      </w:r>
    </w:p>
    <w:p w14:paraId="1CEE1A86" w14:textId="77777777" w:rsidR="00CB41BE" w:rsidRDefault="00CB41BE" w:rsidP="00CB41BE"/>
    <w:p w14:paraId="3D39BAE3" w14:textId="77777777" w:rsidR="00CB41BE" w:rsidRDefault="00CB41BE" w:rsidP="00CB41BE"/>
    <w:p w14:paraId="68A69BC3" w14:textId="77777777" w:rsidR="00CB41BE" w:rsidRDefault="00CB41BE" w:rsidP="00CB41BE"/>
    <w:p w14:paraId="0B4B4001" w14:textId="77777777" w:rsidR="00CB41BE" w:rsidRDefault="00CB41BE" w:rsidP="00CB41BE"/>
    <w:p w14:paraId="027D2921" w14:textId="77777777" w:rsidR="00CB41BE" w:rsidRDefault="00CB41BE" w:rsidP="00CB41BE"/>
    <w:p w14:paraId="7F28A494" w14:textId="77777777" w:rsidR="00CB41BE" w:rsidRPr="00CB41BE" w:rsidRDefault="00CB41BE" w:rsidP="00CB41BE"/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CB41BE" w:rsidRPr="00DC4278" w14:paraId="5FD1D631" w14:textId="77777777" w:rsidTr="002A5189">
        <w:tc>
          <w:tcPr>
            <w:tcW w:w="9570" w:type="dxa"/>
            <w:gridSpan w:val="2"/>
            <w:vAlign w:val="center"/>
          </w:tcPr>
          <w:p w14:paraId="123A40BA" w14:textId="77777777" w:rsidR="00CB41BE" w:rsidRPr="00DC4278" w:rsidRDefault="00CB41BE" w:rsidP="00CB41B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b/>
                <w:szCs w:val="18"/>
              </w:rPr>
              <w:t>Namens gegadigde:</w:t>
            </w:r>
          </w:p>
        </w:tc>
      </w:tr>
      <w:tr w:rsidR="00CB41BE" w:rsidRPr="00DC4278" w14:paraId="2F90E35A" w14:textId="77777777" w:rsidTr="00CB41BE">
        <w:trPr>
          <w:trHeight w:val="692"/>
        </w:trPr>
        <w:tc>
          <w:tcPr>
            <w:tcW w:w="2145" w:type="dxa"/>
            <w:vAlign w:val="center"/>
          </w:tcPr>
          <w:p w14:paraId="1012FF9A" w14:textId="77777777" w:rsidR="00CB41BE" w:rsidRPr="00DC4278" w:rsidRDefault="00CB41BE" w:rsidP="00CB41B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43E47CB4" w14:textId="77777777" w:rsidR="00CB41BE" w:rsidRPr="00DC4278" w:rsidRDefault="00CB41BE" w:rsidP="00CB41B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B41BE" w:rsidRPr="00DC4278" w14:paraId="696DEAE7" w14:textId="77777777" w:rsidTr="002A5189">
        <w:trPr>
          <w:trHeight w:val="907"/>
        </w:trPr>
        <w:tc>
          <w:tcPr>
            <w:tcW w:w="2145" w:type="dxa"/>
            <w:vAlign w:val="center"/>
          </w:tcPr>
          <w:p w14:paraId="646EC4FE" w14:textId="77777777" w:rsidR="00CB41BE" w:rsidRPr="00DC4278" w:rsidRDefault="00CB41BE" w:rsidP="00CB41B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08882130" w14:textId="77777777" w:rsidR="00CB41BE" w:rsidRPr="00DC4278" w:rsidRDefault="00CB41BE" w:rsidP="00CB41B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B41BE" w:rsidRPr="00DC4278" w14:paraId="75750D80" w14:textId="77777777" w:rsidTr="002A5189">
        <w:trPr>
          <w:trHeight w:val="519"/>
        </w:trPr>
        <w:tc>
          <w:tcPr>
            <w:tcW w:w="2145" w:type="dxa"/>
            <w:vAlign w:val="center"/>
          </w:tcPr>
          <w:p w14:paraId="38D99029" w14:textId="77777777" w:rsidR="00CB41BE" w:rsidRPr="00DC4278" w:rsidRDefault="00CB41BE" w:rsidP="00CB41B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0D7C527C" w14:textId="77777777" w:rsidR="00CB41BE" w:rsidRPr="00DC4278" w:rsidRDefault="00CB41BE" w:rsidP="00CB41B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B41BE" w:rsidRPr="00DC4278" w14:paraId="10F94F7D" w14:textId="77777777" w:rsidTr="002A5189">
        <w:tc>
          <w:tcPr>
            <w:tcW w:w="9570" w:type="dxa"/>
            <w:gridSpan w:val="2"/>
            <w:vAlign w:val="center"/>
          </w:tcPr>
          <w:p w14:paraId="2693D905" w14:textId="77777777" w:rsidR="00CB41BE" w:rsidRPr="00DC4278" w:rsidRDefault="00CB41BE" w:rsidP="00CB41B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b/>
                <w:szCs w:val="18"/>
              </w:rPr>
              <w:t xml:space="preserve">Namens de </w:t>
            </w:r>
            <w:r w:rsidRPr="00DC4278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DC4278">
              <w:rPr>
                <w:rFonts w:cs="Arial"/>
                <w:b/>
              </w:rPr>
              <w:instrText xml:space="preserve"> FORMTEXT </w:instrText>
            </w:r>
            <w:r w:rsidRPr="00DC4278">
              <w:rPr>
                <w:rFonts w:cs="Arial"/>
                <w:b/>
              </w:rPr>
            </w:r>
            <w:r w:rsidRPr="00DC427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DC4278">
              <w:rPr>
                <w:rFonts w:cs="Arial"/>
                <w:b/>
              </w:rPr>
              <w:fldChar w:fldCharType="end"/>
            </w:r>
            <w:r w:rsidRPr="00DC4278">
              <w:rPr>
                <w:rFonts w:cs="Arial"/>
                <w:b/>
              </w:rPr>
              <w:t xml:space="preserve"> / </w:t>
            </w:r>
            <w:r w:rsidRPr="00DC4278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DC4278">
              <w:rPr>
                <w:rFonts w:cs="Arial"/>
                <w:b/>
              </w:rPr>
              <w:instrText xml:space="preserve"> FORMTEXT </w:instrText>
            </w:r>
            <w:r w:rsidRPr="00DC4278">
              <w:rPr>
                <w:rFonts w:cs="Arial"/>
                <w:b/>
              </w:rPr>
            </w:r>
            <w:r w:rsidRPr="00DC427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DC4278">
              <w:rPr>
                <w:rFonts w:cs="Arial"/>
                <w:b/>
              </w:rPr>
              <w:fldChar w:fldCharType="end"/>
            </w:r>
            <w:r w:rsidRPr="00DC4278">
              <w:rPr>
                <w:rFonts w:cs="Arial"/>
                <w:b/>
                <w:szCs w:val="18"/>
              </w:rPr>
              <w:t>:</w:t>
            </w:r>
          </w:p>
        </w:tc>
      </w:tr>
      <w:tr w:rsidR="00CB41BE" w:rsidRPr="00DC4278" w14:paraId="41F55088" w14:textId="77777777" w:rsidTr="002A5189">
        <w:trPr>
          <w:trHeight w:val="454"/>
        </w:trPr>
        <w:tc>
          <w:tcPr>
            <w:tcW w:w="2145" w:type="dxa"/>
            <w:vAlign w:val="center"/>
          </w:tcPr>
          <w:p w14:paraId="476B2A81" w14:textId="77777777" w:rsidR="00CB41BE" w:rsidRPr="00DC4278" w:rsidRDefault="00CB41BE" w:rsidP="00CB41B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754A6443" w14:textId="77777777" w:rsidR="00CB41BE" w:rsidRPr="00DC4278" w:rsidRDefault="00CB41BE" w:rsidP="00CB41B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B41BE" w:rsidRPr="00DC4278" w14:paraId="59A7168C" w14:textId="77777777" w:rsidTr="002A5189">
        <w:trPr>
          <w:trHeight w:val="907"/>
        </w:trPr>
        <w:tc>
          <w:tcPr>
            <w:tcW w:w="2145" w:type="dxa"/>
            <w:vAlign w:val="center"/>
          </w:tcPr>
          <w:p w14:paraId="7B1F4459" w14:textId="77777777" w:rsidR="00CB41BE" w:rsidRPr="00DC4278" w:rsidRDefault="00CB41BE" w:rsidP="00CB41B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798E0D74" w14:textId="77777777" w:rsidR="00CB41BE" w:rsidRPr="00DC4278" w:rsidRDefault="00CB41BE" w:rsidP="00CB41B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CB41BE" w:rsidRPr="00DC4278" w14:paraId="6887E161" w14:textId="77777777" w:rsidTr="002A5189">
        <w:trPr>
          <w:trHeight w:val="519"/>
        </w:trPr>
        <w:tc>
          <w:tcPr>
            <w:tcW w:w="2145" w:type="dxa"/>
            <w:vAlign w:val="center"/>
          </w:tcPr>
          <w:p w14:paraId="7A18D8FD" w14:textId="77777777" w:rsidR="00CB41BE" w:rsidRPr="00DC4278" w:rsidRDefault="00CB41BE" w:rsidP="00CB41B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264963D6" w14:textId="77777777" w:rsidR="00CB41BE" w:rsidRPr="00DC4278" w:rsidRDefault="00CB41BE" w:rsidP="00CB41B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5D0769CA" w14:textId="77777777" w:rsidR="00CB41BE" w:rsidRDefault="00CB41BE" w:rsidP="00CB41BE"/>
    <w:p w14:paraId="72B765A3" w14:textId="77777777" w:rsidR="005255B4" w:rsidRPr="005255B4" w:rsidRDefault="005255B4" w:rsidP="00E06282">
      <w:pPr>
        <w:pStyle w:val="TussenkoprapportH4"/>
      </w:pPr>
    </w:p>
    <w:sectPr w:rsidR="005255B4" w:rsidRPr="005255B4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27B6C" w14:textId="77777777" w:rsidR="000F458C" w:rsidRDefault="000F458C" w:rsidP="003B0EE2">
      <w:pPr>
        <w:spacing w:after="0" w:line="240" w:lineRule="auto"/>
      </w:pPr>
      <w:r>
        <w:separator/>
      </w:r>
    </w:p>
  </w:endnote>
  <w:endnote w:type="continuationSeparator" w:id="0">
    <w:p w14:paraId="4AC1F0A8" w14:textId="77777777" w:rsidR="000F458C" w:rsidRDefault="000F458C" w:rsidP="003B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670A96EE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D255E" w14:textId="45445C72" w:rsidR="003B0EE2" w:rsidRDefault="0001596E" w:rsidP="0001596E">
    <w:pPr>
      <w:pStyle w:val="Tekstinheaderrapport"/>
    </w:pPr>
    <w:r>
      <w:t xml:space="preserve">Bijlage </w:t>
    </w:r>
    <w:r w:rsidR="00CB41BE">
      <w:t>6</w:t>
    </w:r>
    <w:r>
      <w:t xml:space="preserve"> </w:t>
    </w:r>
    <w:r w:rsidR="00CB41BE" w:rsidRPr="00CB41BE">
      <w:t>Vervangen Prins Bernhardbrug Hardenberg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CD08" w14:textId="77777777" w:rsidR="000F458C" w:rsidRDefault="000F458C" w:rsidP="003B0EE2">
      <w:pPr>
        <w:spacing w:after="0" w:line="240" w:lineRule="auto"/>
      </w:pPr>
      <w:r>
        <w:separator/>
      </w:r>
    </w:p>
  </w:footnote>
  <w:footnote w:type="continuationSeparator" w:id="0">
    <w:p w14:paraId="1199CD95" w14:textId="77777777" w:rsidR="000F458C" w:rsidRDefault="000F458C" w:rsidP="003B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B66B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740E00" wp14:editId="7D49E33F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80EB5B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4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5"/>
  </w:num>
  <w:num w:numId="7" w16cid:durableId="251476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8C"/>
    <w:rsid w:val="0001596E"/>
    <w:rsid w:val="000A735C"/>
    <w:rsid w:val="000B3A8B"/>
    <w:rsid w:val="000D3465"/>
    <w:rsid w:val="000D4A96"/>
    <w:rsid w:val="000F458C"/>
    <w:rsid w:val="00126E83"/>
    <w:rsid w:val="00134B5C"/>
    <w:rsid w:val="00140483"/>
    <w:rsid w:val="00144333"/>
    <w:rsid w:val="001C4406"/>
    <w:rsid w:val="00204DD5"/>
    <w:rsid w:val="0022129E"/>
    <w:rsid w:val="002217D2"/>
    <w:rsid w:val="00234B13"/>
    <w:rsid w:val="002B61B0"/>
    <w:rsid w:val="002C69DB"/>
    <w:rsid w:val="002D2B33"/>
    <w:rsid w:val="002F1A9E"/>
    <w:rsid w:val="003A3691"/>
    <w:rsid w:val="003B0EE2"/>
    <w:rsid w:val="003B6521"/>
    <w:rsid w:val="003D7A11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3290D"/>
    <w:rsid w:val="005430C0"/>
    <w:rsid w:val="00553599"/>
    <w:rsid w:val="00560EE5"/>
    <w:rsid w:val="005755FE"/>
    <w:rsid w:val="00577201"/>
    <w:rsid w:val="005B586A"/>
    <w:rsid w:val="005B5C63"/>
    <w:rsid w:val="005D21F7"/>
    <w:rsid w:val="006159E3"/>
    <w:rsid w:val="006C4076"/>
    <w:rsid w:val="006E1799"/>
    <w:rsid w:val="00723338"/>
    <w:rsid w:val="00744715"/>
    <w:rsid w:val="00746D9C"/>
    <w:rsid w:val="007544F1"/>
    <w:rsid w:val="00780B33"/>
    <w:rsid w:val="007C14B2"/>
    <w:rsid w:val="007F6E26"/>
    <w:rsid w:val="008157C4"/>
    <w:rsid w:val="0082423B"/>
    <w:rsid w:val="00833BB9"/>
    <w:rsid w:val="00840328"/>
    <w:rsid w:val="00842C86"/>
    <w:rsid w:val="00867385"/>
    <w:rsid w:val="00871D2D"/>
    <w:rsid w:val="0087286A"/>
    <w:rsid w:val="008A534F"/>
    <w:rsid w:val="008B7C95"/>
    <w:rsid w:val="008C64B4"/>
    <w:rsid w:val="00903956"/>
    <w:rsid w:val="00920C17"/>
    <w:rsid w:val="0096601D"/>
    <w:rsid w:val="009D0354"/>
    <w:rsid w:val="00A14E85"/>
    <w:rsid w:val="00A604A6"/>
    <w:rsid w:val="00A703E2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C025C7"/>
    <w:rsid w:val="00C0698E"/>
    <w:rsid w:val="00C11459"/>
    <w:rsid w:val="00CB41BE"/>
    <w:rsid w:val="00CD5D3F"/>
    <w:rsid w:val="00CE6BFE"/>
    <w:rsid w:val="00D01BED"/>
    <w:rsid w:val="00D30386"/>
    <w:rsid w:val="00D367F6"/>
    <w:rsid w:val="00DE244C"/>
    <w:rsid w:val="00DF25AF"/>
    <w:rsid w:val="00E06282"/>
    <w:rsid w:val="00E11BDE"/>
    <w:rsid w:val="00E60DD5"/>
    <w:rsid w:val="00E634A1"/>
    <w:rsid w:val="00E727E9"/>
    <w:rsid w:val="00E855DE"/>
    <w:rsid w:val="00EA1EEC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71A34"/>
  <w15:chartTrackingRefBased/>
  <w15:docId w15:val="{5FF7E7C1-4B6B-4C62-9CBD-43589EBF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244C"/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spacing w:after="0"/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spacing w:after="0"/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Holdingverklaring1.dotx" TargetMode="External"/></Relationship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Holdingverklaring1</Template>
  <TotalTime>6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Annemiek Pluimers</dc:creator>
  <cp:keywords/>
  <dc:description/>
  <cp:lastModifiedBy>Annemiek Pluimers</cp:lastModifiedBy>
  <cp:revision>3</cp:revision>
  <dcterms:created xsi:type="dcterms:W3CDTF">2025-08-25T10:05:00Z</dcterms:created>
  <dcterms:modified xsi:type="dcterms:W3CDTF">2025-08-25T11:29:00Z</dcterms:modified>
</cp:coreProperties>
</file>