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472C" w14:textId="5551FFAE" w:rsidR="007D2E4B" w:rsidRPr="001B5CF8" w:rsidRDefault="007D2E4B" w:rsidP="007D2E4B">
      <w:pPr>
        <w:pStyle w:val="HoofdstuktekstRapportH2"/>
      </w:pPr>
      <w:bookmarkStart w:id="0" w:name="_Hlk102660477"/>
      <w:r w:rsidRPr="001B5CF8">
        <w:t xml:space="preserve">Bijlage </w:t>
      </w:r>
      <w:r w:rsidR="003D625F">
        <w:t xml:space="preserve">5 </w:t>
      </w:r>
      <w:r w:rsidRPr="001B5CF8">
        <w:t xml:space="preserve">- </w:t>
      </w:r>
      <w:r>
        <w:t>Referentieformulier</w:t>
      </w:r>
    </w:p>
    <w:p w14:paraId="116E28AC" w14:textId="7FB68076" w:rsidR="008C038F" w:rsidRPr="007D2E4B" w:rsidRDefault="00736DAB" w:rsidP="007D2E4B">
      <w:pPr>
        <w:rPr>
          <w:rFonts w:ascii="Segoe UI" w:hAnsi="Segoe UI" w:cs="Segoe UI"/>
          <w:i/>
          <w:iCs/>
        </w:rPr>
      </w:pPr>
      <w:r w:rsidRPr="007D2E4B">
        <w:rPr>
          <w:rFonts w:ascii="Segoe UI" w:hAnsi="Segoe UI" w:cs="Segoe UI"/>
        </w:rPr>
        <w:t xml:space="preserve">Behorende bij de </w:t>
      </w:r>
      <w:r w:rsidR="00B05CA1" w:rsidRPr="007D2E4B">
        <w:rPr>
          <w:rFonts w:ascii="Segoe UI" w:hAnsi="Segoe UI" w:cs="Segoe UI"/>
        </w:rPr>
        <w:t>Europese</w:t>
      </w:r>
      <w:r w:rsidR="008C038F" w:rsidRPr="007D2E4B">
        <w:rPr>
          <w:rFonts w:ascii="Segoe UI" w:hAnsi="Segoe UI" w:cs="Segoe UI"/>
        </w:rPr>
        <w:t xml:space="preserve"> </w:t>
      </w:r>
      <w:r w:rsidR="00821FDC">
        <w:rPr>
          <w:rFonts w:ascii="Segoe UI" w:hAnsi="Segoe UI" w:cs="Segoe UI"/>
        </w:rPr>
        <w:t xml:space="preserve">niet </w:t>
      </w:r>
      <w:r w:rsidR="00F20950" w:rsidRPr="007D2E4B">
        <w:rPr>
          <w:rFonts w:ascii="Segoe UI" w:hAnsi="Segoe UI" w:cs="Segoe UI"/>
        </w:rPr>
        <w:t>ope</w:t>
      </w:r>
      <w:r w:rsidR="003B2420" w:rsidRPr="007D2E4B">
        <w:rPr>
          <w:rFonts w:ascii="Segoe UI" w:hAnsi="Segoe UI" w:cs="Segoe UI"/>
        </w:rPr>
        <w:t>n</w:t>
      </w:r>
      <w:r w:rsidR="00F20950" w:rsidRPr="007D2E4B">
        <w:rPr>
          <w:rFonts w:ascii="Segoe UI" w:hAnsi="Segoe UI" w:cs="Segoe UI"/>
        </w:rPr>
        <w:t xml:space="preserve">bare </w:t>
      </w:r>
      <w:r w:rsidR="008C038F" w:rsidRPr="007D2E4B">
        <w:rPr>
          <w:rFonts w:ascii="Segoe UI" w:hAnsi="Segoe UI" w:cs="Segoe UI"/>
        </w:rPr>
        <w:t xml:space="preserve">aanbesteding </w:t>
      </w:r>
      <w:r w:rsidR="000445CD">
        <w:rPr>
          <w:rFonts w:ascii="Segoe UI" w:hAnsi="Segoe UI" w:cs="Segoe UI"/>
        </w:rPr>
        <w:t>‘</w:t>
      </w:r>
      <w:r w:rsidR="000445CD" w:rsidRPr="000445CD">
        <w:rPr>
          <w:rFonts w:ascii="Segoe UI" w:hAnsi="Segoe UI" w:cs="Segoe UI"/>
          <w:i/>
          <w:iCs/>
        </w:rPr>
        <w:t>Vervangen Prins Bernhardbrug Hardenberg</w:t>
      </w:r>
      <w:r w:rsidR="000445CD">
        <w:rPr>
          <w:rFonts w:ascii="Segoe UI" w:hAnsi="Segoe UI" w:cs="Segoe UI"/>
          <w:i/>
          <w:iCs/>
        </w:rPr>
        <w:t xml:space="preserve">’. </w:t>
      </w:r>
    </w:p>
    <w:p w14:paraId="4A1AFF1D" w14:textId="77777777" w:rsidR="008C038F" w:rsidRDefault="008C038F" w:rsidP="008C038F"/>
    <w:p w14:paraId="08B9D0F5" w14:textId="75095777" w:rsidR="001A6E01" w:rsidRPr="00E72D2E" w:rsidRDefault="00736DAB" w:rsidP="00736DAB">
      <w:pPr>
        <w:pStyle w:val="Geenafstand"/>
        <w:jc w:val="both"/>
        <w:rPr>
          <w:rFonts w:ascii="Segoe UI" w:hAnsi="Segoe UI" w:cs="Segoe UI"/>
        </w:rPr>
      </w:pPr>
      <w:r w:rsidRPr="00E72D2E">
        <w:rPr>
          <w:rFonts w:ascii="Segoe UI" w:hAnsi="Segoe UI" w:cs="Segoe UI"/>
        </w:rPr>
        <w:t>Inschrijver v</w:t>
      </w:r>
      <w:r w:rsidR="00EF7E34" w:rsidRPr="00E72D2E">
        <w:rPr>
          <w:rFonts w:ascii="Segoe UI" w:hAnsi="Segoe UI" w:cs="Segoe UI"/>
        </w:rPr>
        <w:t>erklaart in verband met de aanbesteding van het Beschrijven</w:t>
      </w:r>
      <w:r w:rsidR="007C61F1" w:rsidRPr="00E72D2E">
        <w:rPr>
          <w:rFonts w:ascii="Segoe UI" w:hAnsi="Segoe UI" w:cs="Segoe UI"/>
        </w:rPr>
        <w:t>d</w:t>
      </w:r>
      <w:r w:rsidR="00EF7E34" w:rsidRPr="00E72D2E">
        <w:rPr>
          <w:rFonts w:ascii="Segoe UI" w:hAnsi="Segoe UI" w:cs="Segoe UI"/>
        </w:rPr>
        <w:t xml:space="preserve"> document </w:t>
      </w:r>
      <w:r w:rsidR="000445CD" w:rsidRPr="000445CD">
        <w:rPr>
          <w:rFonts w:ascii="Segoe UI" w:hAnsi="Segoe UI" w:cs="Segoe UI"/>
          <w:i/>
          <w:iCs/>
        </w:rPr>
        <w:t>Vervangen Prins Bernhardbrug Hardenberg</w:t>
      </w:r>
      <w:r w:rsidR="000445CD" w:rsidRPr="000445CD">
        <w:rPr>
          <w:rFonts w:ascii="Segoe UI" w:hAnsi="Segoe UI" w:cs="Segoe UI"/>
          <w:i/>
          <w:iCs/>
        </w:rPr>
        <w:t xml:space="preserve"> </w:t>
      </w:r>
      <w:r w:rsidRPr="00E72D2E">
        <w:rPr>
          <w:rFonts w:ascii="Segoe UI" w:hAnsi="Segoe UI" w:cs="Segoe UI"/>
        </w:rPr>
        <w:t>naar tevredenheid te hebben uitgevoerd:</w:t>
      </w:r>
    </w:p>
    <w:p w14:paraId="34933954" w14:textId="77777777" w:rsidR="003D625F" w:rsidRPr="003D625F" w:rsidRDefault="003D625F" w:rsidP="00736DAB">
      <w:pPr>
        <w:pStyle w:val="Geenafstand"/>
        <w:jc w:val="both"/>
        <w:rPr>
          <w:rFonts w:ascii="Segoe UI" w:hAnsi="Segoe UI" w:cs="Segoe UI"/>
        </w:rPr>
      </w:pPr>
    </w:p>
    <w:p w14:paraId="04440335" w14:textId="4FA35AD6" w:rsidR="000445CD" w:rsidRPr="000445CD" w:rsidRDefault="000445CD" w:rsidP="000445CD">
      <w:pPr>
        <w:rPr>
          <w:rFonts w:ascii="Segoe UI" w:hAnsi="Segoe UI" w:cs="Segoe UI"/>
          <w:b/>
          <w:bCs/>
        </w:rPr>
      </w:pPr>
      <w:r w:rsidRPr="000445CD">
        <w:rPr>
          <w:rFonts w:ascii="Segoe UI" w:hAnsi="Segoe UI" w:cs="Segoe UI"/>
          <w:b/>
          <w:bCs/>
        </w:rPr>
        <w:t xml:space="preserve">Kerncompetentie 1: </w:t>
      </w:r>
    </w:p>
    <w:p w14:paraId="4E192E86" w14:textId="77777777" w:rsidR="000445CD" w:rsidRDefault="000445CD" w:rsidP="000445CD">
      <w:pPr>
        <w:rPr>
          <w:rFonts w:ascii="Segoe UI" w:hAnsi="Segoe UI" w:cs="Segoe UI"/>
          <w:b/>
          <w:bCs/>
        </w:rPr>
      </w:pPr>
      <w:r w:rsidRPr="000445CD">
        <w:rPr>
          <w:rFonts w:ascii="Segoe UI" w:hAnsi="Segoe UI" w:cs="Segoe UI"/>
          <w:b/>
          <w:bCs/>
        </w:rPr>
        <w:t>Ervaring met integraal ontwerpen van een betonnen civiel kunstwerk met bijbehorende aansluitende infrastructuur in bouwteam verband.</w:t>
      </w:r>
    </w:p>
    <w:p w14:paraId="4FC7FF75" w14:textId="77777777" w:rsidR="000445CD" w:rsidRPr="000445CD" w:rsidRDefault="000445CD" w:rsidP="000445CD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>Het referentiewerk betreft een civiel kunstwerk met een betonnen hoofddraagconstructie (dek en steunpunten).</w:t>
      </w:r>
    </w:p>
    <w:p w14:paraId="46A01048" w14:textId="77777777" w:rsidR="000445CD" w:rsidRPr="000445CD" w:rsidRDefault="000445CD" w:rsidP="000445CD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 xml:space="preserve">Het referentiewerk betreft een civiel kunstwerk met een totale lengte van minimaal 30 strekkende meter. </w:t>
      </w:r>
    </w:p>
    <w:p w14:paraId="059D7FC3" w14:textId="77777777" w:rsidR="000445CD" w:rsidRPr="000445CD" w:rsidRDefault="000445CD" w:rsidP="000445CD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 xml:space="preserve">Het referentiewerk betreft een civiel kunstwerk met ten minste twee rijstroken voor autoverkeer. </w:t>
      </w:r>
    </w:p>
    <w:p w14:paraId="784C21F3" w14:textId="2A0BBE13" w:rsidR="003D625F" w:rsidRPr="000445CD" w:rsidRDefault="000445CD" w:rsidP="000445CD">
      <w:pPr>
        <w:numPr>
          <w:ilvl w:val="0"/>
          <w:numId w:val="9"/>
        </w:numPr>
        <w:spacing w:after="210" w:line="240" w:lineRule="auto"/>
        <w:contextualSpacing/>
        <w:rPr>
          <w:rFonts w:ascii="Segoe UI" w:eastAsia="MS Mincho" w:hAnsi="Segoe UI" w:cs="Segoe UI"/>
          <w:color w:val="FF0000"/>
          <w:sz w:val="20"/>
          <w:szCs w:val="20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>De werkzaamheden van het projectteam van de gegadigde bestond uit het integraal ontwerpen en coördineren van de werkzaamheden. Het ontwerpen besloeg het opstellen van een DO en een</w:t>
      </w:r>
      <w:r w:rsidRPr="000445CD">
        <w:rPr>
          <w:rFonts w:ascii="Segoe UI" w:eastAsia="MS Mincho" w:hAnsi="Segoe UI" w:cs="Segoe UI"/>
          <w:sz w:val="20"/>
          <w:szCs w:val="20"/>
          <w:lang w:eastAsia="nl-NL"/>
        </w:rPr>
        <w:t xml:space="preserve"> UO</w:t>
      </w:r>
      <w:r w:rsidRPr="000445CD">
        <w:rPr>
          <w:rFonts w:ascii="Segoe UI" w:eastAsia="MS Mincho" w:hAnsi="Segoe UI" w:cs="Segoe UI"/>
          <w:color w:val="FF0000"/>
          <w:sz w:val="20"/>
          <w:szCs w:val="20"/>
          <w:lang w:eastAsia="nl-NL"/>
        </w:rPr>
        <w:t xml:space="preserve">. </w:t>
      </w:r>
      <w:r w:rsidR="003D625F" w:rsidRPr="000445CD">
        <w:rPr>
          <w:rFonts w:ascii="Segoe UI" w:hAnsi="Segoe UI" w:cs="Segoe UI"/>
        </w:rPr>
        <w:br/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821FDC" w:rsidRPr="00E72D2E" w14:paraId="58BB83AD" w14:textId="77777777" w:rsidTr="002A518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046CB07E" w14:textId="77777777" w:rsidR="00821FDC" w:rsidRPr="00E72D2E" w:rsidRDefault="00821FDC" w:rsidP="002A5189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  <w:r>
              <w:rPr>
                <w:rFonts w:ascii="Segoe UI" w:hAnsi="Segoe UI" w:cs="Segoe UI"/>
                <w:b/>
                <w:color w:val="FFFFFF" w:themeColor="background1"/>
              </w:rPr>
              <w:t>: 3</w:t>
            </w:r>
          </w:p>
        </w:tc>
      </w:tr>
      <w:tr w:rsidR="00821FDC" w:rsidRPr="00E72D2E" w14:paraId="19EDD439" w14:textId="77777777" w:rsidTr="002A5189">
        <w:trPr>
          <w:trHeight w:val="3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75CA4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</w:p>
          <w:p w14:paraId="1169BC6C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E4198" w14:textId="77777777" w:rsidR="00821FDC" w:rsidRPr="00821FDC" w:rsidRDefault="00821FDC" w:rsidP="002A5189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343899506"/>
              <w:placeholder>
                <w:docPart w:val="7F333DDFE0BF43D0A90BFD0597909CE1"/>
              </w:placeholder>
              <w:temporary/>
            </w:sdtPr>
            <w:sdtContent>
              <w:p w14:paraId="40D72D33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Naam opdrachtgever</w:t>
                </w:r>
              </w:p>
            </w:sdtContent>
          </w:sdt>
        </w:tc>
      </w:tr>
      <w:tr w:rsidR="00821FDC" w:rsidRPr="00E72D2E" w14:paraId="0808B7EC" w14:textId="77777777" w:rsidTr="002A5189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4840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738217209"/>
              <w:placeholder>
                <w:docPart w:val="A847D7031BC042BB94F7A1211DB290E9"/>
              </w:placeholder>
              <w:temporary/>
            </w:sdtPr>
            <w:sdtContent>
              <w:p w14:paraId="3727AC46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Adres</w:t>
                </w:r>
              </w:p>
            </w:sdtContent>
          </w:sdt>
        </w:tc>
      </w:tr>
      <w:tr w:rsidR="00821FDC" w:rsidRPr="00E72D2E" w14:paraId="0D77E9F1" w14:textId="77777777" w:rsidTr="002A5189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49EF1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089816921"/>
              <w:placeholder>
                <w:docPart w:val="718A42F6556744E9A13A56A819235BD9"/>
              </w:placeholder>
              <w:temporary/>
            </w:sdtPr>
            <w:sdtContent>
              <w:p w14:paraId="67D264F5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Contactpersoon</w:t>
                </w:r>
              </w:p>
            </w:sdtContent>
          </w:sdt>
        </w:tc>
      </w:tr>
      <w:tr w:rsidR="00821FDC" w:rsidRPr="00E72D2E" w14:paraId="629AC19B" w14:textId="77777777" w:rsidTr="002A5189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67B59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</w:rPr>
            <w:id w:val="620422004"/>
            <w:placeholder>
              <w:docPart w:val="A39B1A31F3764C629CA4FFE976604319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C6D309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Telefoonnummer</w:t>
                </w:r>
              </w:p>
            </w:tc>
          </w:sdtContent>
        </w:sdt>
      </w:tr>
      <w:tr w:rsidR="00821FDC" w:rsidRPr="00E72D2E" w14:paraId="1C32EBD8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24022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</w:t>
            </w:r>
            <w:r>
              <w:rPr>
                <w:rFonts w:ascii="Segoe UI" w:hAnsi="Segoe UI" w:cs="Segoe UI"/>
              </w:rPr>
              <w:t xml:space="preserve"> </w:t>
            </w:r>
            <w:r w:rsidRPr="00E72D2E">
              <w:rPr>
                <w:rFonts w:ascii="Segoe UI" w:hAnsi="Segoe UI" w:cs="Segoe UI"/>
              </w:rPr>
              <w:t>totaalbedrag: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071399060"/>
              <w:placeholder>
                <w:docPart w:val="493D867D8268474280DEF62A690B8FA0"/>
              </w:placeholder>
              <w:temporary/>
            </w:sdtPr>
            <w:sdtContent>
              <w:p w14:paraId="7F63369C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Gefactureerd totaalbedrag</w:t>
                </w:r>
              </w:p>
            </w:sdtContent>
          </w:sdt>
        </w:tc>
      </w:tr>
      <w:tr w:rsidR="00821FDC" w:rsidRPr="00E72D2E" w14:paraId="3928DFAA" w14:textId="77777777" w:rsidTr="002A518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E89F8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3D625F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FDA64" w14:textId="77777777" w:rsidR="00821FDC" w:rsidRPr="00821FDC" w:rsidRDefault="00821FDC" w:rsidP="002A5189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821FDC">
              <w:rPr>
                <w:rFonts w:ascii="Segoe UI" w:hAnsi="Segoe UI" w:cs="Segoe UI"/>
              </w:rPr>
              <w:t>hoofdaannemer /</w:t>
            </w:r>
            <w:proofErr w:type="gramEnd"/>
            <w:r w:rsidRPr="00821FDC">
              <w:rPr>
                <w:rFonts w:ascii="Segoe UI" w:hAnsi="Segoe UI" w:cs="Segoe UI"/>
              </w:rPr>
              <w:t xml:space="preserve"> in </w:t>
            </w:r>
            <w:proofErr w:type="gramStart"/>
            <w:r w:rsidRPr="00821FDC">
              <w:rPr>
                <w:rFonts w:ascii="Segoe UI" w:hAnsi="Segoe UI" w:cs="Segoe UI"/>
              </w:rPr>
              <w:t>combinatie /</w:t>
            </w:r>
            <w:proofErr w:type="gramEnd"/>
            <w:r w:rsidRPr="00821FDC">
              <w:rPr>
                <w:rFonts w:ascii="Segoe UI" w:hAnsi="Segoe UI" w:cs="Segoe UI"/>
              </w:rPr>
              <w:t xml:space="preserve"> als onderaannemer;</w:t>
            </w:r>
            <w:r w:rsidRPr="00821FDC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1159843791"/>
              <w:placeholder>
                <w:docPart w:val="5A3A109DEEEC47F88E14FC886B9FA159"/>
              </w:placeholder>
              <w:temporary/>
              <w:showingPlcHdr/>
            </w:sdtPr>
            <w:sdtContent>
              <w:p w14:paraId="757A0C5C" w14:textId="77777777" w:rsidR="00821FDC" w:rsidRPr="00821FDC" w:rsidRDefault="00821FDC" w:rsidP="002A5189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821FDC">
                  <w:rPr>
                    <w:rFonts w:ascii="Segoe UI" w:hAnsi="Segoe UI" w:cs="Segoe UI"/>
                    <w:iCs/>
                  </w:rPr>
                  <w:t>betrokkenheid van de inschrijver en beschrijving van de werkzaamheden in relatie tot de kerncompetentie</w:t>
                </w:r>
                <w:r w:rsidRPr="00821FDC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6639240C" w14:textId="77777777" w:rsidR="00821FDC" w:rsidRPr="00821FDC" w:rsidRDefault="00821FDC" w:rsidP="002A5189">
            <w:pPr>
              <w:jc w:val="both"/>
              <w:rPr>
                <w:rFonts w:ascii="Segoe UI" w:hAnsi="Segoe UI" w:cs="Segoe UI"/>
              </w:rPr>
            </w:pPr>
          </w:p>
        </w:tc>
      </w:tr>
      <w:tr w:rsidR="00821FDC" w:rsidRPr="00E72D2E" w14:paraId="12865C0F" w14:textId="77777777" w:rsidTr="002A5189">
        <w:trPr>
          <w:trHeight w:val="4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4789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06934154"/>
              <w:placeholder>
                <w:docPart w:val="328E68390B8B42CDBFE04B4835CFFDAF"/>
              </w:placeholder>
              <w:temporary/>
            </w:sdtPr>
            <w:sdtContent>
              <w:p w14:paraId="14DA3740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Ingangsdatum contract</w:t>
                </w:r>
              </w:p>
            </w:sdtContent>
          </w:sdt>
        </w:tc>
      </w:tr>
      <w:tr w:rsidR="00821FDC" w:rsidRPr="00E72D2E" w14:paraId="206944A9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65BB4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428116734"/>
              <w:placeholder>
                <w:docPart w:val="59196F8947FE4B43B65A0B3F01783B71"/>
              </w:placeholder>
              <w:temporary/>
            </w:sdtPr>
            <w:sdtContent>
              <w:p w14:paraId="0878E156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Duur contract</w:t>
                </w:r>
              </w:p>
            </w:sdtContent>
          </w:sdt>
        </w:tc>
      </w:tr>
      <w:tr w:rsidR="00821FDC" w:rsidRPr="00E72D2E" w14:paraId="4B60A570" w14:textId="77777777" w:rsidTr="002A5189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C584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</w:rPr>
            <w:id w:val="-621917524"/>
            <w:placeholder>
              <w:docPart w:val="C9DE78B635574D9D9926DD80AF8E68BD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454FC53" w14:textId="77777777" w:rsidR="00821FDC" w:rsidRPr="00821FDC" w:rsidRDefault="00821FDC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Eventuele bijzonderheden</w:t>
                </w:r>
              </w:p>
            </w:tc>
          </w:sdtContent>
        </w:sdt>
      </w:tr>
      <w:tr w:rsidR="00821FDC" w:rsidRPr="00E72D2E" w14:paraId="7DC3D3B9" w14:textId="77777777" w:rsidTr="002A5189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A23F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81C57" w14:textId="77777777" w:rsidR="00821FDC" w:rsidRDefault="00821FDC" w:rsidP="002A5189">
            <w:pPr>
              <w:rPr>
                <w:rFonts w:ascii="Segoe UI" w:hAnsi="Segoe UI" w:cs="Segoe UI"/>
                <w:highlight w:val="lightGray"/>
              </w:rPr>
            </w:pPr>
            <w:r w:rsidRPr="000504C0">
              <w:rPr>
                <w:rFonts w:ascii="Segoe UI" w:hAnsi="Segoe UI" w:cs="Segoe UI"/>
              </w:rPr>
              <w:t>Beschrijving van SMART/dominante informatie van de referentieopdracht waaruit blijkt dat hiermee is voldaan aan het gevraagde geschiktheidscriterium (op aparte bijlage, max 1 A4):</w:t>
            </w:r>
          </w:p>
        </w:tc>
      </w:tr>
      <w:tr w:rsidR="00821FDC" w:rsidRPr="00E72D2E" w14:paraId="28BF64BC" w14:textId="77777777" w:rsidTr="002A5189">
        <w:trPr>
          <w:trHeight w:val="417"/>
        </w:trPr>
        <w:tc>
          <w:tcPr>
            <w:tcW w:w="2547" w:type="dxa"/>
            <w:tcBorders>
              <w:top w:val="single" w:sz="4" w:space="0" w:color="auto"/>
            </w:tcBorders>
          </w:tcPr>
          <w:p w14:paraId="5C9E6129" w14:textId="77777777" w:rsidR="00821FDC" w:rsidRPr="00E72D2E" w:rsidRDefault="00821FDC" w:rsidP="002A5189">
            <w:pPr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Beschrijving referentieopdracht</w:t>
            </w:r>
            <w:r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43023823" w14:textId="77777777" w:rsidR="00821FDC" w:rsidRDefault="00821FDC" w:rsidP="002A5189">
            <w:pPr>
              <w:jc w:val="both"/>
              <w:rPr>
                <w:rFonts w:ascii="Segoe UI" w:hAnsi="Segoe UI" w:cs="Segoe UI"/>
                <w:iCs/>
              </w:rPr>
            </w:pPr>
            <w:r>
              <w:rPr>
                <w:rFonts w:ascii="Segoe UI" w:hAnsi="Segoe UI" w:cs="Segoe UI"/>
              </w:rPr>
              <w:t>Onderbouwing K1 &lt;&lt;naam project&gt;&gt; &lt;&lt;naam gegadigde&gt;&gt;</w:t>
            </w:r>
          </w:p>
          <w:p w14:paraId="4730732D" w14:textId="77777777" w:rsidR="00821FDC" w:rsidRPr="00E72D2E" w:rsidRDefault="00821FDC" w:rsidP="002A5189">
            <w:pPr>
              <w:rPr>
                <w:rFonts w:ascii="Segoe UI" w:hAnsi="Segoe UI" w:cs="Segoe UI"/>
                <w:highlight w:val="lightGray"/>
              </w:rPr>
            </w:pPr>
          </w:p>
        </w:tc>
      </w:tr>
    </w:tbl>
    <w:p w14:paraId="635EB654" w14:textId="77777777" w:rsidR="001A6E01" w:rsidRPr="00E72D2E" w:rsidRDefault="001A6E01" w:rsidP="008C038F">
      <w:pPr>
        <w:rPr>
          <w:rFonts w:ascii="Segoe UI" w:hAnsi="Segoe UI" w:cs="Segoe UI"/>
        </w:rPr>
      </w:pPr>
    </w:p>
    <w:p w14:paraId="33460B07" w14:textId="77777777" w:rsidR="000445CD" w:rsidRDefault="000445CD" w:rsidP="000445CD">
      <w:pPr>
        <w:rPr>
          <w:rFonts w:ascii="Segoe UI" w:hAnsi="Segoe UI" w:cs="Segoe UI"/>
          <w:b/>
          <w:bCs/>
        </w:rPr>
      </w:pPr>
    </w:p>
    <w:p w14:paraId="0AE477AD" w14:textId="1F87AEB5" w:rsidR="000445CD" w:rsidRPr="000445CD" w:rsidRDefault="000445CD" w:rsidP="000445CD">
      <w:pPr>
        <w:rPr>
          <w:rFonts w:ascii="Segoe UI" w:hAnsi="Segoe UI" w:cs="Segoe UI"/>
          <w:b/>
          <w:bCs/>
        </w:rPr>
      </w:pPr>
      <w:r w:rsidRPr="000445CD">
        <w:rPr>
          <w:rFonts w:ascii="Segoe UI" w:hAnsi="Segoe UI" w:cs="Segoe UI"/>
          <w:b/>
          <w:bCs/>
        </w:rPr>
        <w:lastRenderedPageBreak/>
        <w:t xml:space="preserve">Kerncompetentie 2: </w:t>
      </w:r>
    </w:p>
    <w:p w14:paraId="79CFD660" w14:textId="77777777" w:rsidR="000445CD" w:rsidRDefault="000445CD" w:rsidP="000445CD">
      <w:pPr>
        <w:rPr>
          <w:rFonts w:ascii="Segoe UI" w:hAnsi="Segoe UI" w:cs="Segoe UI"/>
          <w:b/>
          <w:bCs/>
        </w:rPr>
      </w:pPr>
      <w:r w:rsidRPr="000445CD">
        <w:rPr>
          <w:rFonts w:ascii="Segoe UI" w:hAnsi="Segoe UI" w:cs="Segoe UI"/>
          <w:b/>
          <w:bCs/>
        </w:rPr>
        <w:t>Ervaring hebben met het integraal realiseren van een betonnen civiel kunstwerk.</w:t>
      </w:r>
    </w:p>
    <w:p w14:paraId="3560195C" w14:textId="77777777" w:rsidR="000445CD" w:rsidRPr="000445CD" w:rsidRDefault="000445CD" w:rsidP="000445CD">
      <w:pPr>
        <w:numPr>
          <w:ilvl w:val="0"/>
          <w:numId w:val="9"/>
        </w:numPr>
        <w:spacing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>Het referentiewerk betreft een civiel kunstwerk met een betonnen</w:t>
      </w:r>
      <w:r>
        <w:rPr>
          <w:rFonts w:ascii="Segoe UI" w:eastAsia="MS Mincho" w:hAnsi="Segoe UI" w:cs="Segoe UI"/>
          <w:lang w:eastAsia="nl-NL"/>
        </w:rPr>
        <w:t xml:space="preserve"> </w:t>
      </w:r>
      <w:r w:rsidRPr="000445CD">
        <w:rPr>
          <w:rFonts w:ascii="Segoe UI" w:eastAsia="MS Mincho" w:hAnsi="Segoe UI" w:cs="Segoe UI"/>
          <w:lang w:eastAsia="nl-NL"/>
        </w:rPr>
        <w:t xml:space="preserve">hoofddraagconstructie (dek en steunpunten). </w:t>
      </w:r>
    </w:p>
    <w:p w14:paraId="42B9BB42" w14:textId="77777777" w:rsidR="000445CD" w:rsidRPr="000445CD" w:rsidRDefault="000445CD" w:rsidP="000445CD">
      <w:pPr>
        <w:numPr>
          <w:ilvl w:val="0"/>
          <w:numId w:val="9"/>
        </w:numPr>
        <w:spacing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>Het referentiewerk betreft een civiel kunstwerk onder en/of over een watergang.</w:t>
      </w:r>
    </w:p>
    <w:p w14:paraId="6A51AED6" w14:textId="77777777" w:rsidR="000445CD" w:rsidRPr="000445CD" w:rsidRDefault="000445CD" w:rsidP="000445CD">
      <w:pPr>
        <w:numPr>
          <w:ilvl w:val="0"/>
          <w:numId w:val="9"/>
        </w:numPr>
        <w:spacing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 xml:space="preserve">Het referentiewerk betreft een civiel kunstwerk met een totale lengte van minimaal 30 strekkende meter. </w:t>
      </w:r>
    </w:p>
    <w:p w14:paraId="5AAD3C1B" w14:textId="77777777" w:rsidR="000445CD" w:rsidRPr="000445CD" w:rsidRDefault="000445CD" w:rsidP="000445CD">
      <w:pPr>
        <w:numPr>
          <w:ilvl w:val="0"/>
          <w:numId w:val="9"/>
        </w:numPr>
        <w:spacing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 xml:space="preserve">Het referentiewerk betreft een civiel kunstwerk met ten minste twee rijstroken voor autoverkeer en tenminste 8 meter breed. </w:t>
      </w:r>
    </w:p>
    <w:p w14:paraId="42E7B505" w14:textId="77777777" w:rsidR="000445CD" w:rsidRPr="000445CD" w:rsidRDefault="000445CD" w:rsidP="000445CD">
      <w:pPr>
        <w:numPr>
          <w:ilvl w:val="0"/>
          <w:numId w:val="9"/>
        </w:numPr>
        <w:spacing w:line="240" w:lineRule="auto"/>
        <w:contextualSpacing/>
        <w:rPr>
          <w:rFonts w:ascii="Segoe UI" w:eastAsia="MS Mincho" w:hAnsi="Segoe UI" w:cs="Segoe UI"/>
          <w:lang w:eastAsia="nl-NL"/>
        </w:rPr>
      </w:pPr>
      <w:r w:rsidRPr="000445CD">
        <w:rPr>
          <w:rFonts w:ascii="Segoe UI" w:eastAsia="MS Mincho" w:hAnsi="Segoe UI" w:cs="Segoe UI"/>
          <w:lang w:eastAsia="nl-NL"/>
        </w:rPr>
        <w:t>De omvang van de referentie (voortvloeiende aannemingsovereenkomst) bedroeg minimaal</w:t>
      </w:r>
      <w:r>
        <w:rPr>
          <w:rFonts w:ascii="Segoe UI" w:eastAsia="MS Mincho" w:hAnsi="Segoe UI" w:cs="Segoe UI"/>
          <w:lang w:eastAsia="nl-NL"/>
        </w:rPr>
        <w:t xml:space="preserve"> </w:t>
      </w:r>
      <w:r w:rsidRPr="000445CD">
        <w:rPr>
          <w:rFonts w:ascii="Segoe UI" w:eastAsia="MS Mincho" w:hAnsi="Segoe UI" w:cs="Segoe UI"/>
          <w:lang w:eastAsia="nl-NL"/>
        </w:rPr>
        <w:t xml:space="preserve">€ </w:t>
      </w:r>
      <w:proofErr w:type="gramStart"/>
      <w:r w:rsidRPr="000445CD">
        <w:rPr>
          <w:rFonts w:ascii="Segoe UI" w:eastAsia="MS Mincho" w:hAnsi="Segoe UI" w:cs="Segoe UI"/>
          <w:lang w:eastAsia="nl-NL"/>
        </w:rPr>
        <w:t>4.000.000,-</w:t>
      </w:r>
      <w:proofErr w:type="gramEnd"/>
      <w:r w:rsidRPr="000445CD">
        <w:rPr>
          <w:rFonts w:ascii="Segoe UI" w:eastAsia="MS Mincho" w:hAnsi="Segoe UI" w:cs="Segoe UI"/>
          <w:lang w:eastAsia="nl-NL"/>
        </w:rPr>
        <w:t xml:space="preserve"> excl. Btw. </w:t>
      </w:r>
    </w:p>
    <w:p w14:paraId="4385AC67" w14:textId="77777777" w:rsidR="00736DAB" w:rsidRPr="00E72D2E" w:rsidRDefault="00736DAB" w:rsidP="008C038F">
      <w:pPr>
        <w:rPr>
          <w:rFonts w:ascii="Segoe UI" w:hAnsi="Segoe UI" w:cs="Segoe UI"/>
        </w:rPr>
      </w:pPr>
    </w:p>
    <w:p w14:paraId="7C227CC5" w14:textId="2121EB01" w:rsidR="00736DAB" w:rsidRPr="00E72D2E" w:rsidRDefault="00736DAB" w:rsidP="008C038F">
      <w:pPr>
        <w:rPr>
          <w:rFonts w:ascii="Segoe UI" w:hAnsi="Segoe UI" w:cs="Segoe UI"/>
          <w:i/>
          <w:iCs/>
        </w:rPr>
      </w:pPr>
      <w:r w:rsidRPr="00E72D2E">
        <w:rPr>
          <w:rFonts w:ascii="Segoe UI" w:hAnsi="Segoe UI" w:cs="Segoe UI"/>
          <w:i/>
          <w:iCs/>
        </w:rPr>
        <w:t xml:space="preserve"> </w:t>
      </w: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0504C0" w:rsidRPr="00E72D2E" w14:paraId="778DE46A" w14:textId="77777777" w:rsidTr="002A5189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3B20E214" w14:textId="77777777" w:rsidR="000504C0" w:rsidRPr="00E72D2E" w:rsidRDefault="000504C0" w:rsidP="002A5189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  <w:r>
              <w:rPr>
                <w:rFonts w:ascii="Segoe UI" w:hAnsi="Segoe UI" w:cs="Segoe UI"/>
                <w:b/>
                <w:color w:val="FFFFFF" w:themeColor="background1"/>
              </w:rPr>
              <w:t>: 3</w:t>
            </w:r>
          </w:p>
        </w:tc>
      </w:tr>
      <w:tr w:rsidR="000504C0" w:rsidRPr="00E72D2E" w14:paraId="79FAFF7B" w14:textId="77777777" w:rsidTr="002A5189">
        <w:trPr>
          <w:trHeight w:val="3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0BDD5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</w:p>
          <w:p w14:paraId="7AFF49A6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6B21" w14:textId="77777777" w:rsidR="000504C0" w:rsidRPr="00821FDC" w:rsidRDefault="000504C0" w:rsidP="002A5189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318927348"/>
              <w:placeholder>
                <w:docPart w:val="A227D79C803F41EFA64B5E0A08AD91C4"/>
              </w:placeholder>
              <w:temporary/>
            </w:sdtPr>
            <w:sdtContent>
              <w:p w14:paraId="1A4F945A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Naam opdrachtgever</w:t>
                </w:r>
              </w:p>
            </w:sdtContent>
          </w:sdt>
        </w:tc>
      </w:tr>
      <w:tr w:rsidR="000504C0" w:rsidRPr="00E72D2E" w14:paraId="09208EF4" w14:textId="77777777" w:rsidTr="002A5189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1A2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236661217"/>
              <w:placeholder>
                <w:docPart w:val="B7B2FE979D19482B95DDFEF296605E78"/>
              </w:placeholder>
              <w:temporary/>
            </w:sdtPr>
            <w:sdtContent>
              <w:p w14:paraId="767F34FC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Adres</w:t>
                </w:r>
              </w:p>
            </w:sdtContent>
          </w:sdt>
        </w:tc>
      </w:tr>
      <w:tr w:rsidR="000504C0" w:rsidRPr="00E72D2E" w14:paraId="0672CF3D" w14:textId="77777777" w:rsidTr="002A5189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CD3B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928931133"/>
              <w:placeholder>
                <w:docPart w:val="BB5D88822150463EBC633A70F1EA9FF7"/>
              </w:placeholder>
              <w:temporary/>
            </w:sdtPr>
            <w:sdtContent>
              <w:p w14:paraId="6F8618D0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Contactpersoon</w:t>
                </w:r>
              </w:p>
            </w:sdtContent>
          </w:sdt>
        </w:tc>
      </w:tr>
      <w:tr w:rsidR="000504C0" w:rsidRPr="00E72D2E" w14:paraId="098160C4" w14:textId="77777777" w:rsidTr="002A5189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B62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</w:rPr>
            <w:id w:val="979268524"/>
            <w:placeholder>
              <w:docPart w:val="7C6886C2C2F34940B63D73CEF648FC1D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4129F97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Telefoonnummer</w:t>
                </w:r>
              </w:p>
            </w:tc>
          </w:sdtContent>
        </w:sdt>
      </w:tr>
      <w:tr w:rsidR="000504C0" w:rsidRPr="00E72D2E" w14:paraId="256588DD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9EAE3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Gefactureerd</w:t>
            </w:r>
            <w:r>
              <w:rPr>
                <w:rFonts w:ascii="Segoe UI" w:hAnsi="Segoe UI" w:cs="Segoe UI"/>
              </w:rPr>
              <w:t xml:space="preserve"> </w:t>
            </w:r>
            <w:r w:rsidRPr="00E72D2E">
              <w:rPr>
                <w:rFonts w:ascii="Segoe UI" w:hAnsi="Segoe UI" w:cs="Segoe UI"/>
              </w:rPr>
              <w:t>totaalbedrag: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209423487"/>
              <w:placeholder>
                <w:docPart w:val="ED37564060894A2EA0DB2C0D24A4D48F"/>
              </w:placeholder>
              <w:temporary/>
            </w:sdtPr>
            <w:sdtContent>
              <w:p w14:paraId="5164DC55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Gefactureerd totaalbedrag</w:t>
                </w:r>
              </w:p>
            </w:sdtContent>
          </w:sdt>
        </w:tc>
      </w:tr>
      <w:tr w:rsidR="000504C0" w:rsidRPr="00E72D2E" w14:paraId="4A2687AD" w14:textId="77777777" w:rsidTr="002A5189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053E9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  <w:highlight w:val="lightGray"/>
              </w:rPr>
            </w:pPr>
            <w:r w:rsidRPr="003D625F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F261" w14:textId="77777777" w:rsidR="000504C0" w:rsidRPr="00821FDC" w:rsidRDefault="000504C0" w:rsidP="002A5189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821FDC">
              <w:rPr>
                <w:rFonts w:ascii="Segoe UI" w:hAnsi="Segoe UI" w:cs="Segoe UI"/>
              </w:rPr>
              <w:t>hoofdaannemer /</w:t>
            </w:r>
            <w:proofErr w:type="gramEnd"/>
            <w:r w:rsidRPr="00821FDC">
              <w:rPr>
                <w:rFonts w:ascii="Segoe UI" w:hAnsi="Segoe UI" w:cs="Segoe UI"/>
              </w:rPr>
              <w:t xml:space="preserve"> in </w:t>
            </w:r>
            <w:proofErr w:type="gramStart"/>
            <w:r w:rsidRPr="00821FDC">
              <w:rPr>
                <w:rFonts w:ascii="Segoe UI" w:hAnsi="Segoe UI" w:cs="Segoe UI"/>
              </w:rPr>
              <w:t>combinatie /</w:t>
            </w:r>
            <w:proofErr w:type="gramEnd"/>
            <w:r w:rsidRPr="00821FDC">
              <w:rPr>
                <w:rFonts w:ascii="Segoe UI" w:hAnsi="Segoe UI" w:cs="Segoe UI"/>
              </w:rPr>
              <w:t xml:space="preserve"> als onderaannemer;</w:t>
            </w:r>
            <w:r w:rsidRPr="00821FDC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1969391168"/>
              <w:placeholder>
                <w:docPart w:val="63766A46B0FB467EB3176A6235549F57"/>
              </w:placeholder>
              <w:temporary/>
              <w:showingPlcHdr/>
            </w:sdtPr>
            <w:sdtContent>
              <w:p w14:paraId="4B6239D2" w14:textId="77777777" w:rsidR="000504C0" w:rsidRPr="00821FDC" w:rsidRDefault="000504C0" w:rsidP="002A5189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821FDC">
                  <w:rPr>
                    <w:rFonts w:ascii="Segoe UI" w:hAnsi="Segoe UI" w:cs="Segoe UI"/>
                    <w:iCs/>
                  </w:rPr>
                  <w:t>betrokkenheid van de inschrijver en beschrijving van de werkzaamheden in relatie tot de kerncompetentie</w:t>
                </w:r>
                <w:r w:rsidRPr="00821FDC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12510B2D" w14:textId="77777777" w:rsidR="000504C0" w:rsidRPr="00821FDC" w:rsidRDefault="000504C0" w:rsidP="002A5189">
            <w:pPr>
              <w:jc w:val="both"/>
              <w:rPr>
                <w:rFonts w:ascii="Segoe UI" w:hAnsi="Segoe UI" w:cs="Segoe UI"/>
              </w:rPr>
            </w:pPr>
          </w:p>
        </w:tc>
      </w:tr>
      <w:tr w:rsidR="000504C0" w:rsidRPr="00E72D2E" w14:paraId="20E6D591" w14:textId="77777777" w:rsidTr="002A5189">
        <w:trPr>
          <w:trHeight w:val="4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D8E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448845615"/>
              <w:placeholder>
                <w:docPart w:val="47E81751888441FC96ED829F25ABBFBD"/>
              </w:placeholder>
              <w:temporary/>
            </w:sdtPr>
            <w:sdtContent>
              <w:p w14:paraId="1DA01232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Ingangsdatum contract</w:t>
                </w:r>
              </w:p>
            </w:sdtContent>
          </w:sdt>
        </w:tc>
      </w:tr>
      <w:tr w:rsidR="000504C0" w:rsidRPr="00E72D2E" w14:paraId="0A976BF7" w14:textId="77777777" w:rsidTr="002A5189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BE78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043585960"/>
              <w:placeholder>
                <w:docPart w:val="A184E86F15994FACA9E12429B8A70B76"/>
              </w:placeholder>
              <w:temporary/>
            </w:sdtPr>
            <w:sdtContent>
              <w:p w14:paraId="420D12CF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Duur contract</w:t>
                </w:r>
              </w:p>
            </w:sdtContent>
          </w:sdt>
        </w:tc>
      </w:tr>
      <w:tr w:rsidR="000504C0" w:rsidRPr="00E72D2E" w14:paraId="611050B4" w14:textId="77777777" w:rsidTr="002A5189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59142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</w:rPr>
            <w:id w:val="-1524246284"/>
            <w:placeholder>
              <w:docPart w:val="4826B1BBE0124B06B568FEE133251F4C"/>
            </w:placeholder>
            <w:temporary/>
          </w:sdtPr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C728976" w14:textId="77777777" w:rsidR="000504C0" w:rsidRPr="00821FDC" w:rsidRDefault="000504C0" w:rsidP="002A518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Eventuele bijzonderheden</w:t>
                </w:r>
              </w:p>
            </w:tc>
          </w:sdtContent>
        </w:sdt>
      </w:tr>
      <w:tr w:rsidR="000504C0" w:rsidRPr="00E72D2E" w14:paraId="044FB040" w14:textId="77777777" w:rsidTr="002A5189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4E541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BC9D" w14:textId="77777777" w:rsidR="000504C0" w:rsidRDefault="000504C0" w:rsidP="002A5189">
            <w:pPr>
              <w:rPr>
                <w:rFonts w:ascii="Segoe UI" w:hAnsi="Segoe UI" w:cs="Segoe UI"/>
                <w:highlight w:val="lightGray"/>
              </w:rPr>
            </w:pPr>
            <w:r w:rsidRPr="000504C0">
              <w:rPr>
                <w:rFonts w:ascii="Segoe UI" w:hAnsi="Segoe UI" w:cs="Segoe UI"/>
              </w:rPr>
              <w:t>Beschrijving van SMART/dominante informatie van de referentieopdracht waaruit blijkt dat hiermee is voldaan aan het gevraagde geschiktheidscriterium (op aparte bijlage, max 1 A4):</w:t>
            </w:r>
          </w:p>
        </w:tc>
      </w:tr>
      <w:tr w:rsidR="000504C0" w:rsidRPr="00E72D2E" w14:paraId="6A347B90" w14:textId="77777777" w:rsidTr="002A5189">
        <w:trPr>
          <w:trHeight w:val="417"/>
        </w:trPr>
        <w:tc>
          <w:tcPr>
            <w:tcW w:w="2547" w:type="dxa"/>
            <w:tcBorders>
              <w:top w:val="single" w:sz="4" w:space="0" w:color="auto"/>
            </w:tcBorders>
          </w:tcPr>
          <w:p w14:paraId="0029393B" w14:textId="77777777" w:rsidR="000504C0" w:rsidRPr="00E72D2E" w:rsidRDefault="000504C0" w:rsidP="002A5189">
            <w:pPr>
              <w:jc w:val="right"/>
              <w:rPr>
                <w:rFonts w:ascii="Segoe UI" w:hAnsi="Segoe UI" w:cs="Segoe UI"/>
              </w:rPr>
            </w:pPr>
            <w:r>
              <w:rPr>
                <w:rFonts w:ascii="Segoe UI" w:hAnsi="Segoe UI" w:cs="Segoe UI"/>
              </w:rPr>
              <w:t>Beschrijving referentieopdracht</w:t>
            </w:r>
            <w:r w:rsidRPr="00E72D2E">
              <w:rPr>
                <w:rFonts w:ascii="Segoe UI" w:hAnsi="Segoe UI" w:cs="Segoe UI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488545D4" w14:textId="6BE41443" w:rsidR="000504C0" w:rsidRDefault="000504C0" w:rsidP="002A5189">
            <w:pPr>
              <w:jc w:val="both"/>
              <w:rPr>
                <w:rFonts w:ascii="Segoe UI" w:hAnsi="Segoe UI" w:cs="Segoe UI"/>
                <w:iCs/>
              </w:rPr>
            </w:pPr>
            <w:r>
              <w:rPr>
                <w:rFonts w:ascii="Segoe UI" w:hAnsi="Segoe UI" w:cs="Segoe UI"/>
              </w:rPr>
              <w:t>Onderbouwing K</w:t>
            </w:r>
            <w:r w:rsidR="00821FDC">
              <w:rPr>
                <w:rFonts w:ascii="Segoe UI" w:hAnsi="Segoe UI" w:cs="Segoe UI"/>
              </w:rPr>
              <w:t>2</w:t>
            </w:r>
            <w:r>
              <w:rPr>
                <w:rFonts w:ascii="Segoe UI" w:hAnsi="Segoe UI" w:cs="Segoe UI"/>
              </w:rPr>
              <w:t xml:space="preserve"> &lt;&lt;naam project&gt;&gt; &lt;&lt;naam gegadigde&gt;&gt;</w:t>
            </w:r>
          </w:p>
          <w:p w14:paraId="3BD4B51A" w14:textId="77777777" w:rsidR="000504C0" w:rsidRPr="00E72D2E" w:rsidRDefault="000504C0" w:rsidP="002A5189">
            <w:pPr>
              <w:rPr>
                <w:rFonts w:ascii="Segoe UI" w:hAnsi="Segoe UI" w:cs="Segoe UI"/>
                <w:highlight w:val="lightGray"/>
              </w:rPr>
            </w:pPr>
          </w:p>
        </w:tc>
      </w:tr>
    </w:tbl>
    <w:p w14:paraId="65229E48" w14:textId="77777777" w:rsidR="000504C0" w:rsidRDefault="000504C0" w:rsidP="000445CD">
      <w:pPr>
        <w:rPr>
          <w:rFonts w:ascii="Segoe UI" w:hAnsi="Segoe UI" w:cs="Segoe UI"/>
          <w:b/>
          <w:bCs/>
        </w:rPr>
      </w:pPr>
    </w:p>
    <w:p w14:paraId="607297A9" w14:textId="77777777" w:rsidR="00821FDC" w:rsidRDefault="00821FDC">
      <w:pPr>
        <w:spacing w:after="160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br w:type="page"/>
      </w:r>
    </w:p>
    <w:p w14:paraId="0CFF9421" w14:textId="27EA3EA9" w:rsidR="000445CD" w:rsidRPr="000445CD" w:rsidRDefault="000445CD" w:rsidP="000445CD">
      <w:pPr>
        <w:rPr>
          <w:rFonts w:ascii="Segoe UI" w:hAnsi="Segoe UI" w:cs="Segoe UI"/>
          <w:b/>
          <w:bCs/>
        </w:rPr>
      </w:pPr>
      <w:r w:rsidRPr="000445CD">
        <w:rPr>
          <w:rFonts w:ascii="Segoe UI" w:hAnsi="Segoe UI" w:cs="Segoe UI"/>
          <w:b/>
          <w:bCs/>
        </w:rPr>
        <w:lastRenderedPageBreak/>
        <w:t xml:space="preserve">Kerncompetentie 3: </w:t>
      </w:r>
    </w:p>
    <w:p w14:paraId="43E25F33" w14:textId="77777777" w:rsidR="000445CD" w:rsidRDefault="000445CD" w:rsidP="000445CD">
      <w:pPr>
        <w:pStyle w:val="Lijstalinea"/>
        <w:spacing w:line="240" w:lineRule="auto"/>
        <w:ind w:left="360" w:hanging="360"/>
        <w:textboxTightWrap w:val="allLines"/>
        <w:rPr>
          <w:rFonts w:ascii="Segoe UI" w:hAnsi="Segoe UI" w:cs="Segoe UI"/>
          <w:b/>
          <w:bCs/>
        </w:rPr>
      </w:pPr>
      <w:r w:rsidRPr="000445CD">
        <w:rPr>
          <w:rFonts w:ascii="Segoe UI" w:hAnsi="Segoe UI" w:cs="Segoe UI"/>
          <w:b/>
          <w:bCs/>
        </w:rPr>
        <w:t xml:space="preserve">Ervaring hebben met het aanleggen van </w:t>
      </w:r>
      <w:proofErr w:type="gramStart"/>
      <w:r w:rsidRPr="000445CD">
        <w:rPr>
          <w:rFonts w:ascii="Segoe UI" w:hAnsi="Segoe UI" w:cs="Segoe UI"/>
          <w:b/>
          <w:bCs/>
        </w:rPr>
        <w:t>infrastructuur  in</w:t>
      </w:r>
      <w:proofErr w:type="gramEnd"/>
      <w:r w:rsidRPr="000445CD">
        <w:rPr>
          <w:rFonts w:ascii="Segoe UI" w:hAnsi="Segoe UI" w:cs="Segoe UI"/>
          <w:b/>
          <w:bCs/>
        </w:rPr>
        <w:t xml:space="preserve"> een bebouwd gebied</w:t>
      </w:r>
    </w:p>
    <w:p w14:paraId="5E6AFD9E" w14:textId="77777777" w:rsidR="000445CD" w:rsidRPr="000445CD" w:rsidRDefault="000445CD" w:rsidP="000445CD">
      <w:pPr>
        <w:pStyle w:val="Lijstalinea"/>
        <w:spacing w:line="240" w:lineRule="auto"/>
        <w:ind w:left="360" w:hanging="360"/>
        <w:textboxTightWrap w:val="allLines"/>
        <w:rPr>
          <w:rFonts w:ascii="Segoe UI" w:eastAsia="Calibri" w:hAnsi="Segoe UI" w:cs="Segoe UI"/>
        </w:rPr>
      </w:pPr>
      <w:r w:rsidRPr="000445CD">
        <w:rPr>
          <w:rFonts w:ascii="Segoe UI" w:eastAsia="Calibri" w:hAnsi="Segoe UI" w:cs="Segoe UI"/>
        </w:rPr>
        <w:t>Het referentiewerk betreft infrastructuur binnen de bebouwde kom.</w:t>
      </w:r>
    </w:p>
    <w:p w14:paraId="49908B49" w14:textId="77777777" w:rsidR="000445CD" w:rsidRPr="000445CD" w:rsidRDefault="000445CD" w:rsidP="000445CD">
      <w:pPr>
        <w:numPr>
          <w:ilvl w:val="0"/>
          <w:numId w:val="10"/>
        </w:numPr>
        <w:spacing w:after="210" w:line="240" w:lineRule="auto"/>
        <w:contextualSpacing/>
        <w:textboxTightWrap w:val="allLines"/>
        <w:rPr>
          <w:rFonts w:ascii="Segoe UI" w:eastAsia="Calibri" w:hAnsi="Segoe UI" w:cs="Segoe UI"/>
          <w:bCs/>
        </w:rPr>
      </w:pPr>
      <w:r w:rsidRPr="000445CD">
        <w:rPr>
          <w:rFonts w:ascii="Segoe UI" w:eastAsia="MS Mincho" w:hAnsi="Segoe UI" w:cs="Segoe UI"/>
          <w:lang w:eastAsia="nl-NL"/>
        </w:rPr>
        <w:t xml:space="preserve">De omvang van de referentie (voortvloeiende aannemingsovereenkomst) bedroeg minimaal € </w:t>
      </w:r>
      <w:proofErr w:type="gramStart"/>
      <w:r w:rsidRPr="000445CD">
        <w:rPr>
          <w:rFonts w:ascii="Segoe UI" w:eastAsia="MS Mincho" w:hAnsi="Segoe UI" w:cs="Segoe UI"/>
          <w:lang w:eastAsia="nl-NL"/>
        </w:rPr>
        <w:t>4.000.000,-</w:t>
      </w:r>
      <w:proofErr w:type="gramEnd"/>
      <w:r w:rsidRPr="000445CD">
        <w:rPr>
          <w:rFonts w:ascii="Segoe UI" w:eastAsia="MS Mincho" w:hAnsi="Segoe UI" w:cs="Segoe UI"/>
          <w:lang w:eastAsia="nl-NL"/>
        </w:rPr>
        <w:t xml:space="preserve"> excl. Btw. </w:t>
      </w:r>
    </w:p>
    <w:p w14:paraId="24AFF2BA" w14:textId="77777777" w:rsidR="000445CD" w:rsidRDefault="000445CD" w:rsidP="008C038F">
      <w:pPr>
        <w:rPr>
          <w:rFonts w:ascii="Segoe UI" w:hAnsi="Segoe UI" w:cs="Segoe UI"/>
        </w:rPr>
      </w:pPr>
    </w:p>
    <w:p w14:paraId="2AAE0869" w14:textId="77777777" w:rsidR="000445CD" w:rsidRPr="00E72D2E" w:rsidRDefault="000445CD" w:rsidP="008C038F">
      <w:pPr>
        <w:rPr>
          <w:rFonts w:ascii="Segoe UI" w:hAnsi="Segoe UI" w:cs="Segoe UI"/>
        </w:rPr>
      </w:pPr>
    </w:p>
    <w:tbl>
      <w:tblPr>
        <w:tblStyle w:val="Tabelraster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3D625F" w:rsidRPr="00E72D2E" w14:paraId="26532979" w14:textId="77777777" w:rsidTr="000504C0">
        <w:trPr>
          <w:trHeight w:val="458"/>
        </w:trPr>
        <w:tc>
          <w:tcPr>
            <w:tcW w:w="9209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1F335C"/>
            <w:vAlign w:val="center"/>
          </w:tcPr>
          <w:p w14:paraId="2EE1C519" w14:textId="7628CB63" w:rsidR="003D625F" w:rsidRPr="00E72D2E" w:rsidRDefault="003D625F" w:rsidP="00D01A49">
            <w:pPr>
              <w:jc w:val="center"/>
              <w:rPr>
                <w:rFonts w:ascii="Segoe UI" w:hAnsi="Segoe UI" w:cs="Segoe UI"/>
                <w:b/>
                <w:color w:val="FFFFFF" w:themeColor="background1"/>
              </w:rPr>
            </w:pPr>
            <w:r w:rsidRPr="00E72D2E">
              <w:rPr>
                <w:rFonts w:ascii="Segoe UI" w:hAnsi="Segoe UI" w:cs="Segoe UI"/>
                <w:b/>
                <w:color w:val="FFFFFF" w:themeColor="background1"/>
              </w:rPr>
              <w:t>Referentieopdracht met betrekking tot kerncompetentie</w:t>
            </w:r>
            <w:r>
              <w:rPr>
                <w:rFonts w:ascii="Segoe UI" w:hAnsi="Segoe UI" w:cs="Segoe UI"/>
                <w:b/>
                <w:color w:val="FFFFFF" w:themeColor="background1"/>
              </w:rPr>
              <w:t>: 3</w:t>
            </w:r>
          </w:p>
        </w:tc>
      </w:tr>
      <w:tr w:rsidR="003D625F" w:rsidRPr="00821FDC" w14:paraId="2325830D" w14:textId="77777777" w:rsidTr="000504C0">
        <w:trPr>
          <w:trHeight w:val="39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D52E" w14:textId="77777777" w:rsidR="003D625F" w:rsidRPr="00E72D2E" w:rsidRDefault="003D625F" w:rsidP="00D01A49">
            <w:pPr>
              <w:jc w:val="right"/>
              <w:rPr>
                <w:rFonts w:ascii="Segoe UI" w:hAnsi="Segoe UI" w:cs="Segoe UI"/>
              </w:rPr>
            </w:pPr>
          </w:p>
          <w:p w14:paraId="208137D4" w14:textId="77777777" w:rsidR="003D625F" w:rsidRPr="00821FDC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Naam opdrachtgever: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8BFF" w14:textId="77777777" w:rsidR="003D625F" w:rsidRPr="00821FDC" w:rsidRDefault="003D625F" w:rsidP="00D01A49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1809128207"/>
              <w:placeholder>
                <w:docPart w:val="E635E112A03146769C078736D20ED4A6"/>
              </w:placeholder>
              <w:temporary/>
            </w:sdtPr>
            <w:sdtEndPr/>
            <w:sdtContent>
              <w:p w14:paraId="0BD27029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Naam opdrachtgever</w:t>
                </w:r>
              </w:p>
            </w:sdtContent>
          </w:sdt>
        </w:tc>
      </w:tr>
      <w:tr w:rsidR="003D625F" w:rsidRPr="00821FDC" w14:paraId="4895DF35" w14:textId="77777777" w:rsidTr="000504C0">
        <w:trPr>
          <w:trHeight w:val="41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15F5D" w14:textId="77777777" w:rsidR="003D625F" w:rsidRPr="00821FDC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Adres: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554109600"/>
              <w:placeholder>
                <w:docPart w:val="892FD8AEF60544388CE798858E648FB0"/>
              </w:placeholder>
              <w:temporary/>
            </w:sdtPr>
            <w:sdtEndPr/>
            <w:sdtContent>
              <w:p w14:paraId="2854643A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Adres</w:t>
                </w:r>
              </w:p>
            </w:sdtContent>
          </w:sdt>
        </w:tc>
      </w:tr>
      <w:tr w:rsidR="003D625F" w:rsidRPr="00821FDC" w14:paraId="0A7CDEF7" w14:textId="77777777" w:rsidTr="000504C0">
        <w:trPr>
          <w:trHeight w:val="42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E1CD" w14:textId="77777777" w:rsidR="003D625F" w:rsidRPr="00821FDC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Contactpersoon: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924608693"/>
              <w:placeholder>
                <w:docPart w:val="4D799B48F4AF4DD4B82B1A22C6409D5C"/>
              </w:placeholder>
              <w:temporary/>
            </w:sdtPr>
            <w:sdtEndPr/>
            <w:sdtContent>
              <w:p w14:paraId="0F033E62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Contactpersoon</w:t>
                </w:r>
              </w:p>
            </w:sdtContent>
          </w:sdt>
        </w:tc>
      </w:tr>
      <w:tr w:rsidR="003D625F" w:rsidRPr="00821FDC" w14:paraId="6EF31DC4" w14:textId="77777777" w:rsidTr="000504C0">
        <w:trPr>
          <w:trHeight w:val="412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26765" w14:textId="77777777" w:rsidR="003D625F" w:rsidRPr="00821FDC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Telefoonnummer:</w:t>
            </w:r>
          </w:p>
        </w:tc>
        <w:sdt>
          <w:sdtPr>
            <w:rPr>
              <w:rFonts w:ascii="Segoe UI" w:hAnsi="Segoe UI" w:cs="Segoe UI"/>
            </w:rPr>
            <w:id w:val="-1819496461"/>
            <w:placeholder>
              <w:docPart w:val="191835A04B9848619FADCDAEE6472760"/>
            </w:placeholder>
            <w:temporary/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CC57A56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Telefoonnummer</w:t>
                </w:r>
              </w:p>
            </w:tc>
          </w:sdtContent>
        </w:sdt>
      </w:tr>
      <w:tr w:rsidR="003D625F" w:rsidRPr="00821FDC" w14:paraId="0C3683F1" w14:textId="77777777" w:rsidTr="000504C0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F9034" w14:textId="0D54E44E" w:rsidR="003D625F" w:rsidRPr="00821FDC" w:rsidRDefault="003D625F" w:rsidP="000504C0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Gefactureerd</w:t>
            </w:r>
            <w:r w:rsidR="000504C0" w:rsidRPr="00821FDC">
              <w:rPr>
                <w:rFonts w:ascii="Segoe UI" w:hAnsi="Segoe UI" w:cs="Segoe UI"/>
              </w:rPr>
              <w:t xml:space="preserve"> </w:t>
            </w:r>
            <w:r w:rsidRPr="00821FDC">
              <w:rPr>
                <w:rFonts w:ascii="Segoe UI" w:hAnsi="Segoe UI" w:cs="Segoe UI"/>
              </w:rPr>
              <w:t>totaalbedrag: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1844379631"/>
              <w:placeholder>
                <w:docPart w:val="9B61469C8D16496FAEFEEF1CB6E6FF1E"/>
              </w:placeholder>
              <w:temporary/>
            </w:sdtPr>
            <w:sdtEndPr/>
            <w:sdtContent>
              <w:p w14:paraId="0F3C0272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Gefactureerd totaalbedrag</w:t>
                </w:r>
              </w:p>
            </w:sdtContent>
          </w:sdt>
        </w:tc>
      </w:tr>
      <w:tr w:rsidR="003D625F" w:rsidRPr="00821FDC" w14:paraId="3DA8BB08" w14:textId="77777777" w:rsidTr="000504C0"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9705C" w14:textId="77777777" w:rsidR="003D625F" w:rsidRPr="00821FDC" w:rsidRDefault="003D625F" w:rsidP="000504C0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Uitgevoerd als: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AAE02" w14:textId="77777777" w:rsidR="003D625F" w:rsidRPr="00821FDC" w:rsidRDefault="003D625F" w:rsidP="00D01A49">
            <w:pPr>
              <w:jc w:val="both"/>
              <w:rPr>
                <w:rFonts w:ascii="Segoe UI" w:hAnsi="Segoe UI" w:cs="Segoe UI"/>
                <w:iCs/>
              </w:rPr>
            </w:pPr>
            <w:proofErr w:type="gramStart"/>
            <w:r w:rsidRPr="00821FDC">
              <w:rPr>
                <w:rFonts w:ascii="Segoe UI" w:hAnsi="Segoe UI" w:cs="Segoe UI"/>
              </w:rPr>
              <w:t>hoofdaannemer /</w:t>
            </w:r>
            <w:proofErr w:type="gramEnd"/>
            <w:r w:rsidRPr="00821FDC">
              <w:rPr>
                <w:rFonts w:ascii="Segoe UI" w:hAnsi="Segoe UI" w:cs="Segoe UI"/>
              </w:rPr>
              <w:t xml:space="preserve"> in </w:t>
            </w:r>
            <w:proofErr w:type="gramStart"/>
            <w:r w:rsidRPr="00821FDC">
              <w:rPr>
                <w:rFonts w:ascii="Segoe UI" w:hAnsi="Segoe UI" w:cs="Segoe UI"/>
              </w:rPr>
              <w:t>combinatie /</w:t>
            </w:r>
            <w:proofErr w:type="gramEnd"/>
            <w:r w:rsidRPr="00821FDC">
              <w:rPr>
                <w:rFonts w:ascii="Segoe UI" w:hAnsi="Segoe UI" w:cs="Segoe UI"/>
              </w:rPr>
              <w:t xml:space="preserve"> als onderaannemer;</w:t>
            </w:r>
            <w:r w:rsidRPr="00821FDC">
              <w:rPr>
                <w:rFonts w:ascii="Segoe UI" w:hAnsi="Segoe UI" w:cs="Segoe UI"/>
                <w:i/>
                <w:iCs/>
              </w:rPr>
              <w:t xml:space="preserve"> </w:t>
            </w:r>
          </w:p>
          <w:sdt>
            <w:sdtPr>
              <w:rPr>
                <w:rFonts w:ascii="Segoe UI" w:hAnsi="Segoe UI" w:cs="Segoe UI"/>
                <w:iCs/>
              </w:rPr>
              <w:id w:val="-447471553"/>
              <w:placeholder>
                <w:docPart w:val="0BA56AC797684803803CD637516F1C59"/>
              </w:placeholder>
              <w:temporary/>
              <w:showingPlcHdr/>
            </w:sdtPr>
            <w:sdtEndPr/>
            <w:sdtContent>
              <w:p w14:paraId="04823AC7" w14:textId="77777777" w:rsidR="003D625F" w:rsidRPr="00821FDC" w:rsidRDefault="003D625F" w:rsidP="00D01A49">
                <w:pPr>
                  <w:jc w:val="both"/>
                  <w:rPr>
                    <w:rFonts w:ascii="Segoe UI" w:hAnsi="Segoe UI" w:cs="Segoe UI"/>
                    <w:iCs/>
                  </w:rPr>
                </w:pPr>
                <w:r w:rsidRPr="00821FDC">
                  <w:rPr>
                    <w:rFonts w:ascii="Segoe UI" w:hAnsi="Segoe UI" w:cs="Segoe UI"/>
                    <w:iCs/>
                  </w:rPr>
                  <w:t>betrokkenheid van de inschrijver en beschrijving van de werkzaamheden in relatie tot de kerncompetentie</w:t>
                </w:r>
                <w:r w:rsidRPr="00821FDC">
                  <w:rPr>
                    <w:rStyle w:val="Tekstvantijdelijkeaanduiding"/>
                    <w:rFonts w:ascii="Segoe UI" w:hAnsi="Segoe UI" w:cs="Segoe UI"/>
                  </w:rPr>
                  <w:t xml:space="preserve"> </w:t>
                </w:r>
              </w:p>
            </w:sdtContent>
          </w:sdt>
          <w:p w14:paraId="131592AD" w14:textId="77777777" w:rsidR="003D625F" w:rsidRPr="00821FDC" w:rsidRDefault="003D625F" w:rsidP="00D01A49">
            <w:pPr>
              <w:jc w:val="both"/>
              <w:rPr>
                <w:rFonts w:ascii="Segoe UI" w:hAnsi="Segoe UI" w:cs="Segoe UI"/>
              </w:rPr>
            </w:pPr>
          </w:p>
        </w:tc>
      </w:tr>
      <w:tr w:rsidR="003D625F" w:rsidRPr="00821FDC" w14:paraId="756C446F" w14:textId="77777777" w:rsidTr="000504C0">
        <w:trPr>
          <w:trHeight w:val="474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6FD" w14:textId="77777777" w:rsidR="003D625F" w:rsidRPr="00821FDC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Ingangsdatum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1874266818"/>
              <w:placeholder>
                <w:docPart w:val="325CD49F9A7D45FCAB31827A4505A4DB"/>
              </w:placeholder>
              <w:temporary/>
            </w:sdtPr>
            <w:sdtEndPr/>
            <w:sdtContent>
              <w:p w14:paraId="0744CCAA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Ingangsdatum contract</w:t>
                </w:r>
              </w:p>
            </w:sdtContent>
          </w:sdt>
        </w:tc>
      </w:tr>
      <w:tr w:rsidR="003D625F" w:rsidRPr="00821FDC" w14:paraId="13E73C8A" w14:textId="77777777" w:rsidTr="000504C0">
        <w:trPr>
          <w:trHeight w:val="41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A5CBF" w14:textId="77777777" w:rsidR="003D625F" w:rsidRPr="00821FDC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Duur contract: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egoe UI" w:hAnsi="Segoe UI" w:cs="Segoe UI"/>
              </w:rPr>
              <w:id w:val="-8146714"/>
              <w:placeholder>
                <w:docPart w:val="099603A633C6491C94E14E4831779138"/>
              </w:placeholder>
              <w:temporary/>
            </w:sdtPr>
            <w:sdtEndPr/>
            <w:sdtContent>
              <w:p w14:paraId="3814E022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Duur contract</w:t>
                </w:r>
              </w:p>
            </w:sdtContent>
          </w:sdt>
        </w:tc>
      </w:tr>
      <w:tr w:rsidR="003D625F" w:rsidRPr="00821FDC" w14:paraId="432493F5" w14:textId="77777777" w:rsidTr="000504C0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38D9" w14:textId="77777777" w:rsidR="003D625F" w:rsidRPr="00821FDC" w:rsidRDefault="003D625F" w:rsidP="00D01A4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Bijzonderheden:</w:t>
            </w:r>
          </w:p>
        </w:tc>
        <w:sdt>
          <w:sdtPr>
            <w:rPr>
              <w:rFonts w:ascii="Segoe UI" w:hAnsi="Segoe UI" w:cs="Segoe UI"/>
            </w:rPr>
            <w:id w:val="-891818199"/>
            <w:placeholder>
              <w:docPart w:val="D2B080D402E94BF4A6CF9C82D67C66F3"/>
            </w:placeholder>
            <w:temporary/>
          </w:sdtPr>
          <w:sdtEndPr/>
          <w:sdtContent>
            <w:tc>
              <w:tcPr>
                <w:tcW w:w="666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833B7F3" w14:textId="77777777" w:rsidR="003D625F" w:rsidRPr="00821FDC" w:rsidRDefault="003D625F" w:rsidP="00D01A49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Eventuele bijzonderheden</w:t>
                </w:r>
              </w:p>
            </w:tc>
          </w:sdtContent>
        </w:sdt>
      </w:tr>
      <w:tr w:rsidR="000504C0" w:rsidRPr="00821FDC" w14:paraId="0E21D4E7" w14:textId="77777777" w:rsidTr="000504C0">
        <w:trPr>
          <w:trHeight w:val="416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5AC5" w14:textId="77777777" w:rsidR="000504C0" w:rsidRPr="00821FDC" w:rsidRDefault="000504C0" w:rsidP="00D01A49">
            <w:pPr>
              <w:jc w:val="right"/>
              <w:rPr>
                <w:rFonts w:ascii="Segoe UI" w:hAnsi="Segoe UI" w:cs="Segoe UI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F3646" w14:textId="093F35C7" w:rsidR="000504C0" w:rsidRPr="00821FDC" w:rsidRDefault="000504C0" w:rsidP="00D01A49">
            <w:pPr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Beschrijving van SMART/dominante informatie van de referentieopdracht waaruit blijkt dat hiermee is voldaan aan het gevraagde geschiktheidscriterium (op aparte bijlage, max 1 A4):</w:t>
            </w:r>
          </w:p>
        </w:tc>
      </w:tr>
      <w:tr w:rsidR="000504C0" w:rsidRPr="00821FDC" w14:paraId="645D7EA9" w14:textId="77777777" w:rsidTr="000504C0">
        <w:trPr>
          <w:trHeight w:val="417"/>
        </w:trPr>
        <w:tc>
          <w:tcPr>
            <w:tcW w:w="2547" w:type="dxa"/>
            <w:tcBorders>
              <w:top w:val="single" w:sz="4" w:space="0" w:color="auto"/>
            </w:tcBorders>
          </w:tcPr>
          <w:p w14:paraId="6DB44590" w14:textId="3DEBF227" w:rsidR="000504C0" w:rsidRPr="00821FDC" w:rsidRDefault="000504C0" w:rsidP="002A5189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Beschrijving referentieopdracht</w:t>
            </w:r>
            <w:r w:rsidRPr="00821FDC">
              <w:rPr>
                <w:rFonts w:ascii="Segoe UI" w:hAnsi="Segoe UI" w:cs="Segoe UI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</w:tcBorders>
          </w:tcPr>
          <w:p w14:paraId="37DD87C5" w14:textId="1EC25B39" w:rsidR="000504C0" w:rsidRPr="00821FDC" w:rsidRDefault="000504C0" w:rsidP="002A5189">
            <w:pPr>
              <w:jc w:val="both"/>
              <w:rPr>
                <w:rFonts w:ascii="Segoe UI" w:hAnsi="Segoe UI" w:cs="Segoe UI"/>
                <w:iCs/>
              </w:rPr>
            </w:pPr>
            <w:r w:rsidRPr="00821FDC">
              <w:rPr>
                <w:rFonts w:ascii="Segoe UI" w:hAnsi="Segoe UI" w:cs="Segoe UI"/>
              </w:rPr>
              <w:t>Onderbouwing K</w:t>
            </w:r>
            <w:r w:rsidR="00821FDC" w:rsidRPr="00821FDC">
              <w:rPr>
                <w:rFonts w:ascii="Segoe UI" w:hAnsi="Segoe UI" w:cs="Segoe UI"/>
              </w:rPr>
              <w:t>3</w:t>
            </w:r>
            <w:r w:rsidRPr="00821FDC">
              <w:rPr>
                <w:rFonts w:ascii="Segoe UI" w:hAnsi="Segoe UI" w:cs="Segoe UI"/>
              </w:rPr>
              <w:t xml:space="preserve"> &lt;&lt;naam project&gt;&gt; &lt;&lt;naam gegadigde&gt;&gt;</w:t>
            </w:r>
          </w:p>
          <w:p w14:paraId="48AE5E1E" w14:textId="77777777" w:rsidR="000504C0" w:rsidRPr="00821FDC" w:rsidRDefault="000504C0" w:rsidP="002A5189">
            <w:pPr>
              <w:rPr>
                <w:rFonts w:ascii="Segoe UI" w:hAnsi="Segoe UI" w:cs="Segoe UI"/>
              </w:rPr>
            </w:pPr>
          </w:p>
        </w:tc>
      </w:tr>
    </w:tbl>
    <w:p w14:paraId="5B33E490" w14:textId="77777777" w:rsidR="000445CD" w:rsidRPr="00821FDC" w:rsidRDefault="000445CD" w:rsidP="008C038F">
      <w:pPr>
        <w:rPr>
          <w:rFonts w:ascii="Segoe UI" w:hAnsi="Segoe UI" w:cs="Segoe UI"/>
          <w:b/>
        </w:rPr>
      </w:pPr>
    </w:p>
    <w:p w14:paraId="51F49884" w14:textId="785B21FD" w:rsidR="00305133" w:rsidRPr="00821FDC" w:rsidRDefault="00305133" w:rsidP="008C038F">
      <w:pPr>
        <w:rPr>
          <w:rFonts w:ascii="Segoe UI" w:hAnsi="Segoe UI" w:cs="Segoe UI"/>
          <w:b/>
        </w:rPr>
      </w:pPr>
      <w:r w:rsidRPr="00821FDC">
        <w:rPr>
          <w:rFonts w:ascii="Segoe UI" w:hAnsi="Segoe UI" w:cs="Segoe UI"/>
          <w:b/>
        </w:rPr>
        <w:t xml:space="preserve">Aldus, naar waarheid </w:t>
      </w:r>
      <w:proofErr w:type="gramStart"/>
      <w:r w:rsidRPr="00821FDC">
        <w:rPr>
          <w:rFonts w:ascii="Segoe UI" w:hAnsi="Segoe UI" w:cs="Segoe UI"/>
          <w:b/>
        </w:rPr>
        <w:t>op gemaakt</w:t>
      </w:r>
      <w:proofErr w:type="gramEnd"/>
      <w:r w:rsidRPr="00821FDC">
        <w:rPr>
          <w:rFonts w:ascii="Segoe UI" w:hAnsi="Segoe UI" w:cs="Segoe UI"/>
          <w:b/>
        </w:rPr>
        <w:t>:</w:t>
      </w:r>
    </w:p>
    <w:p w14:paraId="2F8BD898" w14:textId="77777777" w:rsidR="00305133" w:rsidRPr="00821FDC" w:rsidRDefault="00305133" w:rsidP="008C038F">
      <w:pPr>
        <w:rPr>
          <w:rFonts w:ascii="Segoe UI" w:hAnsi="Segoe UI" w:cs="Segoe UI"/>
        </w:rPr>
      </w:pPr>
    </w:p>
    <w:tbl>
      <w:tblPr>
        <w:tblStyle w:val="Tabelraster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119"/>
        <w:gridCol w:w="6095"/>
      </w:tblGrid>
      <w:tr w:rsidR="00620ADB" w:rsidRPr="00821FDC" w14:paraId="579B1152" w14:textId="77777777" w:rsidTr="00821FDC">
        <w:tc>
          <w:tcPr>
            <w:tcW w:w="3119" w:type="dxa"/>
          </w:tcPr>
          <w:p w14:paraId="2301147D" w14:textId="77777777" w:rsidR="00620ADB" w:rsidRPr="00821FDC" w:rsidRDefault="00620ADB" w:rsidP="00620ADB">
            <w:pPr>
              <w:tabs>
                <w:tab w:val="left" w:pos="2256"/>
              </w:tabs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Naam:</w:t>
            </w:r>
          </w:p>
        </w:tc>
        <w:sdt>
          <w:sdtPr>
            <w:rPr>
              <w:rFonts w:ascii="Segoe UI" w:hAnsi="Segoe UI" w:cs="Segoe UI"/>
            </w:rPr>
            <w:id w:val="-1171943047"/>
            <w:placeholder>
              <w:docPart w:val="6732CE2A90A646E9945CA4E3E407986D"/>
            </w:placeholder>
            <w:temporary/>
            <w:showingPlcHdr/>
          </w:sdtPr>
          <w:sdtEndPr/>
          <w:sdtContent>
            <w:tc>
              <w:tcPr>
                <w:tcW w:w="6095" w:type="dxa"/>
              </w:tcPr>
              <w:p w14:paraId="7B7BCE02" w14:textId="77777777" w:rsidR="00620ADB" w:rsidRPr="00821FDC" w:rsidRDefault="00620ADB" w:rsidP="00F56828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Rechtsgeldig ondertekenaar</w:t>
                </w:r>
              </w:p>
            </w:tc>
          </w:sdtContent>
        </w:sdt>
      </w:tr>
      <w:tr w:rsidR="00620ADB" w:rsidRPr="00821FDC" w14:paraId="78137C1B" w14:textId="77777777" w:rsidTr="00821FDC">
        <w:tc>
          <w:tcPr>
            <w:tcW w:w="3119" w:type="dxa"/>
          </w:tcPr>
          <w:p w14:paraId="225B7B70" w14:textId="77777777" w:rsidR="00620ADB" w:rsidRPr="00821FDC" w:rsidRDefault="00620ADB" w:rsidP="00821FDC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Functie:</w:t>
            </w:r>
          </w:p>
        </w:tc>
        <w:tc>
          <w:tcPr>
            <w:tcW w:w="6095" w:type="dxa"/>
          </w:tcPr>
          <w:sdt>
            <w:sdtPr>
              <w:rPr>
                <w:rFonts w:ascii="Segoe UI" w:hAnsi="Segoe UI" w:cs="Segoe UI"/>
              </w:rPr>
              <w:id w:val="1483737777"/>
              <w:placeholder>
                <w:docPart w:val="D47F7CC90A2240518AC84256B0E7269D"/>
              </w:placeholder>
            </w:sdtPr>
            <w:sdtEndPr/>
            <w:sdtContent>
              <w:p w14:paraId="2029A108" w14:textId="77777777" w:rsidR="00620ADB" w:rsidRPr="00821FDC" w:rsidRDefault="00620ADB" w:rsidP="008C038F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Functie</w:t>
                </w:r>
              </w:p>
            </w:sdtContent>
          </w:sdt>
        </w:tc>
      </w:tr>
      <w:tr w:rsidR="00620ADB" w:rsidRPr="00821FDC" w14:paraId="06B92DDC" w14:textId="77777777" w:rsidTr="00821FDC">
        <w:tc>
          <w:tcPr>
            <w:tcW w:w="3119" w:type="dxa"/>
          </w:tcPr>
          <w:p w14:paraId="244F6EBD" w14:textId="77777777" w:rsidR="00620ADB" w:rsidRPr="00821FDC" w:rsidRDefault="00620ADB" w:rsidP="00821FDC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Volledige naam en rechtsvorm organisatie:</w:t>
            </w:r>
          </w:p>
        </w:tc>
        <w:tc>
          <w:tcPr>
            <w:tcW w:w="6095" w:type="dxa"/>
          </w:tcPr>
          <w:sdt>
            <w:sdtPr>
              <w:rPr>
                <w:rFonts w:ascii="Segoe UI" w:hAnsi="Segoe UI" w:cs="Segoe UI"/>
              </w:rPr>
              <w:id w:val="1415898710"/>
              <w:placeholder>
                <w:docPart w:val="DE34E0070A2B4B209CCA8EBDEA6275C8"/>
              </w:placeholder>
              <w:temporary/>
              <w:showingPlcHdr/>
            </w:sdtPr>
            <w:sdtEndPr/>
            <w:sdtContent>
              <w:p w14:paraId="4DBA7F79" w14:textId="77777777" w:rsidR="00620ADB" w:rsidRPr="00821FDC" w:rsidRDefault="00620ADB" w:rsidP="00F56828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Volledige naam en rechtsvorm</w:t>
                </w:r>
              </w:p>
            </w:sdtContent>
          </w:sdt>
        </w:tc>
      </w:tr>
      <w:tr w:rsidR="00620ADB" w:rsidRPr="00E72D2E" w14:paraId="1C4DD010" w14:textId="77777777" w:rsidTr="00821FDC">
        <w:tc>
          <w:tcPr>
            <w:tcW w:w="3119" w:type="dxa"/>
          </w:tcPr>
          <w:p w14:paraId="54677B11" w14:textId="77777777" w:rsidR="00620ADB" w:rsidRPr="00821FDC" w:rsidRDefault="00620ADB" w:rsidP="00821FDC">
            <w:pPr>
              <w:jc w:val="right"/>
              <w:rPr>
                <w:rFonts w:ascii="Segoe UI" w:hAnsi="Segoe UI" w:cs="Segoe UI"/>
              </w:rPr>
            </w:pPr>
            <w:r w:rsidRPr="00821FDC">
              <w:rPr>
                <w:rFonts w:ascii="Segoe UI" w:hAnsi="Segoe UI" w:cs="Segoe UI"/>
              </w:rPr>
              <w:t>Plaats en datum:</w:t>
            </w:r>
          </w:p>
        </w:tc>
        <w:tc>
          <w:tcPr>
            <w:tcW w:w="6095" w:type="dxa"/>
          </w:tcPr>
          <w:sdt>
            <w:sdtPr>
              <w:rPr>
                <w:rFonts w:ascii="Segoe UI" w:hAnsi="Segoe UI" w:cs="Segoe UI"/>
              </w:rPr>
              <w:id w:val="-2037809055"/>
              <w:placeholder>
                <w:docPart w:val="6EA57E21A8B547B2977A7A5FACDAAD0E"/>
              </w:placeholder>
              <w:temporary/>
              <w:showingPlcHdr/>
            </w:sdtPr>
            <w:sdtEndPr/>
            <w:sdtContent>
              <w:p w14:paraId="2CA3A06A" w14:textId="77777777" w:rsidR="00620ADB" w:rsidRPr="00E72D2E" w:rsidRDefault="00620ADB" w:rsidP="00F56828">
                <w:pPr>
                  <w:rPr>
                    <w:rFonts w:ascii="Segoe UI" w:hAnsi="Segoe UI" w:cs="Segoe UI"/>
                  </w:rPr>
                </w:pPr>
                <w:r w:rsidRPr="00821FDC">
                  <w:rPr>
                    <w:rFonts w:ascii="Segoe UI" w:hAnsi="Segoe UI" w:cs="Segoe UI"/>
                  </w:rPr>
                  <w:t>Plaats en datum</w:t>
                </w:r>
              </w:p>
            </w:sdtContent>
          </w:sdt>
        </w:tc>
      </w:tr>
      <w:tr w:rsidR="00620ADB" w:rsidRPr="00E72D2E" w14:paraId="2983DCA3" w14:textId="77777777" w:rsidTr="00821FDC">
        <w:tc>
          <w:tcPr>
            <w:tcW w:w="3119" w:type="dxa"/>
          </w:tcPr>
          <w:p w14:paraId="08EF6DB0" w14:textId="77777777" w:rsidR="00620ADB" w:rsidRPr="00E72D2E" w:rsidRDefault="00620ADB" w:rsidP="00821FDC">
            <w:pPr>
              <w:jc w:val="right"/>
              <w:rPr>
                <w:rFonts w:ascii="Segoe UI" w:hAnsi="Segoe UI" w:cs="Segoe UI"/>
              </w:rPr>
            </w:pPr>
            <w:r w:rsidRPr="00E72D2E">
              <w:rPr>
                <w:rFonts w:ascii="Segoe UI" w:hAnsi="Segoe UI" w:cs="Segoe UI"/>
              </w:rPr>
              <w:t>Handtekening:</w:t>
            </w:r>
          </w:p>
        </w:tc>
        <w:tc>
          <w:tcPr>
            <w:tcW w:w="6095" w:type="dxa"/>
          </w:tcPr>
          <w:p w14:paraId="644FB028" w14:textId="77777777" w:rsidR="00620ADB" w:rsidRPr="00E72D2E" w:rsidRDefault="00620ADB" w:rsidP="008C038F">
            <w:pPr>
              <w:rPr>
                <w:rFonts w:ascii="Segoe UI" w:hAnsi="Segoe UI" w:cs="Segoe UI"/>
              </w:rPr>
            </w:pPr>
          </w:p>
          <w:sdt>
            <w:sdtPr>
              <w:rPr>
                <w:rFonts w:ascii="Segoe UI" w:hAnsi="Segoe UI" w:cs="Segoe UI"/>
              </w:rPr>
              <w:id w:val="554282111"/>
              <w:lock w:val="sdtLocked"/>
              <w:placeholder>
                <w:docPart w:val="4A8A9ADD8AC34898B2B7F79692D0E443"/>
              </w:placeholder>
              <w:showingPlcHdr/>
            </w:sdtPr>
            <w:sdtEndPr/>
            <w:sdtContent>
              <w:p w14:paraId="6025E9B6" w14:textId="77777777" w:rsidR="00620ADB" w:rsidRPr="00E72D2E" w:rsidRDefault="00620ADB" w:rsidP="00EB069F">
                <w:pPr>
                  <w:rPr>
                    <w:rFonts w:ascii="Segoe UI" w:hAnsi="Segoe UI" w:cs="Segoe UI"/>
                  </w:rPr>
                </w:pPr>
                <w:r w:rsidRPr="00E72D2E">
                  <w:rPr>
                    <w:rFonts w:ascii="Segoe UI" w:hAnsi="Segoe UI" w:cs="Segoe UI"/>
                    <w:shd w:val="clear" w:color="auto" w:fill="A6A6A6" w:themeFill="background1" w:themeFillShade="A6"/>
                  </w:rPr>
                  <w:t xml:space="preserve">                                                                                                                      </w:t>
                </w:r>
              </w:p>
            </w:sdtContent>
          </w:sdt>
        </w:tc>
      </w:tr>
      <w:bookmarkEnd w:id="0"/>
    </w:tbl>
    <w:p w14:paraId="42B413CF" w14:textId="77777777" w:rsidR="00305133" w:rsidRPr="00E72D2E" w:rsidRDefault="00305133" w:rsidP="008C038F">
      <w:pPr>
        <w:rPr>
          <w:rFonts w:ascii="Segoe UI" w:hAnsi="Segoe UI" w:cs="Segoe UI"/>
        </w:rPr>
      </w:pPr>
    </w:p>
    <w:sectPr w:rsidR="00305133" w:rsidRPr="00E72D2E" w:rsidSect="00596A09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54BFC1" w14:textId="77777777" w:rsidR="003D625F" w:rsidRDefault="003D625F" w:rsidP="00C574EA">
      <w:pPr>
        <w:spacing w:line="240" w:lineRule="auto"/>
      </w:pPr>
      <w:r>
        <w:separator/>
      </w:r>
    </w:p>
  </w:endnote>
  <w:endnote w:type="continuationSeparator" w:id="0">
    <w:p w14:paraId="29707036" w14:textId="77777777" w:rsidR="003D625F" w:rsidRDefault="003D625F" w:rsidP="00C574E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2171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6DA154F" w14:textId="77777777" w:rsidR="00736DAB" w:rsidRPr="00736DAB" w:rsidRDefault="00B3013B">
            <w:pPr>
              <w:pStyle w:val="Voettekst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557F751F" wp14:editId="15BCF8B0">
                  <wp:simplePos x="0" y="0"/>
                  <wp:positionH relativeFrom="rightMargin">
                    <wp:posOffset>-5970270</wp:posOffset>
                  </wp:positionH>
                  <wp:positionV relativeFrom="page">
                    <wp:align>bottom</wp:align>
                  </wp:positionV>
                  <wp:extent cx="2105025" cy="990600"/>
                  <wp:effectExtent l="0" t="0" r="0" b="0"/>
                  <wp:wrapNone/>
                  <wp:docPr id="1390681298" name="Afbeelding 1" descr="Afbeelding met Lettertype, Graphics, schermopname,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0681298" name="Afbeelding 1" descr="Afbeelding met Lettertype, Graphics, schermopname,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5025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36DAB" w:rsidRPr="00736DAB">
              <w:t xml:space="preserve">Pagina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PAGE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  <w:r w:rsidR="00736DAB" w:rsidRPr="00736DAB">
              <w:t xml:space="preserve"> van </w:t>
            </w:r>
            <w:r w:rsidR="00736DAB" w:rsidRPr="00736DAB">
              <w:rPr>
                <w:b/>
                <w:bCs/>
              </w:rPr>
              <w:fldChar w:fldCharType="begin"/>
            </w:r>
            <w:r w:rsidR="00736DAB" w:rsidRPr="00736DAB">
              <w:rPr>
                <w:b/>
                <w:bCs/>
              </w:rPr>
              <w:instrText>NUMPAGES</w:instrText>
            </w:r>
            <w:r w:rsidR="00736DAB" w:rsidRPr="00736DAB">
              <w:rPr>
                <w:b/>
                <w:bCs/>
              </w:rPr>
              <w:fldChar w:fldCharType="separate"/>
            </w:r>
            <w:r w:rsidR="00736DAB" w:rsidRPr="00736DAB">
              <w:rPr>
                <w:b/>
                <w:bCs/>
              </w:rPr>
              <w:t>2</w:t>
            </w:r>
            <w:r w:rsidR="00736DAB" w:rsidRPr="00736DAB">
              <w:rPr>
                <w:b/>
                <w:bCs/>
              </w:rPr>
              <w:fldChar w:fldCharType="end"/>
            </w:r>
          </w:p>
        </w:sdtContent>
      </w:sdt>
    </w:sdtContent>
  </w:sdt>
  <w:p w14:paraId="17705237" w14:textId="77777777" w:rsidR="00736DAB" w:rsidRDefault="00736DA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64DA" w14:textId="77777777" w:rsidR="003D625F" w:rsidRDefault="003D625F" w:rsidP="00C574EA">
      <w:pPr>
        <w:spacing w:line="240" w:lineRule="auto"/>
      </w:pPr>
      <w:r>
        <w:separator/>
      </w:r>
    </w:p>
  </w:footnote>
  <w:footnote w:type="continuationSeparator" w:id="0">
    <w:p w14:paraId="723D69D3" w14:textId="77777777" w:rsidR="003D625F" w:rsidRDefault="003D625F" w:rsidP="00C574E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41E9F"/>
    <w:multiLevelType w:val="hybridMultilevel"/>
    <w:tmpl w:val="CDC49158"/>
    <w:lvl w:ilvl="0" w:tplc="9A86B078">
      <w:numFmt w:val="bullet"/>
      <w:lvlText w:val="-"/>
      <w:lvlJc w:val="left"/>
      <w:pPr>
        <w:ind w:left="720" w:hanging="360"/>
      </w:pPr>
      <w:rPr>
        <w:rFonts w:ascii="Corbel" w:eastAsiaTheme="minorHAnsi" w:hAnsi="Corbel" w:cs="RotisSansSerif" w:hint="default"/>
        <w:color w:val="B02C2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8D553C"/>
    <w:multiLevelType w:val="hybridMultilevel"/>
    <w:tmpl w:val="8684E734"/>
    <w:lvl w:ilvl="0" w:tplc="9A86B078">
      <w:numFmt w:val="bullet"/>
      <w:lvlText w:val="-"/>
      <w:lvlJc w:val="left"/>
      <w:pPr>
        <w:ind w:left="720" w:hanging="360"/>
      </w:pPr>
      <w:rPr>
        <w:rFonts w:ascii="Corbel" w:eastAsiaTheme="minorHAnsi" w:hAnsi="Corbel" w:cs="RotisSansSerif" w:hint="default"/>
        <w:color w:val="B02C2C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9B5D22"/>
    <w:multiLevelType w:val="hybridMultilevel"/>
    <w:tmpl w:val="6BF87B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3F0167"/>
    <w:multiLevelType w:val="hybridMultilevel"/>
    <w:tmpl w:val="235E3C56"/>
    <w:lvl w:ilvl="0" w:tplc="0413000F">
      <w:start w:val="1"/>
      <w:numFmt w:val="decimal"/>
      <w:lvlText w:val="%1."/>
      <w:lvlJc w:val="left"/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33856D9"/>
    <w:multiLevelType w:val="hybridMultilevel"/>
    <w:tmpl w:val="1FF6A338"/>
    <w:lvl w:ilvl="0" w:tplc="0413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2CAF0321"/>
    <w:multiLevelType w:val="hybridMultilevel"/>
    <w:tmpl w:val="79F04A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F3222F"/>
    <w:multiLevelType w:val="hybridMultilevel"/>
    <w:tmpl w:val="47B68E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8002D"/>
    <w:multiLevelType w:val="hybridMultilevel"/>
    <w:tmpl w:val="B9466A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705F03"/>
    <w:multiLevelType w:val="hybridMultilevel"/>
    <w:tmpl w:val="CCE64108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D603CE"/>
    <w:multiLevelType w:val="hybridMultilevel"/>
    <w:tmpl w:val="465809F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8103489">
    <w:abstractNumId w:val="8"/>
  </w:num>
  <w:num w:numId="2" w16cid:durableId="1230270677">
    <w:abstractNumId w:val="5"/>
  </w:num>
  <w:num w:numId="3" w16cid:durableId="568425555">
    <w:abstractNumId w:val="2"/>
  </w:num>
  <w:num w:numId="4" w16cid:durableId="1104376906">
    <w:abstractNumId w:val="9"/>
  </w:num>
  <w:num w:numId="5" w16cid:durableId="1880314814">
    <w:abstractNumId w:val="3"/>
  </w:num>
  <w:num w:numId="6" w16cid:durableId="2132242596">
    <w:abstractNumId w:val="4"/>
  </w:num>
  <w:num w:numId="7" w16cid:durableId="854416404">
    <w:abstractNumId w:val="7"/>
  </w:num>
  <w:num w:numId="8" w16cid:durableId="932975815">
    <w:abstractNumId w:val="6"/>
  </w:num>
  <w:num w:numId="9" w16cid:durableId="913048197">
    <w:abstractNumId w:val="1"/>
  </w:num>
  <w:num w:numId="10" w16cid:durableId="86101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25F"/>
    <w:rsid w:val="000174DA"/>
    <w:rsid w:val="000445CD"/>
    <w:rsid w:val="000504C0"/>
    <w:rsid w:val="0009742A"/>
    <w:rsid w:val="000A213A"/>
    <w:rsid w:val="000C66EB"/>
    <w:rsid w:val="001019A8"/>
    <w:rsid w:val="00102412"/>
    <w:rsid w:val="00131B9B"/>
    <w:rsid w:val="001678A5"/>
    <w:rsid w:val="00195329"/>
    <w:rsid w:val="001970B9"/>
    <w:rsid w:val="001A6E01"/>
    <w:rsid w:val="001B0B37"/>
    <w:rsid w:val="001E5A44"/>
    <w:rsid w:val="00251C18"/>
    <w:rsid w:val="00252555"/>
    <w:rsid w:val="002545C9"/>
    <w:rsid w:val="0027279F"/>
    <w:rsid w:val="002A2E0A"/>
    <w:rsid w:val="002B5D74"/>
    <w:rsid w:val="002E7819"/>
    <w:rsid w:val="00305133"/>
    <w:rsid w:val="00311251"/>
    <w:rsid w:val="00375DF4"/>
    <w:rsid w:val="00383709"/>
    <w:rsid w:val="00397B90"/>
    <w:rsid w:val="003B2420"/>
    <w:rsid w:val="003C250F"/>
    <w:rsid w:val="003D625F"/>
    <w:rsid w:val="003E3401"/>
    <w:rsid w:val="00423C9F"/>
    <w:rsid w:val="004C0C99"/>
    <w:rsid w:val="005114C3"/>
    <w:rsid w:val="00512AE7"/>
    <w:rsid w:val="00596A09"/>
    <w:rsid w:val="00620ADB"/>
    <w:rsid w:val="006729A4"/>
    <w:rsid w:val="00687452"/>
    <w:rsid w:val="006F771F"/>
    <w:rsid w:val="00736DAB"/>
    <w:rsid w:val="00777872"/>
    <w:rsid w:val="007B5EA5"/>
    <w:rsid w:val="007C61F1"/>
    <w:rsid w:val="007D2E4B"/>
    <w:rsid w:val="007D51A1"/>
    <w:rsid w:val="007F5691"/>
    <w:rsid w:val="00821FDC"/>
    <w:rsid w:val="0084435D"/>
    <w:rsid w:val="008C038F"/>
    <w:rsid w:val="00975923"/>
    <w:rsid w:val="00986F47"/>
    <w:rsid w:val="009D3509"/>
    <w:rsid w:val="00A14E85"/>
    <w:rsid w:val="00A342D1"/>
    <w:rsid w:val="00A7459C"/>
    <w:rsid w:val="00AF7F19"/>
    <w:rsid w:val="00B05CA1"/>
    <w:rsid w:val="00B1042B"/>
    <w:rsid w:val="00B3013B"/>
    <w:rsid w:val="00B47CFB"/>
    <w:rsid w:val="00B543CF"/>
    <w:rsid w:val="00B871B9"/>
    <w:rsid w:val="00B91EDA"/>
    <w:rsid w:val="00BC32D8"/>
    <w:rsid w:val="00BF236B"/>
    <w:rsid w:val="00C553E2"/>
    <w:rsid w:val="00C574EA"/>
    <w:rsid w:val="00CC3CEE"/>
    <w:rsid w:val="00CF0E54"/>
    <w:rsid w:val="00D20CDB"/>
    <w:rsid w:val="00E0206E"/>
    <w:rsid w:val="00E10E76"/>
    <w:rsid w:val="00E14F08"/>
    <w:rsid w:val="00E72D2E"/>
    <w:rsid w:val="00EA5545"/>
    <w:rsid w:val="00EB069F"/>
    <w:rsid w:val="00EE6155"/>
    <w:rsid w:val="00EF7E34"/>
    <w:rsid w:val="00F20950"/>
    <w:rsid w:val="00F5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77E01C"/>
  <w15:chartTrackingRefBased/>
  <w15:docId w15:val="{98A9ACE5-B255-450E-B779-05B986142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038F"/>
    <w:pPr>
      <w:spacing w:after="0"/>
    </w:pPr>
    <w:rPr>
      <w:rFonts w:ascii="Corbel" w:hAnsi="Corbel"/>
    </w:rPr>
  </w:style>
  <w:style w:type="paragraph" w:styleId="Kop1">
    <w:name w:val="heading 1"/>
    <w:basedOn w:val="Standaard"/>
    <w:next w:val="Standaard"/>
    <w:link w:val="Kop1Char"/>
    <w:uiPriority w:val="9"/>
    <w:qFormat/>
    <w:rsid w:val="008C038F"/>
    <w:pPr>
      <w:keepNext/>
      <w:keepLines/>
      <w:spacing w:before="240"/>
      <w:outlineLvl w:val="0"/>
    </w:pPr>
    <w:rPr>
      <w:rFonts w:eastAsiaTheme="majorEastAsia" w:cstheme="majorBidi"/>
      <w:b/>
      <w:color w:val="943634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8C038F"/>
    <w:pPr>
      <w:keepNext/>
      <w:keepLines/>
      <w:spacing w:before="40"/>
      <w:outlineLvl w:val="1"/>
    </w:pPr>
    <w:rPr>
      <w:rFonts w:eastAsiaTheme="majorEastAsia" w:cstheme="majorBidi"/>
      <w:b/>
      <w:color w:val="76923C"/>
      <w:sz w:val="24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C038F"/>
    <w:rPr>
      <w:rFonts w:ascii="Corbel" w:eastAsiaTheme="majorEastAsia" w:hAnsi="Corbel" w:cstheme="majorBidi"/>
      <w:b/>
      <w:color w:val="943634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8C038F"/>
    <w:rPr>
      <w:rFonts w:ascii="Corbel" w:eastAsiaTheme="majorEastAsia" w:hAnsi="Corbel" w:cstheme="majorBidi"/>
      <w:b/>
      <w:color w:val="76923C"/>
      <w:sz w:val="24"/>
      <w:szCs w:val="26"/>
    </w:rPr>
  </w:style>
  <w:style w:type="paragraph" w:styleId="Lijstalinea">
    <w:name w:val="List Paragraph"/>
    <w:basedOn w:val="Standaard"/>
    <w:uiPriority w:val="34"/>
    <w:qFormat/>
    <w:rsid w:val="008C038F"/>
    <w:pPr>
      <w:ind w:left="720"/>
      <w:contextualSpacing/>
    </w:pPr>
  </w:style>
  <w:style w:type="table" w:styleId="Tabelraster">
    <w:name w:val="Table Grid"/>
    <w:basedOn w:val="Standaardtabel"/>
    <w:uiPriority w:val="39"/>
    <w:rsid w:val="001953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574EA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C574EA"/>
    <w:rPr>
      <w:rFonts w:ascii="Corbel" w:hAnsi="Corbe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574EA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74EA"/>
    <w:rPr>
      <w:rFonts w:ascii="Corbel" w:hAnsi="Corbel"/>
    </w:rPr>
  </w:style>
  <w:style w:type="paragraph" w:styleId="Voettekst">
    <w:name w:val="footer"/>
    <w:basedOn w:val="Standaard"/>
    <w:link w:val="VoettekstChar"/>
    <w:uiPriority w:val="99"/>
    <w:unhideWhenUsed/>
    <w:rsid w:val="00C574EA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74EA"/>
    <w:rPr>
      <w:rFonts w:ascii="Corbel" w:hAnsi="Corbe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8370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8370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83709"/>
    <w:rPr>
      <w:rFonts w:ascii="Corbel" w:hAnsi="Corbe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8370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83709"/>
    <w:rPr>
      <w:rFonts w:ascii="Corbel" w:hAnsi="Corbe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8370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83709"/>
    <w:rPr>
      <w:rFonts w:ascii="Segoe UI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C553E2"/>
    <w:rPr>
      <w:color w:val="808080"/>
    </w:rPr>
  </w:style>
  <w:style w:type="paragraph" w:styleId="Geenafstand">
    <w:name w:val="No Spacing"/>
    <w:uiPriority w:val="1"/>
    <w:qFormat/>
    <w:rsid w:val="00736DAB"/>
    <w:pPr>
      <w:spacing w:after="0" w:line="240" w:lineRule="auto"/>
    </w:pPr>
    <w:rPr>
      <w:rFonts w:ascii="Corbel" w:hAnsi="Corbel"/>
    </w:rPr>
  </w:style>
  <w:style w:type="paragraph" w:customStyle="1" w:styleId="Default">
    <w:name w:val="Default"/>
    <w:rsid w:val="00736DA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  <w:style w:type="paragraph" w:customStyle="1" w:styleId="HoofdstuktekstRapportH2">
    <w:name w:val="Hoofdstuktekst Rapport (H2)"/>
    <w:basedOn w:val="Kop2"/>
    <w:next w:val="Standaard"/>
    <w:link w:val="HoofdstuktekstRapportH2Char"/>
    <w:autoRedefine/>
    <w:uiPriority w:val="1"/>
    <w:qFormat/>
    <w:rsid w:val="007D2E4B"/>
    <w:pPr>
      <w:spacing w:before="45" w:after="150" w:line="240" w:lineRule="auto"/>
    </w:pPr>
    <w:rPr>
      <w:rFonts w:ascii="Segoe UI" w:hAnsi="Segoe UI"/>
      <w:b w:val="0"/>
      <w:color w:val="auto"/>
      <w:kern w:val="2"/>
      <w:sz w:val="40"/>
      <w:szCs w:val="22"/>
      <w14:ligatures w14:val="standardContextual"/>
    </w:rPr>
  </w:style>
  <w:style w:type="character" w:customStyle="1" w:styleId="HoofdstuktekstRapportH2Char">
    <w:name w:val="Hoofdstuktekst Rapport (H2) Char"/>
    <w:basedOn w:val="Standaardalinea-lettertype"/>
    <w:link w:val="HoofdstuktekstRapportH2"/>
    <w:uiPriority w:val="1"/>
    <w:rsid w:val="007D2E4B"/>
    <w:rPr>
      <w:rFonts w:ascii="Segoe UI" w:eastAsiaTheme="majorEastAsia" w:hAnsi="Segoe UI" w:cstheme="majorBidi"/>
      <w:kern w:val="2"/>
      <w:sz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Inkoop\Aanbestedingen%202024\RGS%20Schilderwerk%20(OG%20732735)\01%20Aanbestedingsdocumenten\Bijlage%20X%20-%20Referentieformulier%20nieuwe%20huisstijl%2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732CE2A90A646E9945CA4E3E407986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2AC216-3E9A-42C7-9812-2E2424F14F0C}"/>
      </w:docPartPr>
      <w:docPartBody>
        <w:p w:rsidR="00493437" w:rsidRDefault="00493437">
          <w:pPr>
            <w:pStyle w:val="6732CE2A90A646E9945CA4E3E407986D"/>
          </w:pPr>
          <w:r w:rsidRPr="00F56828">
            <w:rPr>
              <w:highlight w:val="lightGray"/>
            </w:rPr>
            <w:t>Rechtsgeldig ondertekenaar</w:t>
          </w:r>
        </w:p>
      </w:docPartBody>
    </w:docPart>
    <w:docPart>
      <w:docPartPr>
        <w:name w:val="D47F7CC90A2240518AC84256B0E7269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C340995-05FD-4137-B361-A432A03B0960}"/>
      </w:docPartPr>
      <w:docPartBody>
        <w:p w:rsidR="00493437" w:rsidRDefault="00493437">
          <w:pPr>
            <w:pStyle w:val="D47F7CC90A2240518AC84256B0E7269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34E0070A2B4B209CCA8EBDEA6275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DD018D0-8B4D-4CEC-BE36-8D9B39C392CD}"/>
      </w:docPartPr>
      <w:docPartBody>
        <w:p w:rsidR="00493437" w:rsidRDefault="00493437">
          <w:pPr>
            <w:pStyle w:val="DE34E0070A2B4B209CCA8EBDEA6275C8"/>
          </w:pPr>
          <w:r w:rsidRPr="00F56828">
            <w:rPr>
              <w:highlight w:val="lightGray"/>
            </w:rPr>
            <w:t>Volledige naam en rechtsvorm</w:t>
          </w:r>
        </w:p>
      </w:docPartBody>
    </w:docPart>
    <w:docPart>
      <w:docPartPr>
        <w:name w:val="6EA57E21A8B547B2977A7A5FACDAAD0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44619F1-D7F6-4BF4-97AC-6EF5491FF9BB}"/>
      </w:docPartPr>
      <w:docPartBody>
        <w:p w:rsidR="00493437" w:rsidRDefault="00493437">
          <w:pPr>
            <w:pStyle w:val="6EA57E21A8B547B2977A7A5FACDAAD0E"/>
          </w:pPr>
          <w:r w:rsidRPr="00F56828">
            <w:rPr>
              <w:highlight w:val="lightGray"/>
            </w:rPr>
            <w:t>Plaats en datum</w:t>
          </w:r>
        </w:p>
      </w:docPartBody>
    </w:docPart>
    <w:docPart>
      <w:docPartPr>
        <w:name w:val="4A8A9ADD8AC34898B2B7F79692D0E44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912D21B-A253-4A3E-9E3C-8DAA13A13BE9}"/>
      </w:docPartPr>
      <w:docPartBody>
        <w:p w:rsidR="00493437" w:rsidRDefault="00493437">
          <w:pPr>
            <w:pStyle w:val="4A8A9ADD8AC34898B2B7F79692D0E443"/>
          </w:pPr>
          <w:r w:rsidRPr="00B91EDA">
            <w:rPr>
              <w:shd w:val="clear" w:color="auto" w:fill="A6A6A6" w:themeFill="background1" w:themeFillShade="A6"/>
            </w:rPr>
            <w:t xml:space="preserve">                                                                                                                      </w:t>
          </w:r>
        </w:p>
      </w:docPartBody>
    </w:docPart>
    <w:docPart>
      <w:docPartPr>
        <w:name w:val="E635E112A03146769C078736D20ED4A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28E17BC-3587-487B-822D-72C5DEAFBFDB}"/>
      </w:docPartPr>
      <w:docPartBody>
        <w:p w:rsidR="00493437" w:rsidRDefault="00493437" w:rsidP="00493437">
          <w:pPr>
            <w:pStyle w:val="E635E112A03146769C078736D20ED4A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92FD8AEF60544388CE798858E648FB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2DBBD4D-4DF0-4A8F-A269-5069E0DF6C99}"/>
      </w:docPartPr>
      <w:docPartBody>
        <w:p w:rsidR="00493437" w:rsidRDefault="00493437" w:rsidP="00493437">
          <w:pPr>
            <w:pStyle w:val="892FD8AEF60544388CE798858E648FB0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D799B48F4AF4DD4B82B1A22C6409D5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7BE3753-426F-47F5-9C4A-1B127E569806}"/>
      </w:docPartPr>
      <w:docPartBody>
        <w:p w:rsidR="00493437" w:rsidRDefault="00493437" w:rsidP="00493437">
          <w:pPr>
            <w:pStyle w:val="4D799B48F4AF4DD4B82B1A22C6409D5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91835A04B9848619FADCDAEE647276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80E55B5-26F5-43B6-B401-7810939F642D}"/>
      </w:docPartPr>
      <w:docPartBody>
        <w:p w:rsidR="00493437" w:rsidRDefault="00493437" w:rsidP="00493437">
          <w:pPr>
            <w:pStyle w:val="191835A04B9848619FADCDAEE6472760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B61469C8D16496FAEFEEF1CB6E6FF1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3D244D1-C867-4FD6-B8E8-0B988E44848F}"/>
      </w:docPartPr>
      <w:docPartBody>
        <w:p w:rsidR="00493437" w:rsidRDefault="00493437" w:rsidP="00493437">
          <w:pPr>
            <w:pStyle w:val="9B61469C8D16496FAEFEEF1CB6E6FF1E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BA56AC797684803803CD637516F1C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7D6B2DC-FB3D-4EA4-B5FE-729D871E2C6B}"/>
      </w:docPartPr>
      <w:docPartBody>
        <w:p w:rsidR="00493437" w:rsidRDefault="00493437" w:rsidP="00493437">
          <w:pPr>
            <w:pStyle w:val="0BA56AC797684803803CD637516F1C59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325CD49F9A7D45FCAB31827A4505A4D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8556AB-0189-4813-B89A-A04C291B2726}"/>
      </w:docPartPr>
      <w:docPartBody>
        <w:p w:rsidR="00493437" w:rsidRDefault="00493437" w:rsidP="00493437">
          <w:pPr>
            <w:pStyle w:val="325CD49F9A7D45FCAB31827A4505A4DB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99603A633C6491C94E14E48317791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36525B1-2FE4-44BA-A4A5-5A7CD6C6475F}"/>
      </w:docPartPr>
      <w:docPartBody>
        <w:p w:rsidR="00493437" w:rsidRDefault="00493437" w:rsidP="00493437">
          <w:pPr>
            <w:pStyle w:val="099603A633C6491C94E14E483177913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2B080D402E94BF4A6CF9C82D67C66F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5A4BE-87ED-46BB-943C-D4E69D48BA3A}"/>
      </w:docPartPr>
      <w:docPartBody>
        <w:p w:rsidR="00493437" w:rsidRDefault="00493437" w:rsidP="00493437">
          <w:pPr>
            <w:pStyle w:val="D2B080D402E94BF4A6CF9C82D67C66F3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227D79C803F41EFA64B5E0A08AD91C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10803F4-7A7F-4187-AC1E-C1D55A8BAA88}"/>
      </w:docPartPr>
      <w:docPartBody>
        <w:p w:rsidR="00655A52" w:rsidRDefault="00655A52" w:rsidP="00655A52">
          <w:pPr>
            <w:pStyle w:val="A227D79C803F41EFA64B5E0A08AD91C4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B2FE979D19482B95DDFEF296605E7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B62C96C-1CC0-4AA8-BFB6-DF20FD1225B4}"/>
      </w:docPartPr>
      <w:docPartBody>
        <w:p w:rsidR="00655A52" w:rsidRDefault="00655A52" w:rsidP="00655A52">
          <w:pPr>
            <w:pStyle w:val="B7B2FE979D19482B95DDFEF296605E78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B5D88822150463EBC633A70F1EA9FF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00627E8-D5A7-4D52-8A05-BC7B482765A6}"/>
      </w:docPartPr>
      <w:docPartBody>
        <w:p w:rsidR="00655A52" w:rsidRDefault="00655A52" w:rsidP="00655A52">
          <w:pPr>
            <w:pStyle w:val="BB5D88822150463EBC633A70F1EA9FF7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C6886C2C2F34940B63D73CEF648FC1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E659565-F57A-4D62-8598-F412AA1F590B}"/>
      </w:docPartPr>
      <w:docPartBody>
        <w:p w:rsidR="00655A52" w:rsidRDefault="00655A52" w:rsidP="00655A52">
          <w:pPr>
            <w:pStyle w:val="7C6886C2C2F34940B63D73CEF648FC1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ED37564060894A2EA0DB2C0D24A4D48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1079BCA-F06C-4A13-8A17-D3DB44E65069}"/>
      </w:docPartPr>
      <w:docPartBody>
        <w:p w:rsidR="00655A52" w:rsidRDefault="00655A52" w:rsidP="00655A52">
          <w:pPr>
            <w:pStyle w:val="ED37564060894A2EA0DB2C0D24A4D48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3766A46B0FB467EB3176A6235549F5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24CB70D-6F22-495D-BC0A-83F6DC2B478B}"/>
      </w:docPartPr>
      <w:docPartBody>
        <w:p w:rsidR="00655A52" w:rsidRDefault="00655A52" w:rsidP="00655A52">
          <w:pPr>
            <w:pStyle w:val="63766A46B0FB467EB3176A6235549F57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47E81751888441FC96ED829F25ABBF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631024D-D936-46BB-ABDC-012E3A25020C}"/>
      </w:docPartPr>
      <w:docPartBody>
        <w:p w:rsidR="00655A52" w:rsidRDefault="00655A52" w:rsidP="00655A52">
          <w:pPr>
            <w:pStyle w:val="47E81751888441FC96ED829F25ABBFB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184E86F15994FACA9E12429B8A70B7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F76862A-CD4F-42D0-B465-05262E163C2F}"/>
      </w:docPartPr>
      <w:docPartBody>
        <w:p w:rsidR="00655A52" w:rsidRDefault="00655A52" w:rsidP="00655A52">
          <w:pPr>
            <w:pStyle w:val="A184E86F15994FACA9E12429B8A70B76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826B1BBE0124B06B568FEE133251F4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199D3E1-48AF-4C08-9CCB-308ECA2392F2}"/>
      </w:docPartPr>
      <w:docPartBody>
        <w:p w:rsidR="00655A52" w:rsidRDefault="00655A52" w:rsidP="00655A52">
          <w:pPr>
            <w:pStyle w:val="4826B1BBE0124B06B568FEE133251F4C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F333DDFE0BF43D0A90BFD0597909CE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44F2B49-4884-4ECE-8A5A-AAC7E35AE5A2}"/>
      </w:docPartPr>
      <w:docPartBody>
        <w:p w:rsidR="00655A52" w:rsidRDefault="00655A52" w:rsidP="00655A52">
          <w:pPr>
            <w:pStyle w:val="7F333DDFE0BF43D0A90BFD0597909CE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847D7031BC042BB94F7A1211DB290E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A5FF393-CBAE-4607-A485-B28AC434532E}"/>
      </w:docPartPr>
      <w:docPartBody>
        <w:p w:rsidR="00655A52" w:rsidRDefault="00655A52" w:rsidP="00655A52">
          <w:pPr>
            <w:pStyle w:val="A847D7031BC042BB94F7A1211DB290E9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18A42F6556744E9A13A56A819235BD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E8CEA38-C032-47C6-880D-44E28467B458}"/>
      </w:docPartPr>
      <w:docPartBody>
        <w:p w:rsidR="00655A52" w:rsidRDefault="00655A52" w:rsidP="00655A52">
          <w:pPr>
            <w:pStyle w:val="718A42F6556744E9A13A56A819235BD9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A39B1A31F3764C629CA4FFE97660431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83E8835-85F9-4421-83DE-B4761B5E97DF}"/>
      </w:docPartPr>
      <w:docPartBody>
        <w:p w:rsidR="00655A52" w:rsidRDefault="00655A52" w:rsidP="00655A52">
          <w:pPr>
            <w:pStyle w:val="A39B1A31F3764C629CA4FFE976604319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493D867D8268474280DEF62A690B8FA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677D7E-81A6-427B-A243-9801AE24B667}"/>
      </w:docPartPr>
      <w:docPartBody>
        <w:p w:rsidR="00655A52" w:rsidRDefault="00655A52" w:rsidP="00655A52">
          <w:pPr>
            <w:pStyle w:val="493D867D8268474280DEF62A690B8FA0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A3A109DEEEC47F88E14FC886B9FA15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75E1064-06BE-46CB-8F48-9A83C0BF66F2}"/>
      </w:docPartPr>
      <w:docPartBody>
        <w:p w:rsidR="00655A52" w:rsidRDefault="00655A52" w:rsidP="00655A52">
          <w:pPr>
            <w:pStyle w:val="5A3A109DEEEC47F88E14FC886B9FA159"/>
          </w:pPr>
          <w:r w:rsidRPr="00EB069F">
            <w:rPr>
              <w:iCs/>
              <w:szCs w:val="20"/>
              <w:highlight w:val="lightGray"/>
            </w:rPr>
            <w:t>betrokkenheid van de inschrijver en beschrijving van de werkzaamhe</w:t>
          </w:r>
          <w:r>
            <w:rPr>
              <w:iCs/>
              <w:szCs w:val="20"/>
              <w:highlight w:val="lightGray"/>
            </w:rPr>
            <w:t>den in rela</w:t>
          </w:r>
          <w:r w:rsidRPr="00EB069F">
            <w:rPr>
              <w:iCs/>
              <w:szCs w:val="20"/>
              <w:highlight w:val="lightGray"/>
            </w:rPr>
            <w:t>tie tot de kerncompetentie</w:t>
          </w:r>
          <w:r w:rsidRPr="00553EDC">
            <w:rPr>
              <w:rStyle w:val="Tekstvantijdelijkeaanduiding"/>
            </w:rPr>
            <w:t xml:space="preserve"> </w:t>
          </w:r>
        </w:p>
      </w:docPartBody>
    </w:docPart>
    <w:docPart>
      <w:docPartPr>
        <w:name w:val="328E68390B8B42CDBFE04B4835CFFDA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271DF50-397F-41E1-A7F2-BB21E763C615}"/>
      </w:docPartPr>
      <w:docPartBody>
        <w:p w:rsidR="00655A52" w:rsidRDefault="00655A52" w:rsidP="00655A52">
          <w:pPr>
            <w:pStyle w:val="328E68390B8B42CDBFE04B4835CFFDAF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59196F8947FE4B43B65A0B3F01783B7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7F45877-029B-4EDF-84BE-AE8F15FBC8D3}"/>
      </w:docPartPr>
      <w:docPartBody>
        <w:p w:rsidR="00655A52" w:rsidRDefault="00655A52" w:rsidP="00655A52">
          <w:pPr>
            <w:pStyle w:val="59196F8947FE4B43B65A0B3F01783B71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C9DE78B635574D9D9926DD80AF8E68B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BA2037F-0341-400C-AFF3-4106F184BF6B}"/>
      </w:docPartPr>
      <w:docPartBody>
        <w:p w:rsidR="00655A52" w:rsidRDefault="00655A52" w:rsidP="00655A52">
          <w:pPr>
            <w:pStyle w:val="C9DE78B635574D9D9926DD80AF8E68BD"/>
          </w:pPr>
          <w:r w:rsidRPr="00553ED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tisSansSerif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437"/>
    <w:rsid w:val="00493437"/>
    <w:rsid w:val="00655A52"/>
    <w:rsid w:val="00A14E85"/>
    <w:rsid w:val="00A3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655A52"/>
    <w:rPr>
      <w:color w:val="808080"/>
    </w:rPr>
  </w:style>
  <w:style w:type="paragraph" w:customStyle="1" w:styleId="80A0659317F9484097DD526526B82815">
    <w:name w:val="80A0659317F9484097DD526526B82815"/>
  </w:style>
  <w:style w:type="paragraph" w:customStyle="1" w:styleId="23647A6DABF6455BA7A4B5FDCD0F87F1">
    <w:name w:val="23647A6DABF6455BA7A4B5FDCD0F87F1"/>
  </w:style>
  <w:style w:type="paragraph" w:customStyle="1" w:styleId="7FC4003E7B0D4CE4A0DB96F90DA73094">
    <w:name w:val="7FC4003E7B0D4CE4A0DB96F90DA73094"/>
  </w:style>
  <w:style w:type="paragraph" w:customStyle="1" w:styleId="A59C83B406B940DCA824277EAB0C1449">
    <w:name w:val="A59C83B406B940DCA824277EAB0C1449"/>
  </w:style>
  <w:style w:type="paragraph" w:customStyle="1" w:styleId="6732CE2A90A646E9945CA4E3E407986D">
    <w:name w:val="6732CE2A90A646E9945CA4E3E407986D"/>
  </w:style>
  <w:style w:type="paragraph" w:customStyle="1" w:styleId="D47F7CC90A2240518AC84256B0E7269D">
    <w:name w:val="D47F7CC90A2240518AC84256B0E7269D"/>
  </w:style>
  <w:style w:type="paragraph" w:customStyle="1" w:styleId="DE34E0070A2B4B209CCA8EBDEA6275C8">
    <w:name w:val="DE34E0070A2B4B209CCA8EBDEA6275C8"/>
  </w:style>
  <w:style w:type="paragraph" w:customStyle="1" w:styleId="6EA57E21A8B547B2977A7A5FACDAAD0E">
    <w:name w:val="6EA57E21A8B547B2977A7A5FACDAAD0E"/>
  </w:style>
  <w:style w:type="paragraph" w:customStyle="1" w:styleId="4A8A9ADD8AC34898B2B7F79692D0E443">
    <w:name w:val="4A8A9ADD8AC34898B2B7F79692D0E443"/>
  </w:style>
  <w:style w:type="paragraph" w:customStyle="1" w:styleId="E635E112A03146769C078736D20ED4A6">
    <w:name w:val="E635E112A03146769C078736D20ED4A6"/>
    <w:rsid w:val="00493437"/>
  </w:style>
  <w:style w:type="paragraph" w:customStyle="1" w:styleId="892FD8AEF60544388CE798858E648FB0">
    <w:name w:val="892FD8AEF60544388CE798858E648FB0"/>
    <w:rsid w:val="00493437"/>
  </w:style>
  <w:style w:type="paragraph" w:customStyle="1" w:styleId="4D799B48F4AF4DD4B82B1A22C6409D5C">
    <w:name w:val="4D799B48F4AF4DD4B82B1A22C6409D5C"/>
    <w:rsid w:val="00493437"/>
  </w:style>
  <w:style w:type="paragraph" w:customStyle="1" w:styleId="191835A04B9848619FADCDAEE6472760">
    <w:name w:val="191835A04B9848619FADCDAEE6472760"/>
    <w:rsid w:val="00493437"/>
  </w:style>
  <w:style w:type="paragraph" w:customStyle="1" w:styleId="A50D6B0BB1F54D21A408EF2BF9ABDEE5">
    <w:name w:val="A50D6B0BB1F54D21A408EF2BF9ABDEE5"/>
    <w:rsid w:val="00655A52"/>
  </w:style>
  <w:style w:type="paragraph" w:customStyle="1" w:styleId="9B61469C8D16496FAEFEEF1CB6E6FF1E">
    <w:name w:val="9B61469C8D16496FAEFEEF1CB6E6FF1E"/>
    <w:rsid w:val="00493437"/>
  </w:style>
  <w:style w:type="paragraph" w:customStyle="1" w:styleId="0BA56AC797684803803CD637516F1C59">
    <w:name w:val="0BA56AC797684803803CD637516F1C59"/>
    <w:rsid w:val="00493437"/>
  </w:style>
  <w:style w:type="paragraph" w:customStyle="1" w:styleId="325CD49F9A7D45FCAB31827A4505A4DB">
    <w:name w:val="325CD49F9A7D45FCAB31827A4505A4DB"/>
    <w:rsid w:val="00493437"/>
  </w:style>
  <w:style w:type="paragraph" w:customStyle="1" w:styleId="099603A633C6491C94E14E4831779138">
    <w:name w:val="099603A633C6491C94E14E4831779138"/>
    <w:rsid w:val="00493437"/>
  </w:style>
  <w:style w:type="paragraph" w:customStyle="1" w:styleId="D2B080D402E94BF4A6CF9C82D67C66F3">
    <w:name w:val="D2B080D402E94BF4A6CF9C82D67C66F3"/>
    <w:rsid w:val="00493437"/>
  </w:style>
  <w:style w:type="paragraph" w:customStyle="1" w:styleId="79A82CB2611E4723B5ED01454D00317D">
    <w:name w:val="79A82CB2611E4723B5ED01454D00317D"/>
    <w:rsid w:val="00655A52"/>
  </w:style>
  <w:style w:type="paragraph" w:customStyle="1" w:styleId="DCA6A8956A8B465383D20AC454DD01E7">
    <w:name w:val="DCA6A8956A8B465383D20AC454DD01E7"/>
    <w:rsid w:val="00655A52"/>
  </w:style>
  <w:style w:type="paragraph" w:customStyle="1" w:styleId="C4747762911E463A8885353D39C335F7">
    <w:name w:val="C4747762911E463A8885353D39C335F7"/>
    <w:rsid w:val="00655A52"/>
  </w:style>
  <w:style w:type="paragraph" w:customStyle="1" w:styleId="E6D207C026C1439E8F4C5B98A16FB016">
    <w:name w:val="E6D207C026C1439E8F4C5B98A16FB016"/>
    <w:rsid w:val="00655A52"/>
  </w:style>
  <w:style w:type="paragraph" w:customStyle="1" w:styleId="42E066609F2743CA8AB3454C2E1FDEE1">
    <w:name w:val="42E066609F2743CA8AB3454C2E1FDEE1"/>
    <w:rsid w:val="00655A52"/>
  </w:style>
  <w:style w:type="paragraph" w:customStyle="1" w:styleId="0300AF5CFA044BE98705FF4791543D05">
    <w:name w:val="0300AF5CFA044BE98705FF4791543D05"/>
    <w:rsid w:val="00655A52"/>
  </w:style>
  <w:style w:type="paragraph" w:customStyle="1" w:styleId="E9065498026B4555933E7A6FC073F43A">
    <w:name w:val="E9065498026B4555933E7A6FC073F43A"/>
    <w:rsid w:val="00655A52"/>
  </w:style>
  <w:style w:type="paragraph" w:customStyle="1" w:styleId="714DEED000434D08B6E568AABD0161A2">
    <w:name w:val="714DEED000434D08B6E568AABD0161A2"/>
    <w:rsid w:val="00655A52"/>
  </w:style>
  <w:style w:type="paragraph" w:customStyle="1" w:styleId="A227D79C803F41EFA64B5E0A08AD91C4">
    <w:name w:val="A227D79C803F41EFA64B5E0A08AD91C4"/>
    <w:rsid w:val="00655A52"/>
  </w:style>
  <w:style w:type="paragraph" w:customStyle="1" w:styleId="B7B2FE979D19482B95DDFEF296605E78">
    <w:name w:val="B7B2FE979D19482B95DDFEF296605E78"/>
    <w:rsid w:val="00655A52"/>
  </w:style>
  <w:style w:type="paragraph" w:customStyle="1" w:styleId="BB5D88822150463EBC633A70F1EA9FF7">
    <w:name w:val="BB5D88822150463EBC633A70F1EA9FF7"/>
    <w:rsid w:val="00655A52"/>
  </w:style>
  <w:style w:type="paragraph" w:customStyle="1" w:styleId="7C6886C2C2F34940B63D73CEF648FC1D">
    <w:name w:val="7C6886C2C2F34940B63D73CEF648FC1D"/>
    <w:rsid w:val="00655A52"/>
  </w:style>
  <w:style w:type="paragraph" w:customStyle="1" w:styleId="ED37564060894A2EA0DB2C0D24A4D48F">
    <w:name w:val="ED37564060894A2EA0DB2C0D24A4D48F"/>
    <w:rsid w:val="00655A52"/>
  </w:style>
  <w:style w:type="paragraph" w:customStyle="1" w:styleId="63766A46B0FB467EB3176A6235549F57">
    <w:name w:val="63766A46B0FB467EB3176A6235549F57"/>
    <w:rsid w:val="00655A52"/>
  </w:style>
  <w:style w:type="paragraph" w:customStyle="1" w:styleId="47E81751888441FC96ED829F25ABBFBD">
    <w:name w:val="47E81751888441FC96ED829F25ABBFBD"/>
    <w:rsid w:val="00655A52"/>
  </w:style>
  <w:style w:type="paragraph" w:customStyle="1" w:styleId="A184E86F15994FACA9E12429B8A70B76">
    <w:name w:val="A184E86F15994FACA9E12429B8A70B76"/>
    <w:rsid w:val="00655A52"/>
  </w:style>
  <w:style w:type="paragraph" w:customStyle="1" w:styleId="4826B1BBE0124B06B568FEE133251F4C">
    <w:name w:val="4826B1BBE0124B06B568FEE133251F4C"/>
    <w:rsid w:val="00655A52"/>
  </w:style>
  <w:style w:type="paragraph" w:customStyle="1" w:styleId="7F333DDFE0BF43D0A90BFD0597909CE1">
    <w:name w:val="7F333DDFE0BF43D0A90BFD0597909CE1"/>
    <w:rsid w:val="00655A52"/>
  </w:style>
  <w:style w:type="paragraph" w:customStyle="1" w:styleId="A847D7031BC042BB94F7A1211DB290E9">
    <w:name w:val="A847D7031BC042BB94F7A1211DB290E9"/>
    <w:rsid w:val="00655A52"/>
  </w:style>
  <w:style w:type="paragraph" w:customStyle="1" w:styleId="718A42F6556744E9A13A56A819235BD9">
    <w:name w:val="718A42F6556744E9A13A56A819235BD9"/>
    <w:rsid w:val="00655A52"/>
  </w:style>
  <w:style w:type="paragraph" w:customStyle="1" w:styleId="A39B1A31F3764C629CA4FFE976604319">
    <w:name w:val="A39B1A31F3764C629CA4FFE976604319"/>
    <w:rsid w:val="00655A52"/>
  </w:style>
  <w:style w:type="paragraph" w:customStyle="1" w:styleId="493D867D8268474280DEF62A690B8FA0">
    <w:name w:val="493D867D8268474280DEF62A690B8FA0"/>
    <w:rsid w:val="00655A52"/>
  </w:style>
  <w:style w:type="paragraph" w:customStyle="1" w:styleId="5A3A109DEEEC47F88E14FC886B9FA159">
    <w:name w:val="5A3A109DEEEC47F88E14FC886B9FA159"/>
    <w:rsid w:val="00655A52"/>
  </w:style>
  <w:style w:type="paragraph" w:customStyle="1" w:styleId="328E68390B8B42CDBFE04B4835CFFDAF">
    <w:name w:val="328E68390B8B42CDBFE04B4835CFFDAF"/>
    <w:rsid w:val="00655A52"/>
  </w:style>
  <w:style w:type="paragraph" w:customStyle="1" w:styleId="59196F8947FE4B43B65A0B3F01783B71">
    <w:name w:val="59196F8947FE4B43B65A0B3F01783B71"/>
    <w:rsid w:val="00655A52"/>
  </w:style>
  <w:style w:type="paragraph" w:customStyle="1" w:styleId="C9DE78B635574D9D9926DD80AF8E68BD">
    <w:name w:val="C9DE78B635574D9D9926DD80AF8E68BD"/>
    <w:rsid w:val="00655A5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371040-9ECB-49FD-B455-53EE26D87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X - Referentieformulier nieuwe huisstijl 1</Template>
  <TotalTime>0</TotalTime>
  <Pages>3</Pages>
  <Words>713</Words>
  <Characters>3922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Annemiek Pluimers</dc:creator>
  <cp:keywords/>
  <dc:description/>
  <cp:lastModifiedBy>Annemiek Pluimers</cp:lastModifiedBy>
  <cp:revision>2</cp:revision>
  <dcterms:created xsi:type="dcterms:W3CDTF">2025-08-25T10:46:00Z</dcterms:created>
  <dcterms:modified xsi:type="dcterms:W3CDTF">2025-08-25T10:46:00Z</dcterms:modified>
</cp:coreProperties>
</file>